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header3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427A18" w:rsidR="003B38A1" w:rsidP="00427A18" w:rsidRDefault="00E05083" w14:paraId="6697D1E1" w14:textId="59B42EF2">
      <w:pPr>
        <w:pStyle w:val="Title"/>
      </w:pPr>
      <w:bookmarkStart w:name="OLE_LINK8" w:id="0"/>
      <w:r>
        <w:t xml:space="preserve">Request for Property </w:t>
      </w:r>
      <w:r>
        <w:br/>
      </w:r>
      <w:r>
        <w:t>Project Management Services</w:t>
      </w:r>
    </w:p>
    <w:bookmarkEnd w:id="0"/>
    <w:p w:rsidR="00E45370" w:rsidP="00427A18" w:rsidRDefault="00E05083" w14:paraId="695B835F" w14:textId="4FD275F2">
      <w:pPr>
        <w:pStyle w:val="Subtitle"/>
      </w:pPr>
      <w:r>
        <w:t>(for school use when sourcing from Property Project and Programme Management panel only)</w:t>
      </w:r>
    </w:p>
    <w:p w:rsidRPr="000A57A2" w:rsidR="000A57A2" w:rsidP="000A57A2" w:rsidRDefault="000A57A2" w14:paraId="10872FD6" w14:textId="5419281E">
      <w:pPr>
        <w:pStyle w:val="Importantpara"/>
        <w:rPr>
          <w:color w:val="66BA6E" w:themeColor="accent2"/>
        </w:rPr>
      </w:pPr>
      <w:r w:rsidRPr="000A57A2">
        <w:rPr>
          <w:color w:val="66BA6E" w:themeColor="accent2"/>
        </w:rPr>
        <w:t xml:space="preserve">Instructions are </w:t>
      </w:r>
      <w:r>
        <w:rPr>
          <w:color w:val="66BA6E" w:themeColor="accent2"/>
        </w:rPr>
        <w:t>“</w:t>
      </w:r>
      <w:r w:rsidRPr="000A57A2">
        <w:rPr>
          <w:color w:val="66BA6E" w:themeColor="accent2"/>
        </w:rPr>
        <w:t>green</w:t>
      </w:r>
      <w:r>
        <w:rPr>
          <w:color w:val="66BA6E" w:themeColor="accent2"/>
        </w:rPr>
        <w:t>”</w:t>
      </w:r>
      <w:r w:rsidRPr="000A57A2">
        <w:rPr>
          <w:color w:val="66BA6E" w:themeColor="accent2"/>
        </w:rPr>
        <w:t>, remove when done</w:t>
      </w:r>
    </w:p>
    <w:p w:rsidR="000A57A2" w:rsidP="000A57A2" w:rsidRDefault="000A57A2" w14:paraId="245CE64A" w14:textId="2E7DA77F">
      <w:pPr>
        <w:pStyle w:val="Importantpara"/>
        <w:rPr>
          <w:color w:val="66BA6E" w:themeColor="accent2"/>
        </w:rPr>
      </w:pPr>
      <w:r w:rsidRPr="000A57A2">
        <w:rPr>
          <w:color w:val="66BA6E" w:themeColor="accent2"/>
        </w:rPr>
        <w:t xml:space="preserve">If </w:t>
      </w:r>
      <w:r w:rsidRPr="000A57A2">
        <w:rPr>
          <w:color w:val="EE0000"/>
        </w:rPr>
        <w:t>“red”</w:t>
      </w:r>
      <w:r w:rsidRPr="000A57A2">
        <w:rPr>
          <w:color w:val="66BA6E" w:themeColor="accent2"/>
        </w:rPr>
        <w:t>, type there, and font will be correct format</w:t>
      </w:r>
    </w:p>
    <w:tbl>
      <w:tblPr>
        <w:tblStyle w:val="SideheadingsNZSPA"/>
        <w:tblW w:w="9469" w:type="dxa"/>
        <w:tblLayout w:type="fixed"/>
        <w:tblLook w:val="04A0" w:firstRow="1" w:lastRow="0" w:firstColumn="1" w:lastColumn="0" w:noHBand="0" w:noVBand="1"/>
      </w:tblPr>
      <w:tblGrid>
        <w:gridCol w:w="1985"/>
        <w:gridCol w:w="7484"/>
      </w:tblGrid>
      <w:tr w:rsidRPr="006F682D" w:rsidR="002D75AC" w:rsidTr="00EE16A6" w14:paraId="47D4241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2D75AC" w:rsidR="002D75AC" w:rsidP="002D75AC" w:rsidRDefault="002D75AC" w14:paraId="1E51D4F8" w14:textId="77777777">
            <w:pPr>
              <w:pStyle w:val="Table"/>
            </w:pPr>
            <w:r w:rsidRPr="002D75AC">
              <w:t>Procurement Title</w:t>
            </w:r>
          </w:p>
        </w:tc>
        <w:tc>
          <w:tcPr>
            <w:tcW w:w="7484" w:type="dxa"/>
          </w:tcPr>
          <w:p w:rsidRPr="002D75AC" w:rsidR="002D75AC" w:rsidP="002D75AC" w:rsidRDefault="002D75AC" w14:paraId="4463E850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2711">
              <w:rPr>
                <w:color w:val="EE0000"/>
              </w:rPr>
              <w:t xml:space="preserve">[Name of School] </w:t>
            </w:r>
            <w:r w:rsidRPr="002D75AC">
              <w:t xml:space="preserve">– property </w:t>
            </w:r>
            <w:r w:rsidRPr="00822711">
              <w:rPr>
                <w:color w:val="EE0000"/>
              </w:rPr>
              <w:t>[project management and/or administration]</w:t>
            </w:r>
            <w:r w:rsidRPr="002D75AC">
              <w:t xml:space="preserve"> services</w:t>
            </w:r>
          </w:p>
        </w:tc>
      </w:tr>
      <w:tr w:rsidRPr="003C795B" w:rsidR="002D75AC" w:rsidTr="00EE16A6" w14:paraId="5EAA86BF" w14:textId="77777777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2D75AC" w:rsidR="002D75AC" w:rsidP="002D75AC" w:rsidRDefault="002D75AC" w14:paraId="3078ACAB" w14:textId="77777777">
            <w:pPr>
              <w:pStyle w:val="Table"/>
            </w:pPr>
            <w:r w:rsidRPr="002D75AC">
              <w:t>School Contact Person</w:t>
            </w:r>
          </w:p>
        </w:tc>
        <w:tc>
          <w:tcPr>
            <w:tcW w:w="7484" w:type="dxa"/>
          </w:tcPr>
          <w:p w:rsidRPr="00822711" w:rsidR="002D75AC" w:rsidP="002D75AC" w:rsidRDefault="002D75AC" w14:paraId="2084E5B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822711">
              <w:rPr>
                <w:color w:val="EE0000"/>
              </w:rPr>
              <w:t>[Full name of contact person] [Title/position]</w:t>
            </w:r>
          </w:p>
          <w:p w:rsidRPr="002D75AC" w:rsidR="002D75AC" w:rsidP="002D75AC" w:rsidRDefault="002D75AC" w14:paraId="256CEC1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2711">
              <w:rPr>
                <w:color w:val="EE0000"/>
              </w:rPr>
              <w:t>[Contact telephone number] [Contact email address]</w:t>
            </w:r>
          </w:p>
        </w:tc>
      </w:tr>
      <w:tr w:rsidRPr="003C795B" w:rsidR="00877DF6" w:rsidTr="00877DF6" w14:paraId="0BAD46F0" w14:textId="77777777">
        <w:trPr>
          <w:cantSplit w:val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2D75AC" w:rsidR="00877DF6" w:rsidP="00877DF6" w:rsidRDefault="00877DF6" w14:paraId="59983E78" w14:textId="51C629BD">
            <w:pPr>
              <w:pStyle w:val="Table"/>
            </w:pPr>
            <w:r w:rsidRPr="002D75AC">
              <w:t>The Requirement</w:t>
            </w:r>
          </w:p>
        </w:tc>
        <w:tc>
          <w:tcPr>
            <w:tcW w:w="7484" w:type="dxa"/>
          </w:tcPr>
          <w:p w:rsidRPr="002D75AC" w:rsidR="00877DF6" w:rsidP="00877DF6" w:rsidRDefault="00877DF6" w14:paraId="0E3FDBE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5AC">
              <w:t xml:space="preserve">School property project management </w:t>
            </w:r>
            <w:r w:rsidRPr="00822711">
              <w:rPr>
                <w:color w:val="EE0000"/>
              </w:rPr>
              <w:t xml:space="preserve">[or project administration, or both] </w:t>
            </w:r>
            <w:r w:rsidRPr="002D75AC">
              <w:t xml:space="preserve">services including: </w:t>
            </w:r>
          </w:p>
          <w:p w:rsidRPr="00822711" w:rsidR="00877DF6" w:rsidP="00877DF6" w:rsidRDefault="00877DF6" w14:paraId="42E35E7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822711">
              <w:rPr>
                <w:color w:val="EE0000"/>
              </w:rPr>
              <w:t>Description of services</w:t>
            </w:r>
          </w:p>
          <w:p w:rsidRPr="00822711" w:rsidR="00877DF6" w:rsidP="00877DF6" w:rsidRDefault="00877DF6" w14:paraId="27ABF49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822711">
              <w:rPr>
                <w:color w:val="EE0000"/>
              </w:rPr>
              <w:t>Deliverables</w:t>
            </w:r>
          </w:p>
          <w:p w:rsidRPr="00822711" w:rsidR="00877DF6" w:rsidP="00877DF6" w:rsidRDefault="00877DF6" w14:paraId="0AD40EC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822711">
              <w:rPr>
                <w:color w:val="EE0000"/>
              </w:rPr>
              <w:t>Timeframes (include length of contract)</w:t>
            </w:r>
          </w:p>
          <w:p w:rsidRPr="00822711" w:rsidR="00877DF6" w:rsidP="00877DF6" w:rsidRDefault="00877DF6" w14:paraId="044745FB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822711">
              <w:rPr>
                <w:color w:val="EE0000"/>
              </w:rPr>
              <w:t>General requirements (e.g. access arrangements)]</w:t>
            </w:r>
          </w:p>
          <w:p w:rsidRPr="002D75AC" w:rsidR="00877DF6" w:rsidP="00877DF6" w:rsidRDefault="00877DF6" w14:paraId="3D545A5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5AC">
              <w:t xml:space="preserve">For delivery of capital projects identified for school-led delivery. </w:t>
            </w:r>
          </w:p>
          <w:p w:rsidRPr="002D75AC" w:rsidR="00877DF6" w:rsidP="00877DF6" w:rsidRDefault="00877DF6" w14:paraId="6819AEB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5AC">
              <w:t>The Supplier will be engaged through the Contract (attached). No tags will be accepted.</w:t>
            </w:r>
          </w:p>
          <w:p w:rsidRPr="002D75AC" w:rsidR="00877DF6" w:rsidP="00877DF6" w:rsidRDefault="00877DF6" w14:paraId="3C51764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5AC">
              <w:t xml:space="preserve">The Supplier must comply with the Health and Safety at Work Act 2015 and any subsequent amendments and NZSPA’s Health and Safety requirements for </w:t>
            </w:r>
            <w:hyperlink w:history="1" r:id="rId11">
              <w:r w:rsidRPr="002D75AC">
                <w:t>Property projects: contractor health and safety</w:t>
              </w:r>
            </w:hyperlink>
            <w:r w:rsidRPr="002D75AC">
              <w:t xml:space="preserve"> including immediately notifying the school of any asbestos discovery, accident, incident or near miss.</w:t>
            </w:r>
          </w:p>
          <w:p w:rsidRPr="002D75AC" w:rsidR="00877DF6" w:rsidP="00877DF6" w:rsidRDefault="00877DF6" w14:paraId="1C33780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5AC">
              <w:t xml:space="preserve">Tenderer’s personnel who are to visit the school must consent to being police vetted if required (a review by the School Board of Trustees of a person’s criminal conviction information held by the New Zealand Police Licensing and Vetting Service Centre). An adverse police vetting may result in the vetted person being refused access to the </w:t>
            </w:r>
            <w:proofErr w:type="gramStart"/>
            <w:r w:rsidRPr="002D75AC">
              <w:t>School</w:t>
            </w:r>
            <w:proofErr w:type="gramEnd"/>
            <w:r w:rsidRPr="002D75AC">
              <w:t>.</w:t>
            </w:r>
          </w:p>
          <w:p w:rsidRPr="00822711" w:rsidR="00877DF6" w:rsidP="00877DF6" w:rsidRDefault="00877DF6" w14:paraId="40A16BB1" w14:textId="7D909681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2D75AC">
              <w:t xml:space="preserve">Note: the supplier should supply either a fixed lump sum price or hourly rate pricing for this service in the below response form. The </w:t>
            </w:r>
            <w:proofErr w:type="gramStart"/>
            <w:r w:rsidRPr="002D75AC">
              <w:t>School</w:t>
            </w:r>
            <w:proofErr w:type="gramEnd"/>
            <w:r w:rsidRPr="002D75AC">
              <w:t xml:space="preserve"> should express their preference (as applicable) in this requirement section. See NZSPA </w:t>
            </w:r>
            <w:hyperlink w:history="1" r:id="rId12">
              <w:r w:rsidRPr="00136B6D">
                <w:rPr>
                  <w:rStyle w:val="Hyperlink"/>
                  <w:rFonts w:asciiTheme="minorHAnsi" w:hAnsiTheme="minorHAnsi"/>
                </w:rPr>
                <w:t>webpage</w:t>
              </w:r>
            </w:hyperlink>
            <w:r w:rsidRPr="002D75AC">
              <w:t xml:space="preserve"> for more information.</w:t>
            </w:r>
          </w:p>
        </w:tc>
      </w:tr>
      <w:tr w:rsidRPr="006A47A6" w:rsidR="00877DF6" w:rsidTr="00EE16A6" w14:paraId="0568B939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2D75AC" w:rsidR="00877DF6" w:rsidP="00877DF6" w:rsidRDefault="00877DF6" w14:paraId="43F5C1AD" w14:textId="77777777">
            <w:pPr>
              <w:pStyle w:val="Table"/>
            </w:pPr>
            <w:r w:rsidRPr="002D75AC">
              <w:t xml:space="preserve">School Visit </w:t>
            </w:r>
          </w:p>
        </w:tc>
        <w:tc>
          <w:tcPr>
            <w:tcW w:w="7484" w:type="dxa"/>
          </w:tcPr>
          <w:p w:rsidRPr="002D75AC" w:rsidR="00877DF6" w:rsidP="00877DF6" w:rsidRDefault="00877DF6" w14:paraId="4613EC9A" w14:textId="7F9B9433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5AC">
              <w:t xml:space="preserve">The respondent (potential project manager) will be required to visit the school and meet with the school contact person as part of evaluation of their application. See NZSPA </w:t>
            </w:r>
            <w:hyperlink w:history="1" r:id="rId13">
              <w:r w:rsidRPr="00E53305">
                <w:rPr>
                  <w:rStyle w:val="Hyperlink"/>
                  <w:rFonts w:asciiTheme="minorHAnsi" w:hAnsiTheme="minorHAnsi"/>
                </w:rPr>
                <w:t>webpage</w:t>
              </w:r>
            </w:hyperlink>
            <w:r w:rsidRPr="002D75AC">
              <w:t xml:space="preserve"> for more information. </w:t>
            </w:r>
          </w:p>
        </w:tc>
      </w:tr>
      <w:tr w:rsidRPr="006A47A6" w:rsidR="00877DF6" w:rsidTr="00EE16A6" w14:paraId="3C753760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E53305" w:rsidR="00877DF6" w:rsidP="00877DF6" w:rsidRDefault="00877DF6" w14:paraId="299D994D" w14:textId="0216ED9E">
            <w:pPr>
              <w:pStyle w:val="Table"/>
            </w:pPr>
            <w:r w:rsidRPr="00E53305">
              <w:t>RFQ terms and conditions</w:t>
            </w:r>
          </w:p>
        </w:tc>
        <w:tc>
          <w:tcPr>
            <w:tcW w:w="7484" w:type="dxa"/>
          </w:tcPr>
          <w:p w:rsidRPr="00E53305" w:rsidR="00877DF6" w:rsidP="00877DF6" w:rsidRDefault="00877DF6" w14:paraId="1E0EE508" w14:textId="5942F95C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3305">
              <w:t xml:space="preserve">This Request </w:t>
            </w:r>
            <w:proofErr w:type="gramStart"/>
            <w:r w:rsidRPr="00E53305">
              <w:t>For</w:t>
            </w:r>
            <w:proofErr w:type="gramEnd"/>
            <w:r w:rsidRPr="00E53305">
              <w:t xml:space="preserve"> Quote (RFQ) is subject to the terms and conditions at </w:t>
            </w:r>
            <w:bookmarkStart w:name="_Hlk129074285" w:id="1"/>
            <w:r w:rsidR="00B4202D">
              <w:fldChar w:fldCharType="begin"/>
            </w:r>
            <w:r w:rsidR="00B4202D">
              <w:instrText>HYPERLINK "https://www.schoolproperty.govt.nz/property-projects/procurement-process-for-school-led-property-projects/step-2-approach-the-market"</w:instrText>
            </w:r>
            <w:r w:rsidR="00B4202D">
              <w:fldChar w:fldCharType="separate"/>
            </w:r>
            <w:r w:rsidRPr="00B4202D">
              <w:rPr>
                <w:rStyle w:val="Hyperlink"/>
                <w:rFonts w:asciiTheme="minorHAnsi" w:hAnsiTheme="minorHAnsi"/>
              </w:rPr>
              <w:t>RFx process and conditions of tendering</w:t>
            </w:r>
            <w:r w:rsidR="00B4202D">
              <w:fldChar w:fldCharType="end"/>
            </w:r>
            <w:r w:rsidRPr="00E53305">
              <w:t xml:space="preserve">. </w:t>
            </w:r>
            <w:bookmarkEnd w:id="1"/>
            <w:r w:rsidRPr="00E53305">
              <w:t>The Quote will be evaluated for conformance against the response form and value for money.</w:t>
            </w:r>
          </w:p>
        </w:tc>
      </w:tr>
      <w:tr w:rsidRPr="006A47A6" w:rsidR="00877DF6" w:rsidTr="00EE16A6" w14:paraId="619E461A" w14:textId="77777777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E53305" w:rsidR="00877DF6" w:rsidP="00877DF6" w:rsidRDefault="00877DF6" w14:paraId="28FCD750" w14:textId="0FF43F58">
            <w:pPr>
              <w:pStyle w:val="Table"/>
            </w:pPr>
            <w:r w:rsidRPr="00E53305">
              <w:t>RFQ Issue date</w:t>
            </w:r>
          </w:p>
        </w:tc>
        <w:tc>
          <w:tcPr>
            <w:tcW w:w="7484" w:type="dxa"/>
          </w:tcPr>
          <w:p w:rsidRPr="00E53305" w:rsidR="00877DF6" w:rsidP="00877DF6" w:rsidRDefault="00877DF6" w14:paraId="06DCD9DA" w14:textId="282EDC0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3305">
              <w:rPr>
                <w:color w:val="EE0000"/>
              </w:rPr>
              <w:t>[date]</w:t>
            </w:r>
          </w:p>
        </w:tc>
      </w:tr>
      <w:tr w:rsidRPr="006A47A6" w:rsidR="00877DF6" w:rsidTr="00EE16A6" w14:paraId="30ECA99A" w14:textId="7777777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E53305" w:rsidR="00877DF6" w:rsidP="00877DF6" w:rsidRDefault="00877DF6" w14:paraId="47F06639" w14:textId="02333604">
            <w:pPr>
              <w:pStyle w:val="Table"/>
            </w:pPr>
            <w:r w:rsidRPr="00E53305">
              <w:t>Deadline for Quote</w:t>
            </w:r>
          </w:p>
        </w:tc>
        <w:tc>
          <w:tcPr>
            <w:tcW w:w="7484" w:type="dxa"/>
          </w:tcPr>
          <w:p w:rsidRPr="00E53305" w:rsidR="00877DF6" w:rsidP="00877DF6" w:rsidRDefault="00877DF6" w14:paraId="6C8E7A09" w14:textId="01ABEC5B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3305">
              <w:t xml:space="preserve">Please submit your quote by </w:t>
            </w:r>
            <w:r w:rsidRPr="00E53305">
              <w:rPr>
                <w:color w:val="EE0000"/>
              </w:rPr>
              <w:t xml:space="preserve">[time/date] </w:t>
            </w:r>
            <w:r w:rsidRPr="00E53305">
              <w:t xml:space="preserve">to </w:t>
            </w:r>
            <w:r w:rsidRPr="00E53305">
              <w:rPr>
                <w:color w:val="EE0000"/>
              </w:rPr>
              <w:t>[email address]</w:t>
            </w:r>
          </w:p>
        </w:tc>
      </w:tr>
      <w:tr w:rsidRPr="006A47A6" w:rsidR="00877DF6" w:rsidTr="00EE16A6" w14:paraId="1D0867F3" w14:textId="77777777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E53305" w:rsidR="00877DF6" w:rsidP="00877DF6" w:rsidRDefault="00877DF6" w14:paraId="3A590065" w14:textId="66888634">
            <w:pPr>
              <w:pStyle w:val="Table"/>
            </w:pPr>
            <w:r w:rsidRPr="00E53305">
              <w:t>Shortlisted supplier</w:t>
            </w:r>
          </w:p>
        </w:tc>
        <w:tc>
          <w:tcPr>
            <w:tcW w:w="7484" w:type="dxa"/>
          </w:tcPr>
          <w:p w:rsidRPr="00E53305" w:rsidR="00877DF6" w:rsidP="00877DF6" w:rsidRDefault="00877DF6" w14:paraId="1E916A2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E53305">
              <w:rPr>
                <w:color w:val="EE0000"/>
              </w:rPr>
              <w:t xml:space="preserve">[insert supplier trading name here] </w:t>
            </w:r>
          </w:p>
          <w:p w:rsidRPr="00E53305" w:rsidR="00877DF6" w:rsidP="00877DF6" w:rsidRDefault="00877DF6" w14:paraId="0370E4D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</w:p>
        </w:tc>
      </w:tr>
    </w:tbl>
    <w:p w:rsidR="001B06F9" w:rsidP="00335805" w:rsidRDefault="00335805" w14:paraId="1E25EEE4" w14:textId="21A26281">
      <w:pPr>
        <w:pStyle w:val="Heading1"/>
      </w:pPr>
      <w:r>
        <w:t>Quote Response Form [supplier to complete]</w:t>
      </w:r>
    </w:p>
    <w:tbl>
      <w:tblPr>
        <w:tblStyle w:val="SideheadingsNZSPA"/>
        <w:tblW w:w="0" w:type="auto"/>
        <w:tblLook w:val="04A0" w:firstRow="1" w:lastRow="0" w:firstColumn="1" w:lastColumn="0" w:noHBand="0" w:noVBand="1"/>
      </w:tblPr>
      <w:tblGrid>
        <w:gridCol w:w="1985"/>
        <w:gridCol w:w="7427"/>
      </w:tblGrid>
      <w:tr w:rsidRPr="004D4675" w:rsidR="001B06F9" w:rsidTr="00335805" w14:paraId="38A176D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4D661E3B" w14:textId="77777777">
            <w:pPr>
              <w:pStyle w:val="Table"/>
            </w:pPr>
            <w:r w:rsidRPr="001B06F9">
              <w:t xml:space="preserve">Tenderer name </w:t>
            </w:r>
          </w:p>
        </w:tc>
        <w:tc>
          <w:tcPr>
            <w:tcW w:w="7427" w:type="dxa"/>
          </w:tcPr>
          <w:p w:rsidRPr="00FD69C6" w:rsidR="001B06F9" w:rsidP="001B06F9" w:rsidRDefault="001B06F9" w14:paraId="61A2ABB0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[Tenderer’s trading name]</w:t>
            </w:r>
          </w:p>
        </w:tc>
      </w:tr>
      <w:tr w:rsidRPr="004D4675" w:rsidR="001B06F9" w:rsidTr="00335805" w14:paraId="293E10CC" w14:textId="77777777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2558481B" w14:textId="77777777">
            <w:pPr>
              <w:pStyle w:val="Table"/>
            </w:pPr>
            <w:r w:rsidRPr="001B06F9">
              <w:t>Full Legal Name (if different than Tenderer name)</w:t>
            </w:r>
          </w:p>
        </w:tc>
        <w:tc>
          <w:tcPr>
            <w:tcW w:w="7427" w:type="dxa"/>
          </w:tcPr>
          <w:p w:rsidRPr="00FD69C6" w:rsidR="001B06F9" w:rsidP="001B06F9" w:rsidRDefault="001B06F9" w14:paraId="46D30A4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[Insert]</w:t>
            </w:r>
          </w:p>
        </w:tc>
      </w:tr>
      <w:tr w:rsidRPr="004D4675" w:rsidR="001B06F9" w:rsidTr="00335805" w14:paraId="4A9A619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4D173521" w14:textId="77777777">
            <w:pPr>
              <w:pStyle w:val="Table"/>
            </w:pPr>
            <w:r w:rsidRPr="001B06F9">
              <w:t>NZBN</w:t>
            </w:r>
          </w:p>
        </w:tc>
        <w:tc>
          <w:tcPr>
            <w:tcW w:w="7427" w:type="dxa"/>
          </w:tcPr>
          <w:p w:rsidRPr="00FD69C6" w:rsidR="001B06F9" w:rsidP="001B06F9" w:rsidRDefault="001B06F9" w14:paraId="0E5E16B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[Insert]</w:t>
            </w:r>
          </w:p>
        </w:tc>
      </w:tr>
      <w:tr w:rsidRPr="004D4675" w:rsidR="001B06F9" w:rsidTr="00335805" w14:paraId="01B5207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1F9FBCE6" w14:textId="77777777">
            <w:pPr>
              <w:pStyle w:val="Table"/>
            </w:pPr>
            <w:r w:rsidRPr="001B06F9">
              <w:t>Contact person</w:t>
            </w:r>
          </w:p>
        </w:tc>
        <w:tc>
          <w:tcPr>
            <w:tcW w:w="7427" w:type="dxa"/>
          </w:tcPr>
          <w:p w:rsidRPr="00FD69C6" w:rsidR="001B06F9" w:rsidP="001B06F9" w:rsidRDefault="001B06F9" w14:paraId="4E1E768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[Name]</w:t>
            </w:r>
          </w:p>
        </w:tc>
      </w:tr>
      <w:tr w:rsidRPr="004D4675" w:rsidR="001B06F9" w:rsidTr="00335805" w14:paraId="1FB1E7A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1CAC04EC" w14:textId="77777777">
            <w:pPr>
              <w:pStyle w:val="Table"/>
            </w:pPr>
            <w:r w:rsidRPr="001B06F9">
              <w:t>Title/position</w:t>
            </w:r>
          </w:p>
        </w:tc>
        <w:tc>
          <w:tcPr>
            <w:tcW w:w="7427" w:type="dxa"/>
          </w:tcPr>
          <w:p w:rsidRPr="00FD69C6" w:rsidR="001B06F9" w:rsidP="001B06F9" w:rsidRDefault="001B06F9" w14:paraId="0E459D5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[Title/position]</w:t>
            </w:r>
          </w:p>
        </w:tc>
      </w:tr>
      <w:tr w:rsidRPr="004D4675" w:rsidR="001B06F9" w:rsidTr="00335805" w14:paraId="5C41DC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0710AB5E" w14:textId="77777777">
            <w:pPr>
              <w:pStyle w:val="Table"/>
            </w:pPr>
            <w:r w:rsidRPr="001B06F9">
              <w:t>Telephone no.</w:t>
            </w:r>
          </w:p>
        </w:tc>
        <w:tc>
          <w:tcPr>
            <w:tcW w:w="7427" w:type="dxa"/>
          </w:tcPr>
          <w:p w:rsidRPr="00FD69C6" w:rsidR="001B06F9" w:rsidP="001B06F9" w:rsidRDefault="001B06F9" w14:paraId="258AE36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[Telephone number]</w:t>
            </w:r>
          </w:p>
        </w:tc>
      </w:tr>
      <w:tr w:rsidRPr="004D4675" w:rsidR="001B06F9" w:rsidTr="00335805" w14:paraId="3E59B5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65C25E27" w14:textId="77777777">
            <w:pPr>
              <w:pStyle w:val="Table"/>
            </w:pPr>
            <w:r w:rsidRPr="001B06F9">
              <w:t>Email address</w:t>
            </w:r>
          </w:p>
        </w:tc>
        <w:tc>
          <w:tcPr>
            <w:tcW w:w="7427" w:type="dxa"/>
          </w:tcPr>
          <w:p w:rsidRPr="00FD69C6" w:rsidR="001B06F9" w:rsidP="001B06F9" w:rsidRDefault="001B06F9" w14:paraId="6CA2D88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[email address]</w:t>
            </w:r>
          </w:p>
        </w:tc>
      </w:tr>
      <w:tr w:rsidRPr="004D4675" w:rsidR="001B06F9" w:rsidTr="00335805" w14:paraId="58338B6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129485C2" w14:textId="77777777">
            <w:pPr>
              <w:pStyle w:val="Table"/>
            </w:pPr>
            <w:r w:rsidRPr="001B06F9">
              <w:t>Authorised Contract Signatory (if different than contact person)</w:t>
            </w:r>
          </w:p>
        </w:tc>
        <w:tc>
          <w:tcPr>
            <w:tcW w:w="7427" w:type="dxa"/>
          </w:tcPr>
          <w:p w:rsidRPr="00FD69C6" w:rsidR="001B06F9" w:rsidP="001B06F9" w:rsidRDefault="001B06F9" w14:paraId="66DC14E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[Name]</w:t>
            </w:r>
          </w:p>
          <w:p w:rsidRPr="00FD69C6" w:rsidR="001B06F9" w:rsidP="001B06F9" w:rsidRDefault="001B06F9" w14:paraId="241BC3C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[Title/position]</w:t>
            </w:r>
            <w:r w:rsidRPr="00FD69C6">
              <w:rPr>
                <w:color w:val="EE0000"/>
              </w:rPr>
              <w:br/>
            </w:r>
            <w:r w:rsidRPr="00FD69C6">
              <w:rPr>
                <w:color w:val="EE0000"/>
              </w:rPr>
              <w:t>[email address]</w:t>
            </w:r>
          </w:p>
        </w:tc>
      </w:tr>
      <w:tr w:rsidRPr="004D4675" w:rsidR="001B06F9" w:rsidTr="00335805" w14:paraId="230756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4C77D8E4" w14:textId="77777777">
            <w:pPr>
              <w:pStyle w:val="Table"/>
            </w:pPr>
            <w:r w:rsidRPr="001B06F9">
              <w:t>Service offering</w:t>
            </w:r>
          </w:p>
        </w:tc>
        <w:tc>
          <w:tcPr>
            <w:tcW w:w="7427" w:type="dxa"/>
          </w:tcPr>
          <w:p w:rsidRPr="00FD69C6" w:rsidR="001B06F9" w:rsidP="001B06F9" w:rsidRDefault="001B06F9" w14:paraId="2CC880F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 xml:space="preserve">List key personnel, skills, qualifications, and experience, and any other relevant information (previous knowledge of the school environment, availability, location, personnel contingencies etc). </w:t>
            </w:r>
          </w:p>
        </w:tc>
      </w:tr>
      <w:tr w:rsidRPr="004D4675" w:rsidR="001B06F9" w:rsidTr="00335805" w14:paraId="46DAD7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6B8B41E7" w14:textId="77777777">
            <w:pPr>
              <w:pStyle w:val="Table"/>
            </w:pPr>
            <w:r w:rsidRPr="001B06F9">
              <w:t>Referees</w:t>
            </w:r>
          </w:p>
        </w:tc>
        <w:tc>
          <w:tcPr>
            <w:tcW w:w="7427" w:type="dxa"/>
          </w:tcPr>
          <w:p w:rsidRPr="00FD69C6" w:rsidR="001B06F9" w:rsidP="001B06F9" w:rsidRDefault="001B06F9" w14:paraId="586C1E7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 xml:space="preserve">Supplier to provide at least two referees from previous clients on relevant projects (other school projects, projects for other public spaces etc.). </w:t>
            </w:r>
          </w:p>
        </w:tc>
      </w:tr>
      <w:tr w:rsidRPr="004D4675" w:rsidR="001B06F9" w:rsidTr="00335805" w14:paraId="5724FD4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5486B8DA" w14:textId="77777777">
            <w:pPr>
              <w:pStyle w:val="Table"/>
            </w:pPr>
            <w:r w:rsidRPr="001B06F9">
              <w:t>Fixed Lump Sum Price (if applicable)</w:t>
            </w:r>
          </w:p>
        </w:tc>
        <w:tc>
          <w:tcPr>
            <w:tcW w:w="7427" w:type="dxa"/>
          </w:tcPr>
          <w:p w:rsidRPr="00FD69C6" w:rsidR="001B06F9" w:rsidP="001B06F9" w:rsidRDefault="001B06F9" w14:paraId="4F6E57A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$[xx] (NZ$ exclusive of GST) for the full delivery of the Requirement which includes all costs (</w:t>
            </w:r>
            <w:proofErr w:type="spellStart"/>
            <w:r w:rsidRPr="00FD69C6">
              <w:rPr>
                <w:color w:val="EE0000"/>
              </w:rPr>
              <w:t>incl</w:t>
            </w:r>
            <w:proofErr w:type="spellEnd"/>
            <w:r w:rsidRPr="00FD69C6">
              <w:rPr>
                <w:color w:val="EE0000"/>
              </w:rPr>
              <w:t xml:space="preserve"> travel), fees, expenses, charges and adequate provision to manage all risks, contingencies and other relevant circumstances. </w:t>
            </w:r>
          </w:p>
        </w:tc>
      </w:tr>
      <w:tr w:rsidRPr="004D4675" w:rsidR="001B06F9" w:rsidTr="00335805" w14:paraId="1B35E11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411475D0" w14:textId="77777777">
            <w:pPr>
              <w:pStyle w:val="Table"/>
            </w:pPr>
            <w:r w:rsidRPr="001B06F9">
              <w:t>Fee for service (if applicable)</w:t>
            </w:r>
          </w:p>
        </w:tc>
        <w:tc>
          <w:tcPr>
            <w:tcW w:w="7427" w:type="dxa"/>
          </w:tcPr>
          <w:p w:rsidRPr="00FD69C6" w:rsidR="001B06F9" w:rsidP="001B06F9" w:rsidRDefault="001B06F9" w14:paraId="48F8862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[Insert hourly rates that apply for each of the key personnel] (NZ$ exclusive of GST) for the delivery of the Requirement which includes all costs, fees, expenses, charges and adequate provision to manage all risks, contingencies and other relevant circumstances.</w:t>
            </w:r>
          </w:p>
          <w:p w:rsidRPr="00FD69C6" w:rsidR="001B06F9" w:rsidP="001B06F9" w:rsidRDefault="001B06F9" w14:paraId="01404F7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[insert any applicable travel costs for each of the personnel here]</w:t>
            </w:r>
          </w:p>
        </w:tc>
      </w:tr>
      <w:tr w:rsidRPr="004D4675" w:rsidR="001B06F9" w:rsidTr="00335805" w14:paraId="17AC79D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1B06F9" w:rsidR="001B06F9" w:rsidP="001B06F9" w:rsidRDefault="001B06F9" w14:paraId="7D086300" w14:textId="77777777">
            <w:pPr>
              <w:pStyle w:val="Table"/>
            </w:pPr>
            <w:r w:rsidRPr="001B06F9">
              <w:t>Price Breakdown</w:t>
            </w:r>
          </w:p>
        </w:tc>
        <w:tc>
          <w:tcPr>
            <w:tcW w:w="7427" w:type="dxa"/>
          </w:tcPr>
          <w:p w:rsidRPr="00FD69C6" w:rsidR="001B06F9" w:rsidP="001B06F9" w:rsidRDefault="001B06F9" w14:paraId="45CAFF2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FD69C6">
              <w:rPr>
                <w:color w:val="EE0000"/>
              </w:rPr>
              <w:t>[Detailed breakdown of price components and rates that comprise the quoted price (include travel)]</w:t>
            </w:r>
          </w:p>
        </w:tc>
      </w:tr>
      <w:tr w:rsidRPr="004D4675" w:rsidR="00D67265" w:rsidTr="00335805" w14:paraId="7C1E399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D67265" w:rsidR="00D67265" w:rsidP="00D67265" w:rsidRDefault="00D67265" w14:paraId="3558A7D2" w14:textId="7621F14A">
            <w:pPr>
              <w:pStyle w:val="Table"/>
            </w:pPr>
            <w:r w:rsidRPr="00D67265">
              <w:t>Assumptions and qualifications</w:t>
            </w:r>
          </w:p>
        </w:tc>
        <w:tc>
          <w:tcPr>
            <w:tcW w:w="7427" w:type="dxa"/>
          </w:tcPr>
          <w:p w:rsidRPr="00D67265" w:rsidR="00D67265" w:rsidP="00D67265" w:rsidRDefault="00D67265" w14:paraId="252AF5A3" w14:textId="0F329FF8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rPr>
                <w:color w:val="EE0000"/>
              </w:rPr>
              <w:t>[State all assumptions and qualifications made in preparing your Quote, including for pricing information and/or where the Buyer or a third party may incur cost related to the delivery of the Requirement]</w:t>
            </w:r>
          </w:p>
        </w:tc>
      </w:tr>
      <w:tr w:rsidRPr="004D4675" w:rsidR="00D67265" w:rsidTr="00335805" w14:paraId="2EB9A5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D67265" w:rsidR="00D67265" w:rsidP="00D67265" w:rsidRDefault="00D67265" w14:paraId="431864E1" w14:textId="230FA5E7">
            <w:pPr>
              <w:pStyle w:val="Table"/>
            </w:pPr>
            <w:r w:rsidRPr="00D67265">
              <w:t xml:space="preserve">Conflict of Interest </w:t>
            </w:r>
          </w:p>
        </w:tc>
        <w:tc>
          <w:tcPr>
            <w:tcW w:w="7427" w:type="dxa"/>
          </w:tcPr>
          <w:p w:rsidRPr="00714DF3" w:rsidR="00D67265" w:rsidP="00D67265" w:rsidRDefault="00D67265" w14:paraId="2A5C467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66BA6E" w:themeColor="accent2"/>
              </w:rPr>
            </w:pPr>
            <w:r w:rsidRPr="00714DF3">
              <w:rPr>
                <w:color w:val="66BA6E" w:themeColor="accent2"/>
              </w:rPr>
              <w:t>[EITHER]</w:t>
            </w:r>
          </w:p>
          <w:p w:rsidRPr="00714DF3" w:rsidR="00D67265" w:rsidP="00D67265" w:rsidRDefault="00D67265" w14:paraId="3107276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714DF3">
              <w:rPr>
                <w:color w:val="EE0000"/>
              </w:rPr>
              <w:t>I am not aware of any:</w:t>
            </w:r>
          </w:p>
          <w:p w:rsidRPr="00714DF3" w:rsidR="00D67265" w:rsidP="00D67265" w:rsidRDefault="00D67265" w14:paraId="7A7E954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714DF3">
              <w:rPr>
                <w:color w:val="EE0000"/>
              </w:rPr>
              <w:t>circumstance that may represent an actual, potential or perceived Conflict of Interest between my organisation’s and/or sub-consultants’/sub-contractors’ interests (including Key Personnel) and the duties/responsibilities in delivering the Contract Works; and</w:t>
            </w:r>
          </w:p>
          <w:p w:rsidRPr="00714DF3" w:rsidR="00D67265" w:rsidP="00D67265" w:rsidRDefault="00D67265" w14:paraId="65315A8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714DF3">
              <w:rPr>
                <w:color w:val="EE0000"/>
              </w:rPr>
              <w:t>NZSPA personnel, including contractors, having any interest in, or association with me and/or my sub-consultants’/sub-contractors’ that may give rise to any perceived, potential or actual Conflicts of Interest.</w:t>
            </w:r>
          </w:p>
          <w:p w:rsidRPr="00714DF3" w:rsidR="00D67265" w:rsidP="00D67265" w:rsidRDefault="00D67265" w14:paraId="316A943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66BA6E" w:themeColor="accent2"/>
              </w:rPr>
            </w:pPr>
            <w:r w:rsidRPr="00714DF3">
              <w:rPr>
                <w:color w:val="66BA6E" w:themeColor="accent2"/>
              </w:rPr>
              <w:t>[OR]</w:t>
            </w:r>
          </w:p>
          <w:p w:rsidRPr="00D67265" w:rsidR="00D67265" w:rsidP="00D67265" w:rsidRDefault="00D67265" w14:paraId="19E2D95E" w14:textId="3CB74E96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4DF3">
              <w:rPr>
                <w:color w:val="EE0000"/>
              </w:rPr>
              <w:t>[provide details of anything that may give rise to any perceived, potential or actual Conflicts of Interest.</w:t>
            </w:r>
            <w:r w:rsidRPr="00D67265">
              <w:t xml:space="preserve"> For more information on Conflict of Interest see: </w:t>
            </w:r>
            <w:hyperlink w:history="1" r:id="rId14">
              <w:r w:rsidRPr="00B2459C">
                <w:rPr>
                  <w:rStyle w:val="Hyperlink"/>
                  <w:rFonts w:asciiTheme="minorHAnsi" w:hAnsiTheme="minorHAnsi"/>
                </w:rPr>
                <w:t>Conflicts of interest - New Zealand School Property Agency</w:t>
              </w:r>
            </w:hyperlink>
          </w:p>
        </w:tc>
      </w:tr>
      <w:tr w:rsidRPr="004D4675" w:rsidR="00D67265" w:rsidTr="00335805" w14:paraId="2976AC0E" w14:textId="77777777">
        <w:trPr>
          <w:trHeight w:val="3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D67265" w:rsidR="00D67265" w:rsidP="00D67265" w:rsidRDefault="00D67265" w14:paraId="6B0CE5C3" w14:textId="48B35BAB">
            <w:pPr>
              <w:pStyle w:val="Table"/>
            </w:pPr>
            <w:r w:rsidRPr="00D67265">
              <w:t>Tenderer’s Declaration</w:t>
            </w:r>
          </w:p>
        </w:tc>
        <w:tc>
          <w:tcPr>
            <w:tcW w:w="7427" w:type="dxa"/>
          </w:tcPr>
          <w:p w:rsidRPr="00D67265" w:rsidR="00D67265" w:rsidP="00D67265" w:rsidRDefault="00D67265" w14:paraId="23D08D0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>I declare that in submitting the Quote:</w:t>
            </w:r>
          </w:p>
          <w:p w:rsidRPr="00D67265" w:rsidR="00D67265" w:rsidP="00D67265" w:rsidRDefault="00D67265" w14:paraId="12BE500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>the information provided in this quote is true, accurate complete and does not contain Intellectual Property that will breach a third party’s rights</w:t>
            </w:r>
          </w:p>
          <w:p w:rsidRPr="007A1383" w:rsidR="00D67265" w:rsidP="00D67265" w:rsidRDefault="00D67265" w14:paraId="2A120A1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7A1383">
              <w:rPr>
                <w:color w:val="EE0000"/>
              </w:rPr>
              <w:t xml:space="preserve">the hourly rates that I have provided are in line with rates submitted to the Property Project and Programme Management panel (if daily rates were submitted divide by eight for hourly rate equivalent). </w:t>
            </w:r>
          </w:p>
          <w:p w:rsidRPr="00D67265" w:rsidR="00D67265" w:rsidP="00D67265" w:rsidRDefault="00D67265" w14:paraId="111B035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>I am authorised to make this declaration and submit this quote on behalf of the Tenderer.</w:t>
            </w:r>
          </w:p>
          <w:p w:rsidRPr="00D67265" w:rsidR="00D67265" w:rsidP="00D67265" w:rsidRDefault="00D67265" w14:paraId="545C8775" w14:textId="4368B68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>Signature:</w:t>
            </w:r>
            <w:r w:rsidR="00D326A9">
              <w:t xml:space="preserve"> </w:t>
            </w:r>
            <w:r w:rsidRPr="00D326A9" w:rsidR="00D326A9">
              <w:rPr>
                <w:color w:val="EE0000"/>
              </w:rPr>
              <w:t>enter signature here</w:t>
            </w:r>
            <w:r w:rsidRPr="00D67265">
              <w:tab/>
            </w:r>
            <w:r w:rsidRPr="00D67265">
              <w:tab/>
            </w:r>
          </w:p>
          <w:p w:rsidRPr="00D67265" w:rsidR="00D67265" w:rsidP="00D67265" w:rsidRDefault="00D67265" w14:paraId="7CC585B1" w14:textId="18748C09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>Full name:</w:t>
            </w:r>
            <w:r w:rsidR="00D326A9">
              <w:t xml:space="preserve"> </w:t>
            </w:r>
            <w:r w:rsidRPr="00D326A9" w:rsidR="00D326A9">
              <w:rPr>
                <w:color w:val="EE0000"/>
              </w:rPr>
              <w:t>enter full name here</w:t>
            </w:r>
            <w:r w:rsidRPr="00D326A9">
              <w:rPr>
                <w:color w:val="EE0000"/>
              </w:rPr>
              <w:tab/>
            </w:r>
            <w:r w:rsidRPr="00D67265">
              <w:tab/>
            </w:r>
          </w:p>
          <w:p w:rsidR="007A1383" w:rsidP="00D67265" w:rsidRDefault="00D67265" w14:paraId="433A02FC" w14:textId="507604E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>Title/position:</w:t>
            </w:r>
            <w:r w:rsidR="00D326A9">
              <w:t xml:space="preserve"> </w:t>
            </w:r>
            <w:r w:rsidRPr="00D326A9" w:rsidR="00D326A9">
              <w:rPr>
                <w:color w:val="EE0000"/>
              </w:rPr>
              <w:t>enter title/position here</w:t>
            </w:r>
            <w:r w:rsidRPr="00D326A9">
              <w:rPr>
                <w:color w:val="EE0000"/>
              </w:rPr>
              <w:tab/>
            </w:r>
            <w:r w:rsidRPr="00D67265">
              <w:tab/>
            </w:r>
          </w:p>
          <w:p w:rsidRPr="00D67265" w:rsidR="00D67265" w:rsidP="00D67265" w:rsidRDefault="00D67265" w14:paraId="68D75F7A" w14:textId="23754231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7265">
              <w:t xml:space="preserve">Date: </w:t>
            </w:r>
            <w:r w:rsidRPr="00D326A9" w:rsidR="00D326A9">
              <w:rPr>
                <w:color w:val="EE0000"/>
              </w:rPr>
              <w:t>enter date here</w:t>
            </w:r>
            <w:r w:rsidRPr="00D67265">
              <w:tab/>
            </w:r>
          </w:p>
        </w:tc>
      </w:tr>
      <w:tr w:rsidRPr="004D4675" w:rsidR="00D67265" w:rsidTr="00335805" w14:paraId="7AA5DF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:rsidRPr="00D67265" w:rsidR="00D67265" w:rsidP="00D67265" w:rsidRDefault="00D67265" w14:paraId="5BF8D05B" w14:textId="4873826E">
            <w:pPr>
              <w:pStyle w:val="Table"/>
            </w:pPr>
            <w:r w:rsidRPr="00D67265">
              <w:t>Deadline for submission</w:t>
            </w:r>
          </w:p>
        </w:tc>
        <w:tc>
          <w:tcPr>
            <w:tcW w:w="7427" w:type="dxa"/>
          </w:tcPr>
          <w:p w:rsidRPr="00D67265" w:rsidR="00D67265" w:rsidP="00D67265" w:rsidRDefault="00D67265" w14:paraId="735E1057" w14:textId="125F957F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383">
              <w:rPr>
                <w:color w:val="EE0000"/>
              </w:rPr>
              <w:t>[date]</w:t>
            </w:r>
          </w:p>
        </w:tc>
      </w:tr>
    </w:tbl>
    <w:p w:rsidRPr="00050629" w:rsidR="00050629" w:rsidP="00050629" w:rsidRDefault="00050629" w14:paraId="2E3A23EB" w14:textId="77777777">
      <w:pPr>
        <w:rPr>
          <w:color w:val="66BA6E" w:themeColor="accent2"/>
        </w:rPr>
      </w:pPr>
      <w:r w:rsidRPr="00050629">
        <w:rPr>
          <w:color w:val="66BA6E" w:themeColor="accent2"/>
        </w:rPr>
        <w:t xml:space="preserve">The number of quotes requested is at the school’s discretion but at least three is strongly advised. Utilise the panel spread sheet on our webpage to make a shortlist. </w:t>
      </w:r>
    </w:p>
    <w:p w:rsidR="004D04D1" w:rsidP="00050629" w:rsidRDefault="00050629" w14:paraId="4D40319A" w14:textId="77777777">
      <w:pPr>
        <w:rPr>
          <w:color w:val="66BA6E" w:themeColor="accent2"/>
        </w:rPr>
      </w:pPr>
      <w:r w:rsidRPr="00050629">
        <w:rPr>
          <w:color w:val="66BA6E" w:themeColor="accent2"/>
        </w:rPr>
        <w:t xml:space="preserve">[Rank suppliers in order of preference for service offering and fees (score 1 for best response, 2 for next best etc.), total both scores in column three for overall score. The lowest overall score equals first ranking.] </w:t>
      </w:r>
    </w:p>
    <w:p w:rsidR="00335805" w:rsidP="00335805" w:rsidRDefault="00335805" w14:paraId="2533A21F" w14:textId="0ADAABDC">
      <w:pPr>
        <w:pStyle w:val="Heading1"/>
      </w:pPr>
      <w:r>
        <w:t>Evaluation Summary [for school use]</w:t>
      </w:r>
    </w:p>
    <w:tbl>
      <w:tblPr>
        <w:tblStyle w:val="MainNZSPA"/>
        <w:tblW w:w="5000" w:type="pct"/>
        <w:tblLook w:val="04A0" w:firstRow="1" w:lastRow="0" w:firstColumn="1" w:lastColumn="0" w:noHBand="0" w:noVBand="1"/>
      </w:tblPr>
      <w:tblGrid>
        <w:gridCol w:w="3704"/>
        <w:gridCol w:w="1003"/>
        <w:gridCol w:w="1003"/>
        <w:gridCol w:w="1003"/>
        <w:gridCol w:w="1257"/>
        <w:gridCol w:w="1442"/>
      </w:tblGrid>
      <w:tr w:rsidRPr="00F926FE" w:rsidR="004D04D1" w:rsidTr="00DA31B9" w14:paraId="65C2CB6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0" w:type="pct"/>
          </w:tcPr>
          <w:p w:rsidRPr="004D04D1" w:rsidR="004D04D1" w:rsidP="004D04D1" w:rsidRDefault="004D04D1" w14:paraId="04D810C3" w14:textId="77777777">
            <w:pPr>
              <w:pStyle w:val="Table"/>
            </w:pPr>
            <w:r w:rsidRPr="004D04D1">
              <w:t>Supplier Name</w:t>
            </w:r>
          </w:p>
        </w:tc>
        <w:tc>
          <w:tcPr>
            <w:tcW w:w="535" w:type="pct"/>
          </w:tcPr>
          <w:p w:rsidRPr="004D04D1" w:rsidR="004D04D1" w:rsidP="004D04D1" w:rsidRDefault="004D04D1" w14:paraId="7007AC0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D04D1">
              <w:t>Service offering ranking</w:t>
            </w:r>
          </w:p>
        </w:tc>
        <w:tc>
          <w:tcPr>
            <w:tcW w:w="535" w:type="pct"/>
          </w:tcPr>
          <w:p w:rsidRPr="004D04D1" w:rsidR="004D04D1" w:rsidP="004D04D1" w:rsidRDefault="004D04D1" w14:paraId="71607D29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D04D1">
              <w:t>Fees ranking</w:t>
            </w:r>
          </w:p>
        </w:tc>
        <w:tc>
          <w:tcPr>
            <w:tcW w:w="535" w:type="pct"/>
          </w:tcPr>
          <w:p w:rsidRPr="004D04D1" w:rsidR="004D04D1" w:rsidP="004D04D1" w:rsidRDefault="004D04D1" w14:paraId="1DAE7346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D04D1">
              <w:t xml:space="preserve">Total score </w:t>
            </w:r>
          </w:p>
        </w:tc>
        <w:tc>
          <w:tcPr>
            <w:tcW w:w="657" w:type="pct"/>
          </w:tcPr>
          <w:p w:rsidRPr="004D04D1" w:rsidR="004D04D1" w:rsidP="004D04D1" w:rsidRDefault="004D04D1" w14:paraId="48891521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D04D1">
              <w:t>Site visit completed Y/N</w:t>
            </w:r>
          </w:p>
        </w:tc>
        <w:tc>
          <w:tcPr>
            <w:tcW w:w="770" w:type="pct"/>
          </w:tcPr>
          <w:p w:rsidRPr="004D04D1" w:rsidR="004D04D1" w:rsidP="004D04D1" w:rsidRDefault="004D04D1" w14:paraId="4DFC5E84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D04D1">
              <w:t>Referees Satisfactory Y/N</w:t>
            </w:r>
          </w:p>
        </w:tc>
      </w:tr>
      <w:tr w:rsidRPr="004860EB" w:rsidR="004D04D1" w:rsidTr="00DA31B9" w14:paraId="50A379E3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:rsidRPr="004D04D1" w:rsidR="004D04D1" w:rsidP="004D04D1" w:rsidRDefault="004D04D1" w14:paraId="7D018235" w14:textId="77777777">
            <w:pPr>
              <w:pStyle w:val="Table"/>
              <w:rPr>
                <w:color w:val="EE0000"/>
              </w:rPr>
            </w:pPr>
            <w:r w:rsidRPr="004D04D1">
              <w:rPr>
                <w:color w:val="EE0000"/>
              </w:rPr>
              <w:t>[insert supplier name]</w:t>
            </w:r>
          </w:p>
        </w:tc>
        <w:tc>
          <w:tcPr>
            <w:tcW w:w="535" w:type="pct"/>
          </w:tcPr>
          <w:p w:rsidRPr="004D04D1" w:rsidR="004D04D1" w:rsidP="004D04D1" w:rsidRDefault="004D04D1" w14:paraId="3DED250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4DB1C45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535" w:type="pct"/>
          </w:tcPr>
          <w:p w:rsidRPr="004D04D1" w:rsidR="004D04D1" w:rsidP="004D04D1" w:rsidRDefault="004D04D1" w14:paraId="37C75A0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657" w:type="pct"/>
          </w:tcPr>
          <w:p w:rsidRPr="004D04D1" w:rsidR="004D04D1" w:rsidP="004D04D1" w:rsidRDefault="004D04D1" w14:paraId="75D4F55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770" w:type="pct"/>
          </w:tcPr>
          <w:p w:rsidRPr="004D04D1" w:rsidR="004D04D1" w:rsidP="004D04D1" w:rsidRDefault="004D04D1" w14:paraId="05D4D2B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Pr="00947F9F" w:rsidR="004D04D1" w:rsidTr="00DA31B9" w14:paraId="7B6F3BE1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:rsidRPr="004D04D1" w:rsidR="004D04D1" w:rsidP="004D04D1" w:rsidRDefault="004D04D1" w14:paraId="2A87CC0A" w14:textId="77777777">
            <w:pPr>
              <w:pStyle w:val="Table"/>
              <w:rPr>
                <w:color w:val="EE0000"/>
              </w:rPr>
            </w:pPr>
            <w:r w:rsidRPr="004D04D1">
              <w:rPr>
                <w:color w:val="EE0000"/>
              </w:rPr>
              <w:t>[insert supplier name]</w:t>
            </w:r>
          </w:p>
        </w:tc>
        <w:tc>
          <w:tcPr>
            <w:tcW w:w="535" w:type="pct"/>
          </w:tcPr>
          <w:p w:rsidRPr="004D04D1" w:rsidR="004D04D1" w:rsidP="004D04D1" w:rsidRDefault="004D04D1" w14:paraId="36AB558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535" w:type="pct"/>
          </w:tcPr>
          <w:p w:rsidRPr="004D04D1" w:rsidR="004D04D1" w:rsidP="004D04D1" w:rsidRDefault="004D04D1" w14:paraId="65FDEBB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5948E87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7" w:type="pct"/>
          </w:tcPr>
          <w:p w:rsidRPr="004D04D1" w:rsidR="004D04D1" w:rsidP="004D04D1" w:rsidRDefault="004D04D1" w14:paraId="5D0A989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pct"/>
          </w:tcPr>
          <w:p w:rsidRPr="004D04D1" w:rsidR="004D04D1" w:rsidP="004D04D1" w:rsidRDefault="004D04D1" w14:paraId="7A8C824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47F9F" w:rsidR="004D04D1" w:rsidTr="00DA31B9" w14:paraId="2B5D497E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:rsidRPr="004D04D1" w:rsidR="004D04D1" w:rsidP="004D04D1" w:rsidRDefault="004D04D1" w14:paraId="75590F43" w14:textId="77777777">
            <w:pPr>
              <w:pStyle w:val="Table"/>
              <w:rPr>
                <w:color w:val="EE0000"/>
              </w:rPr>
            </w:pPr>
            <w:r w:rsidRPr="004D04D1">
              <w:rPr>
                <w:color w:val="EE0000"/>
              </w:rPr>
              <w:t>[insert supplier name]</w:t>
            </w:r>
          </w:p>
        </w:tc>
        <w:tc>
          <w:tcPr>
            <w:tcW w:w="535" w:type="pct"/>
          </w:tcPr>
          <w:p w:rsidRPr="004D04D1" w:rsidR="004D04D1" w:rsidP="004D04D1" w:rsidRDefault="004D04D1" w14:paraId="74AB662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6E7B379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0810901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7" w:type="pct"/>
          </w:tcPr>
          <w:p w:rsidRPr="004D04D1" w:rsidR="004D04D1" w:rsidP="004D04D1" w:rsidRDefault="004D04D1" w14:paraId="7E73D1E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pct"/>
          </w:tcPr>
          <w:p w:rsidRPr="004D04D1" w:rsidR="004D04D1" w:rsidP="004D04D1" w:rsidRDefault="004D04D1" w14:paraId="3C47D90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47F9F" w:rsidR="004D04D1" w:rsidTr="00DA31B9" w14:paraId="0B610F55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:rsidRPr="004D04D1" w:rsidR="004D04D1" w:rsidP="004D04D1" w:rsidRDefault="004D04D1" w14:paraId="34D934DA" w14:textId="77777777">
            <w:pPr>
              <w:pStyle w:val="Table"/>
              <w:rPr>
                <w:color w:val="EE0000"/>
              </w:rPr>
            </w:pPr>
            <w:r w:rsidRPr="004D04D1">
              <w:rPr>
                <w:color w:val="EE0000"/>
              </w:rPr>
              <w:t>[insert supplier name]</w:t>
            </w:r>
          </w:p>
        </w:tc>
        <w:tc>
          <w:tcPr>
            <w:tcW w:w="535" w:type="pct"/>
          </w:tcPr>
          <w:p w:rsidRPr="004D04D1" w:rsidR="004D04D1" w:rsidP="004D04D1" w:rsidRDefault="004D04D1" w14:paraId="0BCD4D0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5E10404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307FF6D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7" w:type="pct"/>
          </w:tcPr>
          <w:p w:rsidRPr="004D04D1" w:rsidR="004D04D1" w:rsidP="004D04D1" w:rsidRDefault="004D04D1" w14:paraId="382D24F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pct"/>
          </w:tcPr>
          <w:p w:rsidRPr="004D04D1" w:rsidR="004D04D1" w:rsidP="004D04D1" w:rsidRDefault="004D04D1" w14:paraId="36EF0A0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47F9F" w:rsidR="004D04D1" w:rsidTr="00DA31B9" w14:paraId="45AA2263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:rsidRPr="004D04D1" w:rsidR="004D04D1" w:rsidP="004D04D1" w:rsidRDefault="004D04D1" w14:paraId="2595E05C" w14:textId="77777777">
            <w:pPr>
              <w:pStyle w:val="Table"/>
              <w:rPr>
                <w:color w:val="EE0000"/>
              </w:rPr>
            </w:pPr>
            <w:r w:rsidRPr="004D04D1">
              <w:rPr>
                <w:color w:val="EE0000"/>
              </w:rPr>
              <w:t>[insert supplier name]</w:t>
            </w:r>
          </w:p>
        </w:tc>
        <w:tc>
          <w:tcPr>
            <w:tcW w:w="535" w:type="pct"/>
          </w:tcPr>
          <w:p w:rsidRPr="004D04D1" w:rsidR="004D04D1" w:rsidP="004D04D1" w:rsidRDefault="004D04D1" w14:paraId="01CCF0E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2E42B2B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4FCE3C4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7" w:type="pct"/>
          </w:tcPr>
          <w:p w:rsidRPr="004D04D1" w:rsidR="004D04D1" w:rsidP="004D04D1" w:rsidRDefault="004D04D1" w14:paraId="35EAF93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pct"/>
          </w:tcPr>
          <w:p w:rsidRPr="004D04D1" w:rsidR="004D04D1" w:rsidP="004D04D1" w:rsidRDefault="004D04D1" w14:paraId="1268484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47F9F" w:rsidR="004D04D1" w:rsidTr="00DA31B9" w14:paraId="5EEB6EA9" w14:textId="77777777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pct"/>
          </w:tcPr>
          <w:p w:rsidRPr="004D04D1" w:rsidR="004D04D1" w:rsidP="004D04D1" w:rsidRDefault="004D04D1" w14:paraId="2AF61233" w14:textId="77777777">
            <w:pPr>
              <w:pStyle w:val="Table"/>
            </w:pPr>
            <w:r w:rsidRPr="004D04D1">
              <w:t>[insert or delete rows as applicable]</w:t>
            </w:r>
          </w:p>
        </w:tc>
        <w:tc>
          <w:tcPr>
            <w:tcW w:w="535" w:type="pct"/>
          </w:tcPr>
          <w:p w:rsidRPr="004D04D1" w:rsidR="004D04D1" w:rsidP="004D04D1" w:rsidRDefault="004D04D1" w14:paraId="3D24E70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4BBFA95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</w:tcPr>
          <w:p w:rsidRPr="004D04D1" w:rsidR="004D04D1" w:rsidP="004D04D1" w:rsidRDefault="004D04D1" w14:paraId="12D1735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7" w:type="pct"/>
          </w:tcPr>
          <w:p w:rsidRPr="004D04D1" w:rsidR="004D04D1" w:rsidP="004D04D1" w:rsidRDefault="004D04D1" w14:paraId="08426B3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pct"/>
          </w:tcPr>
          <w:p w:rsidRPr="004D04D1" w:rsidR="004D04D1" w:rsidP="004D04D1" w:rsidRDefault="004D04D1" w14:paraId="7717963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SideheadingsNZSPA"/>
        <w:tblW w:w="5000" w:type="pct"/>
        <w:tblLook w:val="04A0" w:firstRow="1" w:lastRow="0" w:firstColumn="1" w:lastColumn="0" w:noHBand="0" w:noVBand="1"/>
      </w:tblPr>
      <w:tblGrid>
        <w:gridCol w:w="1781"/>
        <w:gridCol w:w="7631"/>
      </w:tblGrid>
      <w:tr w:rsidRPr="00EE3BCC" w:rsidR="00706969" w:rsidTr="00DA31B9" w14:paraId="54A8E83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pct"/>
          </w:tcPr>
          <w:p w:rsidRPr="00706969" w:rsidR="00706969" w:rsidP="00706969" w:rsidRDefault="00706969" w14:paraId="4284652A" w14:textId="77777777">
            <w:pPr>
              <w:pStyle w:val="Table"/>
            </w:pPr>
            <w:r w:rsidRPr="00706969">
              <w:t>Selected supplier</w:t>
            </w:r>
          </w:p>
        </w:tc>
        <w:tc>
          <w:tcPr>
            <w:tcW w:w="4054" w:type="pct"/>
          </w:tcPr>
          <w:p w:rsidRPr="00706969" w:rsidR="00706969" w:rsidP="00706969" w:rsidRDefault="00706969" w14:paraId="6C29E767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706969">
              <w:rPr>
                <w:color w:val="EE0000"/>
              </w:rPr>
              <w:t>[insert supplier name]</w:t>
            </w:r>
          </w:p>
          <w:p w:rsidRPr="00706969" w:rsidR="00706969" w:rsidP="00706969" w:rsidRDefault="00706969" w14:paraId="3EBC30CC" w14:textId="00F111F4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706969">
              <w:t xml:space="preserve">Rationale: </w:t>
            </w:r>
            <w:r w:rsidRPr="00706969">
              <w:rPr>
                <w:color w:val="EE0000"/>
              </w:rPr>
              <w:t>[if first ranked supplier not selected, site visit or referees were not satisfactory, give rationale here]</w:t>
            </w:r>
          </w:p>
        </w:tc>
      </w:tr>
    </w:tbl>
    <w:p w:rsidRPr="00050629" w:rsidR="00295AB5" w:rsidP="00050629" w:rsidRDefault="00DA31B9" w14:paraId="76E61CEE" w14:textId="71111C86">
      <w:pPr>
        <w:rPr>
          <w:color w:val="66BA6E" w:themeColor="accent2"/>
        </w:rPr>
      </w:pPr>
      <w:r w:rsidRPr="00050629">
        <w:rPr>
          <w:noProof/>
          <w:color w:val="66BA6E" w:themeColor="accent2"/>
        </w:rPr>
        <w:drawing>
          <wp:anchor distT="0" distB="0" distL="114300" distR="114300" simplePos="0" relativeHeight="251658241" behindDoc="0" locked="0" layoutInCell="1" allowOverlap="1" wp14:anchorId="2B35F9B6" wp14:editId="0793F942">
            <wp:simplePos x="0" y="0"/>
            <wp:positionH relativeFrom="column">
              <wp:posOffset>-496570</wp:posOffset>
            </wp:positionH>
            <wp:positionV relativeFrom="paragraph">
              <wp:posOffset>4683760</wp:posOffset>
            </wp:positionV>
            <wp:extent cx="3372485" cy="506095"/>
            <wp:effectExtent l="0" t="0" r="0" b="0"/>
            <wp:wrapNone/>
            <wp:docPr id="1327409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9138" name="Picture 2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7248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629">
        <w:rPr>
          <w:noProof/>
          <w:color w:val="66BA6E" w:themeColor="accent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E1F12" wp14:editId="4BDA1862">
                <wp:simplePos x="0" y="0"/>
                <wp:positionH relativeFrom="column">
                  <wp:posOffset>-791845</wp:posOffset>
                </wp:positionH>
                <wp:positionV relativeFrom="paragraph">
                  <wp:posOffset>4283954</wp:posOffset>
                </wp:positionV>
                <wp:extent cx="7560000" cy="1242000"/>
                <wp:effectExtent l="0" t="0" r="3175" b="0"/>
                <wp:wrapNone/>
                <wp:docPr id="10042449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242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1"/>
                            </a:gs>
                            <a:gs pos="0">
                              <a:schemeClr val="accent2"/>
                            </a:gs>
                          </a:gsLst>
                          <a:lin ang="2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 w14:anchorId="2846FCAE">
              <v:rect id="Rectangle 1" style="position:absolute;margin-left:-62.35pt;margin-top:337.3pt;width:595.3pt;height:97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2898ED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">
                <v:fill type="gradient" color2="#156082 [3204]" colors="0 #66ba6e;9830f #156082" angle="50" focus="100%" rotate="t">
                  <o:fill v:ext="view" type="gradientUnscaled"/>
                </v:fill>
              </v:rect>
            </w:pict>
          </mc:Fallback>
        </mc:AlternateContent>
      </w:r>
      <w:r w:rsidRPr="00D32AD3" w:rsidR="00D32AD3">
        <w:rPr>
          <w:color w:val="66BA6E" w:themeColor="accent2"/>
        </w:rPr>
        <w:t>[Please send completed document to your Property Advisor via your regional property mailbox for your school file]</w:t>
      </w:r>
    </w:p>
    <w:sectPr w:rsidRPr="00050629" w:rsidR="00295AB5" w:rsidSect="004C2E3C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247" w:right="1247" w:bottom="1247" w:left="1247" w:header="1247" w:footer="709" w:gutter="0"/>
      <w:cols w:space="708"/>
      <w:titlePg/>
      <w:docGrid w:linePitch="360"/>
      <w:headerReference w:type="default" r:id="Ree38a7d8fda74c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3620" w:rsidP="0021141C" w:rsidRDefault="00E23620" w14:paraId="630B16BE" w14:textId="77777777">
      <w:r>
        <w:separator/>
      </w:r>
    </w:p>
    <w:p w:rsidR="00E23620" w:rsidRDefault="00E23620" w14:paraId="3B745AFA" w14:textId="77777777"/>
  </w:endnote>
  <w:endnote w:type="continuationSeparator" w:id="0">
    <w:p w:rsidR="00E23620" w:rsidP="0021141C" w:rsidRDefault="00E23620" w14:paraId="30E00AA2" w14:textId="77777777">
      <w:r>
        <w:continuationSeparator/>
      </w:r>
    </w:p>
    <w:p w:rsidR="00E23620" w:rsidRDefault="00E23620" w14:paraId="1E04C34B" w14:textId="77777777"/>
  </w:endnote>
  <w:endnote w:type="continuationNotice" w:id="1">
    <w:p w:rsidR="00E23620" w:rsidRDefault="00E23620" w14:paraId="149065FA" w14:textId="77777777"/>
    <w:p w:rsidR="00E23620" w:rsidRDefault="00E23620" w14:paraId="02A4D2A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57D7FB76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21016FEB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 w14:anchorId="2B8BA150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13D6C63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1972A9C7" w14:textId="63A84F86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6C23710D" w:rsidR="290F9296">
      <w:rPr>
        <w:b w:val="1"/>
        <w:bCs w:val="1"/>
        <w:sz w:val="20"/>
        <w:szCs w:val="20"/>
        <w:lang w:val="en-US"/>
      </w:rPr>
      <w:t>schoolproperty.govt.nz</w:t>
    </w:r>
    <w:r w:rsidRPr="6C23710D" w:rsidR="290F9296">
      <w:rPr>
        <w:sz w:val="20"/>
        <w:szCs w:val="20"/>
      </w:rPr>
      <w:t xml:space="preserve"> </w:t>
    </w:r>
    <w:r>
      <w:tab/>
    </w:r>
    <w:r>
      <w:tab/>
    </w:r>
    <w:r w:rsidR="290F9296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290F9296">
      <w:rPr/>
      <w:t>1</w:t>
    </w:r>
    <w:r>
      <w:fldChar w:fldCharType="end"/>
    </w:r>
    <w:r w:rsidR="290F9296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290F9296">
      <w:rPr/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769F2555" w14:textId="60DCE91E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6C23710D" w:rsidR="290F9296">
      <w:rPr>
        <w:b w:val="1"/>
        <w:bCs w:val="1"/>
        <w:sz w:val="20"/>
        <w:szCs w:val="20"/>
        <w:lang w:val="en-US"/>
      </w:rPr>
      <w:t>schoolproperty.govt.nz</w:t>
    </w:r>
    <w:r w:rsidRPr="6C23710D" w:rsidR="290F9296">
      <w:rPr>
        <w:sz w:val="20"/>
        <w:szCs w:val="20"/>
      </w:rPr>
      <w:t xml:space="preserve"> </w:t>
    </w:r>
    <w:r>
      <w:tab/>
    </w:r>
    <w:r>
      <w:tab/>
    </w:r>
    <w:r w:rsidR="290F9296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290F9296">
      <w:rPr/>
      <w:t>1</w:t>
    </w:r>
    <w:r>
      <w:fldChar w:fldCharType="end"/>
    </w:r>
    <w:r w:rsidR="290F9296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290F9296">
      <w:rPr/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3620" w:rsidP="0021141C" w:rsidRDefault="00E23620" w14:paraId="335EA5A6" w14:textId="77777777">
      <w:r>
        <w:separator/>
      </w:r>
    </w:p>
    <w:p w:rsidR="00E23620" w:rsidRDefault="00E23620" w14:paraId="5105AC91" w14:textId="77777777"/>
  </w:footnote>
  <w:footnote w:type="continuationSeparator" w:id="0">
    <w:p w:rsidR="00E23620" w:rsidP="0021141C" w:rsidRDefault="00E23620" w14:paraId="3B7719D9" w14:textId="77777777">
      <w:r>
        <w:continuationSeparator/>
      </w:r>
    </w:p>
    <w:p w:rsidR="00E23620" w:rsidRDefault="00E23620" w14:paraId="63276F2C" w14:textId="77777777"/>
  </w:footnote>
  <w:footnote w:type="continuationNotice" w:id="1">
    <w:p w:rsidR="00E23620" w:rsidRDefault="00E23620" w14:paraId="2107897C" w14:textId="77777777"/>
    <w:p w:rsidR="00E23620" w:rsidRDefault="00E23620" w14:paraId="393211D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73E71F10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346B4EBC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 w14:anchorId="53979C35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049F9E0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00A3B" w:rsidP="008170B6" w:rsidRDefault="00E05083" w14:paraId="058D520E" w14:textId="293E64F7">
    <w:pPr>
      <w:pStyle w:val="Tablebullet"/>
      <w:numPr>
        <w:ilvl w:val="0"/>
        <w:numId w:val="0"/>
      </w:numP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75C01D17" wp14:editId="7AB56E8B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242733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242733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 w14:anchorId="76CE3ECF">
            <v:rect id="Rectangle 1" style="position:absolute;margin-left:-62.35pt;margin-top:-62.35pt;width:595.25pt;height:255.3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66ba6e [3205]" stroked="f" strokeweight="2pt" w14:anchorId="255A9F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">
              <v:fill type="gradient" color2="#052b3d [3215]" colors="0 #66ba6e;58982f #052b3d" angle="90" focus="100%" rotate="t"/>
            </v:rect>
          </w:pict>
        </mc:Fallback>
      </mc:AlternateContent>
    </w:r>
    <w:r w:rsidR="00472781">
      <w:drawing>
        <wp:anchor distT="0" distB="0" distL="114300" distR="114300" simplePos="0" relativeHeight="251658243" behindDoc="0" locked="0" layoutInCell="1" allowOverlap="1" wp14:anchorId="27A0B42E" wp14:editId="2029C975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386" w:rsidRDefault="00AE1386" w14:paraId="1991A76C" w14:textId="77777777"/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6C23710D" w:rsidTr="6C23710D" w14:paraId="2D1915B0">
      <w:trPr>
        <w:trHeight w:val="300"/>
      </w:trPr>
      <w:tc>
        <w:tcPr>
          <w:tcW w:w="3135" w:type="dxa"/>
          <w:tcMar/>
        </w:tcPr>
        <w:p w:rsidR="6C23710D" w:rsidP="6C23710D" w:rsidRDefault="6C23710D" w14:paraId="3811209D" w14:textId="63A6CA3B">
          <w:pPr>
            <w:pStyle w:val="Header"/>
            <w:bidi w:val="0"/>
            <w:ind w:left="-115"/>
            <w:jc w:val="left"/>
          </w:pPr>
        </w:p>
      </w:tc>
      <w:tc>
        <w:tcPr>
          <w:tcW w:w="3135" w:type="dxa"/>
          <w:tcMar/>
        </w:tcPr>
        <w:p w:rsidR="6C23710D" w:rsidP="6C23710D" w:rsidRDefault="6C23710D" w14:paraId="55212BE5" w14:textId="6EC4F0AE">
          <w:pPr>
            <w:pStyle w:val="Header"/>
            <w:bidi w:val="0"/>
            <w:jc w:val="center"/>
          </w:pPr>
        </w:p>
      </w:tc>
      <w:tc>
        <w:tcPr>
          <w:tcW w:w="3135" w:type="dxa"/>
          <w:tcMar/>
        </w:tcPr>
        <w:p w:rsidR="6C23710D" w:rsidP="6C23710D" w:rsidRDefault="6C23710D" w14:paraId="72A54036" w14:textId="3E349A24">
          <w:pPr>
            <w:pStyle w:val="Header"/>
            <w:bidi w:val="0"/>
            <w:ind w:right="-115"/>
            <w:jc w:val="right"/>
          </w:pPr>
        </w:p>
      </w:tc>
    </w:tr>
  </w:tbl>
  <w:p w:rsidR="6C23710D" w:rsidP="6C23710D" w:rsidRDefault="6C23710D" w14:paraId="48566517" w14:textId="60ECBBE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2EB724E"/>
    <w:multiLevelType w:val="multilevel"/>
    <w:tmpl w:val="E4ECED18"/>
    <w:lvl w:ilvl="0">
      <w:start w:val="1"/>
      <w:numFmt w:val="upperLetter"/>
      <w:suff w:val="space"/>
      <w:lvlText w:val="Appendix %1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7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10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1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3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6"/>
  </w:num>
  <w:num w:numId="2" w16cid:durableId="2015373898">
    <w:abstractNumId w:val="4"/>
  </w:num>
  <w:num w:numId="3" w16cid:durableId="1605453775">
    <w:abstractNumId w:val="7"/>
  </w:num>
  <w:num w:numId="4" w16cid:durableId="1059017852">
    <w:abstractNumId w:val="11"/>
  </w:num>
  <w:num w:numId="5" w16cid:durableId="2128312841">
    <w:abstractNumId w:val="1"/>
  </w:num>
  <w:num w:numId="6" w16cid:durableId="1416247744">
    <w:abstractNumId w:val="5"/>
  </w:num>
  <w:num w:numId="7" w16cid:durableId="1164904692">
    <w:abstractNumId w:val="2"/>
  </w:num>
  <w:num w:numId="8" w16cid:durableId="767774254">
    <w:abstractNumId w:val="12"/>
  </w:num>
  <w:num w:numId="9" w16cid:durableId="1090586089">
    <w:abstractNumId w:val="13"/>
  </w:num>
  <w:num w:numId="10" w16cid:durableId="1360467722">
    <w:abstractNumId w:val="9"/>
  </w:num>
  <w:num w:numId="11" w16cid:durableId="1485581137">
    <w:abstractNumId w:val="10"/>
  </w:num>
  <w:num w:numId="12" w16cid:durableId="13761940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3"/>
  </w:num>
  <w:num w:numId="16" w16cid:durableId="13433157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3"/>
  </w:num>
  <w:num w:numId="22" w16cid:durableId="1933471745">
    <w:abstractNumId w:val="13"/>
  </w:num>
  <w:num w:numId="23" w16cid:durableId="547302123">
    <w:abstractNumId w:val="13"/>
  </w:num>
  <w:num w:numId="24" w16cid:durableId="1444417374">
    <w:abstractNumId w:val="8"/>
  </w:num>
  <w:num w:numId="25" w16cid:durableId="1687560567">
    <w:abstractNumId w:val="3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753B08"/>
    <w:rsid w:val="00001723"/>
    <w:rsid w:val="000033BA"/>
    <w:rsid w:val="00005362"/>
    <w:rsid w:val="000200A2"/>
    <w:rsid w:val="00020F3B"/>
    <w:rsid w:val="000241FF"/>
    <w:rsid w:val="00025AC7"/>
    <w:rsid w:val="00026DC8"/>
    <w:rsid w:val="00034559"/>
    <w:rsid w:val="00034969"/>
    <w:rsid w:val="00035BA7"/>
    <w:rsid w:val="00035DDB"/>
    <w:rsid w:val="000370FA"/>
    <w:rsid w:val="0003736F"/>
    <w:rsid w:val="00037A49"/>
    <w:rsid w:val="00042F46"/>
    <w:rsid w:val="00050629"/>
    <w:rsid w:val="00054E18"/>
    <w:rsid w:val="00056E55"/>
    <w:rsid w:val="00061AB7"/>
    <w:rsid w:val="00063652"/>
    <w:rsid w:val="00063883"/>
    <w:rsid w:val="00064CCA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57A2"/>
    <w:rsid w:val="000A620F"/>
    <w:rsid w:val="000A6D2F"/>
    <w:rsid w:val="000A72D2"/>
    <w:rsid w:val="000B104B"/>
    <w:rsid w:val="000B6C22"/>
    <w:rsid w:val="000C0014"/>
    <w:rsid w:val="000C377A"/>
    <w:rsid w:val="000C59D1"/>
    <w:rsid w:val="000E25ED"/>
    <w:rsid w:val="000F4055"/>
    <w:rsid w:val="0010348E"/>
    <w:rsid w:val="0010374B"/>
    <w:rsid w:val="001072C8"/>
    <w:rsid w:val="00107AD7"/>
    <w:rsid w:val="00111378"/>
    <w:rsid w:val="00112FF8"/>
    <w:rsid w:val="00116E4A"/>
    <w:rsid w:val="00117A5F"/>
    <w:rsid w:val="001251C0"/>
    <w:rsid w:val="00126099"/>
    <w:rsid w:val="00131153"/>
    <w:rsid w:val="00136B6D"/>
    <w:rsid w:val="0014288A"/>
    <w:rsid w:val="00176508"/>
    <w:rsid w:val="00181763"/>
    <w:rsid w:val="00182835"/>
    <w:rsid w:val="001831D2"/>
    <w:rsid w:val="001835E9"/>
    <w:rsid w:val="00184008"/>
    <w:rsid w:val="00186B71"/>
    <w:rsid w:val="001871B8"/>
    <w:rsid w:val="001927A5"/>
    <w:rsid w:val="001936D6"/>
    <w:rsid w:val="001A0CEB"/>
    <w:rsid w:val="001A233C"/>
    <w:rsid w:val="001A398D"/>
    <w:rsid w:val="001A4721"/>
    <w:rsid w:val="001A696F"/>
    <w:rsid w:val="001B06F9"/>
    <w:rsid w:val="001B51F2"/>
    <w:rsid w:val="001C3C2A"/>
    <w:rsid w:val="001D38A2"/>
    <w:rsid w:val="001D62B2"/>
    <w:rsid w:val="001E0A9A"/>
    <w:rsid w:val="001E3E0D"/>
    <w:rsid w:val="001E4481"/>
    <w:rsid w:val="001E5723"/>
    <w:rsid w:val="001E6671"/>
    <w:rsid w:val="001E70B1"/>
    <w:rsid w:val="001F1BBD"/>
    <w:rsid w:val="001F6034"/>
    <w:rsid w:val="002043E9"/>
    <w:rsid w:val="0020599E"/>
    <w:rsid w:val="0021141C"/>
    <w:rsid w:val="00213B43"/>
    <w:rsid w:val="00213DAA"/>
    <w:rsid w:val="002150DF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57C7"/>
    <w:rsid w:val="00256C2C"/>
    <w:rsid w:val="00265B9D"/>
    <w:rsid w:val="002772D9"/>
    <w:rsid w:val="0028192B"/>
    <w:rsid w:val="00285C54"/>
    <w:rsid w:val="0029311E"/>
    <w:rsid w:val="00293B13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D75A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805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C0512"/>
    <w:rsid w:val="004C2E3C"/>
    <w:rsid w:val="004D04D1"/>
    <w:rsid w:val="004D1FD7"/>
    <w:rsid w:val="004D695C"/>
    <w:rsid w:val="004D731E"/>
    <w:rsid w:val="004E19E3"/>
    <w:rsid w:val="004E235B"/>
    <w:rsid w:val="004E3BF1"/>
    <w:rsid w:val="004F0FA0"/>
    <w:rsid w:val="004F2846"/>
    <w:rsid w:val="005039DD"/>
    <w:rsid w:val="00503A76"/>
    <w:rsid w:val="00510828"/>
    <w:rsid w:val="00517ABE"/>
    <w:rsid w:val="00520C7C"/>
    <w:rsid w:val="00524E21"/>
    <w:rsid w:val="00541A62"/>
    <w:rsid w:val="005574B0"/>
    <w:rsid w:val="005604D5"/>
    <w:rsid w:val="00564ADA"/>
    <w:rsid w:val="00566D24"/>
    <w:rsid w:val="005764DF"/>
    <w:rsid w:val="005800BE"/>
    <w:rsid w:val="00587DE8"/>
    <w:rsid w:val="005917AE"/>
    <w:rsid w:val="00594C1D"/>
    <w:rsid w:val="005A209A"/>
    <w:rsid w:val="005A4DC6"/>
    <w:rsid w:val="005A606D"/>
    <w:rsid w:val="005A7024"/>
    <w:rsid w:val="005A721C"/>
    <w:rsid w:val="005B1783"/>
    <w:rsid w:val="005B30CF"/>
    <w:rsid w:val="005B73B0"/>
    <w:rsid w:val="005C4DD0"/>
    <w:rsid w:val="005D0714"/>
    <w:rsid w:val="005D5E38"/>
    <w:rsid w:val="005D7A94"/>
    <w:rsid w:val="005E2B2A"/>
    <w:rsid w:val="005F0DC4"/>
    <w:rsid w:val="005F792B"/>
    <w:rsid w:val="00603DCA"/>
    <w:rsid w:val="00606F88"/>
    <w:rsid w:val="00613299"/>
    <w:rsid w:val="006143DD"/>
    <w:rsid w:val="006150CA"/>
    <w:rsid w:val="00616024"/>
    <w:rsid w:val="00630C39"/>
    <w:rsid w:val="00633B4A"/>
    <w:rsid w:val="0063714E"/>
    <w:rsid w:val="00643EE3"/>
    <w:rsid w:val="00645D1D"/>
    <w:rsid w:val="0064763F"/>
    <w:rsid w:val="00650EDA"/>
    <w:rsid w:val="00652BDF"/>
    <w:rsid w:val="00653ADF"/>
    <w:rsid w:val="00653D5D"/>
    <w:rsid w:val="006542EC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4B70"/>
    <w:rsid w:val="006F5CCF"/>
    <w:rsid w:val="006F685E"/>
    <w:rsid w:val="006F7B3D"/>
    <w:rsid w:val="00701CCC"/>
    <w:rsid w:val="00702ADE"/>
    <w:rsid w:val="00706969"/>
    <w:rsid w:val="00706C2B"/>
    <w:rsid w:val="00710091"/>
    <w:rsid w:val="00712592"/>
    <w:rsid w:val="00714DF3"/>
    <w:rsid w:val="00717519"/>
    <w:rsid w:val="007214A9"/>
    <w:rsid w:val="007247FA"/>
    <w:rsid w:val="007255FA"/>
    <w:rsid w:val="0072575F"/>
    <w:rsid w:val="00734EE1"/>
    <w:rsid w:val="0073759B"/>
    <w:rsid w:val="007414F0"/>
    <w:rsid w:val="007461B5"/>
    <w:rsid w:val="00746E05"/>
    <w:rsid w:val="00746E6E"/>
    <w:rsid w:val="00753774"/>
    <w:rsid w:val="007539C1"/>
    <w:rsid w:val="00753B08"/>
    <w:rsid w:val="00755E6B"/>
    <w:rsid w:val="007565D4"/>
    <w:rsid w:val="00767134"/>
    <w:rsid w:val="007678E7"/>
    <w:rsid w:val="00770621"/>
    <w:rsid w:val="00770CF7"/>
    <w:rsid w:val="007820DC"/>
    <w:rsid w:val="00782F27"/>
    <w:rsid w:val="00784B4F"/>
    <w:rsid w:val="00784C1E"/>
    <w:rsid w:val="00785487"/>
    <w:rsid w:val="00786558"/>
    <w:rsid w:val="007926C1"/>
    <w:rsid w:val="007A1383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E78BE"/>
    <w:rsid w:val="007F07DA"/>
    <w:rsid w:val="007F0AD3"/>
    <w:rsid w:val="007F6927"/>
    <w:rsid w:val="00806BB0"/>
    <w:rsid w:val="008170B6"/>
    <w:rsid w:val="008178B5"/>
    <w:rsid w:val="00822711"/>
    <w:rsid w:val="008326D3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77DF6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0417"/>
    <w:rsid w:val="008F3105"/>
    <w:rsid w:val="008F7B5C"/>
    <w:rsid w:val="00902D5E"/>
    <w:rsid w:val="00902D9B"/>
    <w:rsid w:val="00906784"/>
    <w:rsid w:val="00906F62"/>
    <w:rsid w:val="00913C79"/>
    <w:rsid w:val="00921A51"/>
    <w:rsid w:val="00921F9F"/>
    <w:rsid w:val="00924249"/>
    <w:rsid w:val="00926E2B"/>
    <w:rsid w:val="00934BEA"/>
    <w:rsid w:val="00940BC1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2D09"/>
    <w:rsid w:val="009A450B"/>
    <w:rsid w:val="009A6F42"/>
    <w:rsid w:val="009B6B83"/>
    <w:rsid w:val="009B7FDD"/>
    <w:rsid w:val="009C5235"/>
    <w:rsid w:val="009D0167"/>
    <w:rsid w:val="009D654A"/>
    <w:rsid w:val="009E05F6"/>
    <w:rsid w:val="009E0DA1"/>
    <w:rsid w:val="009F3ED4"/>
    <w:rsid w:val="009F5358"/>
    <w:rsid w:val="009F6937"/>
    <w:rsid w:val="009F6D5D"/>
    <w:rsid w:val="00A05690"/>
    <w:rsid w:val="00A137BF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2038D"/>
    <w:rsid w:val="00B220C4"/>
    <w:rsid w:val="00B23529"/>
    <w:rsid w:val="00B2459C"/>
    <w:rsid w:val="00B250AB"/>
    <w:rsid w:val="00B2621D"/>
    <w:rsid w:val="00B31C82"/>
    <w:rsid w:val="00B359FE"/>
    <w:rsid w:val="00B367A2"/>
    <w:rsid w:val="00B4202D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2755"/>
    <w:rsid w:val="00C01492"/>
    <w:rsid w:val="00C074FC"/>
    <w:rsid w:val="00C13001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F9A"/>
    <w:rsid w:val="00CA1319"/>
    <w:rsid w:val="00CA1995"/>
    <w:rsid w:val="00CB2FAE"/>
    <w:rsid w:val="00CB468D"/>
    <w:rsid w:val="00CC7B9B"/>
    <w:rsid w:val="00CE36E7"/>
    <w:rsid w:val="00CE395C"/>
    <w:rsid w:val="00CE4A29"/>
    <w:rsid w:val="00CF296C"/>
    <w:rsid w:val="00CF57C4"/>
    <w:rsid w:val="00D06D86"/>
    <w:rsid w:val="00D227BE"/>
    <w:rsid w:val="00D25158"/>
    <w:rsid w:val="00D27A7B"/>
    <w:rsid w:val="00D30EF1"/>
    <w:rsid w:val="00D326A9"/>
    <w:rsid w:val="00D32AD3"/>
    <w:rsid w:val="00D331E4"/>
    <w:rsid w:val="00D3664B"/>
    <w:rsid w:val="00D40960"/>
    <w:rsid w:val="00D44A12"/>
    <w:rsid w:val="00D4585A"/>
    <w:rsid w:val="00D53C1E"/>
    <w:rsid w:val="00D54427"/>
    <w:rsid w:val="00D570F9"/>
    <w:rsid w:val="00D6354B"/>
    <w:rsid w:val="00D67265"/>
    <w:rsid w:val="00D7253D"/>
    <w:rsid w:val="00D812C7"/>
    <w:rsid w:val="00D855EC"/>
    <w:rsid w:val="00D865D3"/>
    <w:rsid w:val="00D9339E"/>
    <w:rsid w:val="00D95DF2"/>
    <w:rsid w:val="00DA31B9"/>
    <w:rsid w:val="00DA5634"/>
    <w:rsid w:val="00DB09AE"/>
    <w:rsid w:val="00DB4817"/>
    <w:rsid w:val="00DC2D58"/>
    <w:rsid w:val="00DC4131"/>
    <w:rsid w:val="00DD463E"/>
    <w:rsid w:val="00DD664E"/>
    <w:rsid w:val="00DD7971"/>
    <w:rsid w:val="00DE19E5"/>
    <w:rsid w:val="00DE6CF4"/>
    <w:rsid w:val="00DF12FD"/>
    <w:rsid w:val="00E03FC2"/>
    <w:rsid w:val="00E05083"/>
    <w:rsid w:val="00E0527B"/>
    <w:rsid w:val="00E0768A"/>
    <w:rsid w:val="00E10851"/>
    <w:rsid w:val="00E12E4E"/>
    <w:rsid w:val="00E15664"/>
    <w:rsid w:val="00E2184F"/>
    <w:rsid w:val="00E218A8"/>
    <w:rsid w:val="00E22014"/>
    <w:rsid w:val="00E23620"/>
    <w:rsid w:val="00E24776"/>
    <w:rsid w:val="00E417BC"/>
    <w:rsid w:val="00E45370"/>
    <w:rsid w:val="00E528D8"/>
    <w:rsid w:val="00E53305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16A6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1540D"/>
    <w:rsid w:val="00F22127"/>
    <w:rsid w:val="00F228F7"/>
    <w:rsid w:val="00F30649"/>
    <w:rsid w:val="00F344E0"/>
    <w:rsid w:val="00F52B00"/>
    <w:rsid w:val="00F6242B"/>
    <w:rsid w:val="00F642FE"/>
    <w:rsid w:val="00F6539C"/>
    <w:rsid w:val="00F71BB9"/>
    <w:rsid w:val="00F726DE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D241A"/>
    <w:rsid w:val="00FD283F"/>
    <w:rsid w:val="00FD69C6"/>
    <w:rsid w:val="00FD6F2B"/>
    <w:rsid w:val="00FD7CB5"/>
    <w:rsid w:val="00FE016F"/>
    <w:rsid w:val="00FE76BE"/>
    <w:rsid w:val="00FF2E4C"/>
    <w:rsid w:val="290F9296"/>
    <w:rsid w:val="6C23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B7E89"/>
  <w15:chartTrackingRefBased/>
  <w15:docId w15:val="{176A194F-9D29-4F2E-A4AF-C2E9FAA9C0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uiPriority="98" w:qFormat="1"/>
    <w:lsdException w:name="List Number 3" w:uiPriority="98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character" w:styleId="TitleChar" w:customStyle="1">
    <w:name w:val="Title Char"/>
    <w:basedOn w:val="DefaultParagraphFont"/>
    <w:link w:val="Title"/>
    <w:uiPriority w:val="11"/>
    <w:rsid w:val="00921F9F"/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styleId="SubtitleChar" w:customStyle="1">
    <w:name w:val="Subtitle Char"/>
    <w:basedOn w:val="DefaultParagraphFont"/>
    <w:link w:val="Subtitle"/>
    <w:uiPriority w:val="11"/>
    <w:rsid w:val="00035DDB"/>
    <w:rPr>
      <w:rFonts w:asciiTheme="majorHAnsi" w:hAnsiTheme="majorHAnsi" w:eastAsiaTheme="minorEastAsia" w:cstheme="minorBidi"/>
      <w:b/>
      <w:bCs/>
      <w:color w:val="66BA6E" w:themeColor="accent2"/>
      <w:kern w:val="28"/>
      <w:sz w:val="32"/>
      <w:szCs w:val="6"/>
    </w:rPr>
  </w:style>
  <w:style w:type="character" w:styleId="Heading1Char" w:customStyle="1">
    <w:name w:val="Heading 1 Char"/>
    <w:basedOn w:val="DefaultParagraphFont"/>
    <w:link w:val="Heading1"/>
    <w:uiPriority w:val="9"/>
    <w:rsid w:val="00035DDB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E45370"/>
    <w:rPr>
      <w:rFonts w:asciiTheme="minorHAnsi" w:hAnsiTheme="min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88501B"/>
    <w:rPr>
      <w:rFonts w:asciiTheme="minorHAnsi" w:hAnsiTheme="minorHAnsi" w:eastAsiaTheme="majorEastAsia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99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99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98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98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427A18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styleId="Importantword" w:customStyle="1">
    <w:name w:val="Important word"/>
    <w:basedOn w:val="DefaultParagraphFont"/>
    <w:uiPriority w:val="11"/>
    <w:qFormat/>
    <w:rsid w:val="00427A18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qFormat/>
    <w:rsid w:val="00D3664B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color="auto" w:sz="0" w:space="0"/>
      </w:pBdr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98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99"/>
    <w:qFormat/>
    <w:rsid w:val="00427A18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427A18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7A18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7A18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7A18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7A18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styleId="Tablebullet" w:customStyle="1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styleId="Tablenumber" w:customStyle="1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styleId="Tablenumber2" w:customStyle="1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styleId="ListNumberColourBlock" w:customStyle="1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numbering" w:styleId="CurrentList1" w:customStyle="1">
    <w:name w:val="Current List1"/>
    <w:uiPriority w:val="99"/>
    <w:rsid w:val="007E55D5"/>
    <w:pPr>
      <w:numPr>
        <w:numId w:val="2"/>
      </w:numPr>
    </w:pPr>
  </w:style>
  <w:style w:type="numbering" w:styleId="CurrentList2" w:customStyle="1">
    <w:name w:val="Current List2"/>
    <w:uiPriority w:val="99"/>
    <w:rsid w:val="007E55D5"/>
    <w:pPr>
      <w:numPr>
        <w:numId w:val="3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035DDB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paragraph" w:styleId="BackCover" w:customStyle="1">
    <w:name w:val="Back Cover"/>
    <w:basedOn w:val="Normal"/>
    <w:semiHidden/>
    <w:qFormat/>
    <w:rsid w:val="00427A18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Educationlink" w:customStyle="1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27A18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table" w:styleId="Style1" w:customStyle="1">
    <w:name w:val="Style1"/>
    <w:basedOn w:val="TableNormal"/>
    <w:uiPriority w:val="99"/>
    <w:rsid w:val="002D75AC"/>
    <w:pPr>
      <w:spacing w:before="40" w:after="40"/>
    </w:pPr>
    <w:rPr>
      <w:sz w:val="22"/>
    </w:rPr>
    <w:tblPr>
      <w:tblBorders>
        <w:top w:val="single" w:color="4C1F41" w:sz="6" w:space="0"/>
        <w:bottom w:val="single" w:color="4C1F41" w:sz="6" w:space="0"/>
        <w:insideH w:val="single" w:color="BFBFBF" w:themeColor="background1" w:themeShade="BF" w:sz="6" w:space="0"/>
        <w:insideV w:val="single" w:color="BFBFBF" w:themeColor="background1" w:themeShade="BF" w:sz="6" w:space="0"/>
      </w:tblBorders>
    </w:tblPr>
    <w:tblStylePr w:type="firstCol">
      <w:tblPr/>
      <w:tcPr>
        <w:shd w:val="clear" w:color="auto" w:fill="4C1F4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36B6D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1E448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E4481"/>
    <w:pPr>
      <w:spacing w:line="240" w:lineRule="auto"/>
    </w:pPr>
    <w:rPr>
      <w:rFonts w:ascii="Arial" w:hAnsi="Arial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E4481"/>
    <w:rPr>
      <w:sz w:val="20"/>
      <w:szCs w:val="20"/>
    </w:rPr>
  </w:style>
  <w:style w:type="table" w:styleId="TopandsideheadingsTeThuhu" w:customStyle="1">
    <w:name w:val="Top and side headings Te Tāhuhu"/>
    <w:basedOn w:val="TableNormal"/>
    <w:uiPriority w:val="99"/>
    <w:rsid w:val="001B06F9"/>
    <w:pPr>
      <w:spacing w:before="40" w:after="40"/>
    </w:pPr>
    <w:rPr>
      <w:sz w:val="22"/>
    </w:rPr>
    <w:tblPr>
      <w:tblBorders>
        <w:bottom w:val="single" w:color="4C1F41" w:sz="8" w:space="0"/>
        <w:insideH w:val="single" w:color="BFBFBF" w:themeColor="background1" w:themeShade="BF" w:sz="6" w:space="0"/>
        <w:insideV w:val="single" w:color="BFBFBF" w:themeColor="background1" w:themeShade="BF" w:sz="6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color="FFFFFF" w:themeColor="background1" w:sz="6" w:space="0"/>
          <w:tl2br w:val="nil"/>
          <w:tr2bl w:val="nil"/>
        </w:tcBorders>
        <w:shd w:val="clear" w:color="auto" w:fill="4C1F41"/>
      </w:tcPr>
    </w:tblStylePr>
    <w:tblStylePr w:type="firstCol">
      <w:tblPr/>
      <w:tcPr>
        <w:tcBorders>
          <w:top w:val="nil"/>
          <w:left w:val="nil"/>
          <w:bottom w:val="single" w:color="4C1F41" w:sz="8" w:space="0"/>
          <w:right w:val="single" w:color="FFFFFF" w:themeColor="background1" w:sz="6" w:space="0"/>
          <w:insideH w:val="single" w:color="FFFFFF" w:themeColor="background1" w:sz="4" w:space="0"/>
          <w:insideV w:val="single" w:color="FFFFFF" w:themeColor="background1" w:sz="4" w:space="0"/>
          <w:tl2br w:val="nil"/>
          <w:tr2bl w:val="nil"/>
        </w:tcBorders>
        <w:shd w:val="clear" w:color="auto" w:fill="D9D9D9" w:themeFill="background1" w:themeFillShade="D9"/>
      </w:tcPr>
    </w:tblStyle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64CCA"/>
    <w:rPr>
      <w:rFonts w:asciiTheme="minorHAnsi" w:hAnsiTheme="minorHAns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64CCA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schoolproperty.govt.nz/property-projects/hiring-a-project-manager-or-administrator-for-a-property-project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yperlink" Target="https://www.schoolproperty.govt.nz/property-projects/hiring-a-project-manager-or-administrator-for-a-property-project" TargetMode="Externa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image" Target="media/image2.svg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education.govt.nz/property-contractor-health-and-safety/" TargetMode="External" Id="rId11" /><Relationship Type="http://schemas.openxmlformats.org/officeDocument/2006/relationships/customXml" Target="../customXml/item5.xml" Id="rId24" /><Relationship Type="http://schemas.openxmlformats.org/officeDocument/2006/relationships/numbering" Target="numbering.xml" Id="rId5" /><Relationship Type="http://schemas.openxmlformats.org/officeDocument/2006/relationships/image" Target="media/image1.png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schoolproperty.govt.nz/property-projects/procurement-process-for-school-led-property-projects/conflicts-of-interest-in-property-procurement" TargetMode="External" Id="rId14" /><Relationship Type="http://schemas.openxmlformats.org/officeDocument/2006/relationships/fontTable" Target="fontTable.xml" Id="rId22" /><Relationship Type="http://schemas.openxmlformats.org/officeDocument/2006/relationships/header" Target="header3.xml" Id="Ree38a7d8fda74c16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Stringer\OneDrive%20-%20Allfields\NZSPA%20-%20Documents%20-%20Document%20Channel\0.%20Background%20documents\Template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MoEd-46283362-13314</_dlc_DocId>
    <_dlc_DocIdUrl xmlns="4678361d-7fd8-4b17-9e46-41c07a1bde3f">
      <Url>https://educationgovtnz.sharepoint.com/sites/MoEOfficeoftheCESchoolProperty-Entity/_layouts/15/DocIdRedir.aspx?ID=MoEd-46283362-13314</Url>
      <Description>MoEd-46283362-13314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DF24B-3F65-4013-A921-5990B974AB1D}"/>
</file>

<file path=customXml/itemProps4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5.xml><?xml version="1.0" encoding="utf-8"?>
<ds:datastoreItem xmlns:ds="http://schemas.openxmlformats.org/officeDocument/2006/customXml" ds:itemID="{34459616-07A5-4099-92F0-21E2788A75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Fact Sheet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Zoe Stringer</dc:creator>
  <keywords/>
  <dc:description>Created by allfields.co.nz</dc:description>
  <lastModifiedBy>Crystal Franklin</lastModifiedBy>
  <revision>34</revision>
  <lastPrinted>2022-08-04T05:33:00.0000000Z</lastPrinted>
  <dcterms:created xsi:type="dcterms:W3CDTF">2026-09-09T02:10:00.0000000Z</dcterms:created>
  <dcterms:modified xsi:type="dcterms:W3CDTF">2026-09-28T02:54:59.7771745Z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eef7416f-b9f9-4697-ada0-14d469e2097c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