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word/header3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427A18" w:rsidR="003B38A1" w:rsidP="00427A18" w:rsidRDefault="00016230" w14:paraId="095C367D" w14:textId="651B5B63">
      <w:pPr>
        <w:pStyle w:val="Title"/>
      </w:pPr>
      <w:bookmarkStart w:name="OLE_LINK8" w:id="0"/>
      <w:r>
        <w:t xml:space="preserve">Contracts Works </w:t>
      </w:r>
      <w:r>
        <w:br/>
      </w:r>
      <w:r>
        <w:t>Request for Quote</w:t>
      </w:r>
      <w:r w:rsidR="002205A5">
        <w:t>s</w:t>
      </w:r>
    </w:p>
    <w:bookmarkEnd w:id="0"/>
    <w:p w:rsidRPr="006164CB" w:rsidR="00002AAF" w:rsidP="006164CB" w:rsidRDefault="00002AAF" w14:paraId="59A99572" w14:textId="38F15E40">
      <w:pPr>
        <w:pStyle w:val="Importantpara"/>
        <w:rPr>
          <w:color w:val="66BA6E" w:themeColor="accent2"/>
        </w:rPr>
      </w:pPr>
      <w:r w:rsidRPr="006164CB">
        <w:rPr>
          <w:color w:val="66BA6E" w:themeColor="accent2"/>
        </w:rPr>
        <w:t>Instructions are in “green text”. Remove when done.</w:t>
      </w:r>
    </w:p>
    <w:p w:rsidRPr="006164CB" w:rsidR="00002AAF" w:rsidP="006164CB" w:rsidRDefault="00002AAF" w14:paraId="59D725C2" w14:textId="15493962">
      <w:pPr>
        <w:pStyle w:val="Importantpara"/>
        <w:rPr>
          <w:color w:val="66BA6E" w:themeColor="accent2"/>
        </w:rPr>
      </w:pPr>
      <w:r w:rsidRPr="006164CB">
        <w:rPr>
          <w:color w:val="66BA6E" w:themeColor="accent2"/>
        </w:rPr>
        <w:t xml:space="preserve">Type answers/ information required over text in </w:t>
      </w:r>
      <w:r w:rsidRPr="006164CB" w:rsidR="006164CB">
        <w:rPr>
          <w:color w:val="EE0000"/>
        </w:rPr>
        <w:t>“</w:t>
      </w:r>
      <w:r w:rsidRPr="006164CB">
        <w:rPr>
          <w:color w:val="EE0000"/>
        </w:rPr>
        <w:t>red</w:t>
      </w:r>
      <w:r w:rsidR="006164CB">
        <w:rPr>
          <w:color w:val="EE0000"/>
        </w:rPr>
        <w:t>”</w:t>
      </w:r>
      <w:r w:rsidRPr="006164CB">
        <w:rPr>
          <w:color w:val="66BA6E" w:themeColor="accent2"/>
        </w:rPr>
        <w:t>. Change to black text.</w:t>
      </w:r>
    </w:p>
    <w:p w:rsidRPr="006164CB" w:rsidR="00E45370" w:rsidP="006164CB" w:rsidRDefault="00002AAF" w14:paraId="31A31880" w14:textId="40E2D156">
      <w:pPr>
        <w:pStyle w:val="Importantpara"/>
        <w:rPr>
          <w:color w:val="66BA6E" w:themeColor="accent2"/>
        </w:rPr>
      </w:pPr>
      <w:r w:rsidRPr="006164CB">
        <w:rPr>
          <w:color w:val="66BA6E" w:themeColor="accent2"/>
        </w:rPr>
        <w:t xml:space="preserve">Tenderers must type their responses over text in </w:t>
      </w:r>
      <w:r w:rsidRPr="006164CB" w:rsidR="006164CB">
        <w:rPr>
          <w:color w:val="FFC000"/>
        </w:rPr>
        <w:t>“</w:t>
      </w:r>
      <w:r w:rsidRPr="006164CB">
        <w:rPr>
          <w:color w:val="FFC000"/>
        </w:rPr>
        <w:t>orange</w:t>
      </w:r>
      <w:r w:rsidR="006164CB">
        <w:rPr>
          <w:color w:val="FFC000"/>
        </w:rPr>
        <w:t>”</w:t>
      </w:r>
      <w:r w:rsidRPr="006164CB">
        <w:rPr>
          <w:color w:val="66BA6E" w:themeColor="accent2"/>
        </w:rPr>
        <w:t>.</w:t>
      </w:r>
    </w:p>
    <w:p w:rsidRPr="00206996" w:rsidR="00206996" w:rsidP="00206996" w:rsidRDefault="00206996" w14:paraId="1778EEF0" w14:textId="742A74A5">
      <w:pPr>
        <w:pStyle w:val="Subtitle"/>
      </w:pPr>
      <w:r w:rsidRPr="00206996">
        <w:t>Guidance for Use: Contract Works Request for Quote</w:t>
      </w:r>
      <w:r>
        <w:t xml:space="preserve"> </w:t>
      </w:r>
      <w:r w:rsidRPr="00206996">
        <w:t>(RFQ) Template</w:t>
      </w:r>
    </w:p>
    <w:p w:rsidRPr="00206996" w:rsidR="00206996" w:rsidP="00206996" w:rsidRDefault="00206996" w14:paraId="00A6FE2B" w14:textId="15B3273F">
      <w:pPr>
        <w:rPr>
          <w:color w:val="66BA6E" w:themeColor="accent2"/>
        </w:rPr>
      </w:pPr>
      <w:r w:rsidRPr="00206996">
        <w:rPr>
          <w:color w:val="66BA6E" w:themeColor="accent2"/>
        </w:rPr>
        <w:t>This template (RFQ Lite) is for the direct source procurement of Professional Services or Contract Works with a value of $10,000 - $99,999. If conducting a closed tender, please use the RFQ template.</w:t>
      </w:r>
    </w:p>
    <w:p w:rsidRPr="00206996" w:rsidR="00206996" w:rsidP="00206996" w:rsidRDefault="00206996" w14:paraId="196555E4" w14:textId="7912187D">
      <w:pPr>
        <w:rPr>
          <w:color w:val="66BA6E" w:themeColor="accent2"/>
        </w:rPr>
      </w:pPr>
      <w:r w:rsidRPr="00206996">
        <w:rPr>
          <w:color w:val="66BA6E" w:themeColor="accent2"/>
        </w:rPr>
        <w:t>The Minor Works Contract or SFA is to be used with this template</w:t>
      </w:r>
    </w:p>
    <w:p w:rsidRPr="00206996" w:rsidR="00206996" w:rsidP="00206996" w:rsidRDefault="00206996" w14:paraId="2002BFCB" w14:textId="4B54F3CC">
      <w:pPr>
        <w:rPr>
          <w:color w:val="66BA6E" w:themeColor="accent2"/>
        </w:rPr>
      </w:pPr>
      <w:r w:rsidRPr="00206996">
        <w:rPr>
          <w:color w:val="66BA6E" w:themeColor="accent2"/>
        </w:rPr>
        <w:t xml:space="preserve">In this template, the buyer is the School Board and is referred to as “the </w:t>
      </w:r>
      <w:proofErr w:type="gramStart"/>
      <w:r w:rsidRPr="00206996">
        <w:rPr>
          <w:color w:val="66BA6E" w:themeColor="accent2"/>
        </w:rPr>
        <w:t>Principal</w:t>
      </w:r>
      <w:proofErr w:type="gramEnd"/>
      <w:r w:rsidRPr="00206996">
        <w:rPr>
          <w:color w:val="66BA6E" w:themeColor="accent2"/>
        </w:rPr>
        <w:t>” which is the legal entity that enters into a contract (not to be confused with the “school principal”).</w:t>
      </w:r>
    </w:p>
    <w:p w:rsidRPr="00206996" w:rsidR="00206996" w:rsidP="00206996" w:rsidRDefault="00206996" w14:paraId="0C2563A1" w14:textId="0AA0DB0C">
      <w:pPr>
        <w:rPr>
          <w:color w:val="66BA6E" w:themeColor="accent2"/>
        </w:rPr>
      </w:pPr>
      <w:r w:rsidRPr="00206996">
        <w:rPr>
          <w:color w:val="66BA6E" w:themeColor="accent2"/>
        </w:rPr>
        <w:t>Contractors that submit a quote or are invited to submit a quote are referred to as “Tenderers”.</w:t>
      </w:r>
    </w:p>
    <w:p w:rsidRPr="00206996" w:rsidR="00206996" w:rsidP="00206996" w:rsidRDefault="00206996" w14:paraId="71B4BC1D" w14:textId="7CE213BC">
      <w:pPr>
        <w:rPr>
          <w:color w:val="66BA6E" w:themeColor="accent2"/>
        </w:rPr>
      </w:pPr>
      <w:r w:rsidRPr="00206996">
        <w:rPr>
          <w:color w:val="66BA6E" w:themeColor="accent2"/>
        </w:rPr>
        <w:t xml:space="preserve">When identifying the name of the school in the Procurement title, follow this with (the </w:t>
      </w:r>
      <w:proofErr w:type="gramStart"/>
      <w:r w:rsidRPr="00206996">
        <w:rPr>
          <w:color w:val="66BA6E" w:themeColor="accent2"/>
        </w:rPr>
        <w:t>School</w:t>
      </w:r>
      <w:proofErr w:type="gramEnd"/>
      <w:r w:rsidRPr="00206996">
        <w:rPr>
          <w:color w:val="66BA6E" w:themeColor="accent2"/>
        </w:rPr>
        <w:t xml:space="preserve">). The specified school may then be referred to as “the </w:t>
      </w:r>
      <w:proofErr w:type="gramStart"/>
      <w:r w:rsidRPr="00206996">
        <w:rPr>
          <w:color w:val="66BA6E" w:themeColor="accent2"/>
        </w:rPr>
        <w:t>School</w:t>
      </w:r>
      <w:proofErr w:type="gramEnd"/>
      <w:r w:rsidRPr="00206996">
        <w:rPr>
          <w:color w:val="66BA6E" w:themeColor="accent2"/>
        </w:rPr>
        <w:t>” throughout the RFQ.</w:t>
      </w:r>
    </w:p>
    <w:p w:rsidRPr="00206996" w:rsidR="00206996" w:rsidP="00206996" w:rsidRDefault="00206996" w14:paraId="3DA18ABD" w14:textId="77777777">
      <w:pPr>
        <w:rPr>
          <w:color w:val="66BA6E" w:themeColor="accent2"/>
          <w:u w:val="single"/>
        </w:rPr>
      </w:pPr>
      <w:r w:rsidRPr="00206996">
        <w:rPr>
          <w:color w:val="66BA6E" w:themeColor="accent2"/>
          <w:u w:val="single"/>
        </w:rPr>
        <w:t>Content in the RFQ must be consistent with the relevant approved Procurement Plan.</w:t>
      </w:r>
    </w:p>
    <w:p w:rsidRPr="00206996" w:rsidR="00206996" w:rsidP="00206996" w:rsidRDefault="00206996" w14:paraId="79544534" w14:textId="77777777">
      <w:pPr>
        <w:rPr>
          <w:color w:val="66BA6E" w:themeColor="accent2"/>
        </w:rPr>
      </w:pPr>
      <w:r w:rsidRPr="00206996">
        <w:rPr>
          <w:color w:val="66BA6E" w:themeColor="accent2"/>
        </w:rPr>
        <w:t>Prior to publication:</w:t>
      </w:r>
    </w:p>
    <w:p w:rsidRPr="00206996" w:rsidR="00206996" w:rsidP="00206996" w:rsidRDefault="00206996" w14:paraId="30EFE636" w14:textId="58890A33">
      <w:pPr>
        <w:pStyle w:val="ListNumber"/>
        <w:rPr>
          <w:color w:val="66BA6E" w:themeColor="accent2"/>
        </w:rPr>
      </w:pPr>
      <w:r w:rsidRPr="00206996">
        <w:rPr>
          <w:color w:val="66BA6E" w:themeColor="accent2"/>
        </w:rPr>
        <w:t>delete all unused optional content</w:t>
      </w:r>
    </w:p>
    <w:p w:rsidRPr="00206996" w:rsidR="00206996" w:rsidP="00206996" w:rsidRDefault="00206996" w14:paraId="7E5F6514" w14:textId="3EE8858E">
      <w:pPr>
        <w:pStyle w:val="ListNumber"/>
        <w:rPr>
          <w:color w:val="66BA6E" w:themeColor="accent2"/>
        </w:rPr>
      </w:pPr>
      <w:r w:rsidRPr="00206996">
        <w:rPr>
          <w:color w:val="66BA6E" w:themeColor="accent2"/>
        </w:rPr>
        <w:t>ensure all instructional texts have been removed, including this guidance for use page</w:t>
      </w:r>
    </w:p>
    <w:p w:rsidRPr="00206996" w:rsidR="00206996" w:rsidP="00206996" w:rsidRDefault="006164CB" w14:paraId="2CB5AAB3" w14:textId="3E1E77E5">
      <w:pPr>
        <w:pStyle w:val="ListNumber"/>
        <w:rPr>
          <w:color w:val="66BA6E" w:themeColor="accent2"/>
        </w:rPr>
      </w:pPr>
      <w:r>
        <w:rPr>
          <w:color w:val="66BA6E" w:themeColor="accent2"/>
        </w:rPr>
        <w:t>s</w:t>
      </w:r>
      <w:r w:rsidRPr="00206996" w:rsidR="00206996">
        <w:rPr>
          <w:color w:val="66BA6E" w:themeColor="accent2"/>
        </w:rPr>
        <w:t>ave a separate Word document version of the Quote Response Form</w:t>
      </w:r>
    </w:p>
    <w:p w:rsidRPr="00206996" w:rsidR="00206996" w:rsidP="00206996" w:rsidRDefault="00206996" w14:paraId="5062675F" w14:textId="2BCF1685">
      <w:pPr>
        <w:pStyle w:val="ListNumber"/>
        <w:rPr>
          <w:color w:val="66BA6E" w:themeColor="accent2"/>
        </w:rPr>
      </w:pPr>
      <w:r w:rsidRPr="00206996">
        <w:rPr>
          <w:color w:val="66BA6E" w:themeColor="accent2"/>
        </w:rPr>
        <w:t xml:space="preserve">save the whole RFQ lite document as a PDF document (file name: </w:t>
      </w:r>
      <w:r w:rsidRPr="006164CB">
        <w:rPr>
          <w:color w:val="EE0000"/>
        </w:rPr>
        <w:t>[Procurement Title] [Name of School]</w:t>
      </w:r>
      <w:r w:rsidRPr="00206996">
        <w:rPr>
          <w:color w:val="66BA6E" w:themeColor="accent2"/>
        </w:rPr>
        <w:t xml:space="preserve"> (the </w:t>
      </w:r>
      <w:proofErr w:type="gramStart"/>
      <w:r w:rsidRPr="00206996">
        <w:rPr>
          <w:color w:val="66BA6E" w:themeColor="accent2"/>
        </w:rPr>
        <w:t>School</w:t>
      </w:r>
      <w:proofErr w:type="gramEnd"/>
      <w:r w:rsidRPr="00206996">
        <w:rPr>
          <w:color w:val="66BA6E" w:themeColor="accent2"/>
        </w:rPr>
        <w:t xml:space="preserve">) – </w:t>
      </w:r>
      <w:r w:rsidRPr="006164CB">
        <w:rPr>
          <w:color w:val="EE0000"/>
        </w:rPr>
        <w:t xml:space="preserve">[Project Title] </w:t>
      </w:r>
      <w:r w:rsidRPr="00206996">
        <w:rPr>
          <w:color w:val="66BA6E" w:themeColor="accent2"/>
        </w:rPr>
        <w:t xml:space="preserve">– </w:t>
      </w:r>
      <w:r w:rsidRPr="006164CB">
        <w:rPr>
          <w:color w:val="EE0000"/>
        </w:rPr>
        <w:t>[Nature of Contract Works]</w:t>
      </w:r>
      <w:r w:rsidRPr="00206996">
        <w:rPr>
          <w:color w:val="66BA6E" w:themeColor="accent2"/>
        </w:rPr>
        <w:t xml:space="preserve"> RFQ)</w:t>
      </w:r>
    </w:p>
    <w:p w:rsidRPr="006164CB" w:rsidR="00206996" w:rsidP="00206996" w:rsidRDefault="00206996" w14:paraId="1918221D" w14:textId="218BDEDF">
      <w:pPr>
        <w:pStyle w:val="ListNumber"/>
      </w:pPr>
      <w:r w:rsidRPr="00206996">
        <w:rPr>
          <w:color w:val="66BA6E" w:themeColor="accent2"/>
        </w:rPr>
        <w:t>when inviting quotes, send both the RFQ (pdf) and Quote Response Form (Word document) to Tenderers (this allows the Tenderer to populate Word document).</w:t>
      </w:r>
    </w:p>
    <w:p w:rsidR="00002AAF" w:rsidP="006164CB" w:rsidRDefault="00206996" w14:paraId="50B82119" w14:textId="6373AA70">
      <w:pPr>
        <w:pStyle w:val="Importantpara"/>
        <w:rPr>
          <w:color w:val="66BA6E" w:themeColor="accent2"/>
        </w:rPr>
      </w:pPr>
      <w:r w:rsidRPr="006164CB">
        <w:rPr>
          <w:b/>
          <w:bCs/>
          <w:color w:val="66BA6E" w:themeColor="accent2"/>
        </w:rPr>
        <w:t>N</w:t>
      </w:r>
      <w:r w:rsidRPr="006164CB" w:rsidR="006164CB">
        <w:rPr>
          <w:b/>
          <w:bCs/>
          <w:color w:val="66BA6E" w:themeColor="accent2"/>
        </w:rPr>
        <w:t>ote</w:t>
      </w:r>
      <w:r w:rsidRPr="006164CB">
        <w:rPr>
          <w:b/>
          <w:bCs/>
          <w:color w:val="66BA6E" w:themeColor="accent2"/>
        </w:rPr>
        <w:t>:</w:t>
      </w:r>
      <w:r w:rsidRPr="006164CB">
        <w:rPr>
          <w:color w:val="66BA6E" w:themeColor="accent2"/>
        </w:rPr>
        <w:t xml:space="preserve"> Delete all instructional texts throughout the document before </w:t>
      </w:r>
      <w:r w:rsidR="00700E6B">
        <w:rPr>
          <w:color w:val="66BA6E" w:themeColor="accent2"/>
        </w:rPr>
        <w:br/>
      </w:r>
      <w:r w:rsidRPr="006164CB">
        <w:rPr>
          <w:color w:val="66BA6E" w:themeColor="accent2"/>
        </w:rPr>
        <w:t>submitting this document for endorsement/ approval/ publication.</w:t>
      </w:r>
    </w:p>
    <w:p w:rsidRPr="006164CB" w:rsidR="003C3134" w:rsidP="003C3134" w:rsidRDefault="003C3134" w14:paraId="51BAEF4F" w14:textId="47A46C5D">
      <w:pPr>
        <w:pStyle w:val="Heading1"/>
      </w:pPr>
      <w:r>
        <w:t>Request for Quote – Lite</w:t>
      </w:r>
    </w:p>
    <w:tbl>
      <w:tblPr>
        <w:tblStyle w:val="SideheadingsNZSPA"/>
        <w:tblW w:w="9807" w:type="dxa"/>
        <w:tblLayout w:type="fixed"/>
        <w:tblLook w:val="04A0" w:firstRow="1" w:lastRow="0" w:firstColumn="1" w:lastColumn="0" w:noHBand="0" w:noVBand="1"/>
      </w:tblPr>
      <w:tblGrid>
        <w:gridCol w:w="1843"/>
        <w:gridCol w:w="7964"/>
      </w:tblGrid>
      <w:tr w:rsidRPr="00FE08F5" w:rsidR="00815D90" w:rsidTr="00203E84" w14:paraId="3CB5AD5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:rsidRPr="0088424F" w:rsidR="00815D90" w:rsidP="0088424F" w:rsidRDefault="00815D90" w14:paraId="1C6EAEF7" w14:textId="77777777">
            <w:pPr>
              <w:pStyle w:val="Table"/>
            </w:pPr>
            <w:r w:rsidRPr="0088424F">
              <w:t>Procurement Title</w:t>
            </w:r>
          </w:p>
        </w:tc>
        <w:tc>
          <w:tcPr>
            <w:tcW w:w="7964" w:type="dxa"/>
          </w:tcPr>
          <w:p w:rsidRPr="0088424F" w:rsidR="00815D90" w:rsidP="0088424F" w:rsidRDefault="00D54209" w14:paraId="5D3B082E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EE0000"/>
                </w:rPr>
                <w:alias w:val="Click here to edit"/>
                <w:tag w:val="Click here to edit"/>
                <w:id w:val="-582296407"/>
                <w:placeholder>
                  <w:docPart w:val="A377712BE915413E899CDB09D779CE7F"/>
                </w:placeholder>
                <w:dataBinding w:prefixMappings="xmlns:ns0='SchoolData' " w:xpath="/ns0:root[1]/ns0:SchoolName[1]" w:storeItemID="{992FD8C2-E079-4CDF-916C-81F4649A3BC4}"/>
                <w:text/>
              </w:sdtPr>
              <w:sdtEndPr/>
              <w:sdtContent>
                <w:r w:rsidRPr="0088424F" w:rsidR="00815D90">
                  <w:rPr>
                    <w:color w:val="EE0000"/>
                  </w:rPr>
                  <w:t>[Name of the School]</w:t>
                </w:r>
              </w:sdtContent>
            </w:sdt>
            <w:r w:rsidRPr="0088424F" w:rsidR="00815D90">
              <w:rPr>
                <w:color w:val="EE0000"/>
              </w:rPr>
              <w:t xml:space="preserve"> - [Project Title] - [Works/Services required]</w:t>
            </w:r>
          </w:p>
        </w:tc>
      </w:tr>
      <w:tr w:rsidRPr="00FE08F5" w:rsidR="00815D90" w:rsidTr="00203E84" w14:paraId="35067A2D" w14:textId="77777777">
        <w:trPr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:rsidRPr="0088424F" w:rsidR="00815D90" w:rsidP="0088424F" w:rsidRDefault="00815D90" w14:paraId="20C8D521" w14:textId="77777777">
            <w:pPr>
              <w:pStyle w:val="Table"/>
            </w:pPr>
            <w:r w:rsidRPr="0088424F">
              <w:t>Point of Contact</w:t>
            </w:r>
          </w:p>
        </w:tc>
        <w:tc>
          <w:tcPr>
            <w:tcW w:w="7964" w:type="dxa"/>
          </w:tcPr>
          <w:p w:rsidRPr="0088424F" w:rsidR="00815D90" w:rsidP="0088424F" w:rsidRDefault="00815D90" w14:paraId="53A50EA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 xml:space="preserve">Name: </w:t>
            </w:r>
            <w:r w:rsidRPr="0088424F">
              <w:rPr>
                <w:color w:val="EE0000"/>
              </w:rPr>
              <w:t>[Procurement Officer name]</w:t>
            </w:r>
          </w:p>
          <w:p w:rsidRPr="0088424F" w:rsidR="00815D90" w:rsidP="0088424F" w:rsidRDefault="00815D90" w14:paraId="7E2F26C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>Role: Procurement Officer</w:t>
            </w:r>
          </w:p>
          <w:p w:rsidRPr="0088424F" w:rsidR="00815D90" w:rsidP="0088424F" w:rsidRDefault="00815D90" w14:paraId="71F0916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>Email address:</w:t>
            </w:r>
            <w:r w:rsidRPr="0088424F">
              <w:rPr>
                <w:color w:val="EE0000"/>
              </w:rPr>
              <w:t xml:space="preserve"> [Procurement Officer’s email address]</w:t>
            </w:r>
          </w:p>
        </w:tc>
      </w:tr>
      <w:tr w:rsidRPr="00FE08F5" w:rsidR="00815D90" w:rsidTr="00203E84" w14:paraId="78B934FF" w14:textId="77777777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Pr="0088424F" w:rsidR="00815D90" w:rsidP="0088424F" w:rsidRDefault="00815D90" w14:paraId="5489E9E3" w14:textId="77777777">
            <w:pPr>
              <w:pStyle w:val="Table"/>
            </w:pPr>
            <w:r w:rsidRPr="0088424F">
              <w:t>The Supplier</w:t>
            </w:r>
          </w:p>
        </w:tc>
        <w:tc>
          <w:tcPr>
            <w:tcW w:w="7964" w:type="dxa"/>
          </w:tcPr>
          <w:p w:rsidRPr="0088424F" w:rsidR="00815D90" w:rsidP="0088424F" w:rsidRDefault="00815D90" w14:paraId="49DE85A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rPr>
                <w:color w:val="66BA6E" w:themeColor="accent2"/>
              </w:rPr>
              <w:t>Add supplier name</w:t>
            </w:r>
          </w:p>
        </w:tc>
      </w:tr>
      <w:tr w:rsidRPr="00FE08F5" w:rsidR="00815D90" w:rsidTr="00203E84" w14:paraId="57F8B738" w14:textId="77777777">
        <w:trPr>
          <w:trHeight w:val="5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Pr="0088424F" w:rsidR="00815D90" w:rsidP="0088424F" w:rsidRDefault="00815D90" w14:paraId="74330DB9" w14:textId="77777777">
            <w:pPr>
              <w:pStyle w:val="Table"/>
            </w:pPr>
            <w:r w:rsidRPr="0088424F">
              <w:t>The Requirement</w:t>
            </w:r>
          </w:p>
        </w:tc>
        <w:tc>
          <w:tcPr>
            <w:tcW w:w="7964" w:type="dxa"/>
          </w:tcPr>
          <w:p w:rsidRPr="005E461D" w:rsidR="00815D90" w:rsidP="0088424F" w:rsidRDefault="00815D90" w14:paraId="65A2726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5E461D">
              <w:rPr>
                <w:color w:val="EE0000"/>
              </w:rPr>
              <w:t>[Description of the requirement including:</w:t>
            </w:r>
          </w:p>
          <w:p w:rsidRPr="005E461D" w:rsidR="00815D90" w:rsidP="005E461D" w:rsidRDefault="00815D90" w14:paraId="240BF7E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5E461D">
              <w:rPr>
                <w:color w:val="EE0000"/>
              </w:rPr>
              <w:t>Background and context</w:t>
            </w:r>
          </w:p>
          <w:p w:rsidRPr="005E461D" w:rsidR="00815D90" w:rsidP="005E461D" w:rsidRDefault="00815D90" w14:paraId="7A31C62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5E461D">
              <w:rPr>
                <w:color w:val="EE0000"/>
              </w:rPr>
              <w:t>Description of works/services</w:t>
            </w:r>
          </w:p>
          <w:p w:rsidRPr="005E461D" w:rsidR="00815D90" w:rsidP="005E461D" w:rsidRDefault="00815D90" w14:paraId="628CE98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5E461D">
              <w:rPr>
                <w:color w:val="EE0000"/>
              </w:rPr>
              <w:t>Deliverables</w:t>
            </w:r>
          </w:p>
          <w:p w:rsidRPr="005E461D" w:rsidR="00815D90" w:rsidP="005E461D" w:rsidRDefault="00815D90" w14:paraId="52E845B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5E461D">
              <w:rPr>
                <w:color w:val="EE0000"/>
              </w:rPr>
              <w:t>Timeframes</w:t>
            </w:r>
          </w:p>
          <w:p w:rsidRPr="005E461D" w:rsidR="00815D90" w:rsidP="005E461D" w:rsidRDefault="00815D90" w14:paraId="33C6B37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5E461D">
              <w:rPr>
                <w:color w:val="EE0000"/>
              </w:rPr>
              <w:t>Key Roles requiring named personnel (including applicable qualification/skills/expertise)</w:t>
            </w:r>
          </w:p>
          <w:p w:rsidRPr="005E461D" w:rsidR="00815D90" w:rsidP="005E461D" w:rsidRDefault="00815D90" w14:paraId="55730760" w14:textId="5492D05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5E461D">
              <w:rPr>
                <w:color w:val="EE0000"/>
              </w:rPr>
              <w:t>General requirements (e.g. access arrangements)]</w:t>
            </w:r>
          </w:p>
          <w:p w:rsidRPr="0088424F" w:rsidR="00815D90" w:rsidP="0088424F" w:rsidRDefault="00815D90" w14:paraId="3D64B2A6" w14:textId="5BA0A6F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 xml:space="preserve">The Supplier will be engaged through a </w:t>
            </w:r>
            <w:r w:rsidRPr="005E461D">
              <w:rPr>
                <w:color w:val="EE0000"/>
              </w:rPr>
              <w:t>Minor Works/SFA</w:t>
            </w:r>
            <w:r w:rsidRPr="0088424F">
              <w:t xml:space="preserve"> Contract (attached). No tags will be accepted.</w:t>
            </w:r>
          </w:p>
          <w:p w:rsidRPr="0088424F" w:rsidR="00815D90" w:rsidP="0088424F" w:rsidRDefault="00815D90" w14:paraId="6C919D74" w14:textId="7A2061A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 xml:space="preserve">The Supplier must comply with the Health and Safety at Work Act 2015 and any subsequent amendments and NZSPA’s Health and Safety requirements at </w:t>
            </w:r>
            <w:hyperlink r:id="rId11">
              <w:r w:rsidRPr="0088424F">
                <w:t>Property projects: contractor health and safety</w:t>
              </w:r>
            </w:hyperlink>
            <w:r w:rsidRPr="0088424F">
              <w:t xml:space="preserve"> including immediately notifying the Buyer of any asbestos discovery, accident, incident or near miss.</w:t>
            </w:r>
          </w:p>
          <w:p w:rsidRPr="0088424F" w:rsidR="00815D90" w:rsidP="0088424F" w:rsidRDefault="00815D90" w14:paraId="29525E4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 xml:space="preserve">Tenderer’s personnel who are to visit the school must consent to being police vetted if required (a review by the School Board of a person’s criminal conviction information held by the New Zealand Police Licensing and Vetting Service Centre). An adverse police vet may result in the vetted person being refused access to the </w:t>
            </w:r>
            <w:proofErr w:type="gramStart"/>
            <w:r w:rsidRPr="0088424F">
              <w:t>School</w:t>
            </w:r>
            <w:proofErr w:type="gramEnd"/>
            <w:r w:rsidRPr="0088424F">
              <w:t>.</w:t>
            </w:r>
          </w:p>
        </w:tc>
      </w:tr>
      <w:tr w:rsidRPr="008F7E73" w:rsidR="00815D90" w:rsidTr="00203E84" w14:paraId="447032FE" w14:textId="7777777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Pr="0088424F" w:rsidR="00815D90" w:rsidP="0088424F" w:rsidRDefault="00815D90" w14:paraId="7B99B3DC" w14:textId="77777777">
            <w:pPr>
              <w:pStyle w:val="Table"/>
            </w:pPr>
            <w:r w:rsidRPr="0088424F">
              <w:t>RFQ terms and conditions</w:t>
            </w:r>
          </w:p>
        </w:tc>
        <w:tc>
          <w:tcPr>
            <w:tcW w:w="7964" w:type="dxa"/>
          </w:tcPr>
          <w:p w:rsidRPr="0088424F" w:rsidR="00815D90" w:rsidP="0088424F" w:rsidRDefault="00815D90" w14:paraId="5295FAED" w14:textId="14E2C72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 xml:space="preserve">This RFQ is subject to the terms and conditions at </w:t>
            </w:r>
            <w:bookmarkStart w:name="_Hlk129074285" w:id="1"/>
            <w:r w:rsidR="00F742E8">
              <w:fldChar w:fldCharType="begin"/>
            </w:r>
            <w:r w:rsidR="00F742E8">
              <w:instrText>HYPERLINK "https://www.schoolproperty.govt.nz/property-projects/information-for-contractors-and-suppliers/opportunities-for-construction-sector-suppliers"</w:instrText>
            </w:r>
            <w:r w:rsidR="00F742E8">
              <w:fldChar w:fldCharType="separate"/>
            </w:r>
            <w:r w:rsidRPr="00F742E8">
              <w:rPr>
                <w:rStyle w:val="Hyperlink"/>
                <w:rFonts w:asciiTheme="minorHAnsi" w:hAnsiTheme="minorHAnsi"/>
              </w:rPr>
              <w:t>Opportunities for construction suppliers - New Zealand School Property Agency</w:t>
            </w:r>
            <w:r w:rsidR="00F742E8">
              <w:fldChar w:fldCharType="end"/>
            </w:r>
            <w:r w:rsidRPr="0088424F">
              <w:t xml:space="preserve"> or: go to </w:t>
            </w:r>
            <w:hyperlink w:history="1" r:id="rId12">
              <w:r w:rsidRPr="0044559A">
                <w:rPr>
                  <w:rStyle w:val="Hyperlink"/>
                  <w:rFonts w:asciiTheme="minorHAnsi" w:hAnsiTheme="minorHAnsi"/>
                </w:rPr>
                <w:t>http://www.schoolproperty.govt.nz/</w:t>
              </w:r>
            </w:hyperlink>
            <w:r w:rsidRPr="0088424F">
              <w:t xml:space="preserve"> and search “</w:t>
            </w:r>
            <w:bookmarkEnd w:id="1"/>
            <w:r w:rsidR="00FD618B">
              <w:t>P</w:t>
            </w:r>
            <w:r w:rsidRPr="00FD618B" w:rsidR="00FD618B">
              <w:t>rocurement process for school-led projects</w:t>
            </w:r>
            <w:r w:rsidRPr="0088424F">
              <w:t>”.</w:t>
            </w:r>
          </w:p>
          <w:p w:rsidRPr="0088424F" w:rsidR="00815D90" w:rsidP="0088424F" w:rsidRDefault="00815D90" w14:paraId="5EC8479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>The Quote will be evaluated for conformance with the requirement and value for money.</w:t>
            </w:r>
          </w:p>
        </w:tc>
      </w:tr>
      <w:tr w:rsidRPr="008F7E73" w:rsidR="00815D90" w:rsidTr="00203E84" w14:paraId="3196DA3D" w14:textId="77777777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Pr="0088424F" w:rsidR="00815D90" w:rsidP="0088424F" w:rsidRDefault="00815D90" w14:paraId="1F6115C3" w14:textId="77777777">
            <w:pPr>
              <w:pStyle w:val="Table"/>
            </w:pPr>
            <w:r w:rsidRPr="0088424F">
              <w:t>RFQ Issued</w:t>
            </w:r>
          </w:p>
        </w:tc>
        <w:tc>
          <w:tcPr>
            <w:tcW w:w="7964" w:type="dxa"/>
          </w:tcPr>
          <w:p w:rsidRPr="0088424F" w:rsidR="00815D90" w:rsidP="0088424F" w:rsidRDefault="00815D90" w14:paraId="6A8CAB5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954">
              <w:rPr>
                <w:color w:val="EE0000"/>
              </w:rPr>
              <w:t>[date]</w:t>
            </w:r>
          </w:p>
        </w:tc>
      </w:tr>
      <w:tr w:rsidRPr="008F7E73" w:rsidR="00815D90" w:rsidTr="00203E84" w14:paraId="76809FC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Pr="0088424F" w:rsidR="00815D90" w:rsidP="0088424F" w:rsidRDefault="00815D90" w14:paraId="033F2CA2" w14:textId="77777777">
            <w:pPr>
              <w:pStyle w:val="Table"/>
            </w:pPr>
            <w:r w:rsidRPr="0088424F">
              <w:t>Deadline for Quote</w:t>
            </w:r>
          </w:p>
        </w:tc>
        <w:tc>
          <w:tcPr>
            <w:tcW w:w="7964" w:type="dxa"/>
          </w:tcPr>
          <w:p w:rsidRPr="0088424F" w:rsidR="00815D90" w:rsidP="0088424F" w:rsidRDefault="00815D90" w14:paraId="299FE77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424F">
              <w:t xml:space="preserve">Please submit your quote by </w:t>
            </w:r>
            <w:r w:rsidRPr="0044559A">
              <w:rPr>
                <w:color w:val="EE0000"/>
              </w:rPr>
              <w:t>[time/date]</w:t>
            </w:r>
            <w:r w:rsidRPr="0088424F">
              <w:t xml:space="preserve"> to </w:t>
            </w:r>
            <w:r w:rsidRPr="0044559A">
              <w:rPr>
                <w:color w:val="EE0000"/>
              </w:rPr>
              <w:t>[email address]</w:t>
            </w:r>
          </w:p>
        </w:tc>
      </w:tr>
    </w:tbl>
    <w:p w:rsidR="00700E6B" w:rsidP="00203E84" w:rsidRDefault="00203E84" w14:paraId="1C378C33" w14:textId="09BDCA3F">
      <w:pPr>
        <w:pStyle w:val="Heading1"/>
      </w:pPr>
      <w:r>
        <w:t>Quote Response Form</w:t>
      </w:r>
    </w:p>
    <w:tbl>
      <w:tblPr>
        <w:tblStyle w:val="SideheadingsNZSPA"/>
        <w:tblW w:w="9807" w:type="dxa"/>
        <w:tblLayout w:type="fixed"/>
        <w:tblLook w:val="04A0" w:firstRow="1" w:lastRow="0" w:firstColumn="1" w:lastColumn="0" w:noHBand="0" w:noVBand="1"/>
      </w:tblPr>
      <w:tblGrid>
        <w:gridCol w:w="2552"/>
        <w:gridCol w:w="7255"/>
      </w:tblGrid>
      <w:tr w:rsidRPr="004F1903" w:rsidR="00700E6B" w:rsidTr="00203E84" w14:paraId="1240CD8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:rsidRPr="00700E6B" w:rsidR="00700E6B" w:rsidP="00700E6B" w:rsidRDefault="00700E6B" w14:paraId="7F5C6AF0" w14:textId="77777777">
            <w:pPr>
              <w:pStyle w:val="Table"/>
            </w:pPr>
            <w:r w:rsidRPr="00700E6B">
              <w:t xml:space="preserve">Tenderer name </w:t>
            </w:r>
          </w:p>
        </w:tc>
        <w:tc>
          <w:tcPr>
            <w:tcW w:w="7255" w:type="dxa"/>
          </w:tcPr>
          <w:p w:rsidRPr="00E31A2A" w:rsidR="00700E6B" w:rsidP="00700E6B" w:rsidRDefault="00700E6B" w14:paraId="177F85E8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[Tenderer’s trading name]</w:t>
            </w:r>
          </w:p>
        </w:tc>
      </w:tr>
      <w:tr w:rsidRPr="004F1903" w:rsidR="00700E6B" w:rsidTr="00203E84" w14:paraId="3142C45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:rsidRPr="00700E6B" w:rsidR="00700E6B" w:rsidP="00700E6B" w:rsidRDefault="00700E6B" w14:paraId="5B1A83DF" w14:textId="77777777">
            <w:pPr>
              <w:pStyle w:val="Table"/>
            </w:pPr>
            <w:r w:rsidRPr="00700E6B">
              <w:t>Full Legal Name (if different than Tenderer name)</w:t>
            </w:r>
          </w:p>
        </w:tc>
        <w:tc>
          <w:tcPr>
            <w:tcW w:w="7255" w:type="dxa"/>
          </w:tcPr>
          <w:p w:rsidRPr="00E31A2A" w:rsidR="00700E6B" w:rsidP="00700E6B" w:rsidRDefault="00700E6B" w14:paraId="2341E03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[Insert]</w:t>
            </w:r>
          </w:p>
        </w:tc>
      </w:tr>
      <w:tr w:rsidRPr="004F1903" w:rsidR="00700E6B" w:rsidTr="00203E84" w14:paraId="413E4D1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69741AB2" w14:textId="77777777">
            <w:pPr>
              <w:pStyle w:val="Table"/>
            </w:pPr>
            <w:r w:rsidRPr="00700E6B">
              <w:t>NZBN</w:t>
            </w:r>
          </w:p>
        </w:tc>
        <w:tc>
          <w:tcPr>
            <w:tcW w:w="7255" w:type="dxa"/>
          </w:tcPr>
          <w:p w:rsidRPr="00E31A2A" w:rsidR="00700E6B" w:rsidP="00700E6B" w:rsidRDefault="00700E6B" w14:paraId="2631029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[Insert]</w:t>
            </w:r>
          </w:p>
        </w:tc>
      </w:tr>
      <w:tr w:rsidRPr="004F1903" w:rsidR="00700E6B" w:rsidTr="00203E84" w14:paraId="69BCA9D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0E1FBE67" w14:textId="77777777">
            <w:pPr>
              <w:pStyle w:val="Table"/>
            </w:pPr>
            <w:r w:rsidRPr="00700E6B">
              <w:t>Company Number</w:t>
            </w:r>
          </w:p>
        </w:tc>
        <w:tc>
          <w:tcPr>
            <w:tcW w:w="7255" w:type="dxa"/>
          </w:tcPr>
          <w:p w:rsidRPr="00E31A2A" w:rsidR="00700E6B" w:rsidP="00700E6B" w:rsidRDefault="00700E6B" w14:paraId="72D8297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[Insert]</w:t>
            </w:r>
          </w:p>
        </w:tc>
      </w:tr>
      <w:tr w:rsidRPr="004F1903" w:rsidR="00700E6B" w:rsidTr="00203E84" w14:paraId="73F5636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05CC08F4" w14:textId="77777777">
            <w:pPr>
              <w:pStyle w:val="Table"/>
            </w:pPr>
            <w:r w:rsidRPr="00700E6B">
              <w:t>Contact person</w:t>
            </w:r>
          </w:p>
        </w:tc>
        <w:tc>
          <w:tcPr>
            <w:tcW w:w="7255" w:type="dxa"/>
          </w:tcPr>
          <w:p w:rsidRPr="00E31A2A" w:rsidR="00700E6B" w:rsidP="00700E6B" w:rsidRDefault="00700E6B" w14:paraId="7F80316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[Name]</w:t>
            </w:r>
          </w:p>
        </w:tc>
      </w:tr>
      <w:tr w:rsidRPr="004F1903" w:rsidR="00700E6B" w:rsidTr="00203E84" w14:paraId="715D6A2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27F2B4BE" w14:textId="77777777">
            <w:pPr>
              <w:pStyle w:val="Table"/>
            </w:pPr>
            <w:r w:rsidRPr="00700E6B">
              <w:t>Title/position</w:t>
            </w:r>
          </w:p>
        </w:tc>
        <w:tc>
          <w:tcPr>
            <w:tcW w:w="7255" w:type="dxa"/>
          </w:tcPr>
          <w:p w:rsidRPr="00E31A2A" w:rsidR="00700E6B" w:rsidP="00700E6B" w:rsidRDefault="00700E6B" w14:paraId="250CA68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[Title/position]</w:t>
            </w:r>
          </w:p>
        </w:tc>
      </w:tr>
      <w:tr w:rsidRPr="004F1903" w:rsidR="00700E6B" w:rsidTr="00203E84" w14:paraId="5A73FD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27BE1D3B" w14:textId="77777777">
            <w:pPr>
              <w:pStyle w:val="Table"/>
            </w:pPr>
            <w:r w:rsidRPr="00700E6B">
              <w:t>Telephone no.</w:t>
            </w:r>
          </w:p>
        </w:tc>
        <w:tc>
          <w:tcPr>
            <w:tcW w:w="7255" w:type="dxa"/>
          </w:tcPr>
          <w:p w:rsidRPr="00E31A2A" w:rsidR="00700E6B" w:rsidP="00700E6B" w:rsidRDefault="00700E6B" w14:paraId="437429C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[Telephone number]</w:t>
            </w:r>
          </w:p>
        </w:tc>
      </w:tr>
      <w:tr w:rsidRPr="004F1903" w:rsidR="00700E6B" w:rsidTr="00203E84" w14:paraId="3F30F6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2ED2FBE4" w14:textId="77777777">
            <w:pPr>
              <w:pStyle w:val="Table"/>
            </w:pPr>
            <w:r w:rsidRPr="00700E6B">
              <w:t>Email address</w:t>
            </w:r>
          </w:p>
        </w:tc>
        <w:tc>
          <w:tcPr>
            <w:tcW w:w="7255" w:type="dxa"/>
          </w:tcPr>
          <w:p w:rsidRPr="00E31A2A" w:rsidR="00700E6B" w:rsidP="00700E6B" w:rsidRDefault="00700E6B" w14:paraId="6F16225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[email address]</w:t>
            </w:r>
          </w:p>
        </w:tc>
      </w:tr>
      <w:tr w:rsidRPr="004F1903" w:rsidR="00700E6B" w:rsidTr="00203E84" w14:paraId="3B1B4F3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5473D077" w14:textId="77777777">
            <w:pPr>
              <w:pStyle w:val="Table"/>
            </w:pPr>
            <w:r w:rsidRPr="00700E6B">
              <w:t>Authorised Contract Signatory (if different than contact person)</w:t>
            </w:r>
          </w:p>
        </w:tc>
        <w:tc>
          <w:tcPr>
            <w:tcW w:w="7255" w:type="dxa"/>
          </w:tcPr>
          <w:p w:rsidRPr="00E31A2A" w:rsidR="00700E6B" w:rsidP="00700E6B" w:rsidRDefault="00700E6B" w14:paraId="7A1156F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[Name]</w:t>
            </w:r>
          </w:p>
          <w:p w:rsidRPr="00E31A2A" w:rsidR="00700E6B" w:rsidP="00700E6B" w:rsidRDefault="00700E6B" w14:paraId="06425DF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[Title/position]</w:t>
            </w:r>
            <w:r w:rsidRPr="00E31A2A">
              <w:rPr>
                <w:color w:val="FFC000"/>
              </w:rPr>
              <w:br/>
            </w:r>
            <w:r w:rsidRPr="00E31A2A">
              <w:rPr>
                <w:color w:val="FFC000"/>
              </w:rPr>
              <w:t>[email address]</w:t>
            </w:r>
          </w:p>
        </w:tc>
      </w:tr>
      <w:tr w:rsidRPr="004F1903" w:rsidR="00700E6B" w:rsidTr="00203E84" w14:paraId="1C9719A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21BA5782" w14:textId="77777777">
            <w:pPr>
              <w:pStyle w:val="Table"/>
            </w:pPr>
            <w:r w:rsidRPr="00700E6B">
              <w:t>Proposed Solution</w:t>
            </w:r>
          </w:p>
        </w:tc>
        <w:tc>
          <w:tcPr>
            <w:tcW w:w="7255" w:type="dxa"/>
          </w:tcPr>
          <w:p w:rsidRPr="00E31A2A" w:rsidR="00700E6B" w:rsidP="00700E6B" w:rsidRDefault="00700E6B" w14:paraId="04BBD2F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[Description of your proposed solution to fully meet the requirement including:</w:t>
            </w:r>
          </w:p>
          <w:p w:rsidRPr="00E31A2A" w:rsidR="00700E6B" w:rsidP="00700E6B" w:rsidRDefault="00700E6B" w14:paraId="349A400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[list aspects of the proposed solution that you require the Tenderer to describe (e.g. named personnel for Key Roles) and change highlighting to blue]</w:t>
            </w:r>
          </w:p>
        </w:tc>
      </w:tr>
      <w:tr w:rsidRPr="004F1903" w:rsidR="00700E6B" w:rsidTr="00203E84" w14:paraId="0536491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6BBFA542" w14:textId="77777777">
            <w:pPr>
              <w:pStyle w:val="Table"/>
            </w:pPr>
            <w:r w:rsidRPr="00700E6B">
              <w:t>Fixed Lump Sum Price</w:t>
            </w:r>
          </w:p>
        </w:tc>
        <w:tc>
          <w:tcPr>
            <w:tcW w:w="7255" w:type="dxa"/>
          </w:tcPr>
          <w:p w:rsidRPr="00E31A2A" w:rsidR="00700E6B" w:rsidP="00700E6B" w:rsidRDefault="00700E6B" w14:paraId="3233B86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$[xx] (NZ$ exclusive of GST) for the full delivery of the Requirement which includes all costs, fees, expenses, charges and adequate provision to manage all risks, contingencies and other relevant circumstances.</w:t>
            </w:r>
          </w:p>
        </w:tc>
      </w:tr>
      <w:tr w:rsidRPr="004F1903" w:rsidR="00700E6B" w:rsidTr="00203E84" w14:paraId="16341DC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0E9FEDDA" w14:textId="77777777">
            <w:pPr>
              <w:pStyle w:val="Table"/>
            </w:pPr>
            <w:r w:rsidRPr="00700E6B">
              <w:t>Price Breakdown</w:t>
            </w:r>
          </w:p>
        </w:tc>
        <w:tc>
          <w:tcPr>
            <w:tcW w:w="7255" w:type="dxa"/>
          </w:tcPr>
          <w:p w:rsidRPr="00E31A2A" w:rsidR="00700E6B" w:rsidP="00700E6B" w:rsidRDefault="00700E6B" w14:paraId="2874718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[Detailed breakdown of price components and rates that comprise the quoted fixed lump sum price]</w:t>
            </w:r>
          </w:p>
        </w:tc>
      </w:tr>
      <w:tr w:rsidRPr="004F1903" w:rsidR="00700E6B" w:rsidTr="00203E84" w14:paraId="4F8B39D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686693E2" w14:textId="77777777">
            <w:pPr>
              <w:pStyle w:val="Table"/>
            </w:pPr>
            <w:r w:rsidRPr="00700E6B">
              <w:t>Assumptions and qualifications</w:t>
            </w:r>
          </w:p>
        </w:tc>
        <w:tc>
          <w:tcPr>
            <w:tcW w:w="7255" w:type="dxa"/>
          </w:tcPr>
          <w:p w:rsidRPr="00E31A2A" w:rsidR="00700E6B" w:rsidP="00700E6B" w:rsidRDefault="00700E6B" w14:paraId="4244415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[State all assumptions and qualifications made in preparing your Quote, including for pricing information and/or where the Buyer or a third party may incur cost related to the delivery of the Requirement]</w:t>
            </w:r>
          </w:p>
        </w:tc>
      </w:tr>
      <w:tr w:rsidRPr="0017160A" w:rsidR="00700E6B" w:rsidTr="00203E84" w14:paraId="7C3F76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2B37A0EA" w14:textId="77777777">
            <w:pPr>
              <w:pStyle w:val="Table"/>
            </w:pPr>
            <w:r w:rsidRPr="00700E6B">
              <w:t xml:space="preserve">Conflict of Interest </w:t>
            </w:r>
          </w:p>
        </w:tc>
        <w:tc>
          <w:tcPr>
            <w:tcW w:w="7255" w:type="dxa"/>
          </w:tcPr>
          <w:p w:rsidRPr="00E31A2A" w:rsidR="00700E6B" w:rsidP="00700E6B" w:rsidRDefault="00700E6B" w14:paraId="1024EB6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66BA6E" w:themeColor="accent2"/>
              </w:rPr>
            </w:pPr>
            <w:r w:rsidRPr="00E31A2A">
              <w:rPr>
                <w:color w:val="66BA6E" w:themeColor="accent2"/>
              </w:rPr>
              <w:t>Either</w:t>
            </w:r>
          </w:p>
          <w:p w:rsidRPr="00E31A2A" w:rsidR="00700E6B" w:rsidP="00700E6B" w:rsidRDefault="00700E6B" w14:paraId="7366AED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I am not aware of any:</w:t>
            </w:r>
          </w:p>
          <w:p w:rsidRPr="00E31A2A" w:rsidR="00700E6B" w:rsidP="00700E6B" w:rsidRDefault="00700E6B" w14:paraId="454D8C2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circumstance that may represent an actual, potential or perceived Conflict of Interest between my organisation’s and/or sub-consultants’/sub-contractors’ interests (including Key Personnel) and the duties/responsibilities in delivering the Contract Works; and</w:t>
            </w:r>
          </w:p>
          <w:p w:rsidRPr="00E31A2A" w:rsidR="00700E6B" w:rsidP="00700E6B" w:rsidRDefault="00700E6B" w14:paraId="4B0764C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NZSPA personnel, including contractors, having any interest in, or association with me and/or my sub-consultants’/sub-contractors’ that may give rise to any perceived, potential or actual Conflicts of Interest.</w:t>
            </w:r>
          </w:p>
          <w:p w:rsidRPr="00E31A2A" w:rsidR="00700E6B" w:rsidP="00700E6B" w:rsidRDefault="00700E6B" w14:paraId="75B101B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66BA6E" w:themeColor="accent2"/>
              </w:rPr>
            </w:pPr>
            <w:r w:rsidRPr="00E31A2A">
              <w:rPr>
                <w:color w:val="66BA6E" w:themeColor="accent2"/>
              </w:rPr>
              <w:t>or</w:t>
            </w:r>
          </w:p>
          <w:p w:rsidRPr="00E31A2A" w:rsidR="00700E6B" w:rsidP="00700E6B" w:rsidRDefault="00700E6B" w14:paraId="229D011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</w:rPr>
            </w:pPr>
            <w:r w:rsidRPr="00E31A2A">
              <w:rPr>
                <w:color w:val="FFC000"/>
              </w:rPr>
              <w:t>[Provide details of anything that may give rise to any perceived, potential or actual Conflicts of Interest.]</w:t>
            </w:r>
          </w:p>
        </w:tc>
      </w:tr>
      <w:tr w:rsidRPr="0017160A" w:rsidR="00700E6B" w:rsidTr="00203E84" w14:paraId="67763C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700E6B" w:rsidP="00700E6B" w:rsidRDefault="00700E6B" w14:paraId="29BF0BBF" w14:textId="77777777">
            <w:pPr>
              <w:pStyle w:val="Table"/>
            </w:pPr>
            <w:r w:rsidRPr="00700E6B">
              <w:t>Tenderer’s Declaration</w:t>
            </w:r>
          </w:p>
        </w:tc>
        <w:tc>
          <w:tcPr>
            <w:tcW w:w="7255" w:type="dxa"/>
          </w:tcPr>
          <w:p w:rsidRPr="00700E6B" w:rsidR="00700E6B" w:rsidP="00700E6B" w:rsidRDefault="00700E6B" w14:paraId="213258C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0E6B">
              <w:t>I declare that in submitting the Quote:</w:t>
            </w:r>
          </w:p>
          <w:p w:rsidRPr="00700E6B" w:rsidR="00700E6B" w:rsidP="00700E6B" w:rsidRDefault="00700E6B" w14:paraId="2383D11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0E6B">
              <w:t>the information provided in this quote is true, accurate complete and does not contain Intellectual Property that will breach a third party’s rights</w:t>
            </w:r>
          </w:p>
          <w:p w:rsidRPr="00700E6B" w:rsidR="00700E6B" w:rsidP="00700E6B" w:rsidRDefault="00700E6B" w14:paraId="12F80A5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0E6B">
              <w:t>I am authorised to make this declaration and submit this quote on behalf of the Tenderer.</w:t>
            </w:r>
          </w:p>
          <w:p w:rsidRPr="00700E6B" w:rsidR="00700E6B" w:rsidP="00700E6B" w:rsidRDefault="00700E6B" w14:paraId="50B14F92" w14:textId="7D837C9B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0E6B">
              <w:t>Signature:</w:t>
            </w:r>
            <w:r w:rsidR="007B1D3B">
              <w:t xml:space="preserve"> </w:t>
            </w:r>
            <w:r w:rsidRPr="005E2D10" w:rsidR="007B1D3B">
              <w:rPr>
                <w:color w:val="FFC000"/>
              </w:rPr>
              <w:t>enter signature here</w:t>
            </w:r>
            <w:r w:rsidRPr="00700E6B">
              <w:tab/>
            </w:r>
            <w:r w:rsidRPr="00700E6B">
              <w:tab/>
            </w:r>
          </w:p>
          <w:p w:rsidRPr="00700E6B" w:rsidR="00700E6B" w:rsidP="00700E6B" w:rsidRDefault="00700E6B" w14:paraId="3D467512" w14:textId="67BEA661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0E6B">
              <w:t>Full name:</w:t>
            </w:r>
            <w:r w:rsidR="007B1D3B">
              <w:t xml:space="preserve"> </w:t>
            </w:r>
            <w:r w:rsidRPr="005E2D10" w:rsidR="007B1D3B">
              <w:rPr>
                <w:color w:val="FFC000"/>
              </w:rPr>
              <w:t>enter name here</w:t>
            </w:r>
            <w:r w:rsidRPr="00700E6B">
              <w:tab/>
            </w:r>
            <w:r w:rsidRPr="00700E6B">
              <w:tab/>
            </w:r>
          </w:p>
          <w:p w:rsidR="007B1D3B" w:rsidP="00700E6B" w:rsidRDefault="00700E6B" w14:paraId="12F0798D" w14:textId="09246506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0E6B">
              <w:t>Title/position:</w:t>
            </w:r>
            <w:r w:rsidR="007B1D3B">
              <w:t xml:space="preserve"> </w:t>
            </w:r>
            <w:r w:rsidRPr="005E2D10" w:rsidR="007B1D3B">
              <w:rPr>
                <w:color w:val="FFC000"/>
              </w:rPr>
              <w:t>enter title/position here</w:t>
            </w:r>
            <w:r w:rsidRPr="00700E6B">
              <w:tab/>
            </w:r>
            <w:r w:rsidRPr="00700E6B">
              <w:tab/>
            </w:r>
          </w:p>
          <w:p w:rsidRPr="00700E6B" w:rsidR="00700E6B" w:rsidP="00700E6B" w:rsidRDefault="00700E6B" w14:paraId="2B86A50A" w14:textId="120BDE80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0E6B">
              <w:t>Date:</w:t>
            </w:r>
            <w:r w:rsidR="007B1D3B">
              <w:t xml:space="preserve"> </w:t>
            </w:r>
            <w:r w:rsidRPr="005E2D10" w:rsidR="007B1D3B">
              <w:rPr>
                <w:color w:val="FFC000"/>
              </w:rPr>
              <w:t>enter date here</w:t>
            </w:r>
          </w:p>
        </w:tc>
      </w:tr>
      <w:tr w:rsidRPr="0017160A" w:rsidR="00C92D5A" w:rsidTr="00203E84" w14:paraId="6E18F83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700E6B" w:rsidR="00C92D5A" w:rsidP="00C92D5A" w:rsidRDefault="00C92D5A" w14:paraId="1153224F" w14:textId="03B7E0FE">
            <w:pPr>
              <w:pStyle w:val="Table"/>
            </w:pPr>
            <w:r w:rsidRPr="0017160A">
              <w:rPr>
                <w:b/>
                <w:color w:val="522953"/>
              </w:rPr>
              <w:t>Email address</w:t>
            </w:r>
          </w:p>
        </w:tc>
        <w:tc>
          <w:tcPr>
            <w:tcW w:w="7255" w:type="dxa"/>
          </w:tcPr>
          <w:p w:rsidRPr="00700E6B" w:rsidR="00C92D5A" w:rsidP="00C92D5A" w:rsidRDefault="00C92D5A" w14:paraId="3D57D87D" w14:textId="403F142A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160A">
              <w:rPr>
                <w:color w:val="FFC000"/>
                <w:szCs w:val="20"/>
              </w:rPr>
              <w:t>[email address]</w:t>
            </w:r>
          </w:p>
        </w:tc>
      </w:tr>
    </w:tbl>
    <w:p w:rsidR="005E2D10" w:rsidP="004C2E3C" w:rsidRDefault="00624BE7" w14:paraId="404741B2" w14:textId="77777777">
      <w:pPr>
        <w:rPr>
          <w:color w:val="EE0000"/>
        </w:rPr>
      </w:pPr>
      <w:r w:rsidRPr="00624BE7">
        <w:rPr>
          <w:color w:val="EE0000"/>
        </w:rPr>
        <w:t>[Append draft/template Contract]</w:t>
      </w:r>
    </w:p>
    <w:p w:rsidR="005E2D10" w:rsidP="004C2E3C" w:rsidRDefault="005E2D10" w14:paraId="6A938369" w14:textId="77777777">
      <w:pPr>
        <w:rPr>
          <w:color w:val="EE0000"/>
        </w:rPr>
      </w:pPr>
    </w:p>
    <w:p w:rsidR="005E2D10" w:rsidP="004C2E3C" w:rsidRDefault="005E2D10" w14:paraId="06E4FE15" w14:textId="77777777">
      <w:pPr>
        <w:rPr>
          <w:color w:val="EE0000"/>
        </w:rPr>
      </w:pPr>
    </w:p>
    <w:p w:rsidR="005E2D10" w:rsidP="004C2E3C" w:rsidRDefault="005E2D10" w14:paraId="45DE5A88" w14:textId="77777777">
      <w:pPr>
        <w:rPr>
          <w:color w:val="EE0000"/>
        </w:rPr>
      </w:pPr>
    </w:p>
    <w:p w:rsidR="005E2D10" w:rsidP="004C2E3C" w:rsidRDefault="005E2D10" w14:paraId="0F365875" w14:textId="77777777">
      <w:pPr>
        <w:rPr>
          <w:color w:val="EE0000"/>
        </w:rPr>
      </w:pPr>
    </w:p>
    <w:p w:rsidR="005E2D10" w:rsidP="004C2E3C" w:rsidRDefault="005E2D10" w14:paraId="2CF45A71" w14:textId="77777777">
      <w:pPr>
        <w:rPr>
          <w:color w:val="EE0000"/>
        </w:rPr>
      </w:pPr>
    </w:p>
    <w:p w:rsidR="005E2D10" w:rsidP="004C2E3C" w:rsidRDefault="005E2D10" w14:paraId="3479C27D" w14:textId="77777777">
      <w:pPr>
        <w:rPr>
          <w:color w:val="EE0000"/>
        </w:rPr>
      </w:pPr>
    </w:p>
    <w:p w:rsidR="005E2D10" w:rsidP="004C2E3C" w:rsidRDefault="005E2D10" w14:paraId="7C7DD08A" w14:textId="77777777">
      <w:pPr>
        <w:rPr>
          <w:color w:val="EE0000"/>
        </w:rPr>
      </w:pPr>
    </w:p>
    <w:p w:rsidR="005E2D10" w:rsidP="004C2E3C" w:rsidRDefault="005E2D10" w14:paraId="734E72B0" w14:textId="77777777">
      <w:pPr>
        <w:rPr>
          <w:color w:val="EE0000"/>
        </w:rPr>
      </w:pPr>
    </w:p>
    <w:p w:rsidRPr="000B6C22" w:rsidR="00295AB5" w:rsidP="004C2E3C" w:rsidRDefault="003C3134" w14:paraId="408B7759" w14:textId="5BA0D3A7">
      <w:r>
        <w:rPr>
          <w:noProof/>
        </w:rPr>
        <w:drawing>
          <wp:anchor distT="0" distB="0" distL="114300" distR="114300" simplePos="0" relativeHeight="251658241" behindDoc="0" locked="0" layoutInCell="1" allowOverlap="1" wp14:anchorId="2B35F9B6" wp14:editId="48633D53">
            <wp:simplePos x="0" y="0"/>
            <wp:positionH relativeFrom="column">
              <wp:posOffset>-496570</wp:posOffset>
            </wp:positionH>
            <wp:positionV relativeFrom="page">
              <wp:posOffset>9829165</wp:posOffset>
            </wp:positionV>
            <wp:extent cx="3372485" cy="506095"/>
            <wp:effectExtent l="0" t="0" r="0" b="0"/>
            <wp:wrapNone/>
            <wp:docPr id="1327409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09138" name="Picture 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7248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E1F12" wp14:editId="22347431">
                <wp:simplePos x="0" y="0"/>
                <wp:positionH relativeFrom="column">
                  <wp:posOffset>-791845</wp:posOffset>
                </wp:positionH>
                <wp:positionV relativeFrom="page">
                  <wp:posOffset>9429115</wp:posOffset>
                </wp:positionV>
                <wp:extent cx="7559675" cy="1241425"/>
                <wp:effectExtent l="0" t="0" r="3175" b="0"/>
                <wp:wrapNone/>
                <wp:docPr id="10042449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241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5000">
                              <a:schemeClr val="accent1"/>
                            </a:gs>
                            <a:gs pos="0">
                              <a:schemeClr val="accent2"/>
                            </a:gs>
                          </a:gsLst>
                          <a:lin ang="2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 w14:anchorId="79EA5AC0">
              <v:rect id="Rectangle 1" style="position:absolute;margin-left:-62.35pt;margin-top:742.45pt;width:595.25pt;height:9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spid="_x0000_s1026" fillcolor="#66ba6e [3205]" stroked="f" strokeweight="2pt" w14:anchorId="08B86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">
                <v:fill type="gradient" color2="#156082 [3204]" colors="0 #66ba6e;9830f #156082" angle="50" focus="100%" rotate="t">
                  <o:fill v:ext="view" type="gradientUnscaled"/>
                </v:fill>
                <w10:wrap anchory="page"/>
              </v:rect>
            </w:pict>
          </mc:Fallback>
        </mc:AlternateContent>
      </w:r>
    </w:p>
    <w:sectPr w:rsidRPr="000B6C22" w:rsidR="00295AB5" w:rsidSect="004C2E3C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247" w:right="1247" w:bottom="1247" w:left="1247" w:header="1247" w:footer="709" w:gutter="0"/>
      <w:cols w:space="708"/>
      <w:titlePg/>
      <w:docGrid w:linePitch="360"/>
      <w:headerReference w:type="default" r:id="Rd392dd37721b4e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4209" w:rsidP="0021141C" w:rsidRDefault="00D54209" w14:paraId="57FF0DB7" w14:textId="77777777">
      <w:r>
        <w:separator/>
      </w:r>
    </w:p>
    <w:p w:rsidR="00D54209" w:rsidRDefault="00D54209" w14:paraId="6EBE0550" w14:textId="77777777"/>
  </w:endnote>
  <w:endnote w:type="continuationSeparator" w:id="0">
    <w:p w:rsidR="00D54209" w:rsidP="0021141C" w:rsidRDefault="00D54209" w14:paraId="1CB0A5A9" w14:textId="77777777">
      <w:r>
        <w:continuationSeparator/>
      </w:r>
    </w:p>
    <w:p w:rsidR="00D54209" w:rsidRDefault="00D54209" w14:paraId="3FD0182A" w14:textId="77777777"/>
  </w:endnote>
  <w:endnote w:type="continuationNotice" w:id="1">
    <w:p w:rsidR="00D54209" w:rsidRDefault="00D54209" w14:paraId="6D0B14D6" w14:textId="77777777"/>
    <w:p w:rsidR="00D54209" w:rsidRDefault="00D54209" w14:paraId="5D2B525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678A6C2C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3CEAF9EF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120F517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4464B8E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6D58065C" w14:textId="70CBA79D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3E1BE5EB" w:rsidR="3E1BE5EB">
      <w:rPr>
        <w:b w:val="1"/>
        <w:bCs w:val="1"/>
        <w:sz w:val="20"/>
        <w:szCs w:val="20"/>
        <w:lang w:val="en-US"/>
      </w:rPr>
      <w:t>schoolproperty.govt.nz</w:t>
    </w:r>
    <w:r w:rsidRPr="3E1BE5EB" w:rsidR="3E1BE5EB">
      <w:rPr>
        <w:sz w:val="20"/>
        <w:szCs w:val="20"/>
      </w:rPr>
      <w:t xml:space="preserve"> </w:t>
    </w:r>
    <w:r>
      <w:tab/>
    </w:r>
    <w:r>
      <w:tab/>
    </w:r>
    <w:r w:rsidR="3E1BE5EB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3E1BE5EB">
      <w:rPr/>
      <w:t>1</w:t>
    </w:r>
    <w:r>
      <w:fldChar w:fldCharType="end"/>
    </w:r>
    <w:r w:rsidR="3E1BE5EB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3E1BE5EB">
      <w:rPr/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21668556" w14:textId="750E914F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3E1BE5EB" w:rsidR="3E1BE5EB">
      <w:rPr>
        <w:b w:val="1"/>
        <w:bCs w:val="1"/>
        <w:sz w:val="20"/>
        <w:szCs w:val="20"/>
        <w:lang w:val="en-US"/>
      </w:rPr>
      <w:t>schoolproperty.govt.nz</w:t>
    </w:r>
    <w:r w:rsidRPr="3E1BE5EB" w:rsidR="3E1BE5EB">
      <w:rPr>
        <w:sz w:val="20"/>
        <w:szCs w:val="20"/>
      </w:rPr>
      <w:t xml:space="preserve"> </w:t>
    </w:r>
    <w:r>
      <w:tab/>
    </w:r>
    <w:r>
      <w:tab/>
    </w:r>
    <w:r w:rsidR="3E1BE5EB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3E1BE5EB">
      <w:rPr/>
      <w:t>1</w:t>
    </w:r>
    <w:r>
      <w:fldChar w:fldCharType="end"/>
    </w:r>
    <w:r w:rsidR="3E1BE5EB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3E1BE5EB">
      <w:rPr/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4209" w:rsidP="0021141C" w:rsidRDefault="00D54209" w14:paraId="1ABC6BCF" w14:textId="77777777">
      <w:r>
        <w:separator/>
      </w:r>
    </w:p>
    <w:p w:rsidR="00D54209" w:rsidRDefault="00D54209" w14:paraId="498091C1" w14:textId="77777777"/>
  </w:footnote>
  <w:footnote w:type="continuationSeparator" w:id="0">
    <w:p w:rsidR="00D54209" w:rsidP="0021141C" w:rsidRDefault="00D54209" w14:paraId="7F1EAF57" w14:textId="77777777">
      <w:r>
        <w:continuationSeparator/>
      </w:r>
    </w:p>
    <w:p w:rsidR="00D54209" w:rsidRDefault="00D54209" w14:paraId="573999F6" w14:textId="77777777"/>
  </w:footnote>
  <w:footnote w:type="continuationNotice" w:id="1">
    <w:p w:rsidR="00D54209" w:rsidRDefault="00D54209" w14:paraId="05D5A66E" w14:textId="77777777"/>
    <w:p w:rsidR="00D54209" w:rsidRDefault="00D54209" w14:paraId="705E85D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35FC908F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29376CE1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EC461CF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3542957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00A3B" w:rsidP="008170B6" w:rsidRDefault="00016230" w14:paraId="39529F92" w14:textId="32F0FB9B">
    <w:pPr>
      <w:pStyle w:val="Tablebullet"/>
      <w:numPr>
        <w:ilvl w:val="0"/>
        <w:numId w:val="0"/>
      </w:numPr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75C01D17" wp14:editId="3B96C2C8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149600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149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 w14:anchorId="7C972C74">
            <v:rect id="Rectangle 1" style="position:absolute;margin-left:-62.35pt;margin-top:-62.35pt;width:595.25pt;height:24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66ba6e [3205]" stroked="f" strokeweight="2pt" w14:anchorId="201CC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">
              <v:fill type="gradient" color2="#052b3d [3215]" colors="0 #66ba6e;58982f #052b3d" angle="90" focus="100%" rotate="t"/>
            </v:rect>
          </w:pict>
        </mc:Fallback>
      </mc:AlternateContent>
    </w:r>
    <w:r w:rsidR="00472781">
      <w:drawing>
        <wp:anchor distT="0" distB="0" distL="114300" distR="114300" simplePos="0" relativeHeight="251658243" behindDoc="0" locked="0" layoutInCell="1" allowOverlap="1" wp14:anchorId="27A0B42E" wp14:editId="7A47A05C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386" w:rsidRDefault="00AE1386" w14:paraId="31C08380" w14:textId="77777777"/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3E1BE5EB" w:rsidTr="3E1BE5EB" w14:paraId="1AD62423">
      <w:trPr>
        <w:trHeight w:val="300"/>
      </w:trPr>
      <w:tc>
        <w:tcPr>
          <w:tcW w:w="3135" w:type="dxa"/>
          <w:tcMar/>
        </w:tcPr>
        <w:p w:rsidR="3E1BE5EB" w:rsidP="3E1BE5EB" w:rsidRDefault="3E1BE5EB" w14:paraId="7789B140" w14:textId="4B9B7CA4">
          <w:pPr>
            <w:pStyle w:val="Header"/>
            <w:bidi w:val="0"/>
            <w:ind w:left="-115"/>
            <w:jc w:val="left"/>
          </w:pPr>
        </w:p>
      </w:tc>
      <w:tc>
        <w:tcPr>
          <w:tcW w:w="3135" w:type="dxa"/>
          <w:tcMar/>
        </w:tcPr>
        <w:p w:rsidR="3E1BE5EB" w:rsidP="3E1BE5EB" w:rsidRDefault="3E1BE5EB" w14:paraId="3E242D59" w14:textId="782FF9D5">
          <w:pPr>
            <w:pStyle w:val="Header"/>
            <w:bidi w:val="0"/>
            <w:jc w:val="center"/>
          </w:pPr>
        </w:p>
      </w:tc>
      <w:tc>
        <w:tcPr>
          <w:tcW w:w="3135" w:type="dxa"/>
          <w:tcMar/>
        </w:tcPr>
        <w:p w:rsidR="3E1BE5EB" w:rsidP="3E1BE5EB" w:rsidRDefault="3E1BE5EB" w14:paraId="70D0129E" w14:textId="6B075558">
          <w:pPr>
            <w:pStyle w:val="Header"/>
            <w:bidi w:val="0"/>
            <w:ind w:right="-115"/>
            <w:jc w:val="right"/>
          </w:pPr>
        </w:p>
      </w:tc>
    </w:tr>
  </w:tbl>
  <w:p w:rsidR="3E1BE5EB" w:rsidP="3E1BE5EB" w:rsidRDefault="3E1BE5EB" w14:paraId="4BD56350" w14:textId="0E6929D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3D1A4349"/>
    <w:multiLevelType w:val="hybridMultilevel"/>
    <w:tmpl w:val="8BD4CC20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462096C"/>
    <w:multiLevelType w:val="hybridMultilevel"/>
    <w:tmpl w:val="6836684E"/>
    <w:lvl w:ilvl="0" w:tplc="16ECA8F8">
      <w:start w:val="1"/>
      <w:numFmt w:val="decimal"/>
      <w:pStyle w:val="NumberList"/>
      <w:lvlText w:val="%1."/>
      <w:lvlJc w:val="left"/>
      <w:pPr>
        <w:ind w:left="72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11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2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F4F0775"/>
    <w:multiLevelType w:val="hybridMultilevel"/>
    <w:tmpl w:val="A208ABCA"/>
    <w:lvl w:ilvl="0" w:tplc="14090019">
      <w:start w:val="1"/>
      <w:numFmt w:val="lowerLetter"/>
      <w:lvlText w:val="%1."/>
      <w:lvlJc w:val="left"/>
      <w:pPr>
        <w:ind w:left="853" w:hanging="360"/>
      </w:p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4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15" w15:restartNumberingAfterBreak="0">
    <w:nsid w:val="7FBC23B4"/>
    <w:multiLevelType w:val="multilevel"/>
    <w:tmpl w:val="4928FB3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  <w:color w:val="66BA6E" w:themeColor="accent2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5"/>
  </w:num>
  <w:num w:numId="2" w16cid:durableId="2015373898">
    <w:abstractNumId w:val="3"/>
  </w:num>
  <w:num w:numId="3" w16cid:durableId="1605453775">
    <w:abstractNumId w:val="7"/>
  </w:num>
  <w:num w:numId="4" w16cid:durableId="1059017852">
    <w:abstractNumId w:val="12"/>
  </w:num>
  <w:num w:numId="5" w16cid:durableId="2128312841">
    <w:abstractNumId w:val="1"/>
  </w:num>
  <w:num w:numId="6" w16cid:durableId="1416247744">
    <w:abstractNumId w:val="4"/>
  </w:num>
  <w:num w:numId="7" w16cid:durableId="1164904692">
    <w:abstractNumId w:val="2"/>
  </w:num>
  <w:num w:numId="8" w16cid:durableId="767774254">
    <w:abstractNumId w:val="14"/>
  </w:num>
  <w:num w:numId="9" w16cid:durableId="1090586089">
    <w:abstractNumId w:val="15"/>
  </w:num>
  <w:num w:numId="10" w16cid:durableId="1360467722">
    <w:abstractNumId w:val="10"/>
  </w:num>
  <w:num w:numId="11" w16cid:durableId="1485581137">
    <w:abstractNumId w:val="11"/>
  </w:num>
  <w:num w:numId="12" w16cid:durableId="13761940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5"/>
  </w:num>
  <w:num w:numId="16" w16cid:durableId="13433157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5"/>
  </w:num>
  <w:num w:numId="22" w16cid:durableId="1933471745">
    <w:abstractNumId w:val="15"/>
  </w:num>
  <w:num w:numId="23" w16cid:durableId="547302123">
    <w:abstractNumId w:val="15"/>
  </w:num>
  <w:num w:numId="24" w16cid:durableId="1444417374">
    <w:abstractNumId w:val="8"/>
  </w:num>
  <w:num w:numId="25" w16cid:durableId="393284976">
    <w:abstractNumId w:val="9"/>
  </w:num>
  <w:num w:numId="26" w16cid:durableId="1962180338">
    <w:abstractNumId w:val="6"/>
  </w:num>
  <w:num w:numId="27" w16cid:durableId="2061778760">
    <w:abstractNumId w:val="13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042E92"/>
    <w:rsid w:val="00001723"/>
    <w:rsid w:val="00002AAF"/>
    <w:rsid w:val="000033BA"/>
    <w:rsid w:val="00005362"/>
    <w:rsid w:val="00016230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E92"/>
    <w:rsid w:val="00042F46"/>
    <w:rsid w:val="00054E18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475E"/>
    <w:rsid w:val="00097A0A"/>
    <w:rsid w:val="000A110E"/>
    <w:rsid w:val="000A3BFF"/>
    <w:rsid w:val="000A620F"/>
    <w:rsid w:val="000A6D2F"/>
    <w:rsid w:val="000A72D2"/>
    <w:rsid w:val="000B104B"/>
    <w:rsid w:val="000B6C22"/>
    <w:rsid w:val="000C0014"/>
    <w:rsid w:val="000C377A"/>
    <w:rsid w:val="000C59D1"/>
    <w:rsid w:val="000E25ED"/>
    <w:rsid w:val="000F4055"/>
    <w:rsid w:val="0010348E"/>
    <w:rsid w:val="0010374B"/>
    <w:rsid w:val="001072C8"/>
    <w:rsid w:val="00107AD7"/>
    <w:rsid w:val="00112FF8"/>
    <w:rsid w:val="00116E4A"/>
    <w:rsid w:val="00117A5F"/>
    <w:rsid w:val="001251C0"/>
    <w:rsid w:val="00126099"/>
    <w:rsid w:val="00131153"/>
    <w:rsid w:val="0014288A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B"/>
    <w:rsid w:val="001A233C"/>
    <w:rsid w:val="001A398D"/>
    <w:rsid w:val="001A4721"/>
    <w:rsid w:val="001A696F"/>
    <w:rsid w:val="001B51F2"/>
    <w:rsid w:val="001C3C2A"/>
    <w:rsid w:val="001D38A2"/>
    <w:rsid w:val="001D62B2"/>
    <w:rsid w:val="001E0A9A"/>
    <w:rsid w:val="001E3E0D"/>
    <w:rsid w:val="001E5723"/>
    <w:rsid w:val="001E6671"/>
    <w:rsid w:val="001E70B1"/>
    <w:rsid w:val="001F1BBD"/>
    <w:rsid w:val="001F6034"/>
    <w:rsid w:val="00203E84"/>
    <w:rsid w:val="002043E9"/>
    <w:rsid w:val="0020599E"/>
    <w:rsid w:val="00206996"/>
    <w:rsid w:val="0021141C"/>
    <w:rsid w:val="00213B43"/>
    <w:rsid w:val="00213DAA"/>
    <w:rsid w:val="002150DF"/>
    <w:rsid w:val="002205A5"/>
    <w:rsid w:val="0022319A"/>
    <w:rsid w:val="00223763"/>
    <w:rsid w:val="002324E1"/>
    <w:rsid w:val="00233BDC"/>
    <w:rsid w:val="002367A4"/>
    <w:rsid w:val="00240EEA"/>
    <w:rsid w:val="00241747"/>
    <w:rsid w:val="00242D7F"/>
    <w:rsid w:val="00250057"/>
    <w:rsid w:val="002513A8"/>
    <w:rsid w:val="00256C2C"/>
    <w:rsid w:val="00265B9D"/>
    <w:rsid w:val="002772D9"/>
    <w:rsid w:val="0028192B"/>
    <w:rsid w:val="00285C54"/>
    <w:rsid w:val="0029311E"/>
    <w:rsid w:val="002939E8"/>
    <w:rsid w:val="00293B13"/>
    <w:rsid w:val="002944BB"/>
    <w:rsid w:val="00295AB5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349D"/>
    <w:rsid w:val="002D630C"/>
    <w:rsid w:val="002E0B5B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4897"/>
    <w:rsid w:val="003A4FD7"/>
    <w:rsid w:val="003B38A1"/>
    <w:rsid w:val="003B4A8D"/>
    <w:rsid w:val="003B5D52"/>
    <w:rsid w:val="003C2AAB"/>
    <w:rsid w:val="003C2B8F"/>
    <w:rsid w:val="003C3134"/>
    <w:rsid w:val="003C3370"/>
    <w:rsid w:val="003C3646"/>
    <w:rsid w:val="003C53A6"/>
    <w:rsid w:val="003D3764"/>
    <w:rsid w:val="003D67DE"/>
    <w:rsid w:val="003F0E02"/>
    <w:rsid w:val="003F185C"/>
    <w:rsid w:val="003F5014"/>
    <w:rsid w:val="003F542F"/>
    <w:rsid w:val="00400A3B"/>
    <w:rsid w:val="004013BC"/>
    <w:rsid w:val="004028EC"/>
    <w:rsid w:val="00402CA3"/>
    <w:rsid w:val="0041619F"/>
    <w:rsid w:val="00424478"/>
    <w:rsid w:val="00427A18"/>
    <w:rsid w:val="004333BC"/>
    <w:rsid w:val="00441793"/>
    <w:rsid w:val="00444448"/>
    <w:rsid w:val="0044559A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6B4D"/>
    <w:rsid w:val="004A3EF4"/>
    <w:rsid w:val="004B068A"/>
    <w:rsid w:val="004C0512"/>
    <w:rsid w:val="004C2E3C"/>
    <w:rsid w:val="004D1FD7"/>
    <w:rsid w:val="004D695C"/>
    <w:rsid w:val="004D731E"/>
    <w:rsid w:val="004E19E3"/>
    <w:rsid w:val="004E235B"/>
    <w:rsid w:val="004E3BF1"/>
    <w:rsid w:val="004F2846"/>
    <w:rsid w:val="005039DD"/>
    <w:rsid w:val="00503A76"/>
    <w:rsid w:val="00510828"/>
    <w:rsid w:val="00517ABE"/>
    <w:rsid w:val="00520C7C"/>
    <w:rsid w:val="00524E21"/>
    <w:rsid w:val="00541A62"/>
    <w:rsid w:val="005574B0"/>
    <w:rsid w:val="005604D5"/>
    <w:rsid w:val="00564ADA"/>
    <w:rsid w:val="00566D24"/>
    <w:rsid w:val="005764DF"/>
    <w:rsid w:val="005800BE"/>
    <w:rsid w:val="00584A6A"/>
    <w:rsid w:val="00587DE8"/>
    <w:rsid w:val="005917AE"/>
    <w:rsid w:val="00594C1D"/>
    <w:rsid w:val="005A209A"/>
    <w:rsid w:val="005A4DC6"/>
    <w:rsid w:val="005A606D"/>
    <w:rsid w:val="005A7024"/>
    <w:rsid w:val="005A721C"/>
    <w:rsid w:val="005B0C6D"/>
    <w:rsid w:val="005B1783"/>
    <w:rsid w:val="005B30CF"/>
    <w:rsid w:val="005B73B0"/>
    <w:rsid w:val="005C4DD0"/>
    <w:rsid w:val="005D0714"/>
    <w:rsid w:val="005D5E38"/>
    <w:rsid w:val="005D7A94"/>
    <w:rsid w:val="005E2B2A"/>
    <w:rsid w:val="005E2D10"/>
    <w:rsid w:val="005E461D"/>
    <w:rsid w:val="005F0DC4"/>
    <w:rsid w:val="005F792B"/>
    <w:rsid w:val="005F7F74"/>
    <w:rsid w:val="00603DCA"/>
    <w:rsid w:val="00606F88"/>
    <w:rsid w:val="00613299"/>
    <w:rsid w:val="006143DD"/>
    <w:rsid w:val="006150CA"/>
    <w:rsid w:val="00616024"/>
    <w:rsid w:val="006164CB"/>
    <w:rsid w:val="00624BE7"/>
    <w:rsid w:val="00630C39"/>
    <w:rsid w:val="00643EE3"/>
    <w:rsid w:val="00645D1D"/>
    <w:rsid w:val="0064763F"/>
    <w:rsid w:val="00650EDA"/>
    <w:rsid w:val="00652BDF"/>
    <w:rsid w:val="00653988"/>
    <w:rsid w:val="00653ADF"/>
    <w:rsid w:val="00653D5D"/>
    <w:rsid w:val="006579EF"/>
    <w:rsid w:val="006600E6"/>
    <w:rsid w:val="006639DC"/>
    <w:rsid w:val="00666ECD"/>
    <w:rsid w:val="00667D61"/>
    <w:rsid w:val="00671B59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0E6B"/>
    <w:rsid w:val="00701CCC"/>
    <w:rsid w:val="00702ADE"/>
    <w:rsid w:val="00706C2B"/>
    <w:rsid w:val="00710091"/>
    <w:rsid w:val="00712592"/>
    <w:rsid w:val="00717519"/>
    <w:rsid w:val="0072095D"/>
    <w:rsid w:val="007214A9"/>
    <w:rsid w:val="007247FA"/>
    <w:rsid w:val="007255FA"/>
    <w:rsid w:val="0072575F"/>
    <w:rsid w:val="00734EE1"/>
    <w:rsid w:val="0073759B"/>
    <w:rsid w:val="007414F0"/>
    <w:rsid w:val="007461B5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820DC"/>
    <w:rsid w:val="00782F27"/>
    <w:rsid w:val="00784B4F"/>
    <w:rsid w:val="00784C1E"/>
    <w:rsid w:val="00785487"/>
    <w:rsid w:val="00786558"/>
    <w:rsid w:val="007926C1"/>
    <w:rsid w:val="007B0FCE"/>
    <w:rsid w:val="007B1D3B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F07DA"/>
    <w:rsid w:val="007F6927"/>
    <w:rsid w:val="00806BB0"/>
    <w:rsid w:val="00815D90"/>
    <w:rsid w:val="008170B6"/>
    <w:rsid w:val="008178B5"/>
    <w:rsid w:val="00831B85"/>
    <w:rsid w:val="00832789"/>
    <w:rsid w:val="00832AB6"/>
    <w:rsid w:val="0083318C"/>
    <w:rsid w:val="00834506"/>
    <w:rsid w:val="008374D5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24F"/>
    <w:rsid w:val="00884E29"/>
    <w:rsid w:val="0088501B"/>
    <w:rsid w:val="00887263"/>
    <w:rsid w:val="0089051B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73F2"/>
    <w:rsid w:val="008F3105"/>
    <w:rsid w:val="008F7B5C"/>
    <w:rsid w:val="00902D5E"/>
    <w:rsid w:val="00902D9B"/>
    <w:rsid w:val="00906784"/>
    <w:rsid w:val="00906F62"/>
    <w:rsid w:val="00913C79"/>
    <w:rsid w:val="00921A51"/>
    <w:rsid w:val="00921F9F"/>
    <w:rsid w:val="00924249"/>
    <w:rsid w:val="00926E2B"/>
    <w:rsid w:val="00934BEA"/>
    <w:rsid w:val="00940BC1"/>
    <w:rsid w:val="00946954"/>
    <w:rsid w:val="00950C8E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1F24"/>
    <w:rsid w:val="009A2D09"/>
    <w:rsid w:val="009A450B"/>
    <w:rsid w:val="009A6F42"/>
    <w:rsid w:val="009B6B83"/>
    <w:rsid w:val="009B7FDD"/>
    <w:rsid w:val="009C5235"/>
    <w:rsid w:val="009D0167"/>
    <w:rsid w:val="009D0350"/>
    <w:rsid w:val="009D654A"/>
    <w:rsid w:val="009E05F6"/>
    <w:rsid w:val="009E0DA1"/>
    <w:rsid w:val="009F3ED4"/>
    <w:rsid w:val="009F5358"/>
    <w:rsid w:val="009F6937"/>
    <w:rsid w:val="00A05690"/>
    <w:rsid w:val="00A137BF"/>
    <w:rsid w:val="00A147C2"/>
    <w:rsid w:val="00A1654A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50624"/>
    <w:rsid w:val="00A518F7"/>
    <w:rsid w:val="00A53142"/>
    <w:rsid w:val="00A57CBC"/>
    <w:rsid w:val="00A60A59"/>
    <w:rsid w:val="00A61C6D"/>
    <w:rsid w:val="00A645C9"/>
    <w:rsid w:val="00A666E1"/>
    <w:rsid w:val="00A726CF"/>
    <w:rsid w:val="00A76520"/>
    <w:rsid w:val="00A80038"/>
    <w:rsid w:val="00A80827"/>
    <w:rsid w:val="00A833F6"/>
    <w:rsid w:val="00A85DA6"/>
    <w:rsid w:val="00A86501"/>
    <w:rsid w:val="00A9061B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1097E"/>
    <w:rsid w:val="00B2038D"/>
    <w:rsid w:val="00B23529"/>
    <w:rsid w:val="00B250AB"/>
    <w:rsid w:val="00B2621D"/>
    <w:rsid w:val="00B31C82"/>
    <w:rsid w:val="00B359FE"/>
    <w:rsid w:val="00B367A2"/>
    <w:rsid w:val="00B43977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A2BFF"/>
    <w:rsid w:val="00BA62F3"/>
    <w:rsid w:val="00BA65BB"/>
    <w:rsid w:val="00BB0D70"/>
    <w:rsid w:val="00BB1736"/>
    <w:rsid w:val="00BB424C"/>
    <w:rsid w:val="00BB66A7"/>
    <w:rsid w:val="00BC0883"/>
    <w:rsid w:val="00BC179E"/>
    <w:rsid w:val="00BC480D"/>
    <w:rsid w:val="00BC6B4F"/>
    <w:rsid w:val="00BD01AA"/>
    <w:rsid w:val="00BD4EEF"/>
    <w:rsid w:val="00BE17E7"/>
    <w:rsid w:val="00BE542E"/>
    <w:rsid w:val="00BE7928"/>
    <w:rsid w:val="00BF1823"/>
    <w:rsid w:val="00BF2755"/>
    <w:rsid w:val="00C01492"/>
    <w:rsid w:val="00C074FC"/>
    <w:rsid w:val="00C13001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2D5A"/>
    <w:rsid w:val="00C937ED"/>
    <w:rsid w:val="00C97F9A"/>
    <w:rsid w:val="00CA1319"/>
    <w:rsid w:val="00CA1995"/>
    <w:rsid w:val="00CB2FAE"/>
    <w:rsid w:val="00CB468D"/>
    <w:rsid w:val="00CC7B9B"/>
    <w:rsid w:val="00CE36E7"/>
    <w:rsid w:val="00CE395C"/>
    <w:rsid w:val="00CE4A29"/>
    <w:rsid w:val="00CF296C"/>
    <w:rsid w:val="00D06D86"/>
    <w:rsid w:val="00D227BE"/>
    <w:rsid w:val="00D25158"/>
    <w:rsid w:val="00D27A7B"/>
    <w:rsid w:val="00D30EF1"/>
    <w:rsid w:val="00D331E4"/>
    <w:rsid w:val="00D3664B"/>
    <w:rsid w:val="00D40960"/>
    <w:rsid w:val="00D44A12"/>
    <w:rsid w:val="00D4585A"/>
    <w:rsid w:val="00D47EE3"/>
    <w:rsid w:val="00D53C1E"/>
    <w:rsid w:val="00D54209"/>
    <w:rsid w:val="00D54427"/>
    <w:rsid w:val="00D570F9"/>
    <w:rsid w:val="00D61EC5"/>
    <w:rsid w:val="00D6354B"/>
    <w:rsid w:val="00D7253D"/>
    <w:rsid w:val="00D812C7"/>
    <w:rsid w:val="00D855EC"/>
    <w:rsid w:val="00D865D3"/>
    <w:rsid w:val="00D9339E"/>
    <w:rsid w:val="00D95DF2"/>
    <w:rsid w:val="00DA5634"/>
    <w:rsid w:val="00DB09AE"/>
    <w:rsid w:val="00DB4817"/>
    <w:rsid w:val="00DC2D58"/>
    <w:rsid w:val="00DC4131"/>
    <w:rsid w:val="00DD463E"/>
    <w:rsid w:val="00DD664E"/>
    <w:rsid w:val="00DD7971"/>
    <w:rsid w:val="00DE19E5"/>
    <w:rsid w:val="00DE6CF4"/>
    <w:rsid w:val="00DF12FD"/>
    <w:rsid w:val="00E03FC2"/>
    <w:rsid w:val="00E0527B"/>
    <w:rsid w:val="00E0768A"/>
    <w:rsid w:val="00E10851"/>
    <w:rsid w:val="00E12E4E"/>
    <w:rsid w:val="00E15664"/>
    <w:rsid w:val="00E2184F"/>
    <w:rsid w:val="00E218A8"/>
    <w:rsid w:val="00E22014"/>
    <w:rsid w:val="00E24776"/>
    <w:rsid w:val="00E31A2A"/>
    <w:rsid w:val="00E417BC"/>
    <w:rsid w:val="00E423AC"/>
    <w:rsid w:val="00E45370"/>
    <w:rsid w:val="00E528D8"/>
    <w:rsid w:val="00E562E4"/>
    <w:rsid w:val="00E5650A"/>
    <w:rsid w:val="00E56A4F"/>
    <w:rsid w:val="00E64C7B"/>
    <w:rsid w:val="00E73FE7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1540D"/>
    <w:rsid w:val="00F228F7"/>
    <w:rsid w:val="00F30649"/>
    <w:rsid w:val="00F344E0"/>
    <w:rsid w:val="00F52B00"/>
    <w:rsid w:val="00F6242B"/>
    <w:rsid w:val="00F642FE"/>
    <w:rsid w:val="00F6539C"/>
    <w:rsid w:val="00F71BB9"/>
    <w:rsid w:val="00F726DE"/>
    <w:rsid w:val="00F742E8"/>
    <w:rsid w:val="00F76F66"/>
    <w:rsid w:val="00F905D0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D241A"/>
    <w:rsid w:val="00FD283F"/>
    <w:rsid w:val="00FD618B"/>
    <w:rsid w:val="00FD6F2B"/>
    <w:rsid w:val="00FD7CB5"/>
    <w:rsid w:val="00FE016F"/>
    <w:rsid w:val="00FE76BE"/>
    <w:rsid w:val="00FF2E4C"/>
    <w:rsid w:val="3E1BE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D4641"/>
  <w15:chartTrackingRefBased/>
  <w15:docId w15:val="{62459A05-63AF-4A57-97ED-C81C360C07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664B"/>
    <w:rPr>
      <w:rFonts w:asciiTheme="minorHAnsi" w:hAnsiTheme="minorHAnsi"/>
    </w:rPr>
  </w:style>
  <w:style w:type="paragraph" w:styleId="Heading1">
    <w:name w:val="heading 1"/>
    <w:aliases w:val="h1,Alt H1,1 ghost,g,1.,Heading1,No numbers,Main Heading,Head1,Heading apps,Para1,H1,MAIN HEADING,1. Level 1 Heading,Chapterh1,BLUE indent,Chapterh11,Chapterh12,DocAccpt,(Chapter Nbr),Chapter Heading,Heading 1 St.George,Chapter,69%"/>
    <w:basedOn w:val="Normal"/>
    <w:next w:val="Normal"/>
    <w:link w:val="Heading1Char"/>
    <w:qFormat/>
    <w:rsid w:val="00035DDB"/>
    <w:pPr>
      <w:keepNext/>
      <w:keepLines/>
      <w:numPr>
        <w:ilvl w:val="2"/>
        <w:numId w:val="6"/>
      </w:numPr>
      <w:pBdr>
        <w:bottom w:val="single" w:color="66BA6E" w:themeColor="accent2" w:sz="18" w:space="5"/>
      </w:pBdr>
      <w:spacing w:before="360"/>
      <w:outlineLvl w:val="0"/>
    </w:pPr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color="auto" w:sz="0" w:space="0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color="auto" w:sz="0" w:space="0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character" w:styleId="TitleChar" w:customStyle="1">
    <w:name w:val="Title Char"/>
    <w:basedOn w:val="DefaultParagraphFont"/>
    <w:link w:val="Title"/>
    <w:uiPriority w:val="11"/>
    <w:rsid w:val="00921F9F"/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styleId="SubtitleChar" w:customStyle="1">
    <w:name w:val="Subtitle Char"/>
    <w:basedOn w:val="DefaultParagraphFont"/>
    <w:link w:val="Subtitle"/>
    <w:uiPriority w:val="11"/>
    <w:rsid w:val="00035DDB"/>
    <w:rPr>
      <w:rFonts w:asciiTheme="majorHAnsi" w:hAnsiTheme="majorHAnsi" w:eastAsiaTheme="minorEastAsia" w:cstheme="minorBidi"/>
      <w:b/>
      <w:bCs/>
      <w:color w:val="66BA6E" w:themeColor="accent2"/>
      <w:kern w:val="28"/>
      <w:sz w:val="32"/>
      <w:szCs w:val="6"/>
    </w:rPr>
  </w:style>
  <w:style w:type="character" w:styleId="Heading1Char" w:customStyle="1">
    <w:name w:val="Heading 1 Char"/>
    <w:aliases w:val="h1 Char,Alt H1 Char,1 ghost Char,g Char,1. Char,Heading1 Char,No numbers Char,Main Heading Char,Head1 Char,Heading apps Char,Para1 Char,H1 Char,MAIN HEADING Char,1. Level 1 Heading Char,Chapterh1 Char,BLUE indent Char,Chapterh11 Char"/>
    <w:basedOn w:val="DefaultParagraphFont"/>
    <w:link w:val="Heading1"/>
    <w:uiPriority w:val="9"/>
    <w:rsid w:val="00035DDB"/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E45370"/>
    <w:rPr>
      <w:rFonts w:asciiTheme="minorHAnsi" w:hAnsiTheme="minorHAnsi" w:eastAsiaTheme="majorEastAsia" w:cstheme="majorBidi"/>
      <w:b/>
      <w:color w:val="052B3D" w:themeColor="text1"/>
      <w:sz w:val="28"/>
      <w:szCs w:val="22"/>
    </w:rPr>
  </w:style>
  <w:style w:type="character" w:styleId="Heading3Char" w:customStyle="1">
    <w:name w:val="Heading 3 Char"/>
    <w:basedOn w:val="DefaultParagraphFont"/>
    <w:link w:val="Heading3"/>
    <w:uiPriority w:val="9"/>
    <w:rsid w:val="0088501B"/>
    <w:rPr>
      <w:rFonts w:asciiTheme="minorHAnsi" w:hAnsiTheme="minorHAnsi" w:eastAsiaTheme="majorEastAsia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styleId="FooterChar" w:customStyle="1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rsid w:val="00427A18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styleId="Importantword" w:customStyle="1">
    <w:name w:val="Important word"/>
    <w:basedOn w:val="DefaultParagraphFont"/>
    <w:uiPriority w:val="11"/>
    <w:qFormat/>
    <w:rsid w:val="00427A18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qFormat/>
    <w:rsid w:val="00D3664B"/>
    <w:pPr>
      <w:pBdr>
        <w:top w:val="single" w:color="66BA6E" w:themeColor="accent2" w:sz="18" w:space="10"/>
        <w:left w:val="single" w:color="66BA6E" w:themeColor="accent2" w:sz="18" w:space="10"/>
        <w:bottom w:val="single" w:color="66BA6E" w:themeColor="accent2" w:sz="18" w:space="10"/>
        <w:right w:val="single" w:color="66BA6E" w:themeColor="accent2" w:sz="18" w:space="10"/>
      </w:pBdr>
      <w:spacing w:before="240" w:after="240"/>
      <w:ind w:left="227" w:right="227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color="auto" w:sz="0" w:space="0"/>
      </w:pBdr>
    </w:p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427A18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7A18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7A18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7A18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7A18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aliases w:val="List 1,Other List,List Paragraph numbered"/>
    <w:basedOn w:val="Normal"/>
    <w:link w:val="ListParagraphChar"/>
    <w:uiPriority w:val="2"/>
    <w:qFormat/>
    <w:rsid w:val="00427A18"/>
    <w:pPr>
      <w:ind w:left="720"/>
      <w:contextualSpacing/>
    </w:pPr>
  </w:style>
  <w:style w:type="paragraph" w:styleId="Tablebullet" w:customStyle="1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styleId="Tablenumber" w:customStyle="1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styleId="Tablenumber2" w:customStyle="1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styleId="ListNumberColourBlock" w:customStyle="1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color="E2F8E6" w:themeColor="background2" w:sz="2" w:space="10"/>
        <w:left w:val="single" w:color="E2F8E6" w:themeColor="background2" w:sz="2" w:space="10"/>
        <w:bottom w:val="single" w:color="E2F8E6" w:themeColor="background2" w:sz="2" w:space="10"/>
        <w:right w:val="single" w:color="E2F8E6" w:themeColor="background2" w:sz="2" w:space="10"/>
      </w:pBdr>
      <w:shd w:val="clear" w:color="auto" w:fill="F5F5F5"/>
      <w:ind w:right="227"/>
    </w:pPr>
  </w:style>
  <w:style w:type="numbering" w:styleId="CurrentList1" w:customStyle="1">
    <w:name w:val="Current List1"/>
    <w:uiPriority w:val="99"/>
    <w:rsid w:val="007E55D5"/>
    <w:pPr>
      <w:numPr>
        <w:numId w:val="2"/>
      </w:numPr>
    </w:pPr>
  </w:style>
  <w:style w:type="numbering" w:styleId="CurrentList2" w:customStyle="1">
    <w:name w:val="Current List2"/>
    <w:uiPriority w:val="99"/>
    <w:rsid w:val="007E55D5"/>
    <w:pPr>
      <w:numPr>
        <w:numId w:val="3"/>
      </w:numPr>
    </w:pPr>
  </w:style>
  <w:style w:type="paragraph" w:styleId="Introduction" w:customStyle="1">
    <w:name w:val="Introduction"/>
    <w:basedOn w:val="Normal"/>
    <w:next w:val="Normal"/>
    <w:uiPriority w:val="3"/>
    <w:qFormat/>
    <w:rsid w:val="00035DDB"/>
    <w:pPr>
      <w:pBdr>
        <w:top w:val="single" w:color="66BA6E" w:themeColor="accent2" w:sz="24" w:space="8"/>
        <w:bottom w:val="single" w:color="66BA6E" w:themeColor="accent2" w:sz="24" w:space="8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paragraph" w:styleId="BackCover" w:customStyle="1">
    <w:name w:val="Back Cover"/>
    <w:basedOn w:val="Normal"/>
    <w:semiHidden/>
    <w:qFormat/>
    <w:rsid w:val="00427A18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Educationlink" w:customStyle="1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27A18"/>
    <w:rPr>
      <w:rFonts w:asciiTheme="minorHAnsi" w:hAnsiTheme="minorHAnsi" w:eastAsiaTheme="minorEastAsia"/>
      <w:sz w:val="20"/>
      <w:szCs w:val="20"/>
      <w:lang w:val="en-US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styleId="Heading3Numbered" w:customStyle="1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styleId="Heading4Numbered" w:customStyle="1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character" w:styleId="ListParagraphChar" w:customStyle="1">
    <w:name w:val="List Paragraph Char"/>
    <w:aliases w:val="List 1 Char,Other List Char,List Paragraph numbered Char"/>
    <w:link w:val="ListParagraph"/>
    <w:uiPriority w:val="2"/>
    <w:rsid w:val="00815D90"/>
    <w:rPr>
      <w:rFonts w:asciiTheme="minorHAnsi" w:hAnsiTheme="minorHAnsi"/>
    </w:rPr>
  </w:style>
  <w:style w:type="paragraph" w:styleId="NumberNormal" w:customStyle="1">
    <w:name w:val="Number Normal"/>
    <w:basedOn w:val="Normal"/>
    <w:link w:val="NumberNormalChar"/>
    <w:qFormat/>
    <w:rsid w:val="00815D90"/>
    <w:pPr>
      <w:tabs>
        <w:tab w:val="left" w:pos="709"/>
      </w:tabs>
      <w:spacing w:line="240" w:lineRule="atLeast"/>
      <w:ind w:left="930" w:hanging="570"/>
    </w:pPr>
    <w:rPr>
      <w:rFonts w:ascii="Arial" w:hAnsi="Arial" w:eastAsia="Times New Roman"/>
      <w:sz w:val="20"/>
      <w:lang w:val="en-AU"/>
    </w:rPr>
  </w:style>
  <w:style w:type="character" w:styleId="NumberNormalChar" w:customStyle="1">
    <w:name w:val="Number Normal Char"/>
    <w:link w:val="NumberNormal"/>
    <w:rsid w:val="00815D90"/>
    <w:rPr>
      <w:rFonts w:eastAsia="Times New Roman"/>
      <w:sz w:val="20"/>
      <w:lang w:val="en-AU"/>
    </w:rPr>
  </w:style>
  <w:style w:type="paragraph" w:styleId="NumberList" w:customStyle="1">
    <w:name w:val="Number List"/>
    <w:basedOn w:val="Normal"/>
    <w:uiPriority w:val="3"/>
    <w:qFormat/>
    <w:rsid w:val="00815D90"/>
    <w:pPr>
      <w:numPr>
        <w:numId w:val="25"/>
      </w:numPr>
      <w:tabs>
        <w:tab w:val="left" w:pos="709"/>
      </w:tabs>
      <w:spacing w:before="0" w:line="280" w:lineRule="atLeast"/>
    </w:pPr>
    <w:rPr>
      <w:rFonts w:ascii="Arial" w:hAnsi="Arial" w:eastAsia="Times New Roman" w:cs="Arial"/>
      <w:sz w:val="22"/>
      <w:szCs w:val="2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F742E8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9A1F2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A1F2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A1F24"/>
    <w:rPr>
      <w:rFonts w:asciiTheme="minorHAnsi" w:hAnsiTheme="minorHAnsi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A1F2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A1F24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1.png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settings" Target="settings.xml" Id="rId7" /><Relationship Type="http://schemas.openxmlformats.org/officeDocument/2006/relationships/hyperlink" Target="http://www.schoolproperty.govt.nz/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schoolproperty.govt.nz/property-projects/information-for-contractors-and-suppliers/property-contractor-health-and-safety-prequalification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customXml" Target="../customXml/item5.xml" Id="rId23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.svg" Id="rId14" /><Relationship Type="http://schemas.openxmlformats.org/officeDocument/2006/relationships/theme" Target="theme/theme1.xml" Id="rId22" /><Relationship Type="http://schemas.openxmlformats.org/officeDocument/2006/relationships/header" Target="header3.xml" Id="Rd392dd37721b4e35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Stringer\OneDrive%20-%20Allfields\NZSPA%20-%20Documents%20-%20Document%20Channel\0.%20Background%20documents\Templates\NZSPA%20Fact%20Shee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77712BE915413E899CDB09D779C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A9291-CFB1-485D-B845-238DB33AD747}"/>
      </w:docPartPr>
      <w:docPartBody>
        <w:p xmlns:wp14="http://schemas.microsoft.com/office/word/2010/wordml" w:rsidR="004A68F0" w:rsidP="0072095D" w:rsidRDefault="0072095D" w14:paraId="4C3E277F" wp14:textId="77777777">
          <w:pPr>
            <w:pStyle w:val="A377712BE915413E899CDB09D779CE7F"/>
          </w:pPr>
          <w:r w:rsidRPr="00805E8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5D"/>
    <w:rsid w:val="00351359"/>
    <w:rsid w:val="004A68F0"/>
    <w:rsid w:val="00584A6A"/>
    <w:rsid w:val="0072095D"/>
    <w:rsid w:val="00792DAE"/>
    <w:rsid w:val="00977A54"/>
    <w:rsid w:val="009D0350"/>
    <w:rsid w:val="00BB74B3"/>
    <w:rsid w:val="00BF1823"/>
    <w:rsid w:val="00DC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72095D"/>
    <w:rPr>
      <w:color w:val="808080"/>
    </w:rPr>
  </w:style>
  <w:style w:type="paragraph" w:customStyle="1" w:styleId="A377712BE915413E899CDB09D779CE7F">
    <w:name w:val="A377712BE915413E899CDB09D779CE7F"/>
    <w:rsid w:val="007209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MoEd-46283362-13315</_dlc_DocId>
    <_dlc_DocIdUrl xmlns="4678361d-7fd8-4b17-9e46-41c07a1bde3f">
      <Url>https://educationgovtnz.sharepoint.com/sites/MoEOfficeoftheCESchoolProperty-Entity/_layouts/15/DocIdRedir.aspx?ID=MoEd-46283362-13315</Url>
      <Description>MoEd-46283362-13315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C81C3E4-E0F6-4A93-A6FB-078447E8B8A4}"/>
</file>

<file path=customXml/itemProps2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4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EDAB02-DF17-4A07-9D2F-4B6786BC4D3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Fact Sheet Template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Zoe Stringer</dc:creator>
  <keywords/>
  <dc:description>Created by allfields.co.nz</dc:description>
  <lastModifiedBy>Crystal Franklin</lastModifiedBy>
  <revision>27</revision>
  <lastPrinted>2022-08-04T05:33:00.0000000Z</lastPrinted>
  <dcterms:created xsi:type="dcterms:W3CDTF">2026-09-09T01:47:00.0000000Z</dcterms:created>
  <dcterms:modified xsi:type="dcterms:W3CDTF">2026-09-28T02:56:48.3601875Z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f0a1df1e-cf72-45bc-a950-2843c4ff8f14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</Properties>
</file>