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customXml/itemProps1.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B78A6"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5ED94746">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5867016" cy="3340622"/>
                          </a:xfrm>
                          <a:prstGeom prst="rect">
                            <a:avLst/>
                          </a:prstGeom>
                          <a:noFill/>
                          <a:ln w="9525">
                            <a:noFill/>
                            <a:miter lim="800000"/>
                            <a:headEnd/>
                            <a:tailEnd/>
                          </a:ln>
                        </wps:spPr>
                        <wps:txbx>
                          <w:txbxContent>
                            <w:p w14:paraId="567F162F" w14:textId="78DECCF1" w:rsidR="006C1D3B" w:rsidRPr="00BC2913" w:rsidRDefault="000102A2" w:rsidP="006C1D3B">
                              <w:pPr>
                                <w:pStyle w:val="Title"/>
                                <w:spacing w:before="0"/>
                                <w:rPr>
                                  <w:color w:val="EE0000"/>
                                  <w:sz w:val="56"/>
                                  <w:szCs w:val="56"/>
                                  <w:lang w:val="en-US"/>
                                </w:rPr>
                              </w:pPr>
                              <w:r w:rsidRPr="00BC2913">
                                <w:rPr>
                                  <w:color w:val="2F215C"/>
                                  <w:sz w:val="56"/>
                                  <w:szCs w:val="56"/>
                                  <w:lang w:val="en-US"/>
                                </w:rPr>
                                <w:t xml:space="preserve">Registration of Interest for </w:t>
                              </w:r>
                              <w:r w:rsidRPr="00BC2913">
                                <w:rPr>
                                  <w:color w:val="EE0000"/>
                                  <w:sz w:val="56"/>
                                  <w:szCs w:val="56"/>
                                  <w:lang w:val="en-US"/>
                                </w:rPr>
                                <w:t xml:space="preserve">[Name of School] (the School) </w:t>
                              </w:r>
                              <w:r w:rsidR="00BC2913" w:rsidRPr="00BC2913">
                                <w:rPr>
                                  <w:color w:val="EE0000"/>
                                  <w:sz w:val="56"/>
                                  <w:szCs w:val="56"/>
                                  <w:lang w:val="en-US"/>
                                </w:rPr>
                                <w:t>–</w:t>
                              </w:r>
                              <w:r w:rsidRPr="00BC2913">
                                <w:rPr>
                                  <w:color w:val="EE0000"/>
                                  <w:sz w:val="56"/>
                                  <w:szCs w:val="56"/>
                                  <w:lang w:val="en-US"/>
                                </w:rPr>
                                <w:t xml:space="preserve"> </w:t>
                              </w:r>
                              <w:r w:rsidR="00BC2913" w:rsidRPr="00BC2913">
                                <w:rPr>
                                  <w:color w:val="EE0000"/>
                                  <w:sz w:val="56"/>
                                  <w:szCs w:val="56"/>
                                  <w:lang w:val="en-US"/>
                                </w:rPr>
                                <w:t>[Project Title] – [Nature of Contract Works]</w:t>
                              </w:r>
                            </w:p>
                            <w:p w14:paraId="6482E71B" w14:textId="523D0134" w:rsidR="006C1D3B" w:rsidRDefault="00BC2913" w:rsidP="006C1D3B">
                              <w:pPr>
                                <w:pStyle w:val="Subtitle"/>
                                <w:rPr>
                                  <w:color w:val="EE0000"/>
                                  <w:lang w:val="en-US"/>
                                </w:rPr>
                              </w:pPr>
                              <w:r>
                                <w:rPr>
                                  <w:color w:val="EE0000"/>
                                  <w:lang w:val="en-US"/>
                                </w:rPr>
                                <w:t>[Reference number, if available</w:t>
                              </w:r>
                            </w:p>
                            <w:p w14:paraId="605D89AB" w14:textId="0D45B44C" w:rsidR="00BC2913" w:rsidRDefault="00C84D76" w:rsidP="00BC2913">
                              <w:pPr>
                                <w:rPr>
                                  <w:lang w:val="en-US"/>
                                </w:rPr>
                              </w:pPr>
                              <w:r>
                                <w:rPr>
                                  <w:lang w:val="en-US"/>
                                </w:rPr>
                                <w:t xml:space="preserve">ROI released: </w:t>
                              </w:r>
                              <w:r w:rsidRPr="001F3362">
                                <w:rPr>
                                  <w:color w:val="EE0000"/>
                                  <w:lang w:val="en-US"/>
                                </w:rPr>
                                <w:t>[date]</w:t>
                              </w:r>
                            </w:p>
                            <w:p w14:paraId="35291D89" w14:textId="348170DA" w:rsidR="00C84D76" w:rsidRDefault="00C84D76" w:rsidP="00BC2913">
                              <w:pPr>
                                <w:rPr>
                                  <w:lang w:val="en-US"/>
                                </w:rPr>
                              </w:pPr>
                              <w:r>
                                <w:rPr>
                                  <w:lang w:val="en-US"/>
                                </w:rPr>
                                <w:t xml:space="preserve">Deadline for Questions: </w:t>
                              </w:r>
                              <w:r w:rsidRPr="001F3362">
                                <w:rPr>
                                  <w:color w:val="EE0000"/>
                                  <w:lang w:val="en-US"/>
                                </w:rPr>
                                <w:t>[Time date]</w:t>
                              </w:r>
                            </w:p>
                            <w:p w14:paraId="14E014DE" w14:textId="7D76C42C" w:rsidR="00C84D76" w:rsidRPr="00BC2913" w:rsidRDefault="00C84D76" w:rsidP="00BC2913">
                              <w:pPr>
                                <w:rPr>
                                  <w:lang w:val="en-US"/>
                                </w:rPr>
                              </w:pPr>
                              <w:r>
                                <w:rPr>
                                  <w:lang w:val="en-US"/>
                                </w:rPr>
                                <w:t>Deadline for Registration</w:t>
                              </w:r>
                              <w:r w:rsidR="001F3362">
                                <w:rPr>
                                  <w:lang w:val="en-US"/>
                                </w:rPr>
                                <w:t xml:space="preserve">s: </w:t>
                              </w:r>
                              <w:r w:rsidR="001F3362" w:rsidRPr="001F3362">
                                <w:rPr>
                                  <w:color w:val="EE0000"/>
                                  <w:lang w:val="en-US"/>
                                </w:rPr>
                                <w:t>[Time date]</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4A2FD36D">
              <v:group id="Group 5" style="position:absolute;margin-left:-62.35pt;margin-top:0;width:595.25pt;height:775.5pt;z-index:-25164800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58670;height:33407;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BC2913" w:rsidR="006C1D3B" w:rsidP="006C1D3B" w:rsidRDefault="000102A2" w14:paraId="11A46A69" w14:textId="78DECCF1">
                        <w:pPr>
                          <w:pStyle w:val="Title"/>
                          <w:spacing w:before="0"/>
                          <w:rPr>
                            <w:color w:val="EE0000"/>
                            <w:sz w:val="56"/>
                            <w:szCs w:val="56"/>
                            <w:lang w:val="en-US"/>
                          </w:rPr>
                        </w:pPr>
                        <w:r w:rsidRPr="00BC2913">
                          <w:rPr>
                            <w:color w:val="2F215C"/>
                            <w:sz w:val="56"/>
                            <w:szCs w:val="56"/>
                            <w:lang w:val="en-US"/>
                          </w:rPr>
                          <w:t xml:space="preserve">Registration of Interest for </w:t>
                        </w:r>
                        <w:r w:rsidRPr="00BC2913">
                          <w:rPr>
                            <w:color w:val="EE0000"/>
                            <w:sz w:val="56"/>
                            <w:szCs w:val="56"/>
                            <w:lang w:val="en-US"/>
                          </w:rPr>
                          <w:t xml:space="preserve">[Name of School] (the School) </w:t>
                        </w:r>
                        <w:r w:rsidRPr="00BC2913" w:rsidR="00BC2913">
                          <w:rPr>
                            <w:color w:val="EE0000"/>
                            <w:sz w:val="56"/>
                            <w:szCs w:val="56"/>
                            <w:lang w:val="en-US"/>
                          </w:rPr>
                          <w:t>–</w:t>
                        </w:r>
                        <w:r w:rsidRPr="00BC2913">
                          <w:rPr>
                            <w:color w:val="EE0000"/>
                            <w:sz w:val="56"/>
                            <w:szCs w:val="56"/>
                            <w:lang w:val="en-US"/>
                          </w:rPr>
                          <w:t xml:space="preserve"> </w:t>
                        </w:r>
                        <w:r w:rsidRPr="00BC2913" w:rsidR="00BC2913">
                          <w:rPr>
                            <w:color w:val="EE0000"/>
                            <w:sz w:val="56"/>
                            <w:szCs w:val="56"/>
                            <w:lang w:val="en-US"/>
                          </w:rPr>
                          <w:t>[Project Title] – [Nature of Contract Works]</w:t>
                        </w:r>
                      </w:p>
                      <w:p w:rsidR="006C1D3B" w:rsidP="006C1D3B" w:rsidRDefault="00BC2913" w14:paraId="279F829B" w14:textId="523D0134">
                        <w:pPr>
                          <w:pStyle w:val="Subtitle"/>
                          <w:rPr>
                            <w:color w:val="EE0000"/>
                            <w:lang w:val="en-US"/>
                          </w:rPr>
                        </w:pPr>
                        <w:r>
                          <w:rPr>
                            <w:color w:val="EE0000"/>
                            <w:lang w:val="en-US"/>
                          </w:rPr>
                          <w:t>[Reference number, if available</w:t>
                        </w:r>
                      </w:p>
                      <w:p w:rsidR="00BC2913" w:rsidP="00BC2913" w:rsidRDefault="00C84D76" w14:paraId="2F003B19" w14:textId="0D45B44C">
                        <w:pPr>
                          <w:rPr>
                            <w:lang w:val="en-US"/>
                          </w:rPr>
                        </w:pPr>
                        <w:r>
                          <w:rPr>
                            <w:lang w:val="en-US"/>
                          </w:rPr>
                          <w:t xml:space="preserve">ROI released: </w:t>
                        </w:r>
                        <w:r w:rsidRPr="001F3362">
                          <w:rPr>
                            <w:color w:val="EE0000"/>
                            <w:lang w:val="en-US"/>
                          </w:rPr>
                          <w:t>[date]</w:t>
                        </w:r>
                      </w:p>
                      <w:p w:rsidR="00C84D76" w:rsidP="00BC2913" w:rsidRDefault="00C84D76" w14:paraId="005B3A95" w14:textId="348170DA">
                        <w:pPr>
                          <w:rPr>
                            <w:lang w:val="en-US"/>
                          </w:rPr>
                        </w:pPr>
                        <w:r>
                          <w:rPr>
                            <w:lang w:val="en-US"/>
                          </w:rPr>
                          <w:t xml:space="preserve">Deadline for Questions: </w:t>
                        </w:r>
                        <w:r w:rsidRPr="001F3362">
                          <w:rPr>
                            <w:color w:val="EE0000"/>
                            <w:lang w:val="en-US"/>
                          </w:rPr>
                          <w:t>[Time date]</w:t>
                        </w:r>
                      </w:p>
                      <w:p w:rsidRPr="00BC2913" w:rsidR="00C84D76" w:rsidP="00BC2913" w:rsidRDefault="00C84D76" w14:paraId="4B7C0B65" w14:textId="7D76C42C">
                        <w:pPr>
                          <w:rPr>
                            <w:lang w:val="en-US"/>
                          </w:rPr>
                        </w:pPr>
                        <w:r>
                          <w:rPr>
                            <w:lang w:val="en-US"/>
                          </w:rPr>
                          <w:t>Deadline for Registration</w:t>
                        </w:r>
                        <w:r w:rsidR="001F3362">
                          <w:rPr>
                            <w:lang w:val="en-US"/>
                          </w:rPr>
                          <w:t xml:space="preserve">s: </w:t>
                        </w:r>
                        <w:r w:rsidRPr="001F3362" w:rsidR="001F3362">
                          <w:rPr>
                            <w:color w:val="EE0000"/>
                            <w:lang w:val="en-US"/>
                          </w:rPr>
                          <w:t>[Time date]</w:t>
                        </w:r>
                      </w:p>
                    </w:txbxContent>
                  </v:textbox>
                </v:shape>
                <w10:wrap anchory="page"/>
              </v:group>
            </w:pict>
          </mc:Fallback>
        </mc:AlternateContent>
      </w:r>
      <w:r w:rsidR="00D80480">
        <w:tab/>
      </w:r>
      <w:r w:rsidR="008921D2">
        <w:tab/>
      </w:r>
      <w:r w:rsidR="00D46917">
        <w:tab/>
      </w:r>
    </w:p>
    <w:p w14:paraId="61DED9F0" w14:textId="77777777" w:rsidR="001F3362" w:rsidRDefault="001F3362" w:rsidP="00171AA9"/>
    <w:p w14:paraId="009B451B" w14:textId="77777777" w:rsidR="001F3362" w:rsidRDefault="001F3362">
      <w:pPr>
        <w:rPr>
          <w:b/>
          <w:color w:val="052B3D" w:themeColor="text1"/>
          <w:sz w:val="44"/>
        </w:rPr>
      </w:pPr>
      <w:r>
        <w:br w:type="page"/>
      </w:r>
    </w:p>
    <w:p w14:paraId="649E6D19" w14:textId="7278104B" w:rsidR="00171AA9" w:rsidRPr="00171AA9" w:rsidRDefault="00171AA9" w:rsidP="00171AA9">
      <w:pPr>
        <w:pStyle w:val="ImportantParagraph"/>
        <w:rPr>
          <w:color w:val="66BA6E" w:themeColor="accent2"/>
        </w:rPr>
      </w:pPr>
      <w:r w:rsidRPr="00171AA9">
        <w:rPr>
          <w:color w:val="66BA6E" w:themeColor="accent2"/>
        </w:rPr>
        <w:lastRenderedPageBreak/>
        <w:t>Instructions are in “green” text. Remove when done.</w:t>
      </w:r>
    </w:p>
    <w:p w14:paraId="2CCC4614" w14:textId="25661D4E" w:rsidR="00171AA9" w:rsidRPr="00171AA9" w:rsidRDefault="00171AA9" w:rsidP="00171AA9">
      <w:pPr>
        <w:pStyle w:val="ImportantParagraph"/>
        <w:rPr>
          <w:color w:val="66BA6E" w:themeColor="accent2"/>
        </w:rPr>
      </w:pPr>
      <w:r w:rsidRPr="00171AA9">
        <w:rPr>
          <w:color w:val="66BA6E" w:themeColor="accent2"/>
        </w:rPr>
        <w:t xml:space="preserve">Type answers/ information required over text in </w:t>
      </w:r>
      <w:r w:rsidRPr="00171AA9">
        <w:rPr>
          <w:color w:val="EE0000"/>
        </w:rPr>
        <w:t>“red”</w:t>
      </w:r>
      <w:r w:rsidRPr="00171AA9">
        <w:rPr>
          <w:color w:val="66BA6E" w:themeColor="accent2"/>
        </w:rPr>
        <w:t>. Change to black text.</w:t>
      </w:r>
    </w:p>
    <w:p w14:paraId="33A9399E" w14:textId="111BA58E" w:rsidR="00171AA9" w:rsidRPr="00171AA9" w:rsidRDefault="00171AA9" w:rsidP="00171AA9">
      <w:pPr>
        <w:pStyle w:val="ImportantParagraph"/>
        <w:rPr>
          <w:color w:val="66BA6E" w:themeColor="accent2"/>
        </w:rPr>
      </w:pPr>
      <w:r w:rsidRPr="00171AA9">
        <w:rPr>
          <w:color w:val="66BA6E" w:themeColor="accent2"/>
        </w:rPr>
        <w:t xml:space="preserve">Tenderers must type their responses over text in </w:t>
      </w:r>
      <w:r w:rsidRPr="00171AA9">
        <w:rPr>
          <w:color w:val="FFC000"/>
        </w:rPr>
        <w:t>“orange”</w:t>
      </w:r>
      <w:r w:rsidRPr="00171AA9">
        <w:rPr>
          <w:color w:val="66BA6E" w:themeColor="accent2"/>
        </w:rPr>
        <w:t xml:space="preserve">. </w:t>
      </w:r>
    </w:p>
    <w:p w14:paraId="7E143FC1" w14:textId="77777777" w:rsidR="00171AA9" w:rsidRPr="00DC6E5B" w:rsidRDefault="00171AA9" w:rsidP="00171AA9">
      <w:pPr>
        <w:pStyle w:val="Heading2"/>
        <w:rPr>
          <w:color w:val="66BA6E" w:themeColor="accent2"/>
        </w:rPr>
      </w:pPr>
      <w:bookmarkStart w:id="0" w:name="_Toc240267659"/>
      <w:r w:rsidRPr="00DC6E5B">
        <w:rPr>
          <w:color w:val="66BA6E" w:themeColor="accent2"/>
        </w:rPr>
        <w:t>Guidance for Use: Contract Works Registration of Interest (ROI) Template</w:t>
      </w:r>
      <w:bookmarkEnd w:id="0"/>
    </w:p>
    <w:p w14:paraId="25A152B5" w14:textId="27C971EB" w:rsidR="00171AA9" w:rsidRPr="00DC6E5B" w:rsidRDefault="00171AA9" w:rsidP="00171AA9">
      <w:pPr>
        <w:rPr>
          <w:color w:val="66BA6E" w:themeColor="accent2"/>
        </w:rPr>
      </w:pPr>
      <w:r w:rsidRPr="00DC6E5B">
        <w:rPr>
          <w:color w:val="66BA6E" w:themeColor="accent2"/>
        </w:rPr>
        <w:t>This template is to be used for the first stage of a two-stage open tender (open Registration of Interest (ROI) followed by a closed Request for Tenders (RFT) to short-listed Tenderers) for the procurement of Contract Works with a value of $100,000 or more.</w:t>
      </w:r>
    </w:p>
    <w:p w14:paraId="38EEAA31" w14:textId="77777777" w:rsidR="00171AA9" w:rsidRPr="00DC6E5B" w:rsidRDefault="00171AA9" w:rsidP="00171AA9">
      <w:pPr>
        <w:rPr>
          <w:color w:val="66BA6E" w:themeColor="accent2"/>
        </w:rPr>
      </w:pPr>
      <w:r w:rsidRPr="00DC6E5B">
        <w:rPr>
          <w:color w:val="66BA6E" w:themeColor="accent2"/>
        </w:rPr>
        <w:t>The template is for use with:</w:t>
      </w:r>
    </w:p>
    <w:p w14:paraId="3703FBBC" w14:textId="6B8FCF83" w:rsidR="00171AA9" w:rsidRPr="00DC6E5B" w:rsidRDefault="00171AA9" w:rsidP="00171AA9">
      <w:pPr>
        <w:pStyle w:val="ListBullet"/>
        <w:rPr>
          <w:color w:val="66BA6E" w:themeColor="accent2"/>
        </w:rPr>
      </w:pPr>
      <w:r w:rsidRPr="00DC6E5B">
        <w:rPr>
          <w:color w:val="66BA6E" w:themeColor="accent2"/>
        </w:rPr>
        <w:t>Medium Works Contract ($100,000-$999,999)</w:t>
      </w:r>
    </w:p>
    <w:p w14:paraId="73DF98D4" w14:textId="5B77E638" w:rsidR="00171AA9" w:rsidRPr="00DC6E5B" w:rsidRDefault="00171AA9" w:rsidP="00171AA9">
      <w:pPr>
        <w:pStyle w:val="ListBullet"/>
        <w:rPr>
          <w:color w:val="66BA6E" w:themeColor="accent2"/>
        </w:rPr>
      </w:pPr>
      <w:r w:rsidRPr="00DC6E5B">
        <w:rPr>
          <w:color w:val="66BA6E" w:themeColor="accent2"/>
        </w:rPr>
        <w:t>Major Works Contract NZS3910:2013 ($1,000,000 or more).</w:t>
      </w:r>
    </w:p>
    <w:p w14:paraId="13F00F71" w14:textId="4437B7BC" w:rsidR="00171AA9" w:rsidRPr="00DC6E5B" w:rsidRDefault="00171AA9" w:rsidP="00171AA9">
      <w:pPr>
        <w:rPr>
          <w:color w:val="66BA6E" w:themeColor="accent2"/>
        </w:rPr>
      </w:pPr>
      <w:r w:rsidRPr="3870946E">
        <w:rPr>
          <w:color w:val="66BA6E" w:themeColor="accent2"/>
        </w:rPr>
        <w:t>In this template, the buyer (</w:t>
      </w:r>
      <w:r w:rsidR="277D777F" w:rsidRPr="3870946E">
        <w:rPr>
          <w:color w:val="66BA6E" w:themeColor="accent2"/>
        </w:rPr>
        <w:t>New Zealand School Property Agency (NZSPA)</w:t>
      </w:r>
      <w:r w:rsidRPr="3870946E">
        <w:rPr>
          <w:color w:val="66BA6E" w:themeColor="accent2"/>
        </w:rPr>
        <w:t xml:space="preserve"> or School Board) is referred to as “the </w:t>
      </w:r>
      <w:proofErr w:type="gramStart"/>
      <w:r w:rsidRPr="3870946E">
        <w:rPr>
          <w:color w:val="66BA6E" w:themeColor="accent2"/>
        </w:rPr>
        <w:t>Principal</w:t>
      </w:r>
      <w:proofErr w:type="gramEnd"/>
      <w:r w:rsidRPr="3870946E">
        <w:rPr>
          <w:color w:val="66BA6E" w:themeColor="accent2"/>
        </w:rPr>
        <w:t>” which is the legal entity that enters into a contract (not to be confused with the “school principal”). Contractors that have submitted a registration or may submit a registration are referred to as “Tenderers”.</w:t>
      </w:r>
    </w:p>
    <w:p w14:paraId="722023F1" w14:textId="421237B3" w:rsidR="00171AA9" w:rsidRPr="00DC6E5B" w:rsidRDefault="00171AA9" w:rsidP="00171AA9">
      <w:pPr>
        <w:rPr>
          <w:color w:val="66BA6E" w:themeColor="accent2"/>
        </w:rPr>
      </w:pPr>
      <w:r w:rsidRPr="00DC6E5B">
        <w:rPr>
          <w:color w:val="66BA6E" w:themeColor="accent2"/>
        </w:rPr>
        <w:t xml:space="preserve">When identifying the name of the school in the Procurement title, follow this with (the </w:t>
      </w:r>
      <w:proofErr w:type="gramStart"/>
      <w:r w:rsidRPr="00DC6E5B">
        <w:rPr>
          <w:color w:val="66BA6E" w:themeColor="accent2"/>
        </w:rPr>
        <w:t>School</w:t>
      </w:r>
      <w:proofErr w:type="gramEnd"/>
      <w:r w:rsidRPr="00DC6E5B">
        <w:rPr>
          <w:color w:val="66BA6E" w:themeColor="accent2"/>
        </w:rPr>
        <w:t xml:space="preserve">). The specified school may then be referred to as “the </w:t>
      </w:r>
      <w:proofErr w:type="gramStart"/>
      <w:r w:rsidRPr="00DC6E5B">
        <w:rPr>
          <w:color w:val="66BA6E" w:themeColor="accent2"/>
        </w:rPr>
        <w:t>School</w:t>
      </w:r>
      <w:proofErr w:type="gramEnd"/>
      <w:r w:rsidRPr="00DC6E5B">
        <w:rPr>
          <w:color w:val="66BA6E" w:themeColor="accent2"/>
        </w:rPr>
        <w:t>” throughout the ROI.</w:t>
      </w:r>
    </w:p>
    <w:p w14:paraId="560FB9A1" w14:textId="77777777" w:rsidR="00171AA9" w:rsidRPr="00DC6E5B" w:rsidRDefault="00171AA9" w:rsidP="00171AA9">
      <w:pPr>
        <w:rPr>
          <w:b/>
          <w:bCs/>
          <w:color w:val="66BA6E" w:themeColor="accent2"/>
          <w:u w:val="single"/>
        </w:rPr>
      </w:pPr>
      <w:r w:rsidRPr="00DC6E5B">
        <w:rPr>
          <w:b/>
          <w:bCs/>
          <w:color w:val="66BA6E" w:themeColor="accent2"/>
          <w:u w:val="single"/>
        </w:rPr>
        <w:t>Content in the ROI must be consistent with the relevant approved Procurement Plan.</w:t>
      </w:r>
    </w:p>
    <w:p w14:paraId="345130AD" w14:textId="77777777" w:rsidR="00171AA9" w:rsidRPr="00DC6E5B" w:rsidRDefault="00171AA9" w:rsidP="00171AA9">
      <w:pPr>
        <w:rPr>
          <w:color w:val="66BA6E" w:themeColor="accent2"/>
        </w:rPr>
      </w:pPr>
      <w:r w:rsidRPr="00DC6E5B">
        <w:rPr>
          <w:color w:val="66BA6E" w:themeColor="accent2"/>
        </w:rPr>
        <w:t>Prior to publication:</w:t>
      </w:r>
    </w:p>
    <w:p w14:paraId="29C538DC" w14:textId="6FD95E41" w:rsidR="00171AA9" w:rsidRPr="00DC6E5B" w:rsidRDefault="00171AA9" w:rsidP="00DC6E5B">
      <w:pPr>
        <w:pStyle w:val="ListNumber"/>
        <w:rPr>
          <w:color w:val="66BA6E" w:themeColor="accent2"/>
        </w:rPr>
      </w:pPr>
      <w:r w:rsidRPr="00DC6E5B">
        <w:rPr>
          <w:color w:val="66BA6E" w:themeColor="accent2"/>
        </w:rPr>
        <w:t>delete all unused optional content</w:t>
      </w:r>
    </w:p>
    <w:p w14:paraId="0E232BDD" w14:textId="41900F7C" w:rsidR="00171AA9" w:rsidRPr="00DC6E5B" w:rsidRDefault="00171AA9" w:rsidP="00171AA9">
      <w:pPr>
        <w:pStyle w:val="ListNumber"/>
        <w:rPr>
          <w:color w:val="66BA6E" w:themeColor="accent2"/>
        </w:rPr>
      </w:pPr>
      <w:r w:rsidRPr="39525E46">
        <w:rPr>
          <w:color w:val="66BA6E" w:themeColor="accent2"/>
        </w:rPr>
        <w:t>ensure all instructional texts have been removed, including this guidance for use page</w:t>
      </w:r>
    </w:p>
    <w:p w14:paraId="76566BE3" w14:textId="2D7B77C5" w:rsidR="00171AA9" w:rsidRPr="00DC6E5B" w:rsidRDefault="00171AA9" w:rsidP="00171AA9">
      <w:pPr>
        <w:pStyle w:val="ListNumber"/>
        <w:rPr>
          <w:color w:val="66BA6E" w:themeColor="accent2"/>
        </w:rPr>
      </w:pPr>
      <w:r w:rsidRPr="00DC6E5B">
        <w:rPr>
          <w:color w:val="66BA6E" w:themeColor="accent2"/>
        </w:rPr>
        <w:t>update the Contents table:</w:t>
      </w:r>
    </w:p>
    <w:p w14:paraId="6C75E2EA" w14:textId="50DF14E2" w:rsidR="00171AA9" w:rsidRPr="00DC6E5B" w:rsidRDefault="00171AA9" w:rsidP="00CE29C8">
      <w:pPr>
        <w:pStyle w:val="ListNumber2"/>
        <w:numPr>
          <w:ilvl w:val="1"/>
          <w:numId w:val="8"/>
        </w:numPr>
        <w:rPr>
          <w:color w:val="66BA6E" w:themeColor="accent2"/>
        </w:rPr>
      </w:pPr>
      <w:r w:rsidRPr="00DC6E5B">
        <w:rPr>
          <w:color w:val="66BA6E" w:themeColor="accent2"/>
        </w:rPr>
        <w:t>right click on contents table</w:t>
      </w:r>
    </w:p>
    <w:p w14:paraId="018F2A2A" w14:textId="0E50535C" w:rsidR="00171AA9" w:rsidRPr="00DC6E5B" w:rsidRDefault="00171AA9" w:rsidP="00171AA9">
      <w:pPr>
        <w:pStyle w:val="ListNumber2"/>
        <w:rPr>
          <w:color w:val="66BA6E" w:themeColor="accent2"/>
        </w:rPr>
      </w:pPr>
      <w:r w:rsidRPr="00DC6E5B">
        <w:rPr>
          <w:color w:val="66BA6E" w:themeColor="accent2"/>
        </w:rPr>
        <w:t>select “Update table”</w:t>
      </w:r>
    </w:p>
    <w:p w14:paraId="6C514A2C" w14:textId="6A9E8BA8" w:rsidR="00171AA9" w:rsidRPr="00DC6E5B" w:rsidRDefault="00171AA9" w:rsidP="00171AA9">
      <w:pPr>
        <w:pStyle w:val="ListNumber2"/>
        <w:rPr>
          <w:color w:val="66BA6E" w:themeColor="accent2"/>
        </w:rPr>
      </w:pPr>
      <w:r w:rsidRPr="00DC6E5B">
        <w:rPr>
          <w:color w:val="66BA6E" w:themeColor="accent2"/>
        </w:rPr>
        <w:t>select “Update entire table”</w:t>
      </w:r>
    </w:p>
    <w:p w14:paraId="05976DAE" w14:textId="593E273F" w:rsidR="00171AA9" w:rsidRPr="00DC6E5B" w:rsidRDefault="00171AA9" w:rsidP="00171AA9">
      <w:pPr>
        <w:pStyle w:val="ListNumber2"/>
        <w:rPr>
          <w:color w:val="66BA6E" w:themeColor="accent2"/>
        </w:rPr>
      </w:pPr>
      <w:r w:rsidRPr="00DC6E5B">
        <w:rPr>
          <w:color w:val="66BA6E" w:themeColor="accent2"/>
        </w:rPr>
        <w:t>click “OK”</w:t>
      </w:r>
    </w:p>
    <w:p w14:paraId="1D575640" w14:textId="5AB86C18" w:rsidR="00171AA9" w:rsidRPr="00DC6E5B" w:rsidRDefault="00171AA9" w:rsidP="00171AA9">
      <w:pPr>
        <w:pStyle w:val="ListNumber"/>
        <w:rPr>
          <w:color w:val="66BA6E" w:themeColor="accent2"/>
        </w:rPr>
      </w:pPr>
      <w:r w:rsidRPr="00DC6E5B">
        <w:rPr>
          <w:color w:val="66BA6E" w:themeColor="accent2"/>
        </w:rPr>
        <w:t>save separate Word document versions of</w:t>
      </w:r>
    </w:p>
    <w:p w14:paraId="3A9484E8" w14:textId="517668B4" w:rsidR="00171AA9" w:rsidRPr="00DC6E5B" w:rsidRDefault="00171AA9" w:rsidP="00CE29C8">
      <w:pPr>
        <w:pStyle w:val="ListNumber2"/>
        <w:numPr>
          <w:ilvl w:val="1"/>
          <w:numId w:val="7"/>
        </w:numPr>
        <w:rPr>
          <w:color w:val="66BA6E" w:themeColor="accent2"/>
        </w:rPr>
      </w:pPr>
      <w:r w:rsidRPr="00DC6E5B">
        <w:rPr>
          <w:color w:val="66BA6E" w:themeColor="accent2"/>
        </w:rPr>
        <w:t xml:space="preserve">Section 4 Form of Registration Part A (file name: Form of Registration </w:t>
      </w:r>
      <w:r w:rsidRPr="00DC6E5B">
        <w:rPr>
          <w:color w:val="EE0000"/>
        </w:rPr>
        <w:t xml:space="preserve">[Procurement Title] [Name of School] </w:t>
      </w:r>
      <w:r w:rsidRPr="00DC6E5B">
        <w:rPr>
          <w:color w:val="66BA6E" w:themeColor="accent2"/>
        </w:rPr>
        <w:t xml:space="preserve">(the </w:t>
      </w:r>
      <w:proofErr w:type="gramStart"/>
      <w:r w:rsidRPr="00DC6E5B">
        <w:rPr>
          <w:color w:val="66BA6E" w:themeColor="accent2"/>
        </w:rPr>
        <w:t>School</w:t>
      </w:r>
      <w:proofErr w:type="gramEnd"/>
      <w:r w:rsidRPr="00DC6E5B">
        <w:rPr>
          <w:color w:val="66BA6E" w:themeColor="accent2"/>
        </w:rPr>
        <w:t xml:space="preserve">) – </w:t>
      </w:r>
      <w:r w:rsidRPr="00DC6E5B">
        <w:rPr>
          <w:color w:val="EE0000"/>
        </w:rPr>
        <w:t xml:space="preserve">[Project Title] </w:t>
      </w:r>
      <w:r w:rsidRPr="00DC6E5B">
        <w:rPr>
          <w:color w:val="66BA6E" w:themeColor="accent2"/>
        </w:rPr>
        <w:t>– [</w:t>
      </w:r>
      <w:r w:rsidRPr="00DC6E5B">
        <w:rPr>
          <w:color w:val="EE0000"/>
        </w:rPr>
        <w:t xml:space="preserve">Nature of Contract Works] </w:t>
      </w:r>
      <w:r w:rsidRPr="00DC6E5B">
        <w:rPr>
          <w:color w:val="66BA6E" w:themeColor="accent2"/>
        </w:rPr>
        <w:t>ROI)</w:t>
      </w:r>
    </w:p>
    <w:p w14:paraId="6EBB7FD6" w14:textId="4A909C91" w:rsidR="00171AA9" w:rsidRPr="00DC6E5B" w:rsidRDefault="00171AA9" w:rsidP="00171AA9">
      <w:pPr>
        <w:pStyle w:val="ListNumber2"/>
        <w:rPr>
          <w:color w:val="66BA6E" w:themeColor="accent2"/>
        </w:rPr>
      </w:pPr>
      <w:r w:rsidRPr="00DC6E5B">
        <w:rPr>
          <w:color w:val="66BA6E" w:themeColor="accent2"/>
        </w:rPr>
        <w:t xml:space="preserve">Section 4 Form of Registration Part B (file name: Form of Registration Part B </w:t>
      </w:r>
      <w:r w:rsidRPr="00DC6E5B">
        <w:rPr>
          <w:color w:val="EE0000"/>
        </w:rPr>
        <w:t>[Procurement Title] [Name of School]</w:t>
      </w:r>
      <w:r w:rsidRPr="00DC6E5B">
        <w:rPr>
          <w:color w:val="66BA6E" w:themeColor="accent2"/>
        </w:rPr>
        <w:t xml:space="preserve"> (the </w:t>
      </w:r>
      <w:proofErr w:type="gramStart"/>
      <w:r w:rsidRPr="00DC6E5B">
        <w:rPr>
          <w:color w:val="66BA6E" w:themeColor="accent2"/>
        </w:rPr>
        <w:t>School</w:t>
      </w:r>
      <w:proofErr w:type="gramEnd"/>
      <w:r w:rsidRPr="00DC6E5B">
        <w:rPr>
          <w:color w:val="66BA6E" w:themeColor="accent2"/>
        </w:rPr>
        <w:t xml:space="preserve">) – </w:t>
      </w:r>
      <w:r w:rsidRPr="00DC6E5B">
        <w:rPr>
          <w:color w:val="EE0000"/>
        </w:rPr>
        <w:t xml:space="preserve">[Project Title] </w:t>
      </w:r>
      <w:r w:rsidRPr="00DC6E5B">
        <w:rPr>
          <w:color w:val="66BA6E" w:themeColor="accent2"/>
        </w:rPr>
        <w:t>– [</w:t>
      </w:r>
      <w:r w:rsidRPr="00DC6E5B">
        <w:rPr>
          <w:color w:val="EE0000"/>
        </w:rPr>
        <w:t xml:space="preserve">Nature of Contract Works] </w:t>
      </w:r>
      <w:r w:rsidRPr="00DC6E5B">
        <w:rPr>
          <w:color w:val="66BA6E" w:themeColor="accent2"/>
        </w:rPr>
        <w:t>ROI)</w:t>
      </w:r>
    </w:p>
    <w:p w14:paraId="46FF3D0B" w14:textId="0E1049B8" w:rsidR="00171AA9" w:rsidRPr="00DC6E5B" w:rsidRDefault="00171AA9" w:rsidP="00DC6E5B">
      <w:pPr>
        <w:pStyle w:val="ListNumber"/>
        <w:rPr>
          <w:color w:val="66BA6E" w:themeColor="accent2"/>
        </w:rPr>
      </w:pPr>
      <w:r w:rsidRPr="00DC6E5B">
        <w:rPr>
          <w:color w:val="66BA6E" w:themeColor="accent2"/>
        </w:rPr>
        <w:lastRenderedPageBreak/>
        <w:t>save the whole ROI document (including Section 4: Form of Registration Parts A and B) as a PDF document (file name: [</w:t>
      </w:r>
      <w:r w:rsidRPr="00DC6E5B">
        <w:rPr>
          <w:color w:val="EE0000"/>
        </w:rPr>
        <w:t xml:space="preserve">Procurement Title] [Name of School] </w:t>
      </w:r>
      <w:r w:rsidRPr="00DC6E5B">
        <w:rPr>
          <w:color w:val="66BA6E" w:themeColor="accent2"/>
        </w:rPr>
        <w:t xml:space="preserve">(the </w:t>
      </w:r>
      <w:proofErr w:type="gramStart"/>
      <w:r w:rsidRPr="00DC6E5B">
        <w:rPr>
          <w:color w:val="66BA6E" w:themeColor="accent2"/>
        </w:rPr>
        <w:t>School</w:t>
      </w:r>
      <w:proofErr w:type="gramEnd"/>
      <w:r w:rsidRPr="00DC6E5B">
        <w:rPr>
          <w:color w:val="66BA6E" w:themeColor="accent2"/>
        </w:rPr>
        <w:t xml:space="preserve">) – </w:t>
      </w:r>
      <w:r w:rsidRPr="00DC6E5B">
        <w:rPr>
          <w:color w:val="EE0000"/>
        </w:rPr>
        <w:t>[Project Title]</w:t>
      </w:r>
      <w:r w:rsidRPr="00DC6E5B">
        <w:rPr>
          <w:color w:val="66BA6E" w:themeColor="accent2"/>
        </w:rPr>
        <w:t xml:space="preserve"> –</w:t>
      </w:r>
      <w:r w:rsidRPr="00DC6E5B">
        <w:rPr>
          <w:color w:val="EE0000"/>
        </w:rPr>
        <w:t xml:space="preserve"> [Nature of Contract Works]</w:t>
      </w:r>
      <w:r w:rsidRPr="00DC6E5B">
        <w:rPr>
          <w:color w:val="66BA6E" w:themeColor="accent2"/>
        </w:rPr>
        <w:t xml:space="preserve"> ROI)</w:t>
      </w:r>
    </w:p>
    <w:p w14:paraId="20097697" w14:textId="693B439B" w:rsidR="00171AA9" w:rsidRPr="00DC6E5B" w:rsidRDefault="00171AA9" w:rsidP="00171AA9">
      <w:pPr>
        <w:pStyle w:val="ImportantParagraph"/>
        <w:rPr>
          <w:color w:val="66BA6E" w:themeColor="accent2"/>
        </w:rPr>
      </w:pPr>
      <w:r w:rsidRPr="00DC6E5B">
        <w:rPr>
          <w:color w:val="66BA6E" w:themeColor="accent2"/>
        </w:rPr>
        <w:t>Note: Delete this page and all instructional texts throughout the document before submitting this document for endorsement/ approval/ publication.</w:t>
      </w:r>
    </w:p>
    <w:p w14:paraId="67D2406C" w14:textId="77777777" w:rsidR="00171AA9" w:rsidRDefault="00171AA9">
      <w:pPr>
        <w:rPr>
          <w:b/>
          <w:color w:val="052B3D" w:themeColor="text1"/>
          <w:sz w:val="44"/>
        </w:rPr>
      </w:pPr>
      <w:r>
        <w:br w:type="page"/>
      </w:r>
    </w:p>
    <w:p w14:paraId="4D76C836" w14:textId="261752DA" w:rsidR="00327FC3" w:rsidRPr="00924F1D" w:rsidRDefault="00212175" w:rsidP="00924F1D">
      <w:pPr>
        <w:pStyle w:val="TOCHeading"/>
      </w:pPr>
      <w:r w:rsidRPr="00924F1D">
        <w:lastRenderedPageBreak/>
        <w:t xml:space="preserve">Contents  </w:t>
      </w:r>
    </w:p>
    <w:p w14:paraId="4C422E75" w14:textId="290170D3" w:rsidR="00CB13DA" w:rsidRPr="001F3362" w:rsidRDefault="005362C2" w:rsidP="005362C2">
      <w:pPr>
        <w:rPr>
          <w:color w:val="66BA6E" w:themeColor="accent2"/>
        </w:rPr>
      </w:pPr>
      <w:r w:rsidRPr="001F3362">
        <w:rPr>
          <w:color w:val="66BA6E" w:themeColor="accent2"/>
        </w:rPr>
        <w:fldChar w:fldCharType="begin"/>
      </w:r>
      <w:r w:rsidRPr="001F3362">
        <w:rPr>
          <w:color w:val="66BA6E" w:themeColor="accent2"/>
        </w:rPr>
        <w:instrText xml:space="preserve"> MacroButton NoMacro &lt;to update 'Contents', click on table, then F9, and select 'Update entire table'&gt;</w:instrText>
      </w:r>
      <w:r w:rsidRPr="001F3362">
        <w:rPr>
          <w:color w:val="66BA6E" w:themeColor="accent2"/>
        </w:rPr>
        <w:fldChar w:fldCharType="end"/>
      </w:r>
    </w:p>
    <w:p w14:paraId="41E5EBF2" w14:textId="7505156C" w:rsidR="00130895" w:rsidRDefault="00130895">
      <w:pPr>
        <w:pStyle w:val="TOC2"/>
        <w:rPr>
          <w:rFonts w:eastAsiaTheme="minorEastAsia" w:cstheme="minorBidi"/>
          <w:noProof/>
          <w:kern w:val="2"/>
          <w:lang w:eastAsia="en-NZ"/>
          <w14:ligatures w14:val="standardContextual"/>
        </w:rPr>
      </w:pPr>
      <w:r>
        <w:fldChar w:fldCharType="begin"/>
      </w:r>
      <w:r>
        <w:instrText xml:space="preserve"> TOC \o "1-2" \h \z \u </w:instrText>
      </w:r>
      <w:r>
        <w:fldChar w:fldCharType="separate"/>
      </w:r>
      <w:hyperlink w:anchor="_Toc240267659" w:history="1">
        <w:r w:rsidRPr="00EF048C">
          <w:rPr>
            <w:rStyle w:val="Hyperlink"/>
            <w:noProof/>
          </w:rPr>
          <w:t>Guidance for Use: Contract Works Registration of Interest (ROI) Template</w:t>
        </w:r>
        <w:r>
          <w:rPr>
            <w:noProof/>
            <w:webHidden/>
          </w:rPr>
          <w:tab/>
        </w:r>
        <w:r>
          <w:rPr>
            <w:noProof/>
            <w:webHidden/>
          </w:rPr>
          <w:fldChar w:fldCharType="begin"/>
        </w:r>
        <w:r>
          <w:rPr>
            <w:noProof/>
            <w:webHidden/>
          </w:rPr>
          <w:instrText xml:space="preserve"> PAGEREF _Toc240267659 \h </w:instrText>
        </w:r>
        <w:r>
          <w:rPr>
            <w:noProof/>
            <w:webHidden/>
          </w:rPr>
        </w:r>
        <w:r>
          <w:rPr>
            <w:noProof/>
            <w:webHidden/>
          </w:rPr>
          <w:fldChar w:fldCharType="separate"/>
        </w:r>
        <w:r>
          <w:rPr>
            <w:noProof/>
            <w:webHidden/>
          </w:rPr>
          <w:t>1</w:t>
        </w:r>
        <w:r>
          <w:rPr>
            <w:noProof/>
            <w:webHidden/>
          </w:rPr>
          <w:fldChar w:fldCharType="end"/>
        </w:r>
      </w:hyperlink>
    </w:p>
    <w:p w14:paraId="2C9982C0" w14:textId="1569D370" w:rsidR="00130895" w:rsidRDefault="00130895">
      <w:pPr>
        <w:pStyle w:val="TOC1"/>
        <w:tabs>
          <w:tab w:val="left" w:pos="482"/>
          <w:tab w:val="right" w:leader="dot" w:pos="9402"/>
        </w:tabs>
        <w:rPr>
          <w:rFonts w:eastAsiaTheme="minorEastAsia" w:cstheme="minorBidi"/>
          <w:noProof/>
          <w:kern w:val="2"/>
          <w:lang w:eastAsia="en-NZ"/>
          <w14:ligatures w14:val="standardContextual"/>
        </w:rPr>
      </w:pPr>
      <w:hyperlink w:anchor="_Toc240267660" w:history="1">
        <w:r w:rsidRPr="00EF048C">
          <w:rPr>
            <w:rStyle w:val="Hyperlink"/>
            <w:noProof/>
          </w:rPr>
          <w:t>1.</w:t>
        </w:r>
        <w:r>
          <w:rPr>
            <w:rFonts w:eastAsiaTheme="minorEastAsia" w:cstheme="minorBidi"/>
            <w:noProof/>
            <w:kern w:val="2"/>
            <w:lang w:eastAsia="en-NZ"/>
            <w14:ligatures w14:val="standardContextual"/>
          </w:rPr>
          <w:tab/>
        </w:r>
        <w:r w:rsidRPr="00EF048C">
          <w:rPr>
            <w:rStyle w:val="Hyperlink"/>
            <w:noProof/>
          </w:rPr>
          <w:t>Key Information</w:t>
        </w:r>
        <w:r>
          <w:rPr>
            <w:noProof/>
            <w:webHidden/>
          </w:rPr>
          <w:tab/>
        </w:r>
        <w:r>
          <w:rPr>
            <w:noProof/>
            <w:webHidden/>
          </w:rPr>
          <w:fldChar w:fldCharType="begin"/>
        </w:r>
        <w:r>
          <w:rPr>
            <w:noProof/>
            <w:webHidden/>
          </w:rPr>
          <w:instrText xml:space="preserve"> PAGEREF _Toc240267660 \h </w:instrText>
        </w:r>
        <w:r>
          <w:rPr>
            <w:noProof/>
            <w:webHidden/>
          </w:rPr>
        </w:r>
        <w:r>
          <w:rPr>
            <w:noProof/>
            <w:webHidden/>
          </w:rPr>
          <w:fldChar w:fldCharType="separate"/>
        </w:r>
        <w:r>
          <w:rPr>
            <w:noProof/>
            <w:webHidden/>
          </w:rPr>
          <w:t>5</w:t>
        </w:r>
        <w:r>
          <w:rPr>
            <w:noProof/>
            <w:webHidden/>
          </w:rPr>
          <w:fldChar w:fldCharType="end"/>
        </w:r>
      </w:hyperlink>
    </w:p>
    <w:p w14:paraId="1839BF71" w14:textId="31B30394" w:rsidR="00130895" w:rsidRDefault="00130895">
      <w:pPr>
        <w:pStyle w:val="TOC2"/>
        <w:tabs>
          <w:tab w:val="left" w:pos="960"/>
        </w:tabs>
        <w:rPr>
          <w:rFonts w:eastAsiaTheme="minorEastAsia" w:cstheme="minorBidi"/>
          <w:noProof/>
          <w:kern w:val="2"/>
          <w:lang w:eastAsia="en-NZ"/>
          <w14:ligatures w14:val="standardContextual"/>
        </w:rPr>
      </w:pPr>
      <w:hyperlink w:anchor="_Toc240267661" w:history="1">
        <w:r w:rsidRPr="00EF048C">
          <w:rPr>
            <w:rStyle w:val="Hyperlink"/>
            <w:noProof/>
          </w:rPr>
          <w:t>1.1</w:t>
        </w:r>
        <w:r>
          <w:rPr>
            <w:rFonts w:eastAsiaTheme="minorEastAsia" w:cstheme="minorBidi"/>
            <w:noProof/>
            <w:kern w:val="2"/>
            <w:lang w:eastAsia="en-NZ"/>
            <w14:ligatures w14:val="standardContextual"/>
          </w:rPr>
          <w:tab/>
        </w:r>
        <w:r w:rsidRPr="00EF048C">
          <w:rPr>
            <w:rStyle w:val="Hyperlink"/>
            <w:noProof/>
          </w:rPr>
          <w:t>Context</w:t>
        </w:r>
        <w:r>
          <w:rPr>
            <w:noProof/>
            <w:webHidden/>
          </w:rPr>
          <w:tab/>
        </w:r>
        <w:r>
          <w:rPr>
            <w:noProof/>
            <w:webHidden/>
          </w:rPr>
          <w:fldChar w:fldCharType="begin"/>
        </w:r>
        <w:r>
          <w:rPr>
            <w:noProof/>
            <w:webHidden/>
          </w:rPr>
          <w:instrText xml:space="preserve"> PAGEREF _Toc240267661 \h </w:instrText>
        </w:r>
        <w:r>
          <w:rPr>
            <w:noProof/>
            <w:webHidden/>
          </w:rPr>
        </w:r>
        <w:r>
          <w:rPr>
            <w:noProof/>
            <w:webHidden/>
          </w:rPr>
          <w:fldChar w:fldCharType="separate"/>
        </w:r>
        <w:r>
          <w:rPr>
            <w:noProof/>
            <w:webHidden/>
          </w:rPr>
          <w:t>5</w:t>
        </w:r>
        <w:r>
          <w:rPr>
            <w:noProof/>
            <w:webHidden/>
          </w:rPr>
          <w:fldChar w:fldCharType="end"/>
        </w:r>
      </w:hyperlink>
    </w:p>
    <w:p w14:paraId="7A7214A9" w14:textId="1597D2E3" w:rsidR="00130895" w:rsidRDefault="00130895">
      <w:pPr>
        <w:pStyle w:val="TOC2"/>
        <w:tabs>
          <w:tab w:val="left" w:pos="960"/>
        </w:tabs>
        <w:rPr>
          <w:rFonts w:eastAsiaTheme="minorEastAsia" w:cstheme="minorBidi"/>
          <w:noProof/>
          <w:kern w:val="2"/>
          <w:lang w:eastAsia="en-NZ"/>
          <w14:ligatures w14:val="standardContextual"/>
        </w:rPr>
      </w:pPr>
      <w:hyperlink w:anchor="_Toc240267662" w:history="1">
        <w:r w:rsidRPr="00EF048C">
          <w:rPr>
            <w:rStyle w:val="Hyperlink"/>
            <w:noProof/>
          </w:rPr>
          <w:t>1.2</w:t>
        </w:r>
        <w:r>
          <w:rPr>
            <w:rFonts w:eastAsiaTheme="minorEastAsia" w:cstheme="minorBidi"/>
            <w:noProof/>
            <w:kern w:val="2"/>
            <w:lang w:eastAsia="en-NZ"/>
            <w14:ligatures w14:val="standardContextual"/>
          </w:rPr>
          <w:tab/>
        </w:r>
        <w:r w:rsidRPr="00EF048C">
          <w:rPr>
            <w:rStyle w:val="Hyperlink"/>
            <w:noProof/>
          </w:rPr>
          <w:t>Indicative Timeline</w:t>
        </w:r>
        <w:r>
          <w:rPr>
            <w:noProof/>
            <w:webHidden/>
          </w:rPr>
          <w:tab/>
        </w:r>
        <w:r>
          <w:rPr>
            <w:noProof/>
            <w:webHidden/>
          </w:rPr>
          <w:fldChar w:fldCharType="begin"/>
        </w:r>
        <w:r>
          <w:rPr>
            <w:noProof/>
            <w:webHidden/>
          </w:rPr>
          <w:instrText xml:space="preserve"> PAGEREF _Toc240267662 \h </w:instrText>
        </w:r>
        <w:r>
          <w:rPr>
            <w:noProof/>
            <w:webHidden/>
          </w:rPr>
        </w:r>
        <w:r>
          <w:rPr>
            <w:noProof/>
            <w:webHidden/>
          </w:rPr>
          <w:fldChar w:fldCharType="separate"/>
        </w:r>
        <w:r>
          <w:rPr>
            <w:noProof/>
            <w:webHidden/>
          </w:rPr>
          <w:t>5</w:t>
        </w:r>
        <w:r>
          <w:rPr>
            <w:noProof/>
            <w:webHidden/>
          </w:rPr>
          <w:fldChar w:fldCharType="end"/>
        </w:r>
      </w:hyperlink>
    </w:p>
    <w:p w14:paraId="058F8398" w14:textId="26D2BB36" w:rsidR="00130895" w:rsidRDefault="00130895">
      <w:pPr>
        <w:pStyle w:val="TOC2"/>
        <w:tabs>
          <w:tab w:val="left" w:pos="960"/>
        </w:tabs>
        <w:rPr>
          <w:rFonts w:eastAsiaTheme="minorEastAsia" w:cstheme="minorBidi"/>
          <w:noProof/>
          <w:kern w:val="2"/>
          <w:lang w:eastAsia="en-NZ"/>
          <w14:ligatures w14:val="standardContextual"/>
        </w:rPr>
      </w:pPr>
      <w:hyperlink w:anchor="_Toc240267663" w:history="1">
        <w:r w:rsidRPr="00EF048C">
          <w:rPr>
            <w:rStyle w:val="Hyperlink"/>
            <w:noProof/>
          </w:rPr>
          <w:t>1.3</w:t>
        </w:r>
        <w:r>
          <w:rPr>
            <w:rFonts w:eastAsiaTheme="minorEastAsia" w:cstheme="minorBidi"/>
            <w:noProof/>
            <w:kern w:val="2"/>
            <w:lang w:eastAsia="en-NZ"/>
            <w14:ligatures w14:val="standardContextual"/>
          </w:rPr>
          <w:tab/>
        </w:r>
        <w:r w:rsidRPr="00EF048C">
          <w:rPr>
            <w:rStyle w:val="Hyperlink"/>
            <w:noProof/>
          </w:rPr>
          <w:t>Point of Contact</w:t>
        </w:r>
        <w:r>
          <w:rPr>
            <w:noProof/>
            <w:webHidden/>
          </w:rPr>
          <w:tab/>
        </w:r>
        <w:r>
          <w:rPr>
            <w:noProof/>
            <w:webHidden/>
          </w:rPr>
          <w:fldChar w:fldCharType="begin"/>
        </w:r>
        <w:r>
          <w:rPr>
            <w:noProof/>
            <w:webHidden/>
          </w:rPr>
          <w:instrText xml:space="preserve"> PAGEREF _Toc240267663 \h </w:instrText>
        </w:r>
        <w:r>
          <w:rPr>
            <w:noProof/>
            <w:webHidden/>
          </w:rPr>
        </w:r>
        <w:r>
          <w:rPr>
            <w:noProof/>
            <w:webHidden/>
          </w:rPr>
          <w:fldChar w:fldCharType="separate"/>
        </w:r>
        <w:r>
          <w:rPr>
            <w:noProof/>
            <w:webHidden/>
          </w:rPr>
          <w:t>5</w:t>
        </w:r>
        <w:r>
          <w:rPr>
            <w:noProof/>
            <w:webHidden/>
          </w:rPr>
          <w:fldChar w:fldCharType="end"/>
        </w:r>
      </w:hyperlink>
    </w:p>
    <w:p w14:paraId="6DB81CC8" w14:textId="1DDC2A07" w:rsidR="00130895" w:rsidRDefault="00130895">
      <w:pPr>
        <w:pStyle w:val="TOC2"/>
        <w:tabs>
          <w:tab w:val="left" w:pos="960"/>
        </w:tabs>
        <w:rPr>
          <w:rFonts w:eastAsiaTheme="minorEastAsia" w:cstheme="minorBidi"/>
          <w:noProof/>
          <w:kern w:val="2"/>
          <w:lang w:eastAsia="en-NZ"/>
          <w14:ligatures w14:val="standardContextual"/>
        </w:rPr>
      </w:pPr>
      <w:hyperlink w:anchor="_Toc240267664" w:history="1">
        <w:r w:rsidRPr="00EF048C">
          <w:rPr>
            <w:rStyle w:val="Hyperlink"/>
            <w:noProof/>
          </w:rPr>
          <w:t>1.4</w:t>
        </w:r>
        <w:r>
          <w:rPr>
            <w:rFonts w:eastAsiaTheme="minorEastAsia" w:cstheme="minorBidi"/>
            <w:noProof/>
            <w:kern w:val="2"/>
            <w:lang w:eastAsia="en-NZ"/>
            <w14:ligatures w14:val="standardContextual"/>
          </w:rPr>
          <w:tab/>
        </w:r>
        <w:r w:rsidRPr="00EF048C">
          <w:rPr>
            <w:rStyle w:val="Hyperlink"/>
            <w:noProof/>
          </w:rPr>
          <w:t>Developing Your Registration</w:t>
        </w:r>
        <w:r>
          <w:rPr>
            <w:noProof/>
            <w:webHidden/>
          </w:rPr>
          <w:tab/>
        </w:r>
        <w:r>
          <w:rPr>
            <w:noProof/>
            <w:webHidden/>
          </w:rPr>
          <w:fldChar w:fldCharType="begin"/>
        </w:r>
        <w:r>
          <w:rPr>
            <w:noProof/>
            <w:webHidden/>
          </w:rPr>
          <w:instrText xml:space="preserve"> PAGEREF _Toc240267664 \h </w:instrText>
        </w:r>
        <w:r>
          <w:rPr>
            <w:noProof/>
            <w:webHidden/>
          </w:rPr>
        </w:r>
        <w:r>
          <w:rPr>
            <w:noProof/>
            <w:webHidden/>
          </w:rPr>
          <w:fldChar w:fldCharType="separate"/>
        </w:r>
        <w:r>
          <w:rPr>
            <w:noProof/>
            <w:webHidden/>
          </w:rPr>
          <w:t>6</w:t>
        </w:r>
        <w:r>
          <w:rPr>
            <w:noProof/>
            <w:webHidden/>
          </w:rPr>
          <w:fldChar w:fldCharType="end"/>
        </w:r>
      </w:hyperlink>
    </w:p>
    <w:p w14:paraId="4B351832" w14:textId="50A41ADC" w:rsidR="00130895" w:rsidRDefault="00130895">
      <w:pPr>
        <w:pStyle w:val="TOC2"/>
        <w:tabs>
          <w:tab w:val="left" w:pos="960"/>
        </w:tabs>
        <w:rPr>
          <w:rFonts w:eastAsiaTheme="minorEastAsia" w:cstheme="minorBidi"/>
          <w:noProof/>
          <w:kern w:val="2"/>
          <w:lang w:eastAsia="en-NZ"/>
          <w14:ligatures w14:val="standardContextual"/>
        </w:rPr>
      </w:pPr>
      <w:hyperlink w:anchor="_Toc240267665" w:history="1">
        <w:r w:rsidRPr="00EF048C">
          <w:rPr>
            <w:rStyle w:val="Hyperlink"/>
            <w:noProof/>
          </w:rPr>
          <w:t>1.5</w:t>
        </w:r>
        <w:r>
          <w:rPr>
            <w:rFonts w:eastAsiaTheme="minorEastAsia" w:cstheme="minorBidi"/>
            <w:noProof/>
            <w:kern w:val="2"/>
            <w:lang w:eastAsia="en-NZ"/>
            <w14:ligatures w14:val="standardContextual"/>
          </w:rPr>
          <w:tab/>
        </w:r>
        <w:r w:rsidRPr="00EF048C">
          <w:rPr>
            <w:rStyle w:val="Hyperlink"/>
            <w:noProof/>
          </w:rPr>
          <w:t>Submitting your Registration</w:t>
        </w:r>
        <w:r>
          <w:rPr>
            <w:noProof/>
            <w:webHidden/>
          </w:rPr>
          <w:tab/>
        </w:r>
        <w:r>
          <w:rPr>
            <w:noProof/>
            <w:webHidden/>
          </w:rPr>
          <w:fldChar w:fldCharType="begin"/>
        </w:r>
        <w:r>
          <w:rPr>
            <w:noProof/>
            <w:webHidden/>
          </w:rPr>
          <w:instrText xml:space="preserve"> PAGEREF _Toc240267665 \h </w:instrText>
        </w:r>
        <w:r>
          <w:rPr>
            <w:noProof/>
            <w:webHidden/>
          </w:rPr>
        </w:r>
        <w:r>
          <w:rPr>
            <w:noProof/>
            <w:webHidden/>
          </w:rPr>
          <w:fldChar w:fldCharType="separate"/>
        </w:r>
        <w:r>
          <w:rPr>
            <w:noProof/>
            <w:webHidden/>
          </w:rPr>
          <w:t>7</w:t>
        </w:r>
        <w:r>
          <w:rPr>
            <w:noProof/>
            <w:webHidden/>
          </w:rPr>
          <w:fldChar w:fldCharType="end"/>
        </w:r>
      </w:hyperlink>
    </w:p>
    <w:p w14:paraId="4EEE1399" w14:textId="294EF9F1" w:rsidR="00130895" w:rsidRDefault="00130895">
      <w:pPr>
        <w:pStyle w:val="TOC2"/>
        <w:tabs>
          <w:tab w:val="left" w:pos="960"/>
        </w:tabs>
        <w:rPr>
          <w:rFonts w:eastAsiaTheme="minorEastAsia" w:cstheme="minorBidi"/>
          <w:noProof/>
          <w:kern w:val="2"/>
          <w:lang w:eastAsia="en-NZ"/>
          <w14:ligatures w14:val="standardContextual"/>
        </w:rPr>
      </w:pPr>
      <w:hyperlink w:anchor="_Toc240267666" w:history="1">
        <w:r w:rsidRPr="00EF048C">
          <w:rPr>
            <w:rStyle w:val="Hyperlink"/>
            <w:noProof/>
          </w:rPr>
          <w:t>1.6</w:t>
        </w:r>
        <w:r>
          <w:rPr>
            <w:rFonts w:eastAsiaTheme="minorEastAsia" w:cstheme="minorBidi"/>
            <w:noProof/>
            <w:kern w:val="2"/>
            <w:lang w:eastAsia="en-NZ"/>
            <w14:ligatures w14:val="standardContextual"/>
          </w:rPr>
          <w:tab/>
        </w:r>
        <w:r w:rsidRPr="00EF048C">
          <w:rPr>
            <w:rStyle w:val="Hyperlink"/>
            <w:noProof/>
          </w:rPr>
          <w:t>ROI Process Terms and Conditions</w:t>
        </w:r>
        <w:r>
          <w:rPr>
            <w:noProof/>
            <w:webHidden/>
          </w:rPr>
          <w:tab/>
        </w:r>
        <w:r>
          <w:rPr>
            <w:noProof/>
            <w:webHidden/>
          </w:rPr>
          <w:fldChar w:fldCharType="begin"/>
        </w:r>
        <w:r>
          <w:rPr>
            <w:noProof/>
            <w:webHidden/>
          </w:rPr>
          <w:instrText xml:space="preserve"> PAGEREF _Toc240267666 \h </w:instrText>
        </w:r>
        <w:r>
          <w:rPr>
            <w:noProof/>
            <w:webHidden/>
          </w:rPr>
        </w:r>
        <w:r>
          <w:rPr>
            <w:noProof/>
            <w:webHidden/>
          </w:rPr>
          <w:fldChar w:fldCharType="separate"/>
        </w:r>
        <w:r>
          <w:rPr>
            <w:noProof/>
            <w:webHidden/>
          </w:rPr>
          <w:t>8</w:t>
        </w:r>
        <w:r>
          <w:rPr>
            <w:noProof/>
            <w:webHidden/>
          </w:rPr>
          <w:fldChar w:fldCharType="end"/>
        </w:r>
      </w:hyperlink>
    </w:p>
    <w:p w14:paraId="1E72C1D4" w14:textId="3F52C475" w:rsidR="00130895" w:rsidRDefault="00130895">
      <w:pPr>
        <w:pStyle w:val="TOC2"/>
        <w:tabs>
          <w:tab w:val="left" w:pos="960"/>
        </w:tabs>
        <w:rPr>
          <w:rFonts w:eastAsiaTheme="minorEastAsia" w:cstheme="minorBidi"/>
          <w:noProof/>
          <w:kern w:val="2"/>
          <w:lang w:eastAsia="en-NZ"/>
          <w14:ligatures w14:val="standardContextual"/>
        </w:rPr>
      </w:pPr>
      <w:hyperlink w:anchor="_Toc240267667" w:history="1">
        <w:r w:rsidRPr="00EF048C">
          <w:rPr>
            <w:rStyle w:val="Hyperlink"/>
            <w:noProof/>
          </w:rPr>
          <w:t>1.7</w:t>
        </w:r>
        <w:r>
          <w:rPr>
            <w:rFonts w:eastAsiaTheme="minorEastAsia" w:cstheme="minorBidi"/>
            <w:noProof/>
            <w:kern w:val="2"/>
            <w:lang w:eastAsia="en-NZ"/>
            <w14:ligatures w14:val="standardContextual"/>
          </w:rPr>
          <w:tab/>
        </w:r>
        <w:r w:rsidRPr="00EF048C">
          <w:rPr>
            <w:rStyle w:val="Hyperlink"/>
            <w:noProof/>
          </w:rPr>
          <w:t>Later Changes to the ROI or ROI Process</w:t>
        </w:r>
        <w:r>
          <w:rPr>
            <w:noProof/>
            <w:webHidden/>
          </w:rPr>
          <w:tab/>
        </w:r>
        <w:r>
          <w:rPr>
            <w:noProof/>
            <w:webHidden/>
          </w:rPr>
          <w:fldChar w:fldCharType="begin"/>
        </w:r>
        <w:r>
          <w:rPr>
            <w:noProof/>
            <w:webHidden/>
          </w:rPr>
          <w:instrText xml:space="preserve"> PAGEREF _Toc240267667 \h </w:instrText>
        </w:r>
        <w:r>
          <w:rPr>
            <w:noProof/>
            <w:webHidden/>
          </w:rPr>
        </w:r>
        <w:r>
          <w:rPr>
            <w:noProof/>
            <w:webHidden/>
          </w:rPr>
          <w:fldChar w:fldCharType="separate"/>
        </w:r>
        <w:r>
          <w:rPr>
            <w:noProof/>
            <w:webHidden/>
          </w:rPr>
          <w:t>8</w:t>
        </w:r>
        <w:r>
          <w:rPr>
            <w:noProof/>
            <w:webHidden/>
          </w:rPr>
          <w:fldChar w:fldCharType="end"/>
        </w:r>
      </w:hyperlink>
    </w:p>
    <w:p w14:paraId="3382B569" w14:textId="03BEDDE8" w:rsidR="00130895" w:rsidRDefault="00130895">
      <w:pPr>
        <w:pStyle w:val="TOC2"/>
        <w:tabs>
          <w:tab w:val="left" w:pos="960"/>
        </w:tabs>
        <w:rPr>
          <w:rFonts w:eastAsiaTheme="minorEastAsia" w:cstheme="minorBidi"/>
          <w:noProof/>
          <w:kern w:val="2"/>
          <w:lang w:eastAsia="en-NZ"/>
          <w14:ligatures w14:val="standardContextual"/>
        </w:rPr>
      </w:pPr>
      <w:hyperlink w:anchor="_Toc240267668" w:history="1">
        <w:r w:rsidRPr="00EF048C">
          <w:rPr>
            <w:rStyle w:val="Hyperlink"/>
            <w:noProof/>
          </w:rPr>
          <w:t>1.8</w:t>
        </w:r>
        <w:r>
          <w:rPr>
            <w:rFonts w:eastAsiaTheme="minorEastAsia" w:cstheme="minorBidi"/>
            <w:noProof/>
            <w:kern w:val="2"/>
            <w:lang w:eastAsia="en-NZ"/>
            <w14:ligatures w14:val="standardContextual"/>
          </w:rPr>
          <w:tab/>
        </w:r>
        <w:r w:rsidRPr="00EF048C">
          <w:rPr>
            <w:rStyle w:val="Hyperlink"/>
            <w:noProof/>
          </w:rPr>
          <w:t>Tender Documents</w:t>
        </w:r>
        <w:r>
          <w:rPr>
            <w:noProof/>
            <w:webHidden/>
          </w:rPr>
          <w:tab/>
        </w:r>
        <w:r>
          <w:rPr>
            <w:noProof/>
            <w:webHidden/>
          </w:rPr>
          <w:fldChar w:fldCharType="begin"/>
        </w:r>
        <w:r>
          <w:rPr>
            <w:noProof/>
            <w:webHidden/>
          </w:rPr>
          <w:instrText xml:space="preserve"> PAGEREF _Toc240267668 \h </w:instrText>
        </w:r>
        <w:r>
          <w:rPr>
            <w:noProof/>
            <w:webHidden/>
          </w:rPr>
        </w:r>
        <w:r>
          <w:rPr>
            <w:noProof/>
            <w:webHidden/>
          </w:rPr>
          <w:fldChar w:fldCharType="separate"/>
        </w:r>
        <w:r>
          <w:rPr>
            <w:noProof/>
            <w:webHidden/>
          </w:rPr>
          <w:t>8</w:t>
        </w:r>
        <w:r>
          <w:rPr>
            <w:noProof/>
            <w:webHidden/>
          </w:rPr>
          <w:fldChar w:fldCharType="end"/>
        </w:r>
      </w:hyperlink>
    </w:p>
    <w:p w14:paraId="38765D5A" w14:textId="44CE9BDF" w:rsidR="00130895" w:rsidRDefault="00130895">
      <w:pPr>
        <w:pStyle w:val="TOC2"/>
        <w:tabs>
          <w:tab w:val="left" w:pos="960"/>
        </w:tabs>
        <w:rPr>
          <w:rFonts w:eastAsiaTheme="minorEastAsia" w:cstheme="minorBidi"/>
          <w:noProof/>
          <w:kern w:val="2"/>
          <w:lang w:eastAsia="en-NZ"/>
          <w14:ligatures w14:val="standardContextual"/>
        </w:rPr>
      </w:pPr>
      <w:hyperlink w:anchor="_Toc240267669" w:history="1">
        <w:r w:rsidRPr="00EF048C">
          <w:rPr>
            <w:rStyle w:val="Hyperlink"/>
            <w:noProof/>
          </w:rPr>
          <w:t>1.9</w:t>
        </w:r>
        <w:r>
          <w:rPr>
            <w:rFonts w:eastAsiaTheme="minorEastAsia" w:cstheme="minorBidi"/>
            <w:noProof/>
            <w:kern w:val="2"/>
            <w:lang w:eastAsia="en-NZ"/>
            <w14:ligatures w14:val="standardContextual"/>
          </w:rPr>
          <w:tab/>
        </w:r>
        <w:r w:rsidRPr="00EF048C">
          <w:rPr>
            <w:rStyle w:val="Hyperlink"/>
            <w:noProof/>
          </w:rPr>
          <w:t>Concerns and Complaints</w:t>
        </w:r>
        <w:r>
          <w:rPr>
            <w:noProof/>
            <w:webHidden/>
          </w:rPr>
          <w:tab/>
        </w:r>
        <w:r>
          <w:rPr>
            <w:noProof/>
            <w:webHidden/>
          </w:rPr>
          <w:fldChar w:fldCharType="begin"/>
        </w:r>
        <w:r>
          <w:rPr>
            <w:noProof/>
            <w:webHidden/>
          </w:rPr>
          <w:instrText xml:space="preserve"> PAGEREF _Toc240267669 \h </w:instrText>
        </w:r>
        <w:r>
          <w:rPr>
            <w:noProof/>
            <w:webHidden/>
          </w:rPr>
        </w:r>
        <w:r>
          <w:rPr>
            <w:noProof/>
            <w:webHidden/>
          </w:rPr>
          <w:fldChar w:fldCharType="separate"/>
        </w:r>
        <w:r>
          <w:rPr>
            <w:noProof/>
            <w:webHidden/>
          </w:rPr>
          <w:t>9</w:t>
        </w:r>
        <w:r>
          <w:rPr>
            <w:noProof/>
            <w:webHidden/>
          </w:rPr>
          <w:fldChar w:fldCharType="end"/>
        </w:r>
      </w:hyperlink>
    </w:p>
    <w:p w14:paraId="2FE8283A" w14:textId="0D619C5F" w:rsidR="00130895" w:rsidRDefault="00130895">
      <w:pPr>
        <w:pStyle w:val="TOC1"/>
        <w:tabs>
          <w:tab w:val="left" w:pos="482"/>
          <w:tab w:val="right" w:leader="dot" w:pos="9402"/>
        </w:tabs>
        <w:rPr>
          <w:rFonts w:eastAsiaTheme="minorEastAsia" w:cstheme="minorBidi"/>
          <w:noProof/>
          <w:kern w:val="2"/>
          <w:lang w:eastAsia="en-NZ"/>
          <w14:ligatures w14:val="standardContextual"/>
        </w:rPr>
      </w:pPr>
      <w:hyperlink w:anchor="_Toc240267670" w:history="1">
        <w:r w:rsidRPr="00EF048C">
          <w:rPr>
            <w:rStyle w:val="Hyperlink"/>
            <w:noProof/>
          </w:rPr>
          <w:t>2.</w:t>
        </w:r>
        <w:r>
          <w:rPr>
            <w:rFonts w:eastAsiaTheme="minorEastAsia" w:cstheme="minorBidi"/>
            <w:noProof/>
            <w:kern w:val="2"/>
            <w:lang w:eastAsia="en-NZ"/>
            <w14:ligatures w14:val="standardContextual"/>
          </w:rPr>
          <w:tab/>
        </w:r>
        <w:r w:rsidRPr="00EF048C">
          <w:rPr>
            <w:rStyle w:val="Hyperlink"/>
            <w:noProof/>
          </w:rPr>
          <w:t>The Requirement</w:t>
        </w:r>
        <w:r>
          <w:rPr>
            <w:noProof/>
            <w:webHidden/>
          </w:rPr>
          <w:tab/>
        </w:r>
        <w:r>
          <w:rPr>
            <w:noProof/>
            <w:webHidden/>
          </w:rPr>
          <w:fldChar w:fldCharType="begin"/>
        </w:r>
        <w:r>
          <w:rPr>
            <w:noProof/>
            <w:webHidden/>
          </w:rPr>
          <w:instrText xml:space="preserve"> PAGEREF _Toc240267670 \h </w:instrText>
        </w:r>
        <w:r>
          <w:rPr>
            <w:noProof/>
            <w:webHidden/>
          </w:rPr>
        </w:r>
        <w:r>
          <w:rPr>
            <w:noProof/>
            <w:webHidden/>
          </w:rPr>
          <w:fldChar w:fldCharType="separate"/>
        </w:r>
        <w:r>
          <w:rPr>
            <w:noProof/>
            <w:webHidden/>
          </w:rPr>
          <w:t>10</w:t>
        </w:r>
        <w:r>
          <w:rPr>
            <w:noProof/>
            <w:webHidden/>
          </w:rPr>
          <w:fldChar w:fldCharType="end"/>
        </w:r>
      </w:hyperlink>
    </w:p>
    <w:p w14:paraId="785C0D70" w14:textId="67E09A9E" w:rsidR="00130895" w:rsidRDefault="00130895">
      <w:pPr>
        <w:pStyle w:val="TOC2"/>
        <w:tabs>
          <w:tab w:val="left" w:pos="960"/>
        </w:tabs>
        <w:rPr>
          <w:rFonts w:eastAsiaTheme="minorEastAsia" w:cstheme="minorBidi"/>
          <w:noProof/>
          <w:kern w:val="2"/>
          <w:lang w:eastAsia="en-NZ"/>
          <w14:ligatures w14:val="standardContextual"/>
        </w:rPr>
      </w:pPr>
      <w:hyperlink w:anchor="_Toc240267671" w:history="1">
        <w:r w:rsidRPr="00EF048C">
          <w:rPr>
            <w:rStyle w:val="Hyperlink"/>
            <w:noProof/>
          </w:rPr>
          <w:t>2.1</w:t>
        </w:r>
        <w:r>
          <w:rPr>
            <w:rFonts w:eastAsiaTheme="minorEastAsia" w:cstheme="minorBidi"/>
            <w:noProof/>
            <w:kern w:val="2"/>
            <w:lang w:eastAsia="en-NZ"/>
            <w14:ligatures w14:val="standardContextual"/>
          </w:rPr>
          <w:tab/>
        </w:r>
        <w:r w:rsidRPr="00EF048C">
          <w:rPr>
            <w:rStyle w:val="Hyperlink"/>
            <w:noProof/>
          </w:rPr>
          <w:t>Background</w:t>
        </w:r>
        <w:r>
          <w:rPr>
            <w:noProof/>
            <w:webHidden/>
          </w:rPr>
          <w:tab/>
        </w:r>
        <w:r>
          <w:rPr>
            <w:noProof/>
            <w:webHidden/>
          </w:rPr>
          <w:fldChar w:fldCharType="begin"/>
        </w:r>
        <w:r>
          <w:rPr>
            <w:noProof/>
            <w:webHidden/>
          </w:rPr>
          <w:instrText xml:space="preserve"> PAGEREF _Toc240267671 \h </w:instrText>
        </w:r>
        <w:r>
          <w:rPr>
            <w:noProof/>
            <w:webHidden/>
          </w:rPr>
        </w:r>
        <w:r>
          <w:rPr>
            <w:noProof/>
            <w:webHidden/>
          </w:rPr>
          <w:fldChar w:fldCharType="separate"/>
        </w:r>
        <w:r>
          <w:rPr>
            <w:noProof/>
            <w:webHidden/>
          </w:rPr>
          <w:t>10</w:t>
        </w:r>
        <w:r>
          <w:rPr>
            <w:noProof/>
            <w:webHidden/>
          </w:rPr>
          <w:fldChar w:fldCharType="end"/>
        </w:r>
      </w:hyperlink>
    </w:p>
    <w:p w14:paraId="7E7C6FC1" w14:textId="2C3BD624" w:rsidR="00130895" w:rsidRDefault="00130895">
      <w:pPr>
        <w:pStyle w:val="TOC2"/>
        <w:tabs>
          <w:tab w:val="left" w:pos="960"/>
        </w:tabs>
        <w:rPr>
          <w:rFonts w:eastAsiaTheme="minorEastAsia" w:cstheme="minorBidi"/>
          <w:noProof/>
          <w:kern w:val="2"/>
          <w:lang w:eastAsia="en-NZ"/>
          <w14:ligatures w14:val="standardContextual"/>
        </w:rPr>
      </w:pPr>
      <w:hyperlink w:anchor="_Toc240267672" w:history="1">
        <w:r w:rsidRPr="00EF048C">
          <w:rPr>
            <w:rStyle w:val="Hyperlink"/>
            <w:noProof/>
          </w:rPr>
          <w:t>2.2</w:t>
        </w:r>
        <w:r>
          <w:rPr>
            <w:rFonts w:eastAsiaTheme="minorEastAsia" w:cstheme="minorBidi"/>
            <w:noProof/>
            <w:kern w:val="2"/>
            <w:lang w:eastAsia="en-NZ"/>
            <w14:ligatures w14:val="standardContextual"/>
          </w:rPr>
          <w:tab/>
        </w:r>
        <w:r w:rsidRPr="00EF048C">
          <w:rPr>
            <w:rStyle w:val="Hyperlink"/>
            <w:noProof/>
          </w:rPr>
          <w:t>Required solution (the Contract Works)</w:t>
        </w:r>
        <w:r>
          <w:rPr>
            <w:noProof/>
            <w:webHidden/>
          </w:rPr>
          <w:tab/>
        </w:r>
        <w:r>
          <w:rPr>
            <w:noProof/>
            <w:webHidden/>
          </w:rPr>
          <w:fldChar w:fldCharType="begin"/>
        </w:r>
        <w:r>
          <w:rPr>
            <w:noProof/>
            <w:webHidden/>
          </w:rPr>
          <w:instrText xml:space="preserve"> PAGEREF _Toc240267672 \h </w:instrText>
        </w:r>
        <w:r>
          <w:rPr>
            <w:noProof/>
            <w:webHidden/>
          </w:rPr>
        </w:r>
        <w:r>
          <w:rPr>
            <w:noProof/>
            <w:webHidden/>
          </w:rPr>
          <w:fldChar w:fldCharType="separate"/>
        </w:r>
        <w:r>
          <w:rPr>
            <w:noProof/>
            <w:webHidden/>
          </w:rPr>
          <w:t>10</w:t>
        </w:r>
        <w:r>
          <w:rPr>
            <w:noProof/>
            <w:webHidden/>
          </w:rPr>
          <w:fldChar w:fldCharType="end"/>
        </w:r>
      </w:hyperlink>
    </w:p>
    <w:p w14:paraId="06D838E0" w14:textId="36D8623C" w:rsidR="00130895" w:rsidRDefault="00130895">
      <w:pPr>
        <w:pStyle w:val="TOC2"/>
        <w:tabs>
          <w:tab w:val="left" w:pos="960"/>
        </w:tabs>
        <w:rPr>
          <w:rFonts w:eastAsiaTheme="minorEastAsia" w:cstheme="minorBidi"/>
          <w:noProof/>
          <w:kern w:val="2"/>
          <w:lang w:eastAsia="en-NZ"/>
          <w14:ligatures w14:val="standardContextual"/>
        </w:rPr>
      </w:pPr>
      <w:hyperlink w:anchor="_Toc240267673" w:history="1">
        <w:r w:rsidRPr="00EF048C">
          <w:rPr>
            <w:rStyle w:val="Hyperlink"/>
            <w:noProof/>
          </w:rPr>
          <w:t>2.3</w:t>
        </w:r>
        <w:r>
          <w:rPr>
            <w:rFonts w:eastAsiaTheme="minorEastAsia" w:cstheme="minorBidi"/>
            <w:noProof/>
            <w:kern w:val="2"/>
            <w:lang w:eastAsia="en-NZ"/>
            <w14:ligatures w14:val="standardContextual"/>
          </w:rPr>
          <w:tab/>
        </w:r>
        <w:r w:rsidRPr="00EF048C">
          <w:rPr>
            <w:rStyle w:val="Hyperlink"/>
            <w:noProof/>
          </w:rPr>
          <w:t>Capability and Capacity</w:t>
        </w:r>
        <w:r>
          <w:rPr>
            <w:noProof/>
            <w:webHidden/>
          </w:rPr>
          <w:tab/>
        </w:r>
        <w:r>
          <w:rPr>
            <w:noProof/>
            <w:webHidden/>
          </w:rPr>
          <w:fldChar w:fldCharType="begin"/>
        </w:r>
        <w:r>
          <w:rPr>
            <w:noProof/>
            <w:webHidden/>
          </w:rPr>
          <w:instrText xml:space="preserve"> PAGEREF _Toc240267673 \h </w:instrText>
        </w:r>
        <w:r>
          <w:rPr>
            <w:noProof/>
            <w:webHidden/>
          </w:rPr>
        </w:r>
        <w:r>
          <w:rPr>
            <w:noProof/>
            <w:webHidden/>
          </w:rPr>
          <w:fldChar w:fldCharType="separate"/>
        </w:r>
        <w:r>
          <w:rPr>
            <w:noProof/>
            <w:webHidden/>
          </w:rPr>
          <w:t>12</w:t>
        </w:r>
        <w:r>
          <w:rPr>
            <w:noProof/>
            <w:webHidden/>
          </w:rPr>
          <w:fldChar w:fldCharType="end"/>
        </w:r>
      </w:hyperlink>
    </w:p>
    <w:p w14:paraId="300AA34C" w14:textId="1DECCF83" w:rsidR="00130895" w:rsidRDefault="00130895">
      <w:pPr>
        <w:pStyle w:val="TOC2"/>
        <w:tabs>
          <w:tab w:val="left" w:pos="960"/>
        </w:tabs>
        <w:rPr>
          <w:rFonts w:eastAsiaTheme="minorEastAsia" w:cstheme="minorBidi"/>
          <w:noProof/>
          <w:kern w:val="2"/>
          <w:lang w:eastAsia="en-NZ"/>
          <w14:ligatures w14:val="standardContextual"/>
        </w:rPr>
      </w:pPr>
      <w:hyperlink w:anchor="_Toc240267674" w:history="1">
        <w:r w:rsidRPr="00EF048C">
          <w:rPr>
            <w:rStyle w:val="Hyperlink"/>
            <w:noProof/>
          </w:rPr>
          <w:t>2.4</w:t>
        </w:r>
        <w:r>
          <w:rPr>
            <w:rFonts w:eastAsiaTheme="minorEastAsia" w:cstheme="minorBidi"/>
            <w:noProof/>
            <w:kern w:val="2"/>
            <w:lang w:eastAsia="en-NZ"/>
            <w14:ligatures w14:val="standardContextual"/>
          </w:rPr>
          <w:tab/>
        </w:r>
        <w:r w:rsidRPr="00EF048C">
          <w:rPr>
            <w:rStyle w:val="Hyperlink"/>
            <w:noProof/>
          </w:rPr>
          <w:t>The Contract</w:t>
        </w:r>
        <w:r>
          <w:rPr>
            <w:noProof/>
            <w:webHidden/>
          </w:rPr>
          <w:tab/>
        </w:r>
        <w:r>
          <w:rPr>
            <w:noProof/>
            <w:webHidden/>
          </w:rPr>
          <w:fldChar w:fldCharType="begin"/>
        </w:r>
        <w:r>
          <w:rPr>
            <w:noProof/>
            <w:webHidden/>
          </w:rPr>
          <w:instrText xml:space="preserve"> PAGEREF _Toc240267674 \h </w:instrText>
        </w:r>
        <w:r>
          <w:rPr>
            <w:noProof/>
            <w:webHidden/>
          </w:rPr>
        </w:r>
        <w:r>
          <w:rPr>
            <w:noProof/>
            <w:webHidden/>
          </w:rPr>
          <w:fldChar w:fldCharType="separate"/>
        </w:r>
        <w:r>
          <w:rPr>
            <w:noProof/>
            <w:webHidden/>
          </w:rPr>
          <w:t>13</w:t>
        </w:r>
        <w:r>
          <w:rPr>
            <w:noProof/>
            <w:webHidden/>
          </w:rPr>
          <w:fldChar w:fldCharType="end"/>
        </w:r>
      </w:hyperlink>
    </w:p>
    <w:p w14:paraId="23275DBF" w14:textId="0728061C" w:rsidR="00130895" w:rsidRDefault="00130895">
      <w:pPr>
        <w:pStyle w:val="TOC1"/>
        <w:tabs>
          <w:tab w:val="left" w:pos="482"/>
          <w:tab w:val="right" w:leader="dot" w:pos="9402"/>
        </w:tabs>
        <w:rPr>
          <w:rFonts w:eastAsiaTheme="minorEastAsia" w:cstheme="minorBidi"/>
          <w:noProof/>
          <w:kern w:val="2"/>
          <w:lang w:eastAsia="en-NZ"/>
          <w14:ligatures w14:val="standardContextual"/>
        </w:rPr>
      </w:pPr>
      <w:hyperlink w:anchor="_Toc240267675" w:history="1">
        <w:r w:rsidRPr="00EF048C">
          <w:rPr>
            <w:rStyle w:val="Hyperlink"/>
            <w:noProof/>
          </w:rPr>
          <w:t>3.</w:t>
        </w:r>
        <w:r>
          <w:rPr>
            <w:rFonts w:eastAsiaTheme="minorEastAsia" w:cstheme="minorBidi"/>
            <w:noProof/>
            <w:kern w:val="2"/>
            <w:lang w:eastAsia="en-NZ"/>
            <w14:ligatures w14:val="standardContextual"/>
          </w:rPr>
          <w:tab/>
        </w:r>
        <w:r w:rsidRPr="00EF048C">
          <w:rPr>
            <w:rStyle w:val="Hyperlink"/>
            <w:noProof/>
          </w:rPr>
          <w:t>Tender Evaluation</w:t>
        </w:r>
        <w:r>
          <w:rPr>
            <w:noProof/>
            <w:webHidden/>
          </w:rPr>
          <w:tab/>
        </w:r>
        <w:r>
          <w:rPr>
            <w:noProof/>
            <w:webHidden/>
          </w:rPr>
          <w:fldChar w:fldCharType="begin"/>
        </w:r>
        <w:r>
          <w:rPr>
            <w:noProof/>
            <w:webHidden/>
          </w:rPr>
          <w:instrText xml:space="preserve"> PAGEREF _Toc240267675 \h </w:instrText>
        </w:r>
        <w:r>
          <w:rPr>
            <w:noProof/>
            <w:webHidden/>
          </w:rPr>
        </w:r>
        <w:r>
          <w:rPr>
            <w:noProof/>
            <w:webHidden/>
          </w:rPr>
          <w:fldChar w:fldCharType="separate"/>
        </w:r>
        <w:r>
          <w:rPr>
            <w:noProof/>
            <w:webHidden/>
          </w:rPr>
          <w:t>14</w:t>
        </w:r>
        <w:r>
          <w:rPr>
            <w:noProof/>
            <w:webHidden/>
          </w:rPr>
          <w:fldChar w:fldCharType="end"/>
        </w:r>
      </w:hyperlink>
    </w:p>
    <w:p w14:paraId="384438A3" w14:textId="184C8B88" w:rsidR="00130895" w:rsidRDefault="00130895">
      <w:pPr>
        <w:pStyle w:val="TOC2"/>
        <w:tabs>
          <w:tab w:val="left" w:pos="960"/>
        </w:tabs>
        <w:rPr>
          <w:rFonts w:eastAsiaTheme="minorEastAsia" w:cstheme="minorBidi"/>
          <w:noProof/>
          <w:kern w:val="2"/>
          <w:lang w:eastAsia="en-NZ"/>
          <w14:ligatures w14:val="standardContextual"/>
        </w:rPr>
      </w:pPr>
      <w:hyperlink w:anchor="_Toc240267676" w:history="1">
        <w:r w:rsidRPr="00EF048C">
          <w:rPr>
            <w:rStyle w:val="Hyperlink"/>
            <w:noProof/>
          </w:rPr>
          <w:t>3.1</w:t>
        </w:r>
        <w:r>
          <w:rPr>
            <w:rFonts w:eastAsiaTheme="minorEastAsia" w:cstheme="minorBidi"/>
            <w:noProof/>
            <w:kern w:val="2"/>
            <w:lang w:eastAsia="en-NZ"/>
            <w14:ligatures w14:val="standardContextual"/>
          </w:rPr>
          <w:tab/>
        </w:r>
        <w:r w:rsidRPr="00EF048C">
          <w:rPr>
            <w:rStyle w:val="Hyperlink"/>
            <w:noProof/>
          </w:rPr>
          <w:t>Evaluation Method and Criteria</w:t>
        </w:r>
        <w:r>
          <w:rPr>
            <w:noProof/>
            <w:webHidden/>
          </w:rPr>
          <w:tab/>
        </w:r>
        <w:r>
          <w:rPr>
            <w:noProof/>
            <w:webHidden/>
          </w:rPr>
          <w:fldChar w:fldCharType="begin"/>
        </w:r>
        <w:r>
          <w:rPr>
            <w:noProof/>
            <w:webHidden/>
          </w:rPr>
          <w:instrText xml:space="preserve"> PAGEREF _Toc240267676 \h </w:instrText>
        </w:r>
        <w:r>
          <w:rPr>
            <w:noProof/>
            <w:webHidden/>
          </w:rPr>
        </w:r>
        <w:r>
          <w:rPr>
            <w:noProof/>
            <w:webHidden/>
          </w:rPr>
          <w:fldChar w:fldCharType="separate"/>
        </w:r>
        <w:r>
          <w:rPr>
            <w:noProof/>
            <w:webHidden/>
          </w:rPr>
          <w:t>14</w:t>
        </w:r>
        <w:r>
          <w:rPr>
            <w:noProof/>
            <w:webHidden/>
          </w:rPr>
          <w:fldChar w:fldCharType="end"/>
        </w:r>
      </w:hyperlink>
    </w:p>
    <w:p w14:paraId="2C3D8D4C" w14:textId="29D4E2EF" w:rsidR="00130895" w:rsidRDefault="00130895">
      <w:pPr>
        <w:pStyle w:val="TOC2"/>
        <w:tabs>
          <w:tab w:val="left" w:pos="960"/>
        </w:tabs>
        <w:rPr>
          <w:rFonts w:eastAsiaTheme="minorEastAsia" w:cstheme="minorBidi"/>
          <w:noProof/>
          <w:kern w:val="2"/>
          <w:lang w:eastAsia="en-NZ"/>
          <w14:ligatures w14:val="standardContextual"/>
        </w:rPr>
      </w:pPr>
      <w:hyperlink w:anchor="_Toc240267677" w:history="1">
        <w:r w:rsidRPr="00EF048C">
          <w:rPr>
            <w:rStyle w:val="Hyperlink"/>
            <w:noProof/>
          </w:rPr>
          <w:t>3.2</w:t>
        </w:r>
        <w:r>
          <w:rPr>
            <w:rFonts w:eastAsiaTheme="minorEastAsia" w:cstheme="minorBidi"/>
            <w:noProof/>
            <w:kern w:val="2"/>
            <w:lang w:eastAsia="en-NZ"/>
            <w14:ligatures w14:val="standardContextual"/>
          </w:rPr>
          <w:tab/>
        </w:r>
        <w:r w:rsidRPr="00EF048C">
          <w:rPr>
            <w:rStyle w:val="Hyperlink"/>
            <w:noProof/>
          </w:rPr>
          <w:t>Scoring</w:t>
        </w:r>
        <w:r>
          <w:rPr>
            <w:noProof/>
            <w:webHidden/>
          </w:rPr>
          <w:tab/>
        </w:r>
        <w:r>
          <w:rPr>
            <w:noProof/>
            <w:webHidden/>
          </w:rPr>
          <w:fldChar w:fldCharType="begin"/>
        </w:r>
        <w:r>
          <w:rPr>
            <w:noProof/>
            <w:webHidden/>
          </w:rPr>
          <w:instrText xml:space="preserve"> PAGEREF _Toc240267677 \h </w:instrText>
        </w:r>
        <w:r>
          <w:rPr>
            <w:noProof/>
            <w:webHidden/>
          </w:rPr>
        </w:r>
        <w:r>
          <w:rPr>
            <w:noProof/>
            <w:webHidden/>
          </w:rPr>
          <w:fldChar w:fldCharType="separate"/>
        </w:r>
        <w:r>
          <w:rPr>
            <w:noProof/>
            <w:webHidden/>
          </w:rPr>
          <w:t>14</w:t>
        </w:r>
        <w:r>
          <w:rPr>
            <w:noProof/>
            <w:webHidden/>
          </w:rPr>
          <w:fldChar w:fldCharType="end"/>
        </w:r>
      </w:hyperlink>
    </w:p>
    <w:p w14:paraId="50626C68" w14:textId="50CE3BF4" w:rsidR="00130895" w:rsidRDefault="00130895">
      <w:pPr>
        <w:pStyle w:val="TOC2"/>
        <w:tabs>
          <w:tab w:val="left" w:pos="960"/>
        </w:tabs>
        <w:rPr>
          <w:rFonts w:eastAsiaTheme="minorEastAsia" w:cstheme="minorBidi"/>
          <w:noProof/>
          <w:kern w:val="2"/>
          <w:lang w:eastAsia="en-NZ"/>
          <w14:ligatures w14:val="standardContextual"/>
        </w:rPr>
      </w:pPr>
      <w:hyperlink w:anchor="_Toc240267678" w:history="1">
        <w:r w:rsidRPr="00EF048C">
          <w:rPr>
            <w:rStyle w:val="Hyperlink"/>
            <w:noProof/>
          </w:rPr>
          <w:t>3.3</w:t>
        </w:r>
        <w:r>
          <w:rPr>
            <w:rFonts w:eastAsiaTheme="minorEastAsia" w:cstheme="minorBidi"/>
            <w:noProof/>
            <w:kern w:val="2"/>
            <w:lang w:eastAsia="en-NZ"/>
            <w14:ligatures w14:val="standardContextual"/>
          </w:rPr>
          <w:tab/>
        </w:r>
        <w:r w:rsidRPr="00EF048C">
          <w:rPr>
            <w:rStyle w:val="Hyperlink"/>
            <w:noProof/>
          </w:rPr>
          <w:t>Due Diligence</w:t>
        </w:r>
        <w:r>
          <w:rPr>
            <w:noProof/>
            <w:webHidden/>
          </w:rPr>
          <w:tab/>
        </w:r>
        <w:r>
          <w:rPr>
            <w:noProof/>
            <w:webHidden/>
          </w:rPr>
          <w:fldChar w:fldCharType="begin"/>
        </w:r>
        <w:r>
          <w:rPr>
            <w:noProof/>
            <w:webHidden/>
          </w:rPr>
          <w:instrText xml:space="preserve"> PAGEREF _Toc240267678 \h </w:instrText>
        </w:r>
        <w:r>
          <w:rPr>
            <w:noProof/>
            <w:webHidden/>
          </w:rPr>
        </w:r>
        <w:r>
          <w:rPr>
            <w:noProof/>
            <w:webHidden/>
          </w:rPr>
          <w:fldChar w:fldCharType="separate"/>
        </w:r>
        <w:r>
          <w:rPr>
            <w:noProof/>
            <w:webHidden/>
          </w:rPr>
          <w:t>15</w:t>
        </w:r>
        <w:r>
          <w:rPr>
            <w:noProof/>
            <w:webHidden/>
          </w:rPr>
          <w:fldChar w:fldCharType="end"/>
        </w:r>
      </w:hyperlink>
    </w:p>
    <w:p w14:paraId="6AE5BCC7" w14:textId="0BCB4407" w:rsidR="00130895" w:rsidRDefault="00130895">
      <w:pPr>
        <w:pStyle w:val="TOC1"/>
        <w:tabs>
          <w:tab w:val="left" w:pos="482"/>
          <w:tab w:val="right" w:leader="dot" w:pos="9402"/>
        </w:tabs>
        <w:rPr>
          <w:rFonts w:eastAsiaTheme="minorEastAsia" w:cstheme="minorBidi"/>
          <w:noProof/>
          <w:kern w:val="2"/>
          <w:lang w:eastAsia="en-NZ"/>
          <w14:ligatures w14:val="standardContextual"/>
        </w:rPr>
      </w:pPr>
      <w:hyperlink w:anchor="_Toc240267679" w:history="1">
        <w:r w:rsidRPr="00EF048C">
          <w:rPr>
            <w:rStyle w:val="Hyperlink"/>
            <w:noProof/>
          </w:rPr>
          <w:t>4.</w:t>
        </w:r>
        <w:r>
          <w:rPr>
            <w:rFonts w:eastAsiaTheme="minorEastAsia" w:cstheme="minorBidi"/>
            <w:noProof/>
            <w:kern w:val="2"/>
            <w:lang w:eastAsia="en-NZ"/>
            <w14:ligatures w14:val="standardContextual"/>
          </w:rPr>
          <w:tab/>
        </w:r>
        <w:r w:rsidRPr="00EF048C">
          <w:rPr>
            <w:rStyle w:val="Hyperlink"/>
            <w:noProof/>
          </w:rPr>
          <w:t>Form of Registration Part A: Capability and Capacity</w:t>
        </w:r>
        <w:r>
          <w:rPr>
            <w:noProof/>
            <w:webHidden/>
          </w:rPr>
          <w:tab/>
        </w:r>
        <w:r>
          <w:rPr>
            <w:noProof/>
            <w:webHidden/>
          </w:rPr>
          <w:fldChar w:fldCharType="begin"/>
        </w:r>
        <w:r>
          <w:rPr>
            <w:noProof/>
            <w:webHidden/>
          </w:rPr>
          <w:instrText xml:space="preserve"> PAGEREF _Toc240267679 \h </w:instrText>
        </w:r>
        <w:r>
          <w:rPr>
            <w:noProof/>
            <w:webHidden/>
          </w:rPr>
        </w:r>
        <w:r>
          <w:rPr>
            <w:noProof/>
            <w:webHidden/>
          </w:rPr>
          <w:fldChar w:fldCharType="separate"/>
        </w:r>
        <w:r>
          <w:rPr>
            <w:noProof/>
            <w:webHidden/>
          </w:rPr>
          <w:t>16</w:t>
        </w:r>
        <w:r>
          <w:rPr>
            <w:noProof/>
            <w:webHidden/>
          </w:rPr>
          <w:fldChar w:fldCharType="end"/>
        </w:r>
      </w:hyperlink>
    </w:p>
    <w:p w14:paraId="0A8806D2" w14:textId="0CC28E2D" w:rsidR="00130895" w:rsidRDefault="00130895">
      <w:pPr>
        <w:pStyle w:val="TOC2"/>
        <w:rPr>
          <w:rFonts w:eastAsiaTheme="minorEastAsia" w:cstheme="minorBidi"/>
          <w:noProof/>
          <w:kern w:val="2"/>
          <w:lang w:eastAsia="en-NZ"/>
          <w14:ligatures w14:val="standardContextual"/>
        </w:rPr>
      </w:pPr>
      <w:hyperlink w:anchor="_Toc240267680" w:history="1">
        <w:r w:rsidRPr="00EF048C">
          <w:rPr>
            <w:rStyle w:val="Hyperlink"/>
            <w:noProof/>
          </w:rPr>
          <w:t>Tenderer Name</w:t>
        </w:r>
        <w:r>
          <w:rPr>
            <w:noProof/>
            <w:webHidden/>
          </w:rPr>
          <w:tab/>
        </w:r>
        <w:r>
          <w:rPr>
            <w:noProof/>
            <w:webHidden/>
          </w:rPr>
          <w:fldChar w:fldCharType="begin"/>
        </w:r>
        <w:r>
          <w:rPr>
            <w:noProof/>
            <w:webHidden/>
          </w:rPr>
          <w:instrText xml:space="preserve"> PAGEREF _Toc240267680 \h </w:instrText>
        </w:r>
        <w:r>
          <w:rPr>
            <w:noProof/>
            <w:webHidden/>
          </w:rPr>
        </w:r>
        <w:r>
          <w:rPr>
            <w:noProof/>
            <w:webHidden/>
          </w:rPr>
          <w:fldChar w:fldCharType="separate"/>
        </w:r>
        <w:r>
          <w:rPr>
            <w:noProof/>
            <w:webHidden/>
          </w:rPr>
          <w:t>16</w:t>
        </w:r>
        <w:r>
          <w:rPr>
            <w:noProof/>
            <w:webHidden/>
          </w:rPr>
          <w:fldChar w:fldCharType="end"/>
        </w:r>
      </w:hyperlink>
    </w:p>
    <w:p w14:paraId="1F7A68C1" w14:textId="6F82A556" w:rsidR="00130895" w:rsidRDefault="00130895">
      <w:pPr>
        <w:pStyle w:val="TOC2"/>
        <w:tabs>
          <w:tab w:val="left" w:pos="960"/>
        </w:tabs>
        <w:rPr>
          <w:rFonts w:eastAsiaTheme="minorEastAsia" w:cstheme="minorBidi"/>
          <w:noProof/>
          <w:kern w:val="2"/>
          <w:lang w:eastAsia="en-NZ"/>
          <w14:ligatures w14:val="standardContextual"/>
        </w:rPr>
      </w:pPr>
      <w:hyperlink w:anchor="_Toc240267681" w:history="1">
        <w:r w:rsidRPr="00EF048C">
          <w:rPr>
            <w:rStyle w:val="Hyperlink"/>
            <w:noProof/>
          </w:rPr>
          <w:t>4.1</w:t>
        </w:r>
        <w:r>
          <w:rPr>
            <w:rFonts w:eastAsiaTheme="minorEastAsia" w:cstheme="minorBidi"/>
            <w:noProof/>
            <w:kern w:val="2"/>
            <w:lang w:eastAsia="en-NZ"/>
            <w14:ligatures w14:val="standardContextual"/>
          </w:rPr>
          <w:tab/>
        </w:r>
        <w:r w:rsidRPr="00EF048C">
          <w:rPr>
            <w:rStyle w:val="Hyperlink"/>
            <w:noProof/>
          </w:rPr>
          <w:t>Capability (skills and expertise)</w:t>
        </w:r>
        <w:r>
          <w:rPr>
            <w:noProof/>
            <w:webHidden/>
          </w:rPr>
          <w:tab/>
        </w:r>
        <w:r>
          <w:rPr>
            <w:noProof/>
            <w:webHidden/>
          </w:rPr>
          <w:fldChar w:fldCharType="begin"/>
        </w:r>
        <w:r>
          <w:rPr>
            <w:noProof/>
            <w:webHidden/>
          </w:rPr>
          <w:instrText xml:space="preserve"> PAGEREF _Toc240267681 \h </w:instrText>
        </w:r>
        <w:r>
          <w:rPr>
            <w:noProof/>
            <w:webHidden/>
          </w:rPr>
        </w:r>
        <w:r>
          <w:rPr>
            <w:noProof/>
            <w:webHidden/>
          </w:rPr>
          <w:fldChar w:fldCharType="separate"/>
        </w:r>
        <w:r>
          <w:rPr>
            <w:noProof/>
            <w:webHidden/>
          </w:rPr>
          <w:t>16</w:t>
        </w:r>
        <w:r>
          <w:rPr>
            <w:noProof/>
            <w:webHidden/>
          </w:rPr>
          <w:fldChar w:fldCharType="end"/>
        </w:r>
      </w:hyperlink>
    </w:p>
    <w:p w14:paraId="36116C03" w14:textId="66097D44" w:rsidR="00130895" w:rsidRDefault="00130895">
      <w:pPr>
        <w:pStyle w:val="TOC2"/>
        <w:tabs>
          <w:tab w:val="left" w:pos="960"/>
        </w:tabs>
        <w:rPr>
          <w:rFonts w:eastAsiaTheme="minorEastAsia" w:cstheme="minorBidi"/>
          <w:noProof/>
          <w:kern w:val="2"/>
          <w:lang w:eastAsia="en-NZ"/>
          <w14:ligatures w14:val="standardContextual"/>
        </w:rPr>
      </w:pPr>
      <w:hyperlink w:anchor="_Toc240267682" w:history="1">
        <w:r w:rsidRPr="00EF048C">
          <w:rPr>
            <w:rStyle w:val="Hyperlink"/>
            <w:noProof/>
          </w:rPr>
          <w:t>4.2</w:t>
        </w:r>
        <w:r>
          <w:rPr>
            <w:rFonts w:eastAsiaTheme="minorEastAsia" w:cstheme="minorBidi"/>
            <w:noProof/>
            <w:kern w:val="2"/>
            <w:lang w:eastAsia="en-NZ"/>
            <w14:ligatures w14:val="standardContextual"/>
          </w:rPr>
          <w:tab/>
        </w:r>
        <w:r w:rsidRPr="00EF048C">
          <w:rPr>
            <w:rStyle w:val="Hyperlink"/>
            <w:noProof/>
          </w:rPr>
          <w:t>Capacity (Resources, availability and contingency)</w:t>
        </w:r>
        <w:r>
          <w:rPr>
            <w:noProof/>
            <w:webHidden/>
          </w:rPr>
          <w:tab/>
        </w:r>
        <w:r>
          <w:rPr>
            <w:noProof/>
            <w:webHidden/>
          </w:rPr>
          <w:fldChar w:fldCharType="begin"/>
        </w:r>
        <w:r>
          <w:rPr>
            <w:noProof/>
            <w:webHidden/>
          </w:rPr>
          <w:instrText xml:space="preserve"> PAGEREF _Toc240267682 \h </w:instrText>
        </w:r>
        <w:r>
          <w:rPr>
            <w:noProof/>
            <w:webHidden/>
          </w:rPr>
        </w:r>
        <w:r>
          <w:rPr>
            <w:noProof/>
            <w:webHidden/>
          </w:rPr>
          <w:fldChar w:fldCharType="separate"/>
        </w:r>
        <w:r>
          <w:rPr>
            <w:noProof/>
            <w:webHidden/>
          </w:rPr>
          <w:t>18</w:t>
        </w:r>
        <w:r>
          <w:rPr>
            <w:noProof/>
            <w:webHidden/>
          </w:rPr>
          <w:fldChar w:fldCharType="end"/>
        </w:r>
      </w:hyperlink>
    </w:p>
    <w:p w14:paraId="556975E5" w14:textId="40EC1655" w:rsidR="00130895" w:rsidRDefault="00130895">
      <w:pPr>
        <w:pStyle w:val="TOC1"/>
        <w:tabs>
          <w:tab w:val="left" w:pos="482"/>
          <w:tab w:val="right" w:leader="dot" w:pos="9402"/>
        </w:tabs>
        <w:rPr>
          <w:rFonts w:eastAsiaTheme="minorEastAsia" w:cstheme="minorBidi"/>
          <w:noProof/>
          <w:kern w:val="2"/>
          <w:lang w:eastAsia="en-NZ"/>
          <w14:ligatures w14:val="standardContextual"/>
        </w:rPr>
      </w:pPr>
      <w:hyperlink w:anchor="_Toc240267683" w:history="1">
        <w:r w:rsidRPr="00EF048C">
          <w:rPr>
            <w:rStyle w:val="Hyperlink"/>
            <w:noProof/>
          </w:rPr>
          <w:t>4.</w:t>
        </w:r>
        <w:r>
          <w:rPr>
            <w:rFonts w:eastAsiaTheme="minorEastAsia" w:cstheme="minorBidi"/>
            <w:noProof/>
            <w:kern w:val="2"/>
            <w:lang w:eastAsia="en-NZ"/>
            <w14:ligatures w14:val="standardContextual"/>
          </w:rPr>
          <w:tab/>
        </w:r>
        <w:r w:rsidRPr="00EF048C">
          <w:rPr>
            <w:rStyle w:val="Hyperlink"/>
            <w:noProof/>
          </w:rPr>
          <w:t>Form of Registration Part B: General, Due Diligence and Declaration</w:t>
        </w:r>
        <w:r>
          <w:rPr>
            <w:noProof/>
            <w:webHidden/>
          </w:rPr>
          <w:tab/>
        </w:r>
        <w:r>
          <w:rPr>
            <w:noProof/>
            <w:webHidden/>
          </w:rPr>
          <w:fldChar w:fldCharType="begin"/>
        </w:r>
        <w:r>
          <w:rPr>
            <w:noProof/>
            <w:webHidden/>
          </w:rPr>
          <w:instrText xml:space="preserve"> PAGEREF _Toc240267683 \h </w:instrText>
        </w:r>
        <w:r>
          <w:rPr>
            <w:noProof/>
            <w:webHidden/>
          </w:rPr>
        </w:r>
        <w:r>
          <w:rPr>
            <w:noProof/>
            <w:webHidden/>
          </w:rPr>
          <w:fldChar w:fldCharType="separate"/>
        </w:r>
        <w:r>
          <w:rPr>
            <w:noProof/>
            <w:webHidden/>
          </w:rPr>
          <w:t>21</w:t>
        </w:r>
        <w:r>
          <w:rPr>
            <w:noProof/>
            <w:webHidden/>
          </w:rPr>
          <w:fldChar w:fldCharType="end"/>
        </w:r>
      </w:hyperlink>
    </w:p>
    <w:p w14:paraId="49DCC4FB" w14:textId="70CE9771" w:rsidR="00130895" w:rsidRDefault="00130895">
      <w:pPr>
        <w:pStyle w:val="TOC2"/>
        <w:tabs>
          <w:tab w:val="left" w:pos="960"/>
        </w:tabs>
        <w:rPr>
          <w:rFonts w:eastAsiaTheme="minorEastAsia" w:cstheme="minorBidi"/>
          <w:noProof/>
          <w:kern w:val="2"/>
          <w:lang w:eastAsia="en-NZ"/>
          <w14:ligatures w14:val="standardContextual"/>
        </w:rPr>
      </w:pPr>
      <w:hyperlink w:anchor="_Toc240267686" w:history="1">
        <w:r w:rsidRPr="00EF048C">
          <w:rPr>
            <w:rStyle w:val="Hyperlink"/>
            <w:noProof/>
          </w:rPr>
          <w:t>4.3</w:t>
        </w:r>
        <w:r>
          <w:rPr>
            <w:rFonts w:eastAsiaTheme="minorEastAsia" w:cstheme="minorBidi"/>
            <w:noProof/>
            <w:kern w:val="2"/>
            <w:lang w:eastAsia="en-NZ"/>
            <w14:ligatures w14:val="standardContextual"/>
          </w:rPr>
          <w:tab/>
        </w:r>
        <w:r w:rsidRPr="00EF048C">
          <w:rPr>
            <w:rStyle w:val="Hyperlink"/>
            <w:noProof/>
          </w:rPr>
          <w:t>Tenderer’s Details</w:t>
        </w:r>
        <w:r>
          <w:rPr>
            <w:noProof/>
            <w:webHidden/>
          </w:rPr>
          <w:tab/>
        </w:r>
        <w:r>
          <w:rPr>
            <w:noProof/>
            <w:webHidden/>
          </w:rPr>
          <w:fldChar w:fldCharType="begin"/>
        </w:r>
        <w:r>
          <w:rPr>
            <w:noProof/>
            <w:webHidden/>
          </w:rPr>
          <w:instrText xml:space="preserve"> PAGEREF _Toc240267686 \h </w:instrText>
        </w:r>
        <w:r>
          <w:rPr>
            <w:noProof/>
            <w:webHidden/>
          </w:rPr>
        </w:r>
        <w:r>
          <w:rPr>
            <w:noProof/>
            <w:webHidden/>
          </w:rPr>
          <w:fldChar w:fldCharType="separate"/>
        </w:r>
        <w:r>
          <w:rPr>
            <w:noProof/>
            <w:webHidden/>
          </w:rPr>
          <w:t>21</w:t>
        </w:r>
        <w:r>
          <w:rPr>
            <w:noProof/>
            <w:webHidden/>
          </w:rPr>
          <w:fldChar w:fldCharType="end"/>
        </w:r>
      </w:hyperlink>
    </w:p>
    <w:p w14:paraId="357DB583" w14:textId="26063E09" w:rsidR="00130895" w:rsidRDefault="00130895">
      <w:pPr>
        <w:pStyle w:val="TOC2"/>
        <w:tabs>
          <w:tab w:val="left" w:pos="960"/>
        </w:tabs>
        <w:rPr>
          <w:rFonts w:eastAsiaTheme="minorEastAsia" w:cstheme="minorBidi"/>
          <w:noProof/>
          <w:kern w:val="2"/>
          <w:lang w:eastAsia="en-NZ"/>
          <w14:ligatures w14:val="standardContextual"/>
        </w:rPr>
      </w:pPr>
      <w:hyperlink w:anchor="_Toc240267687" w:history="1">
        <w:r w:rsidRPr="00EF048C">
          <w:rPr>
            <w:rStyle w:val="Hyperlink"/>
            <w:noProof/>
          </w:rPr>
          <w:t>4.4</w:t>
        </w:r>
        <w:r>
          <w:rPr>
            <w:rFonts w:eastAsiaTheme="minorEastAsia" w:cstheme="minorBidi"/>
            <w:noProof/>
            <w:kern w:val="2"/>
            <w:lang w:eastAsia="en-NZ"/>
            <w14:ligatures w14:val="standardContextual"/>
          </w:rPr>
          <w:tab/>
        </w:r>
        <w:r w:rsidRPr="00EF048C">
          <w:rPr>
            <w:rStyle w:val="Hyperlink"/>
            <w:noProof/>
          </w:rPr>
          <w:t>Joint Venture / Consortium or similar arrangement</w:t>
        </w:r>
        <w:r>
          <w:rPr>
            <w:noProof/>
            <w:webHidden/>
          </w:rPr>
          <w:tab/>
        </w:r>
        <w:r>
          <w:rPr>
            <w:noProof/>
            <w:webHidden/>
          </w:rPr>
          <w:fldChar w:fldCharType="begin"/>
        </w:r>
        <w:r>
          <w:rPr>
            <w:noProof/>
            <w:webHidden/>
          </w:rPr>
          <w:instrText xml:space="preserve"> PAGEREF _Toc240267687 \h </w:instrText>
        </w:r>
        <w:r>
          <w:rPr>
            <w:noProof/>
            <w:webHidden/>
          </w:rPr>
        </w:r>
        <w:r>
          <w:rPr>
            <w:noProof/>
            <w:webHidden/>
          </w:rPr>
          <w:fldChar w:fldCharType="separate"/>
        </w:r>
        <w:r>
          <w:rPr>
            <w:noProof/>
            <w:webHidden/>
          </w:rPr>
          <w:t>21</w:t>
        </w:r>
        <w:r>
          <w:rPr>
            <w:noProof/>
            <w:webHidden/>
          </w:rPr>
          <w:fldChar w:fldCharType="end"/>
        </w:r>
      </w:hyperlink>
    </w:p>
    <w:p w14:paraId="32A944BF" w14:textId="41BAACE4" w:rsidR="00130895" w:rsidRDefault="00130895">
      <w:pPr>
        <w:pStyle w:val="TOC2"/>
        <w:tabs>
          <w:tab w:val="left" w:pos="960"/>
        </w:tabs>
        <w:rPr>
          <w:rFonts w:eastAsiaTheme="minorEastAsia" w:cstheme="minorBidi"/>
          <w:noProof/>
          <w:kern w:val="2"/>
          <w:lang w:eastAsia="en-NZ"/>
          <w14:ligatures w14:val="standardContextual"/>
        </w:rPr>
      </w:pPr>
      <w:hyperlink w:anchor="_Toc240267688" w:history="1">
        <w:r w:rsidRPr="00EF048C">
          <w:rPr>
            <w:rStyle w:val="Hyperlink"/>
            <w:noProof/>
          </w:rPr>
          <w:t>4.5</w:t>
        </w:r>
        <w:r>
          <w:rPr>
            <w:rFonts w:eastAsiaTheme="minorEastAsia" w:cstheme="minorBidi"/>
            <w:noProof/>
            <w:kern w:val="2"/>
            <w:lang w:eastAsia="en-NZ"/>
            <w14:ligatures w14:val="standardContextual"/>
          </w:rPr>
          <w:tab/>
        </w:r>
        <w:r w:rsidRPr="00EF048C">
          <w:rPr>
            <w:rStyle w:val="Hyperlink"/>
            <w:noProof/>
          </w:rPr>
          <w:t>Tenderer’s Contact Person</w:t>
        </w:r>
        <w:r>
          <w:rPr>
            <w:noProof/>
            <w:webHidden/>
          </w:rPr>
          <w:tab/>
        </w:r>
        <w:r>
          <w:rPr>
            <w:noProof/>
            <w:webHidden/>
          </w:rPr>
          <w:fldChar w:fldCharType="begin"/>
        </w:r>
        <w:r>
          <w:rPr>
            <w:noProof/>
            <w:webHidden/>
          </w:rPr>
          <w:instrText xml:space="preserve"> PAGEREF _Toc240267688 \h </w:instrText>
        </w:r>
        <w:r>
          <w:rPr>
            <w:noProof/>
            <w:webHidden/>
          </w:rPr>
        </w:r>
        <w:r>
          <w:rPr>
            <w:noProof/>
            <w:webHidden/>
          </w:rPr>
          <w:fldChar w:fldCharType="separate"/>
        </w:r>
        <w:r>
          <w:rPr>
            <w:noProof/>
            <w:webHidden/>
          </w:rPr>
          <w:t>21</w:t>
        </w:r>
        <w:r>
          <w:rPr>
            <w:noProof/>
            <w:webHidden/>
          </w:rPr>
          <w:fldChar w:fldCharType="end"/>
        </w:r>
      </w:hyperlink>
    </w:p>
    <w:p w14:paraId="22BF2B48" w14:textId="344C29B8" w:rsidR="00130895" w:rsidRDefault="00130895">
      <w:pPr>
        <w:pStyle w:val="TOC2"/>
        <w:tabs>
          <w:tab w:val="left" w:pos="960"/>
        </w:tabs>
        <w:rPr>
          <w:rFonts w:eastAsiaTheme="minorEastAsia" w:cstheme="minorBidi"/>
          <w:noProof/>
          <w:kern w:val="2"/>
          <w:lang w:eastAsia="en-NZ"/>
          <w14:ligatures w14:val="standardContextual"/>
        </w:rPr>
      </w:pPr>
      <w:hyperlink w:anchor="_Toc240267689" w:history="1">
        <w:r w:rsidRPr="00EF048C">
          <w:rPr>
            <w:rStyle w:val="Hyperlink"/>
            <w:noProof/>
          </w:rPr>
          <w:t>4.6</w:t>
        </w:r>
        <w:r>
          <w:rPr>
            <w:rFonts w:eastAsiaTheme="minorEastAsia" w:cstheme="minorBidi"/>
            <w:noProof/>
            <w:kern w:val="2"/>
            <w:lang w:eastAsia="en-NZ"/>
            <w14:ligatures w14:val="standardContextual"/>
          </w:rPr>
          <w:tab/>
        </w:r>
        <w:r w:rsidRPr="00EF048C">
          <w:rPr>
            <w:rStyle w:val="Hyperlink"/>
            <w:noProof/>
          </w:rPr>
          <w:t>Referees</w:t>
        </w:r>
        <w:r>
          <w:rPr>
            <w:noProof/>
            <w:webHidden/>
          </w:rPr>
          <w:tab/>
        </w:r>
        <w:r>
          <w:rPr>
            <w:noProof/>
            <w:webHidden/>
          </w:rPr>
          <w:fldChar w:fldCharType="begin"/>
        </w:r>
        <w:r>
          <w:rPr>
            <w:noProof/>
            <w:webHidden/>
          </w:rPr>
          <w:instrText xml:space="preserve"> PAGEREF _Toc240267689 \h </w:instrText>
        </w:r>
        <w:r>
          <w:rPr>
            <w:noProof/>
            <w:webHidden/>
          </w:rPr>
        </w:r>
        <w:r>
          <w:rPr>
            <w:noProof/>
            <w:webHidden/>
          </w:rPr>
          <w:fldChar w:fldCharType="separate"/>
        </w:r>
        <w:r>
          <w:rPr>
            <w:noProof/>
            <w:webHidden/>
          </w:rPr>
          <w:t>21</w:t>
        </w:r>
        <w:r>
          <w:rPr>
            <w:noProof/>
            <w:webHidden/>
          </w:rPr>
          <w:fldChar w:fldCharType="end"/>
        </w:r>
      </w:hyperlink>
    </w:p>
    <w:p w14:paraId="1AEC1F1B" w14:textId="5923616D" w:rsidR="00130895" w:rsidRDefault="00130895">
      <w:pPr>
        <w:pStyle w:val="TOC2"/>
        <w:tabs>
          <w:tab w:val="left" w:pos="960"/>
        </w:tabs>
        <w:rPr>
          <w:rFonts w:eastAsiaTheme="minorEastAsia" w:cstheme="minorBidi"/>
          <w:noProof/>
          <w:kern w:val="2"/>
          <w:lang w:eastAsia="en-NZ"/>
          <w14:ligatures w14:val="standardContextual"/>
        </w:rPr>
      </w:pPr>
      <w:hyperlink w:anchor="_Toc240267690" w:history="1">
        <w:r w:rsidRPr="00EF048C">
          <w:rPr>
            <w:rStyle w:val="Hyperlink"/>
            <w:noProof/>
          </w:rPr>
          <w:t>4.7</w:t>
        </w:r>
        <w:r>
          <w:rPr>
            <w:rFonts w:eastAsiaTheme="minorEastAsia" w:cstheme="minorBidi"/>
            <w:noProof/>
            <w:kern w:val="2"/>
            <w:lang w:eastAsia="en-NZ"/>
            <w14:ligatures w14:val="standardContextual"/>
          </w:rPr>
          <w:tab/>
        </w:r>
        <w:r w:rsidRPr="00EF048C">
          <w:rPr>
            <w:rStyle w:val="Hyperlink"/>
            <w:noProof/>
          </w:rPr>
          <w:t>Police Vetting</w:t>
        </w:r>
        <w:r>
          <w:rPr>
            <w:noProof/>
            <w:webHidden/>
          </w:rPr>
          <w:tab/>
        </w:r>
        <w:r>
          <w:rPr>
            <w:noProof/>
            <w:webHidden/>
          </w:rPr>
          <w:fldChar w:fldCharType="begin"/>
        </w:r>
        <w:r>
          <w:rPr>
            <w:noProof/>
            <w:webHidden/>
          </w:rPr>
          <w:instrText xml:space="preserve"> PAGEREF _Toc240267690 \h </w:instrText>
        </w:r>
        <w:r>
          <w:rPr>
            <w:noProof/>
            <w:webHidden/>
          </w:rPr>
        </w:r>
        <w:r>
          <w:rPr>
            <w:noProof/>
            <w:webHidden/>
          </w:rPr>
          <w:fldChar w:fldCharType="separate"/>
        </w:r>
        <w:r>
          <w:rPr>
            <w:noProof/>
            <w:webHidden/>
          </w:rPr>
          <w:t>22</w:t>
        </w:r>
        <w:r>
          <w:rPr>
            <w:noProof/>
            <w:webHidden/>
          </w:rPr>
          <w:fldChar w:fldCharType="end"/>
        </w:r>
      </w:hyperlink>
    </w:p>
    <w:p w14:paraId="6F722041" w14:textId="479F4D9F" w:rsidR="00130895" w:rsidRDefault="00130895">
      <w:pPr>
        <w:pStyle w:val="TOC2"/>
        <w:tabs>
          <w:tab w:val="left" w:pos="960"/>
        </w:tabs>
        <w:rPr>
          <w:rFonts w:eastAsiaTheme="minorEastAsia" w:cstheme="minorBidi"/>
          <w:noProof/>
          <w:kern w:val="2"/>
          <w:lang w:eastAsia="en-NZ"/>
          <w14:ligatures w14:val="standardContextual"/>
        </w:rPr>
      </w:pPr>
      <w:hyperlink w:anchor="_Toc240267691" w:history="1">
        <w:r w:rsidRPr="00EF048C">
          <w:rPr>
            <w:rStyle w:val="Hyperlink"/>
            <w:noProof/>
          </w:rPr>
          <w:t>4.8</w:t>
        </w:r>
        <w:r>
          <w:rPr>
            <w:rFonts w:eastAsiaTheme="minorEastAsia" w:cstheme="minorBidi"/>
            <w:noProof/>
            <w:kern w:val="2"/>
            <w:lang w:eastAsia="en-NZ"/>
            <w14:ligatures w14:val="standardContextual"/>
          </w:rPr>
          <w:tab/>
        </w:r>
        <w:r w:rsidRPr="00EF048C">
          <w:rPr>
            <w:rStyle w:val="Hyperlink"/>
            <w:noProof/>
          </w:rPr>
          <w:t>Insurance</w:t>
        </w:r>
        <w:r>
          <w:rPr>
            <w:noProof/>
            <w:webHidden/>
          </w:rPr>
          <w:tab/>
        </w:r>
        <w:r>
          <w:rPr>
            <w:noProof/>
            <w:webHidden/>
          </w:rPr>
          <w:fldChar w:fldCharType="begin"/>
        </w:r>
        <w:r>
          <w:rPr>
            <w:noProof/>
            <w:webHidden/>
          </w:rPr>
          <w:instrText xml:space="preserve"> PAGEREF _Toc240267691 \h </w:instrText>
        </w:r>
        <w:r>
          <w:rPr>
            <w:noProof/>
            <w:webHidden/>
          </w:rPr>
        </w:r>
        <w:r>
          <w:rPr>
            <w:noProof/>
            <w:webHidden/>
          </w:rPr>
          <w:fldChar w:fldCharType="separate"/>
        </w:r>
        <w:r>
          <w:rPr>
            <w:noProof/>
            <w:webHidden/>
          </w:rPr>
          <w:t>22</w:t>
        </w:r>
        <w:r>
          <w:rPr>
            <w:noProof/>
            <w:webHidden/>
          </w:rPr>
          <w:fldChar w:fldCharType="end"/>
        </w:r>
      </w:hyperlink>
    </w:p>
    <w:p w14:paraId="084C4877" w14:textId="34EE89A9" w:rsidR="00130895" w:rsidRDefault="00130895">
      <w:pPr>
        <w:pStyle w:val="TOC2"/>
        <w:tabs>
          <w:tab w:val="left" w:pos="960"/>
        </w:tabs>
        <w:rPr>
          <w:rFonts w:eastAsiaTheme="minorEastAsia" w:cstheme="minorBidi"/>
          <w:noProof/>
          <w:kern w:val="2"/>
          <w:lang w:eastAsia="en-NZ"/>
          <w14:ligatures w14:val="standardContextual"/>
        </w:rPr>
      </w:pPr>
      <w:hyperlink w:anchor="_Toc240267692" w:history="1">
        <w:r w:rsidRPr="00EF048C">
          <w:rPr>
            <w:rStyle w:val="Hyperlink"/>
            <w:noProof/>
          </w:rPr>
          <w:t>4.9</w:t>
        </w:r>
        <w:r>
          <w:rPr>
            <w:rFonts w:eastAsiaTheme="minorEastAsia" w:cstheme="minorBidi"/>
            <w:noProof/>
            <w:kern w:val="2"/>
            <w:lang w:eastAsia="en-NZ"/>
            <w14:ligatures w14:val="standardContextual"/>
          </w:rPr>
          <w:tab/>
        </w:r>
        <w:r w:rsidRPr="00EF048C">
          <w:rPr>
            <w:rStyle w:val="Hyperlink"/>
            <w:noProof/>
          </w:rPr>
          <w:t>Due Diligence</w:t>
        </w:r>
        <w:r>
          <w:rPr>
            <w:noProof/>
            <w:webHidden/>
          </w:rPr>
          <w:tab/>
        </w:r>
        <w:r>
          <w:rPr>
            <w:noProof/>
            <w:webHidden/>
          </w:rPr>
          <w:fldChar w:fldCharType="begin"/>
        </w:r>
        <w:r>
          <w:rPr>
            <w:noProof/>
            <w:webHidden/>
          </w:rPr>
          <w:instrText xml:space="preserve"> PAGEREF _Toc240267692 \h </w:instrText>
        </w:r>
        <w:r>
          <w:rPr>
            <w:noProof/>
            <w:webHidden/>
          </w:rPr>
        </w:r>
        <w:r>
          <w:rPr>
            <w:noProof/>
            <w:webHidden/>
          </w:rPr>
          <w:fldChar w:fldCharType="separate"/>
        </w:r>
        <w:r>
          <w:rPr>
            <w:noProof/>
            <w:webHidden/>
          </w:rPr>
          <w:t>23</w:t>
        </w:r>
        <w:r>
          <w:rPr>
            <w:noProof/>
            <w:webHidden/>
          </w:rPr>
          <w:fldChar w:fldCharType="end"/>
        </w:r>
      </w:hyperlink>
    </w:p>
    <w:p w14:paraId="7184B19A" w14:textId="026FEC3A" w:rsidR="00130895" w:rsidRDefault="00130895">
      <w:pPr>
        <w:pStyle w:val="TOC2"/>
        <w:tabs>
          <w:tab w:val="left" w:pos="960"/>
        </w:tabs>
        <w:rPr>
          <w:rFonts w:eastAsiaTheme="minorEastAsia" w:cstheme="minorBidi"/>
          <w:noProof/>
          <w:kern w:val="2"/>
          <w:lang w:eastAsia="en-NZ"/>
          <w14:ligatures w14:val="standardContextual"/>
        </w:rPr>
      </w:pPr>
      <w:hyperlink w:anchor="_Toc240267693" w:history="1">
        <w:r w:rsidRPr="00EF048C">
          <w:rPr>
            <w:rStyle w:val="Hyperlink"/>
            <w:noProof/>
          </w:rPr>
          <w:t>4.10</w:t>
        </w:r>
        <w:r>
          <w:rPr>
            <w:rFonts w:eastAsiaTheme="minorEastAsia" w:cstheme="minorBidi"/>
            <w:noProof/>
            <w:kern w:val="2"/>
            <w:lang w:eastAsia="en-NZ"/>
            <w14:ligatures w14:val="standardContextual"/>
          </w:rPr>
          <w:tab/>
        </w:r>
        <w:r w:rsidRPr="00EF048C">
          <w:rPr>
            <w:rStyle w:val="Hyperlink"/>
            <w:noProof/>
          </w:rPr>
          <w:t>Conflicts of Interest</w:t>
        </w:r>
        <w:r>
          <w:rPr>
            <w:noProof/>
            <w:webHidden/>
          </w:rPr>
          <w:tab/>
        </w:r>
        <w:r>
          <w:rPr>
            <w:noProof/>
            <w:webHidden/>
          </w:rPr>
          <w:fldChar w:fldCharType="begin"/>
        </w:r>
        <w:r>
          <w:rPr>
            <w:noProof/>
            <w:webHidden/>
          </w:rPr>
          <w:instrText xml:space="preserve"> PAGEREF _Toc240267693 \h </w:instrText>
        </w:r>
        <w:r>
          <w:rPr>
            <w:noProof/>
            <w:webHidden/>
          </w:rPr>
        </w:r>
        <w:r>
          <w:rPr>
            <w:noProof/>
            <w:webHidden/>
          </w:rPr>
          <w:fldChar w:fldCharType="separate"/>
        </w:r>
        <w:r>
          <w:rPr>
            <w:noProof/>
            <w:webHidden/>
          </w:rPr>
          <w:t>24</w:t>
        </w:r>
        <w:r>
          <w:rPr>
            <w:noProof/>
            <w:webHidden/>
          </w:rPr>
          <w:fldChar w:fldCharType="end"/>
        </w:r>
      </w:hyperlink>
    </w:p>
    <w:p w14:paraId="0A9E5FE1" w14:textId="3B5A6960" w:rsidR="00130895" w:rsidRDefault="00130895">
      <w:pPr>
        <w:pStyle w:val="TOC2"/>
        <w:tabs>
          <w:tab w:val="left" w:pos="960"/>
        </w:tabs>
        <w:rPr>
          <w:rFonts w:eastAsiaTheme="minorEastAsia" w:cstheme="minorBidi"/>
          <w:noProof/>
          <w:kern w:val="2"/>
          <w:lang w:eastAsia="en-NZ"/>
          <w14:ligatures w14:val="standardContextual"/>
        </w:rPr>
      </w:pPr>
      <w:hyperlink w:anchor="_Toc240267694" w:history="1">
        <w:r w:rsidRPr="00EF048C">
          <w:rPr>
            <w:rStyle w:val="Hyperlink"/>
            <w:noProof/>
          </w:rPr>
          <w:t>4.11</w:t>
        </w:r>
        <w:r>
          <w:rPr>
            <w:rFonts w:eastAsiaTheme="minorEastAsia" w:cstheme="minorBidi"/>
            <w:noProof/>
            <w:kern w:val="2"/>
            <w:lang w:eastAsia="en-NZ"/>
            <w14:ligatures w14:val="standardContextual"/>
          </w:rPr>
          <w:tab/>
        </w:r>
        <w:r w:rsidRPr="00EF048C">
          <w:rPr>
            <w:rStyle w:val="Hyperlink"/>
            <w:noProof/>
          </w:rPr>
          <w:t>Assumptions</w:t>
        </w:r>
        <w:r>
          <w:rPr>
            <w:noProof/>
            <w:webHidden/>
          </w:rPr>
          <w:tab/>
        </w:r>
        <w:r>
          <w:rPr>
            <w:noProof/>
            <w:webHidden/>
          </w:rPr>
          <w:fldChar w:fldCharType="begin"/>
        </w:r>
        <w:r>
          <w:rPr>
            <w:noProof/>
            <w:webHidden/>
          </w:rPr>
          <w:instrText xml:space="preserve"> PAGEREF _Toc240267694 \h </w:instrText>
        </w:r>
        <w:r>
          <w:rPr>
            <w:noProof/>
            <w:webHidden/>
          </w:rPr>
        </w:r>
        <w:r>
          <w:rPr>
            <w:noProof/>
            <w:webHidden/>
          </w:rPr>
          <w:fldChar w:fldCharType="separate"/>
        </w:r>
        <w:r>
          <w:rPr>
            <w:noProof/>
            <w:webHidden/>
          </w:rPr>
          <w:t>24</w:t>
        </w:r>
        <w:r>
          <w:rPr>
            <w:noProof/>
            <w:webHidden/>
          </w:rPr>
          <w:fldChar w:fldCharType="end"/>
        </w:r>
      </w:hyperlink>
    </w:p>
    <w:p w14:paraId="78D0E2D2" w14:textId="2CD5D96B" w:rsidR="00130895" w:rsidRDefault="00130895">
      <w:pPr>
        <w:pStyle w:val="TOC2"/>
        <w:tabs>
          <w:tab w:val="left" w:pos="960"/>
        </w:tabs>
        <w:rPr>
          <w:rFonts w:eastAsiaTheme="minorEastAsia" w:cstheme="minorBidi"/>
          <w:noProof/>
          <w:kern w:val="2"/>
          <w:lang w:eastAsia="en-NZ"/>
          <w14:ligatures w14:val="standardContextual"/>
        </w:rPr>
      </w:pPr>
      <w:hyperlink w:anchor="_Toc240267695" w:history="1">
        <w:r w:rsidRPr="00EF048C">
          <w:rPr>
            <w:rStyle w:val="Hyperlink"/>
            <w:noProof/>
          </w:rPr>
          <w:t>4.12</w:t>
        </w:r>
        <w:r>
          <w:rPr>
            <w:rFonts w:eastAsiaTheme="minorEastAsia" w:cstheme="minorBidi"/>
            <w:noProof/>
            <w:kern w:val="2"/>
            <w:lang w:eastAsia="en-NZ"/>
            <w14:ligatures w14:val="standardContextual"/>
          </w:rPr>
          <w:tab/>
        </w:r>
        <w:r w:rsidRPr="00EF048C">
          <w:rPr>
            <w:rStyle w:val="Hyperlink"/>
            <w:noProof/>
          </w:rPr>
          <w:t>Tenderer’s Declaration</w:t>
        </w:r>
        <w:r>
          <w:rPr>
            <w:noProof/>
            <w:webHidden/>
          </w:rPr>
          <w:tab/>
        </w:r>
        <w:r>
          <w:rPr>
            <w:noProof/>
            <w:webHidden/>
          </w:rPr>
          <w:fldChar w:fldCharType="begin"/>
        </w:r>
        <w:r>
          <w:rPr>
            <w:noProof/>
            <w:webHidden/>
          </w:rPr>
          <w:instrText xml:space="preserve"> PAGEREF _Toc240267695 \h </w:instrText>
        </w:r>
        <w:r>
          <w:rPr>
            <w:noProof/>
            <w:webHidden/>
          </w:rPr>
        </w:r>
        <w:r>
          <w:rPr>
            <w:noProof/>
            <w:webHidden/>
          </w:rPr>
          <w:fldChar w:fldCharType="separate"/>
        </w:r>
        <w:r>
          <w:rPr>
            <w:noProof/>
            <w:webHidden/>
          </w:rPr>
          <w:t>25</w:t>
        </w:r>
        <w:r>
          <w:rPr>
            <w:noProof/>
            <w:webHidden/>
          </w:rPr>
          <w:fldChar w:fldCharType="end"/>
        </w:r>
      </w:hyperlink>
    </w:p>
    <w:p w14:paraId="009A9950" w14:textId="3546CCBA" w:rsidR="00130895" w:rsidRDefault="00130895">
      <w:pPr>
        <w:pStyle w:val="TOC2"/>
        <w:rPr>
          <w:rFonts w:eastAsiaTheme="minorEastAsia" w:cstheme="minorBidi"/>
          <w:noProof/>
          <w:kern w:val="2"/>
          <w:lang w:eastAsia="en-NZ"/>
          <w14:ligatures w14:val="standardContextual"/>
        </w:rPr>
      </w:pPr>
      <w:hyperlink w:anchor="_Toc240267696" w:history="1">
        <w:r w:rsidRPr="00EF048C">
          <w:rPr>
            <w:rStyle w:val="Hyperlink"/>
            <w:noProof/>
          </w:rPr>
          <w:t>Tenderer’s Checklist</w:t>
        </w:r>
        <w:r>
          <w:rPr>
            <w:noProof/>
            <w:webHidden/>
          </w:rPr>
          <w:tab/>
        </w:r>
        <w:r>
          <w:rPr>
            <w:noProof/>
            <w:webHidden/>
          </w:rPr>
          <w:fldChar w:fldCharType="begin"/>
        </w:r>
        <w:r>
          <w:rPr>
            <w:noProof/>
            <w:webHidden/>
          </w:rPr>
          <w:instrText xml:space="preserve"> PAGEREF _Toc240267696 \h </w:instrText>
        </w:r>
        <w:r>
          <w:rPr>
            <w:noProof/>
            <w:webHidden/>
          </w:rPr>
        </w:r>
        <w:r>
          <w:rPr>
            <w:noProof/>
            <w:webHidden/>
          </w:rPr>
          <w:fldChar w:fldCharType="separate"/>
        </w:r>
        <w:r>
          <w:rPr>
            <w:noProof/>
            <w:webHidden/>
          </w:rPr>
          <w:t>26</w:t>
        </w:r>
        <w:r>
          <w:rPr>
            <w:noProof/>
            <w:webHidden/>
          </w:rPr>
          <w:fldChar w:fldCharType="end"/>
        </w:r>
      </w:hyperlink>
    </w:p>
    <w:p w14:paraId="733F0D93" w14:textId="54440ED0" w:rsidR="00212175" w:rsidRDefault="00130895">
      <w:r>
        <w:fldChar w:fldCharType="end"/>
      </w:r>
      <w:r w:rsidR="00212175">
        <w:br w:type="page"/>
      </w:r>
    </w:p>
    <w:p w14:paraId="259A86AC" w14:textId="77777777" w:rsidR="00CB5758" w:rsidRDefault="00CB5758" w:rsidP="00CB5758">
      <w:pPr>
        <w:pStyle w:val="Heading1Numbered"/>
      </w:pPr>
      <w:bookmarkStart w:id="1" w:name="_Toc240267660"/>
      <w:r>
        <w:lastRenderedPageBreak/>
        <w:t>Key Information</w:t>
      </w:r>
      <w:bookmarkEnd w:id="1"/>
    </w:p>
    <w:p w14:paraId="39FEB52E" w14:textId="77777777" w:rsidR="00CB5758" w:rsidRDefault="00CB5758" w:rsidP="00CB5758">
      <w:pPr>
        <w:pStyle w:val="Heading2Numbered"/>
      </w:pPr>
      <w:bookmarkStart w:id="2" w:name="_Toc240267661"/>
      <w:r>
        <w:t>Context</w:t>
      </w:r>
      <w:bookmarkEnd w:id="2"/>
    </w:p>
    <w:p w14:paraId="0AED38BB" w14:textId="77777777" w:rsidR="00EC4AF8" w:rsidRDefault="00EC4AF8" w:rsidP="00CE29C8">
      <w:pPr>
        <w:pStyle w:val="ListNumber2"/>
        <w:numPr>
          <w:ilvl w:val="1"/>
          <w:numId w:val="9"/>
        </w:numPr>
      </w:pPr>
      <w:r>
        <w:t>This Registration of Interest (ROI) is an open invitation to Contractors (Tenderers) to submit a Registration for</w:t>
      </w:r>
      <w:r w:rsidRPr="00EC4AF8">
        <w:rPr>
          <w:color w:val="EE0000"/>
        </w:rPr>
        <w:t xml:space="preserve"> [Name of the School]</w:t>
      </w:r>
      <w:r>
        <w:t xml:space="preserve"> (the </w:t>
      </w:r>
      <w:proofErr w:type="gramStart"/>
      <w:r>
        <w:t>School</w:t>
      </w:r>
      <w:proofErr w:type="gramEnd"/>
      <w:r>
        <w:t xml:space="preserve">) – </w:t>
      </w:r>
      <w:r w:rsidRPr="00EC4AF8">
        <w:rPr>
          <w:color w:val="EE0000"/>
        </w:rPr>
        <w:t xml:space="preserve">[Project Title] </w:t>
      </w:r>
      <w:r>
        <w:t xml:space="preserve">– </w:t>
      </w:r>
      <w:r w:rsidRPr="00EC4AF8">
        <w:rPr>
          <w:color w:val="EE0000"/>
        </w:rPr>
        <w:t xml:space="preserve">[Nature of Contract Works] </w:t>
      </w:r>
      <w:r>
        <w:t>(the Contract Works).</w:t>
      </w:r>
    </w:p>
    <w:p w14:paraId="49A62677" w14:textId="77777777" w:rsidR="00EC4AF8" w:rsidRDefault="00EC4AF8" w:rsidP="00EC4AF8">
      <w:pPr>
        <w:pStyle w:val="ListNumber2"/>
      </w:pPr>
      <w:r>
        <w:t xml:space="preserve">Words and phrases that have a special meaning are shown </w:t>
      </w:r>
      <w:proofErr w:type="gramStart"/>
      <w:r>
        <w:t>by the use of</w:t>
      </w:r>
      <w:proofErr w:type="gramEnd"/>
      <w:r>
        <w:t xml:space="preserve"> capitals and are defined in the RFx Process Terms and Conditions (Section 1.6).</w:t>
      </w:r>
    </w:p>
    <w:p w14:paraId="061E767B" w14:textId="77777777" w:rsidR="00EC4AF8" w:rsidRDefault="00EC4AF8" w:rsidP="00EA4339">
      <w:pPr>
        <w:pStyle w:val="ListNumber2"/>
      </w:pPr>
      <w:r>
        <w:t xml:space="preserve">It is intended that Tenderers shortlisted from this ROI will be invited to participate in a subsequent closed Request for Tenders (RFT) however the </w:t>
      </w:r>
      <w:proofErr w:type="gramStart"/>
      <w:r>
        <w:t>Principal</w:t>
      </w:r>
      <w:proofErr w:type="gramEnd"/>
      <w:r>
        <w:t xml:space="preserve"> reserves the right to award a contract directly from this ROI.</w:t>
      </w:r>
    </w:p>
    <w:p w14:paraId="1901F1ED" w14:textId="59BADFE6" w:rsidR="00EC4AF8" w:rsidRDefault="00EC4AF8" w:rsidP="00EC4AF8">
      <w:pPr>
        <w:pStyle w:val="Heading2Numbered"/>
      </w:pPr>
      <w:bookmarkStart w:id="3" w:name="_Toc240267662"/>
      <w:r>
        <w:t>Indic</w:t>
      </w:r>
      <w:r w:rsidR="00386516">
        <w:t>ative Timeline</w:t>
      </w:r>
      <w:bookmarkEnd w:id="3"/>
    </w:p>
    <w:p w14:paraId="1CD35735" w14:textId="1FB1BDA3" w:rsidR="006057EF" w:rsidRDefault="006057EF" w:rsidP="00CE29C8">
      <w:pPr>
        <w:pStyle w:val="ListNumber2"/>
        <w:numPr>
          <w:ilvl w:val="1"/>
          <w:numId w:val="10"/>
        </w:numPr>
      </w:pPr>
      <w:r>
        <w:t xml:space="preserve">The indicative timeline for this ROI is: </w:t>
      </w:r>
    </w:p>
    <w:p w14:paraId="7C642CC9" w14:textId="77777777" w:rsidR="006057EF" w:rsidRDefault="006057EF" w:rsidP="006057EF">
      <w:r>
        <w:t xml:space="preserve">ROI published on GETS: </w:t>
      </w:r>
      <w:r w:rsidRPr="00517A1A">
        <w:rPr>
          <w:color w:val="EE0000"/>
        </w:rPr>
        <w:t>[date]</w:t>
      </w:r>
    </w:p>
    <w:p w14:paraId="172D17F3" w14:textId="0D7D63A6" w:rsidR="006057EF" w:rsidRDefault="006057EF" w:rsidP="006057EF">
      <w:r w:rsidRPr="00517A1A">
        <w:rPr>
          <w:color w:val="66BA6E" w:themeColor="accent2"/>
        </w:rPr>
        <w:t xml:space="preserve">(Optional) </w:t>
      </w:r>
      <w:r>
        <w:t xml:space="preserve">Deadline to register for a briefing session: </w:t>
      </w:r>
      <w:r w:rsidRPr="00517A1A">
        <w:rPr>
          <w:color w:val="EE0000"/>
        </w:rPr>
        <w:t>[Date]</w:t>
      </w:r>
    </w:p>
    <w:p w14:paraId="37FC808C" w14:textId="1B166037" w:rsidR="006057EF" w:rsidRDefault="006057EF" w:rsidP="006057EF">
      <w:r w:rsidRPr="00517A1A">
        <w:rPr>
          <w:color w:val="66BA6E" w:themeColor="accent2"/>
        </w:rPr>
        <w:t xml:space="preserve">(Optional) </w:t>
      </w:r>
      <w:r>
        <w:t>Deadline to register for a Site visit:</w:t>
      </w:r>
      <w:r w:rsidRPr="00517A1A">
        <w:rPr>
          <w:color w:val="EE0000"/>
        </w:rPr>
        <w:t xml:space="preserve"> [Date]</w:t>
      </w:r>
    </w:p>
    <w:p w14:paraId="6CDC4855" w14:textId="682ABB2C" w:rsidR="006057EF" w:rsidRDefault="006057EF" w:rsidP="006057EF">
      <w:r w:rsidRPr="00517A1A">
        <w:rPr>
          <w:color w:val="66BA6E" w:themeColor="accent2"/>
        </w:rPr>
        <w:t xml:space="preserve">(Optional) </w:t>
      </w:r>
      <w:r>
        <w:t>Date of briefing session:</w:t>
      </w:r>
      <w:r w:rsidRPr="00517A1A">
        <w:rPr>
          <w:color w:val="EE0000"/>
        </w:rPr>
        <w:t xml:space="preserve"> [Time] [Date]</w:t>
      </w:r>
    </w:p>
    <w:p w14:paraId="59CFDE09" w14:textId="23742897" w:rsidR="006057EF" w:rsidRDefault="006057EF" w:rsidP="006057EF">
      <w:r w:rsidRPr="00517A1A">
        <w:rPr>
          <w:color w:val="66BA6E" w:themeColor="accent2"/>
        </w:rPr>
        <w:t xml:space="preserve">(Optional) </w:t>
      </w:r>
      <w:r>
        <w:t xml:space="preserve">Date of site visit: </w:t>
      </w:r>
      <w:r w:rsidRPr="00517A1A">
        <w:rPr>
          <w:color w:val="EE0000"/>
        </w:rPr>
        <w:t>[Time] [Date]</w:t>
      </w:r>
    </w:p>
    <w:p w14:paraId="2A1702A6" w14:textId="77777777" w:rsidR="006057EF" w:rsidRDefault="006057EF" w:rsidP="006057EF">
      <w:r>
        <w:t xml:space="preserve">Deadline for Questions from Tenderers: </w:t>
      </w:r>
      <w:r w:rsidRPr="00517A1A">
        <w:rPr>
          <w:color w:val="EE0000"/>
        </w:rPr>
        <w:t>[Time date]</w:t>
      </w:r>
    </w:p>
    <w:p w14:paraId="4FCD55DF" w14:textId="77777777" w:rsidR="006057EF" w:rsidRDefault="006057EF" w:rsidP="006057EF">
      <w:r>
        <w:t xml:space="preserve">Deadline for Registrations: </w:t>
      </w:r>
      <w:r w:rsidRPr="00517A1A">
        <w:rPr>
          <w:color w:val="EE0000"/>
        </w:rPr>
        <w:t>[Time date]</w:t>
      </w:r>
    </w:p>
    <w:p w14:paraId="06C513D8" w14:textId="26E00D1F" w:rsidR="006057EF" w:rsidRDefault="006057EF" w:rsidP="006057EF">
      <w:r>
        <w:t xml:space="preserve">Unsuccessful Tenderers notified of outcome (week starting): </w:t>
      </w:r>
      <w:r w:rsidRPr="00517A1A">
        <w:rPr>
          <w:color w:val="EE0000"/>
        </w:rPr>
        <w:t>[Date]</w:t>
      </w:r>
    </w:p>
    <w:p w14:paraId="5197035C" w14:textId="7A4966D3" w:rsidR="006057EF" w:rsidRDefault="006057EF" w:rsidP="006057EF">
      <w:r>
        <w:t>Closed RFT released to shortlisted Tenderers</w:t>
      </w:r>
      <w:r w:rsidR="00517A1A">
        <w:t xml:space="preserve">: </w:t>
      </w:r>
      <w:r w:rsidRPr="00517A1A">
        <w:rPr>
          <w:color w:val="EE0000"/>
        </w:rPr>
        <w:t>[Date]</w:t>
      </w:r>
    </w:p>
    <w:p w14:paraId="2968BB9C" w14:textId="001781AE" w:rsidR="006057EF" w:rsidRDefault="006057EF" w:rsidP="006057EF">
      <w:r>
        <w:t>Contract award</w:t>
      </w:r>
      <w:r w:rsidR="00517A1A">
        <w:t>:</w:t>
      </w:r>
      <w:r w:rsidR="00517A1A" w:rsidRPr="00517A1A">
        <w:rPr>
          <w:color w:val="EE0000"/>
        </w:rPr>
        <w:t xml:space="preserve"> </w:t>
      </w:r>
      <w:r w:rsidRPr="00517A1A">
        <w:rPr>
          <w:color w:val="EE0000"/>
        </w:rPr>
        <w:t>[Date]</w:t>
      </w:r>
    </w:p>
    <w:p w14:paraId="31F22BAF" w14:textId="0744C48E" w:rsidR="006057EF" w:rsidRDefault="006057EF" w:rsidP="00517A1A">
      <w:pPr>
        <w:pStyle w:val="ListNumber2"/>
      </w:pPr>
      <w:r>
        <w:t xml:space="preserve">All dates and times are dates and times in New Zealand. </w:t>
      </w:r>
    </w:p>
    <w:p w14:paraId="3282B483" w14:textId="10C13809" w:rsidR="006057EF" w:rsidRDefault="006057EF" w:rsidP="00517A1A">
      <w:pPr>
        <w:pStyle w:val="ListNumber2"/>
      </w:pPr>
      <w:r>
        <w:t>The timeline may be subject to change via Tender Notification.</w:t>
      </w:r>
    </w:p>
    <w:p w14:paraId="5B53DA8F" w14:textId="30847429" w:rsidR="006057EF" w:rsidRDefault="006057EF" w:rsidP="00517A1A">
      <w:pPr>
        <w:pStyle w:val="Heading2Numbered"/>
      </w:pPr>
      <w:bookmarkStart w:id="4" w:name="_Toc240267663"/>
      <w:r>
        <w:t>Point of Contact</w:t>
      </w:r>
      <w:bookmarkEnd w:id="4"/>
    </w:p>
    <w:p w14:paraId="3AF4790A" w14:textId="1D6428E4" w:rsidR="006057EF" w:rsidRDefault="006057EF" w:rsidP="00CE29C8">
      <w:pPr>
        <w:pStyle w:val="ListNumber2"/>
        <w:numPr>
          <w:ilvl w:val="1"/>
          <w:numId w:val="11"/>
        </w:numPr>
      </w:pPr>
      <w:r>
        <w:t>The Point of Contact for this ROI is:</w:t>
      </w:r>
    </w:p>
    <w:p w14:paraId="4FD44D59" w14:textId="77777777" w:rsidR="006057EF" w:rsidRDefault="006057EF" w:rsidP="00517A1A">
      <w:pPr>
        <w:pStyle w:val="ListNumber2"/>
        <w:numPr>
          <w:ilvl w:val="0"/>
          <w:numId w:val="0"/>
        </w:numPr>
        <w:ind w:left="1191"/>
      </w:pPr>
      <w:r>
        <w:t xml:space="preserve">Name: </w:t>
      </w:r>
      <w:r w:rsidRPr="00517A1A">
        <w:rPr>
          <w:b/>
          <w:bCs/>
          <w:color w:val="EE0000"/>
        </w:rPr>
        <w:t xml:space="preserve">[Procurement Officer name] </w:t>
      </w:r>
    </w:p>
    <w:p w14:paraId="1EA82B92" w14:textId="77777777" w:rsidR="006057EF" w:rsidRDefault="006057EF" w:rsidP="00517A1A">
      <w:pPr>
        <w:pStyle w:val="ListNumber2"/>
        <w:numPr>
          <w:ilvl w:val="0"/>
          <w:numId w:val="0"/>
        </w:numPr>
        <w:ind w:left="1191"/>
      </w:pPr>
      <w:r>
        <w:t>Role: Procurement Officer</w:t>
      </w:r>
    </w:p>
    <w:p w14:paraId="349C4A85" w14:textId="419B7E46" w:rsidR="006057EF" w:rsidRDefault="006057EF" w:rsidP="00517A1A">
      <w:pPr>
        <w:pStyle w:val="ListNumber2"/>
      </w:pPr>
      <w:r>
        <w:t xml:space="preserve">All enquiries in relation to this ROI must be directed to the Point of Contact through the GETS question/answer function. Requests for clarification and questions relating </w:t>
      </w:r>
      <w:r>
        <w:lastRenderedPageBreak/>
        <w:t>to developing a Registration must be made before the Deadline for Questions (Section 1.2a). All communications in relation to this ROI will be managed by the Point of Contact.</w:t>
      </w:r>
    </w:p>
    <w:p w14:paraId="6AE398EB" w14:textId="625AAEEB" w:rsidR="006057EF" w:rsidRDefault="006057EF" w:rsidP="00517A1A">
      <w:pPr>
        <w:pStyle w:val="ListNumber2"/>
      </w:pPr>
      <w:r>
        <w:t>By subscribing to this ROI through GETS, you will automatically be informed by email of all Tender Notifications for this ROI.</w:t>
      </w:r>
    </w:p>
    <w:p w14:paraId="386E6FF3" w14:textId="6A1909EE" w:rsidR="006057EF" w:rsidRDefault="007277AE" w:rsidP="007277AE">
      <w:pPr>
        <w:pStyle w:val="ListNumber2"/>
      </w:pPr>
      <w:r w:rsidRPr="007277AE">
        <w:rPr>
          <w:color w:val="66BA6E" w:themeColor="accent2"/>
        </w:rPr>
        <w:t>(</w:t>
      </w:r>
      <w:r w:rsidR="006057EF" w:rsidRPr="007277AE">
        <w:rPr>
          <w:color w:val="66BA6E" w:themeColor="accent2"/>
        </w:rPr>
        <w:t>Optional)</w:t>
      </w:r>
      <w:r w:rsidR="006057EF">
        <w:t xml:space="preserve"> The Principal will hold </w:t>
      </w:r>
      <w:r w:rsidR="006057EF" w:rsidRPr="007277AE">
        <w:rPr>
          <w:color w:val="EE0000"/>
        </w:rPr>
        <w:t xml:space="preserve">[number] </w:t>
      </w:r>
      <w:r w:rsidR="006057EF">
        <w:t>briefing session</w:t>
      </w:r>
      <w:r w:rsidR="006057EF" w:rsidRPr="007277AE">
        <w:rPr>
          <w:color w:val="EE0000"/>
        </w:rPr>
        <w:t>[s]</w:t>
      </w:r>
      <w:r w:rsidR="006057EF">
        <w:t xml:space="preserve"> for Tenderers on </w:t>
      </w:r>
      <w:r w:rsidR="006057EF" w:rsidRPr="007277AE">
        <w:rPr>
          <w:color w:val="EE0000"/>
        </w:rPr>
        <w:t>[time/date(s)]</w:t>
      </w:r>
      <w:r w:rsidR="006057EF">
        <w:t xml:space="preserve"> at </w:t>
      </w:r>
      <w:r w:rsidR="006057EF" w:rsidRPr="007277AE">
        <w:rPr>
          <w:color w:val="EE0000"/>
        </w:rPr>
        <w:t>[location(s)]</w:t>
      </w:r>
      <w:r w:rsidR="006057EF">
        <w:t xml:space="preserve">. The purpose of briefing sessions is to clarify the scope of the Contract Works as detailed within this ROI. </w:t>
      </w:r>
      <w:r w:rsidR="006057EF" w:rsidRPr="007277AE">
        <w:rPr>
          <w:color w:val="EE0000"/>
        </w:rPr>
        <w:t>[The/Each]</w:t>
      </w:r>
      <w:r w:rsidR="006057EF">
        <w:t xml:space="preserve"> briefing session will be limited to </w:t>
      </w:r>
      <w:r w:rsidR="006057EF" w:rsidRPr="007277AE">
        <w:rPr>
          <w:color w:val="EE0000"/>
        </w:rPr>
        <w:t>[number]</w:t>
      </w:r>
      <w:r w:rsidR="006057EF">
        <w:t xml:space="preserve"> persons per Tenderer. Any additional information made available at briefing sessions will be communicated by Tender Notification in GETS. Tenderers wishing to attend a briefing session must register with the Point of Contact by the date detailed in the Indicative Timeline (paragraph 1.2a) through the GETS question/answer function with the following information:</w:t>
      </w:r>
    </w:p>
    <w:p w14:paraId="7FC98B6D" w14:textId="1459E734" w:rsidR="006057EF" w:rsidRDefault="006057EF" w:rsidP="007277AE">
      <w:pPr>
        <w:pStyle w:val="ListBullet"/>
      </w:pPr>
      <w:r>
        <w:t>Tenderer’s name</w:t>
      </w:r>
    </w:p>
    <w:p w14:paraId="71F6BFBE" w14:textId="2EFD7159" w:rsidR="006057EF" w:rsidRDefault="006057EF" w:rsidP="007277AE">
      <w:pPr>
        <w:pStyle w:val="ListBullet"/>
      </w:pPr>
      <w:r>
        <w:t>names(s) of those attending</w:t>
      </w:r>
    </w:p>
    <w:p w14:paraId="218720CF" w14:textId="25AEC357" w:rsidR="00C91E62" w:rsidRDefault="006057EF" w:rsidP="007277AE">
      <w:pPr>
        <w:pStyle w:val="ListBullet"/>
      </w:pPr>
      <w:r>
        <w:t>contact phone number.</w:t>
      </w:r>
    </w:p>
    <w:p w14:paraId="0178665C" w14:textId="681E359E" w:rsidR="00407EDD" w:rsidRDefault="00407EDD" w:rsidP="00407EDD">
      <w:pPr>
        <w:pStyle w:val="ListNumber2"/>
      </w:pPr>
      <w:r w:rsidRPr="00407EDD">
        <w:rPr>
          <w:color w:val="66BA6E" w:themeColor="accent2"/>
        </w:rPr>
        <w:t>(Use this if site there are visits)</w:t>
      </w:r>
      <w:r>
        <w:t xml:space="preserve"> Tenderers will be given the opportunity for a site visit. Site visits will be limited to </w:t>
      </w:r>
      <w:r w:rsidRPr="00407EDD">
        <w:rPr>
          <w:color w:val="EE0000"/>
        </w:rPr>
        <w:t>[number]</w:t>
      </w:r>
      <w:r>
        <w:t xml:space="preserve"> persons per Tenderer. Tenderers wishing to attend a site visit must register with the Point of Contact by the date detailed in the Indicative Timeline (paragraph 1.2a) through the GETS question/answer function with the following information:</w:t>
      </w:r>
    </w:p>
    <w:p w14:paraId="02FB7D44" w14:textId="011DB5C3" w:rsidR="00407EDD" w:rsidRPr="00407EDD" w:rsidRDefault="00407EDD" w:rsidP="00407EDD">
      <w:pPr>
        <w:pStyle w:val="ListBullet"/>
      </w:pPr>
      <w:r w:rsidRPr="00407EDD">
        <w:t xml:space="preserve">Tenderer’s name </w:t>
      </w:r>
    </w:p>
    <w:p w14:paraId="050142C5" w14:textId="0C4A0E5C" w:rsidR="00407EDD" w:rsidRPr="00407EDD" w:rsidRDefault="00407EDD" w:rsidP="00407EDD">
      <w:pPr>
        <w:pStyle w:val="ListBullet"/>
      </w:pPr>
      <w:r w:rsidRPr="00407EDD">
        <w:t>names(s) of those attending</w:t>
      </w:r>
    </w:p>
    <w:p w14:paraId="1C6B2CDC" w14:textId="2996F1DD" w:rsidR="00407EDD" w:rsidRPr="00407EDD" w:rsidRDefault="00407EDD" w:rsidP="00407EDD">
      <w:pPr>
        <w:pStyle w:val="ListBullet"/>
      </w:pPr>
      <w:r w:rsidRPr="00407EDD">
        <w:t>contact phone number</w:t>
      </w:r>
    </w:p>
    <w:p w14:paraId="56A4C258" w14:textId="77777777" w:rsidR="00407EDD" w:rsidRDefault="00407EDD" w:rsidP="00407EDD">
      <w:r w:rsidRPr="000D21D8">
        <w:rPr>
          <w:color w:val="66BA6E" w:themeColor="accent2"/>
        </w:rPr>
        <w:t>(Use this if you do not have site visits)</w:t>
      </w:r>
      <w:r>
        <w:t xml:space="preserve"> Site visits are not available for this ROI and Tenderers must not access the </w:t>
      </w:r>
      <w:proofErr w:type="gramStart"/>
      <w:r>
        <w:t>School</w:t>
      </w:r>
      <w:proofErr w:type="gramEnd"/>
      <w:r>
        <w:t xml:space="preserve"> for any purposes related to this ROI.</w:t>
      </w:r>
    </w:p>
    <w:p w14:paraId="09C08336" w14:textId="567D4C9A" w:rsidR="00407EDD" w:rsidRDefault="00407EDD" w:rsidP="000D21D8">
      <w:pPr>
        <w:pStyle w:val="Heading2Numbered"/>
      </w:pPr>
      <w:bookmarkStart w:id="5" w:name="_Toc240267664"/>
      <w:r>
        <w:t>Developing Your Registration</w:t>
      </w:r>
      <w:bookmarkEnd w:id="5"/>
    </w:p>
    <w:p w14:paraId="39766EE8" w14:textId="06C2F17B" w:rsidR="00407EDD" w:rsidRDefault="00407EDD" w:rsidP="00CE29C8">
      <w:pPr>
        <w:pStyle w:val="ListNumber2"/>
        <w:numPr>
          <w:ilvl w:val="1"/>
          <w:numId w:val="12"/>
        </w:numPr>
      </w:pPr>
      <w:r>
        <w:t>Registrations for this ROI must include all the information requested in and be in the format and set out in the Form of Registration (Part A and Part B). Microsoft Word document versions of the Form of Registration (Part A and Part B) are included with the GETS Tender Notice for this ROI.</w:t>
      </w:r>
    </w:p>
    <w:p w14:paraId="0F898E47" w14:textId="76A2CC65" w:rsidR="00407EDD" w:rsidRDefault="00407EDD" w:rsidP="000D21D8">
      <w:pPr>
        <w:pStyle w:val="ListNumber2"/>
      </w:pPr>
      <w:r>
        <w:t>Registrations not submitted in the format of the Response Forms may be excluded from evaluation.</w:t>
      </w:r>
    </w:p>
    <w:p w14:paraId="2B240506" w14:textId="6807EA84" w:rsidR="00407EDD" w:rsidRDefault="00407EDD" w:rsidP="000D21D8">
      <w:pPr>
        <w:pStyle w:val="ListNumber2"/>
      </w:pPr>
      <w:r>
        <w:t xml:space="preserve">Registrations must demonstrate an understanding of the Requirement and that the Tenderer has sufficient capability (skills and expertise) and capacity (resources, </w:t>
      </w:r>
      <w:r>
        <w:lastRenderedPageBreak/>
        <w:t>availability and contingency) to satisfactorily deliver the Contract Works within the required timeframe.</w:t>
      </w:r>
    </w:p>
    <w:p w14:paraId="1FE178BF" w14:textId="4C7D98CE" w:rsidR="00407EDD" w:rsidRDefault="00407EDD" w:rsidP="000D21D8">
      <w:pPr>
        <w:pStyle w:val="ListNumber2"/>
      </w:pPr>
      <w:r>
        <w:t>Tenderers must complete and sign the Tenderer’s Declaration in the Form of Registration Part B.</w:t>
      </w:r>
    </w:p>
    <w:p w14:paraId="27E1E864" w14:textId="15C50F34" w:rsidR="00407EDD" w:rsidRDefault="00407EDD" w:rsidP="000D21D8">
      <w:pPr>
        <w:pStyle w:val="ListNumber2"/>
      </w:pPr>
      <w:r>
        <w:t xml:space="preserve">Your Form of Registration Part A: Capability and Capacity response is limited to [40] A4 pages ([20] sheets) including all appendices, cover pages, contents pages and blank pages but excluding the SSSP and CVs for Key Personnel, which are limited to [two] A4 pages ([one] sheet) each. The font size is limited to no smaller than Arial size 10. Any pages beyond this page limit will be removed and not be considered in the evaluation. </w:t>
      </w:r>
    </w:p>
    <w:p w14:paraId="209D163A" w14:textId="4EE50022" w:rsidR="00407EDD" w:rsidRDefault="00407EDD" w:rsidP="000D21D8">
      <w:pPr>
        <w:pStyle w:val="ListNumber2"/>
      </w:pPr>
      <w:r>
        <w:t>Your Form of Registration Part B: General, Due Diligence and Declaration response is not restricted by a page limit, however the font size is limited to no smaller than Arial size 10.</w:t>
      </w:r>
    </w:p>
    <w:p w14:paraId="456A7700" w14:textId="49047992" w:rsidR="00407EDD" w:rsidRDefault="00407EDD" w:rsidP="000D21D8">
      <w:pPr>
        <w:pStyle w:val="ListNumber2"/>
      </w:pPr>
      <w:r>
        <w:t xml:space="preserve">Registrations are limited in size to 100mb. Any exception to exceed this limit must be approved in advance by the </w:t>
      </w:r>
      <w:proofErr w:type="gramStart"/>
      <w:r>
        <w:t>Principal</w:t>
      </w:r>
      <w:proofErr w:type="gramEnd"/>
      <w:r>
        <w:t>.</w:t>
      </w:r>
    </w:p>
    <w:p w14:paraId="2064233A" w14:textId="0D3B45D2" w:rsidR="00407EDD" w:rsidRDefault="00407EDD" w:rsidP="000D21D8">
      <w:pPr>
        <w:pStyle w:val="Heading2Numbered"/>
      </w:pPr>
      <w:bookmarkStart w:id="6" w:name="_Toc240267665"/>
      <w:r>
        <w:t>Submitting your Registration</w:t>
      </w:r>
      <w:bookmarkEnd w:id="6"/>
    </w:p>
    <w:p w14:paraId="3CA834F3" w14:textId="496C96E1" w:rsidR="00407EDD" w:rsidRDefault="00407EDD" w:rsidP="00CE29C8">
      <w:pPr>
        <w:pStyle w:val="ListNumber2"/>
        <w:numPr>
          <w:ilvl w:val="1"/>
          <w:numId w:val="13"/>
        </w:numPr>
      </w:pPr>
      <w:r>
        <w:t>Registrations for this ROI must be submitted electronically through the GETS e-Tender box function. It is recommended that uploading process be undertaken with sufficient time to allow the upload to complete before the Deadline for Registrations (important for Registrations greater than 10mb).</w:t>
      </w:r>
    </w:p>
    <w:p w14:paraId="1C040FB1" w14:textId="5B1FC76F" w:rsidR="00407EDD" w:rsidRDefault="00407EDD" w:rsidP="000D21D8">
      <w:pPr>
        <w:pStyle w:val="ListNumber2"/>
      </w:pPr>
      <w:r>
        <w:t>To submit a Registration through GETS:</w:t>
      </w:r>
    </w:p>
    <w:p w14:paraId="62DAC2BB" w14:textId="3CD9B3BB" w:rsidR="00407EDD" w:rsidRDefault="00407EDD" w:rsidP="00CE29C8">
      <w:pPr>
        <w:pStyle w:val="ListNumber"/>
        <w:numPr>
          <w:ilvl w:val="0"/>
          <w:numId w:val="14"/>
        </w:numPr>
      </w:pPr>
      <w:r>
        <w:t>in the Tender Notice, click “Tender a Response”</w:t>
      </w:r>
    </w:p>
    <w:p w14:paraId="7D6D5A12" w14:textId="3C9C0A8F" w:rsidR="00407EDD" w:rsidRDefault="00407EDD" w:rsidP="000D21D8">
      <w:pPr>
        <w:pStyle w:val="ListNumber"/>
      </w:pPr>
      <w:r>
        <w:t xml:space="preserve">complete the on-line form and attach your </w:t>
      </w:r>
      <w:proofErr w:type="gramStart"/>
      <w:r>
        <w:t>Registration</w:t>
      </w:r>
      <w:proofErr w:type="gramEnd"/>
      <w:r>
        <w:t xml:space="preserve"> documents</w:t>
      </w:r>
    </w:p>
    <w:p w14:paraId="67255215" w14:textId="5923F085" w:rsidR="00407EDD" w:rsidRDefault="00407EDD" w:rsidP="000D21D8">
      <w:pPr>
        <w:pStyle w:val="ListNumber"/>
      </w:pPr>
      <w:r>
        <w:t>click “Commit” (Tenderers will receive an auto-generated email from GETS acknowledging receipt of the Registration).</w:t>
      </w:r>
    </w:p>
    <w:p w14:paraId="1DCADF0D" w14:textId="14A1182F" w:rsidR="00407EDD" w:rsidRDefault="00407EDD" w:rsidP="00CE29C8">
      <w:pPr>
        <w:pStyle w:val="ListNumber2"/>
        <w:numPr>
          <w:ilvl w:val="1"/>
          <w:numId w:val="15"/>
        </w:numPr>
      </w:pPr>
      <w:r>
        <w:t>Registrations submitted other than through the GETS e-Tender function (e.g. hand delivered, post or fax) may be excluded from evaluation.</w:t>
      </w:r>
    </w:p>
    <w:p w14:paraId="0ADBAD06" w14:textId="0605E469" w:rsidR="00407EDD" w:rsidRDefault="00407EDD" w:rsidP="000D21D8">
      <w:pPr>
        <w:pStyle w:val="ListNumber2"/>
      </w:pPr>
      <w:r>
        <w:t>Tenderers must submit Form of Registration Part A and Form of Registration Part B as separate files clearly named:</w:t>
      </w:r>
    </w:p>
    <w:p w14:paraId="00DE1235" w14:textId="2889749B" w:rsidR="00407EDD" w:rsidRPr="00C91E62" w:rsidRDefault="00407EDD" w:rsidP="000D21D8">
      <w:pPr>
        <w:pStyle w:val="ListNumber2"/>
        <w:numPr>
          <w:ilvl w:val="0"/>
          <w:numId w:val="0"/>
        </w:numPr>
        <w:ind w:left="1191"/>
      </w:pPr>
      <w:r w:rsidRPr="000D21D8">
        <w:rPr>
          <w:color w:val="EE0000"/>
        </w:rPr>
        <w:t xml:space="preserve">[Tenderer name] </w:t>
      </w:r>
      <w:r>
        <w:t xml:space="preserve">for </w:t>
      </w:r>
      <w:r w:rsidRPr="000D21D8">
        <w:rPr>
          <w:color w:val="EE0000"/>
        </w:rPr>
        <w:t xml:space="preserve">[Name of the School] </w:t>
      </w:r>
      <w:r>
        <w:t xml:space="preserve">(the </w:t>
      </w:r>
      <w:proofErr w:type="gramStart"/>
      <w:r>
        <w:t>School</w:t>
      </w:r>
      <w:proofErr w:type="gramEnd"/>
      <w:r>
        <w:t xml:space="preserve">) – </w:t>
      </w:r>
      <w:r w:rsidRPr="000D21D8">
        <w:rPr>
          <w:color w:val="EE0000"/>
        </w:rPr>
        <w:t>[Project Title]</w:t>
      </w:r>
      <w:r>
        <w:t xml:space="preserve"> – </w:t>
      </w:r>
      <w:r w:rsidRPr="000D21D8">
        <w:rPr>
          <w:color w:val="EE0000"/>
        </w:rPr>
        <w:t xml:space="preserve">[Nature of Contract Works] </w:t>
      </w:r>
      <w:r>
        <w:t>ROI Part A.</w:t>
      </w:r>
    </w:p>
    <w:p w14:paraId="6F2A48C4" w14:textId="4D5D9679" w:rsidR="00446937" w:rsidRDefault="00446937" w:rsidP="00446937">
      <w:pPr>
        <w:pStyle w:val="ListNumber2"/>
        <w:numPr>
          <w:ilvl w:val="0"/>
          <w:numId w:val="0"/>
        </w:numPr>
        <w:ind w:left="1191"/>
      </w:pPr>
      <w:r w:rsidRPr="000D21D8">
        <w:rPr>
          <w:color w:val="EE0000"/>
        </w:rPr>
        <w:t xml:space="preserve">[Tenderer name] </w:t>
      </w:r>
      <w:r>
        <w:t xml:space="preserve">for </w:t>
      </w:r>
      <w:r w:rsidRPr="000D21D8">
        <w:rPr>
          <w:color w:val="EE0000"/>
        </w:rPr>
        <w:t xml:space="preserve">[Name of the School] </w:t>
      </w:r>
      <w:r>
        <w:t xml:space="preserve">(the </w:t>
      </w:r>
      <w:proofErr w:type="gramStart"/>
      <w:r>
        <w:t>School</w:t>
      </w:r>
      <w:proofErr w:type="gramEnd"/>
      <w:r>
        <w:t xml:space="preserve">) – </w:t>
      </w:r>
      <w:r w:rsidRPr="000D21D8">
        <w:rPr>
          <w:color w:val="EE0000"/>
        </w:rPr>
        <w:t>[Project Title]</w:t>
      </w:r>
      <w:r>
        <w:t xml:space="preserve"> – </w:t>
      </w:r>
      <w:r w:rsidRPr="000D21D8">
        <w:rPr>
          <w:color w:val="EE0000"/>
        </w:rPr>
        <w:t xml:space="preserve">[Nature of Contract Works] </w:t>
      </w:r>
      <w:r>
        <w:t>ROI Part B.</w:t>
      </w:r>
    </w:p>
    <w:p w14:paraId="4E8B5CEB" w14:textId="02E6E6EF" w:rsidR="00446937" w:rsidRDefault="00446937" w:rsidP="00446937">
      <w:pPr>
        <w:pStyle w:val="Heading2Numbered"/>
      </w:pPr>
      <w:bookmarkStart w:id="7" w:name="_Toc240267666"/>
      <w:r>
        <w:t>ROI Process Terms and Conditions</w:t>
      </w:r>
      <w:bookmarkEnd w:id="7"/>
    </w:p>
    <w:p w14:paraId="1F8A05FB" w14:textId="27078A97" w:rsidR="00F57E76" w:rsidRDefault="00F57E76" w:rsidP="00CE29C8">
      <w:pPr>
        <w:pStyle w:val="ListNumber2"/>
        <w:numPr>
          <w:ilvl w:val="1"/>
          <w:numId w:val="16"/>
        </w:numPr>
      </w:pPr>
      <w:r>
        <w:t xml:space="preserve">This ROI is the first stage of a two stage open competitive Tender process and is subject to the RFx Process Terms and Conditions at: </w:t>
      </w:r>
      <w:hyperlink r:id="rId16" w:history="1">
        <w:r w:rsidRPr="00CE2DD6">
          <w:rPr>
            <w:rStyle w:val="Hyperlink"/>
            <w:rFonts w:asciiTheme="minorHAnsi" w:hAnsiTheme="minorHAnsi"/>
          </w:rPr>
          <w:t xml:space="preserve">School Property Procurement RFx </w:t>
        </w:r>
        <w:r w:rsidRPr="00CE2DD6">
          <w:rPr>
            <w:rStyle w:val="Hyperlink"/>
            <w:rFonts w:asciiTheme="minorHAnsi" w:hAnsiTheme="minorHAnsi"/>
          </w:rPr>
          <w:lastRenderedPageBreak/>
          <w:t>Process Terms and Conditions (Conditions of Tendering) 2020-3</w:t>
        </w:r>
      </w:hyperlink>
      <w:r>
        <w:t xml:space="preserve"> or </w:t>
      </w:r>
      <w:hyperlink r:id="rId17" w:history="1">
        <w:r w:rsidR="00CE2DD6" w:rsidRPr="003F0BF9">
          <w:rPr>
            <w:rStyle w:val="Hyperlink"/>
            <w:rFonts w:asciiTheme="minorHAnsi" w:hAnsiTheme="minorHAnsi"/>
          </w:rPr>
          <w:t>www.schoolproperty.govt.nz</w:t>
        </w:r>
      </w:hyperlink>
      <w:r w:rsidR="00CE2DD6">
        <w:t>,</w:t>
      </w:r>
      <w:r>
        <w:t xml:space="preserve"> search: ‘School property procurement templates and guides’.</w:t>
      </w:r>
    </w:p>
    <w:p w14:paraId="0D14288E" w14:textId="6ACB7B5A" w:rsidR="00F57E76" w:rsidRDefault="00F57E76" w:rsidP="00F57E76">
      <w:pPr>
        <w:pStyle w:val="ListNumber2"/>
      </w:pPr>
      <w:r>
        <w:t xml:space="preserve">In submitting a Registration, the Tenderer agrees that its Registration will remain open for acceptance by the </w:t>
      </w:r>
      <w:proofErr w:type="gramStart"/>
      <w:r>
        <w:t>Principal</w:t>
      </w:r>
      <w:proofErr w:type="gramEnd"/>
      <w:r>
        <w:t xml:space="preserve"> for </w:t>
      </w:r>
      <w:r w:rsidRPr="00CE2DD6">
        <w:rPr>
          <w:color w:val="EE0000"/>
        </w:rPr>
        <w:t xml:space="preserve">[number </w:t>
      </w:r>
      <w:r w:rsidRPr="00CE2DD6">
        <w:rPr>
          <w:color w:val="66BA6E" w:themeColor="accent2"/>
        </w:rPr>
        <w:t>(no less than three)</w:t>
      </w:r>
      <w:r w:rsidRPr="00CE2DD6">
        <w:rPr>
          <w:color w:val="EE0000"/>
        </w:rPr>
        <w:t xml:space="preserve">] </w:t>
      </w:r>
      <w:r>
        <w:t>calendar months from the Deadline for Registrations.</w:t>
      </w:r>
    </w:p>
    <w:p w14:paraId="5964962B" w14:textId="54C4F697" w:rsidR="00F57E76" w:rsidRDefault="00F57E76" w:rsidP="00F57E76">
      <w:pPr>
        <w:pStyle w:val="ListNumber2"/>
      </w:pPr>
      <w:r>
        <w:t xml:space="preserve">The Tenderer indemnifies the </w:t>
      </w:r>
      <w:proofErr w:type="gramStart"/>
      <w:r>
        <w:t>Principal</w:t>
      </w:r>
      <w:proofErr w:type="gramEnd"/>
      <w:r>
        <w:t xml:space="preserve"> against all loss, damage or liability suffered or incurred by the </w:t>
      </w:r>
      <w:proofErr w:type="gramStart"/>
      <w:r>
        <w:t>Principal</w:t>
      </w:r>
      <w:proofErr w:type="gramEnd"/>
      <w:r>
        <w:t xml:space="preserve"> </w:t>
      </w:r>
      <w:proofErr w:type="gramStart"/>
      <w:r>
        <w:t>as a result of</w:t>
      </w:r>
      <w:proofErr w:type="gramEnd"/>
      <w:r>
        <w:t xml:space="preserve"> the Tenderer going onto the Site or commencing works on the Site before the Tenderer and the Principal have entered into a Contract for the Contract Works. For the avoidance of doubt, the Tenderer is not entitled to enter the Site, commence work on the Site or take possession of the Site prior to execution of a Contract for the Contract Works unless the Tenderer receives prior written consent to do so from the </w:t>
      </w:r>
      <w:proofErr w:type="gramStart"/>
      <w:r>
        <w:t>Principal</w:t>
      </w:r>
      <w:proofErr w:type="gramEnd"/>
      <w:r>
        <w:t>.</w:t>
      </w:r>
    </w:p>
    <w:p w14:paraId="02E1CD83" w14:textId="1508906D" w:rsidR="00F57E76" w:rsidRDefault="00F57E76" w:rsidP="00CE2DD6">
      <w:pPr>
        <w:pStyle w:val="Heading2Numbered"/>
      </w:pPr>
      <w:bookmarkStart w:id="8" w:name="_Toc240267667"/>
      <w:r>
        <w:t>Later Changes to the ROI or ROI Process</w:t>
      </w:r>
      <w:bookmarkEnd w:id="8"/>
    </w:p>
    <w:p w14:paraId="2B95BE8F" w14:textId="070EF432" w:rsidR="00F57E76" w:rsidRDefault="00F57E76" w:rsidP="00CE29C8">
      <w:pPr>
        <w:pStyle w:val="ListNumber2"/>
        <w:numPr>
          <w:ilvl w:val="1"/>
          <w:numId w:val="17"/>
        </w:numPr>
      </w:pPr>
      <w:r>
        <w:t>Following release of this ROI, any changes to the ROI document or ROI process or any additional information to be provided to Tenderers will be communicated through the GETS question/answer function or by issuing an Addendum to the ROI through GETS. By being invited through GETS to participate in this closed ROI, you will be automatically notified by auto-generated email of changes/additional information provided through the GETS question/answer function and/or by Addendum to the ROI.</w:t>
      </w:r>
    </w:p>
    <w:p w14:paraId="2ABC2E9F" w14:textId="55E35428" w:rsidR="00F57E76" w:rsidRDefault="00F57E76" w:rsidP="00CE2DD6">
      <w:pPr>
        <w:pStyle w:val="ListNumber2"/>
      </w:pPr>
      <w:r>
        <w:t>All information communicated through the GETS question/answer function and all Addenda to the ROI form part of this ROI.</w:t>
      </w:r>
    </w:p>
    <w:p w14:paraId="10555CDC" w14:textId="79AA356E" w:rsidR="00F57E76" w:rsidRDefault="00F57E76" w:rsidP="00CE2DD6">
      <w:pPr>
        <w:pStyle w:val="Heading2Numbered"/>
      </w:pPr>
      <w:bookmarkStart w:id="9" w:name="_Toc240267668"/>
      <w:r>
        <w:t>Tender Documents</w:t>
      </w:r>
      <w:bookmarkEnd w:id="9"/>
    </w:p>
    <w:p w14:paraId="35D82842" w14:textId="3074CE5E" w:rsidR="00F57E76" w:rsidRDefault="00F57E76" w:rsidP="00CE29C8">
      <w:pPr>
        <w:pStyle w:val="ListNumber2"/>
        <w:numPr>
          <w:ilvl w:val="1"/>
          <w:numId w:val="18"/>
        </w:numPr>
      </w:pPr>
      <w:r>
        <w:t>Documents attached to the GETS Tender Notice for this ROI and which form part of this ROI (Tender Documents) are:</w:t>
      </w:r>
    </w:p>
    <w:p w14:paraId="408D38A1" w14:textId="740976F9" w:rsidR="00F57E76" w:rsidRDefault="00F57E76" w:rsidP="000729CB">
      <w:pPr>
        <w:pStyle w:val="ListNumber3"/>
      </w:pPr>
      <w:r>
        <w:t>ROI (pdf)</w:t>
      </w:r>
    </w:p>
    <w:p w14:paraId="04C24B5D" w14:textId="19C374B1" w:rsidR="00F57E76" w:rsidRDefault="00F57E76" w:rsidP="000729CB">
      <w:pPr>
        <w:pStyle w:val="ListNumber3"/>
      </w:pPr>
      <w:r>
        <w:t>Form of Registration Part A (Word document)</w:t>
      </w:r>
    </w:p>
    <w:p w14:paraId="2CD1DE37" w14:textId="0A37296F" w:rsidR="00F57E76" w:rsidRDefault="00F57E76" w:rsidP="000729CB">
      <w:pPr>
        <w:pStyle w:val="ListNumber3"/>
      </w:pPr>
      <w:r>
        <w:t>Form of Registration Part B (Word document)</w:t>
      </w:r>
    </w:p>
    <w:p w14:paraId="0A46BD00" w14:textId="13A2A967" w:rsidR="00F57E76" w:rsidRDefault="00F57E76" w:rsidP="000729CB">
      <w:pPr>
        <w:pStyle w:val="ListNumber3"/>
      </w:pPr>
      <w:r>
        <w:t>Draft Contract</w:t>
      </w:r>
    </w:p>
    <w:p w14:paraId="56CD5462" w14:textId="624367DF" w:rsidR="00F57E76" w:rsidRPr="000729CB" w:rsidRDefault="00F57E76" w:rsidP="000729CB">
      <w:pPr>
        <w:pStyle w:val="ListNumber3"/>
        <w:rPr>
          <w:color w:val="EE0000"/>
        </w:rPr>
      </w:pPr>
      <w:r w:rsidRPr="000729CB">
        <w:rPr>
          <w:color w:val="EE0000"/>
        </w:rPr>
        <w:t>[Other information (specify)].</w:t>
      </w:r>
    </w:p>
    <w:p w14:paraId="1E2B13F6" w14:textId="75479065" w:rsidR="00F57E76" w:rsidRDefault="00F57E76" w:rsidP="000729CB">
      <w:pPr>
        <w:pStyle w:val="ListNumber2"/>
      </w:pPr>
      <w:r>
        <w:t>The order of priority of Tender Documents is stipulated in the Contract.</w:t>
      </w:r>
    </w:p>
    <w:p w14:paraId="75A98E78" w14:textId="3F81C895" w:rsidR="00F57E76" w:rsidRDefault="00F57E76" w:rsidP="000729CB">
      <w:pPr>
        <w:pStyle w:val="Heading2Numbered"/>
      </w:pPr>
      <w:bookmarkStart w:id="10" w:name="_Toc240267669"/>
      <w:r>
        <w:lastRenderedPageBreak/>
        <w:t>Concerns and Complaints</w:t>
      </w:r>
      <w:bookmarkEnd w:id="10"/>
    </w:p>
    <w:p w14:paraId="04CB8417" w14:textId="6E27B92A" w:rsidR="00F57E76" w:rsidRDefault="00F57E76" w:rsidP="00CE29C8">
      <w:pPr>
        <w:pStyle w:val="ListNumber2"/>
        <w:numPr>
          <w:ilvl w:val="1"/>
          <w:numId w:val="19"/>
        </w:numPr>
      </w:pPr>
      <w:r>
        <w:t xml:space="preserve">Any concern or complaint a Tenderer has </w:t>
      </w:r>
      <w:proofErr w:type="gramStart"/>
      <w:r>
        <w:t>in regard to</w:t>
      </w:r>
      <w:proofErr w:type="gramEnd"/>
      <w:r>
        <w:t xml:space="preserve"> this ROI must be raised with the Point of Contact (Section 1.3) in the first instance.</w:t>
      </w:r>
    </w:p>
    <w:p w14:paraId="0854C68E" w14:textId="2DF74037" w:rsidR="00446937" w:rsidRDefault="000729CB" w:rsidP="000729CB">
      <w:pPr>
        <w:pStyle w:val="ListNumber2"/>
      </w:pPr>
      <w:r>
        <w:t>I</w:t>
      </w:r>
      <w:r w:rsidR="00F57E76">
        <w:t xml:space="preserve">f an issue or complaint remains unresolved following best endeavours at resolution with the Point of Contact, the issue or complaint may be escalated by emailing NZSPA’s Infrastructure Procurement Team: </w:t>
      </w:r>
      <w:hyperlink r:id="rId18" w:history="1">
        <w:r w:rsidR="00C63BE5" w:rsidRPr="003F0BF9">
          <w:rPr>
            <w:rStyle w:val="Hyperlink"/>
            <w:rFonts w:asciiTheme="minorHAnsi" w:hAnsiTheme="minorHAnsi"/>
          </w:rPr>
          <w:t>healthandsafety@schoolproperty.govt.nz</w:t>
        </w:r>
      </w:hyperlink>
      <w:r w:rsidR="00C63BE5">
        <w:t xml:space="preserve"> </w:t>
      </w:r>
      <w:r w:rsidR="00F57E76">
        <w:t xml:space="preserve">(Email title: Issue with </w:t>
      </w:r>
      <w:r w:rsidR="00F57E76" w:rsidRPr="000729CB">
        <w:rPr>
          <w:color w:val="EE0000"/>
        </w:rPr>
        <w:t xml:space="preserve">[Tenderer name] </w:t>
      </w:r>
      <w:r w:rsidR="00F57E76">
        <w:t xml:space="preserve">for </w:t>
      </w:r>
      <w:r w:rsidR="00F57E76" w:rsidRPr="000729CB">
        <w:rPr>
          <w:color w:val="EE0000"/>
        </w:rPr>
        <w:t xml:space="preserve">[Name of the School] </w:t>
      </w:r>
      <w:r w:rsidR="00F57E76">
        <w:t xml:space="preserve">(the </w:t>
      </w:r>
      <w:proofErr w:type="gramStart"/>
      <w:r w:rsidR="00F57E76">
        <w:t>School</w:t>
      </w:r>
      <w:proofErr w:type="gramEnd"/>
      <w:r w:rsidR="00F57E76">
        <w:t xml:space="preserve">) – </w:t>
      </w:r>
      <w:r w:rsidR="00F57E76" w:rsidRPr="000729CB">
        <w:rPr>
          <w:color w:val="EE0000"/>
        </w:rPr>
        <w:t xml:space="preserve">[Project Title] </w:t>
      </w:r>
      <w:r w:rsidR="00F57E76">
        <w:t>– [Nature of Contract Works] ROI”.</w:t>
      </w:r>
    </w:p>
    <w:p w14:paraId="70A752BD" w14:textId="449C3A79" w:rsidR="00C63BE5" w:rsidRDefault="00C63BE5" w:rsidP="00C63BE5">
      <w:pPr>
        <w:pStyle w:val="ListNumber2"/>
        <w:numPr>
          <w:ilvl w:val="0"/>
          <w:numId w:val="0"/>
        </w:numPr>
      </w:pPr>
    </w:p>
    <w:p w14:paraId="387C1298" w14:textId="77777777" w:rsidR="00C63BE5" w:rsidRDefault="00C63BE5">
      <w:r>
        <w:br w:type="page"/>
      </w:r>
    </w:p>
    <w:p w14:paraId="445D2689" w14:textId="10BC2C0E" w:rsidR="00C63BE5" w:rsidRDefault="00C63BE5" w:rsidP="00C63BE5">
      <w:pPr>
        <w:pStyle w:val="Heading1Numbered"/>
      </w:pPr>
      <w:bookmarkStart w:id="11" w:name="_Toc240267670"/>
      <w:r>
        <w:lastRenderedPageBreak/>
        <w:t>The Requirement</w:t>
      </w:r>
      <w:bookmarkEnd w:id="11"/>
    </w:p>
    <w:p w14:paraId="43DC8EBB" w14:textId="04D4B8D9" w:rsidR="003A3641" w:rsidRDefault="003A3641" w:rsidP="003A3641">
      <w:pPr>
        <w:pStyle w:val="Heading2Numbered"/>
      </w:pPr>
      <w:bookmarkStart w:id="12" w:name="_Toc240267671"/>
      <w:r>
        <w:t>Background</w:t>
      </w:r>
      <w:bookmarkEnd w:id="12"/>
    </w:p>
    <w:p w14:paraId="7F5C7432" w14:textId="30C7C6B3" w:rsidR="003A3641" w:rsidRDefault="003A3641" w:rsidP="00CE29C8">
      <w:pPr>
        <w:pStyle w:val="ListNumber2"/>
        <w:numPr>
          <w:ilvl w:val="1"/>
          <w:numId w:val="20"/>
        </w:numPr>
      </w:pPr>
      <w:r w:rsidRPr="003A3641">
        <w:rPr>
          <w:color w:val="66BA6E" w:themeColor="accent2"/>
        </w:rPr>
        <w:t>(Describe the project - of which this procurement is a part - in sufficient detail to provide a context for understanding the overall Scope of Works)</w:t>
      </w:r>
      <w:r>
        <w:t xml:space="preserve"> The Project background is:</w:t>
      </w:r>
    </w:p>
    <w:p w14:paraId="18E2A152" w14:textId="76B24FBE" w:rsidR="003A3641" w:rsidRPr="003A3641" w:rsidRDefault="003A3641" w:rsidP="003A3641">
      <w:pPr>
        <w:pStyle w:val="ListNumber3"/>
        <w:rPr>
          <w:color w:val="EE0000"/>
        </w:rPr>
      </w:pPr>
      <w:r w:rsidRPr="003A3641">
        <w:rPr>
          <w:color w:val="EE0000"/>
        </w:rPr>
        <w:t>[General description of the Project]</w:t>
      </w:r>
    </w:p>
    <w:p w14:paraId="495383B5" w14:textId="1156E912" w:rsidR="003A3641" w:rsidRPr="003A3641" w:rsidRDefault="003A3641" w:rsidP="003A3641">
      <w:pPr>
        <w:pStyle w:val="ListNumber3"/>
        <w:rPr>
          <w:color w:val="EE0000"/>
        </w:rPr>
      </w:pPr>
      <w:r w:rsidRPr="003A3641">
        <w:rPr>
          <w:color w:val="EE0000"/>
        </w:rPr>
        <w:t>[Outcome sought]</w:t>
      </w:r>
    </w:p>
    <w:p w14:paraId="23F08415" w14:textId="1D7F9C30" w:rsidR="003A3641" w:rsidRPr="003A3641" w:rsidRDefault="003A3641" w:rsidP="003A3641">
      <w:pPr>
        <w:pStyle w:val="ListNumber3"/>
        <w:rPr>
          <w:color w:val="EE0000"/>
        </w:rPr>
      </w:pPr>
      <w:r w:rsidRPr="003A3641">
        <w:rPr>
          <w:color w:val="EE0000"/>
        </w:rPr>
        <w:t>[History]</w:t>
      </w:r>
    </w:p>
    <w:p w14:paraId="5D07DE7D" w14:textId="1886E9E8" w:rsidR="003A3641" w:rsidRPr="003A3641" w:rsidRDefault="003A3641" w:rsidP="003A3641">
      <w:pPr>
        <w:pStyle w:val="ListNumber3"/>
        <w:rPr>
          <w:color w:val="EE0000"/>
        </w:rPr>
      </w:pPr>
      <w:r w:rsidRPr="003A3641">
        <w:rPr>
          <w:color w:val="EE0000"/>
        </w:rPr>
        <w:t>[Project completion date]</w:t>
      </w:r>
    </w:p>
    <w:p w14:paraId="11EF387B" w14:textId="40D45683" w:rsidR="003A3641" w:rsidRDefault="003A3641" w:rsidP="003A3641">
      <w:pPr>
        <w:pStyle w:val="ListNumber3"/>
      </w:pPr>
      <w:r>
        <w:t>Project roles are:</w:t>
      </w:r>
    </w:p>
    <w:p w14:paraId="21567CB6" w14:textId="794802B0" w:rsidR="003A3641" w:rsidRDefault="003A3641" w:rsidP="003A3641">
      <w:pPr>
        <w:pStyle w:val="Tablenumber2"/>
      </w:pPr>
      <w:r>
        <w:t xml:space="preserve">Project Manager: </w:t>
      </w:r>
      <w:r w:rsidRPr="003A3641">
        <w:rPr>
          <w:color w:val="EE0000"/>
        </w:rPr>
        <w:t>[name]</w:t>
      </w:r>
    </w:p>
    <w:p w14:paraId="0DFB042C" w14:textId="3C1927D3" w:rsidR="003A3641" w:rsidRDefault="003A3641" w:rsidP="003A3641">
      <w:pPr>
        <w:pStyle w:val="Tablenumber2"/>
      </w:pPr>
      <w:r>
        <w:t xml:space="preserve">Quantity Surveyor: </w:t>
      </w:r>
      <w:r w:rsidRPr="003A3641">
        <w:rPr>
          <w:color w:val="EE0000"/>
        </w:rPr>
        <w:t>[name]</w:t>
      </w:r>
    </w:p>
    <w:p w14:paraId="71DBCC58" w14:textId="03718EAC" w:rsidR="003A3641" w:rsidRDefault="003A3641" w:rsidP="003A3641">
      <w:pPr>
        <w:pStyle w:val="Tablenumber2"/>
      </w:pPr>
      <w:r>
        <w:t xml:space="preserve">Lead Designer: </w:t>
      </w:r>
      <w:r w:rsidRPr="003A3641">
        <w:rPr>
          <w:color w:val="EE0000"/>
        </w:rPr>
        <w:t>[name]</w:t>
      </w:r>
    </w:p>
    <w:p w14:paraId="361123DE" w14:textId="3CDA9BCB" w:rsidR="003A3641" w:rsidRPr="003A3641" w:rsidRDefault="003A3641" w:rsidP="003A3641">
      <w:pPr>
        <w:pStyle w:val="Tablenumber2"/>
        <w:rPr>
          <w:color w:val="EE0000"/>
        </w:rPr>
      </w:pPr>
      <w:r w:rsidRPr="003A3641">
        <w:rPr>
          <w:color w:val="EE0000"/>
        </w:rPr>
        <w:t>[Other (specify)]: [name]</w:t>
      </w:r>
    </w:p>
    <w:p w14:paraId="4A99CB86" w14:textId="53ECAFAC" w:rsidR="003A3641" w:rsidRDefault="003A3641" w:rsidP="003A3641">
      <w:pPr>
        <w:pStyle w:val="Heading2Numbered"/>
      </w:pPr>
      <w:bookmarkStart w:id="13" w:name="_Toc240267672"/>
      <w:r>
        <w:t>Required solution (the Contract Works)</w:t>
      </w:r>
      <w:bookmarkEnd w:id="13"/>
    </w:p>
    <w:p w14:paraId="09219F49" w14:textId="58C2F0CA" w:rsidR="003A3641" w:rsidRDefault="003A3641" w:rsidP="00CE29C8">
      <w:pPr>
        <w:pStyle w:val="ListNumber2"/>
        <w:numPr>
          <w:ilvl w:val="1"/>
          <w:numId w:val="21"/>
        </w:numPr>
      </w:pPr>
      <w:r w:rsidRPr="003A3641">
        <w:rPr>
          <w:color w:val="66BA6E" w:themeColor="accent2"/>
        </w:rPr>
        <w:t xml:space="preserve">(Describe the Contract Works in sufficient detail to provide a clear understanding of the scope of works) </w:t>
      </w:r>
      <w:r>
        <w:t xml:space="preserve">The Contract Works required are: </w:t>
      </w:r>
    </w:p>
    <w:p w14:paraId="69E8718F" w14:textId="2E9C70C0" w:rsidR="003A3641" w:rsidRPr="003A3641" w:rsidRDefault="003A3641" w:rsidP="003A3641">
      <w:pPr>
        <w:pStyle w:val="ListNumber3"/>
        <w:rPr>
          <w:color w:val="EE0000"/>
        </w:rPr>
      </w:pPr>
      <w:r w:rsidRPr="003A3641">
        <w:rPr>
          <w:color w:val="EE0000"/>
        </w:rPr>
        <w:t>[description of the Contract Works (e.g. demolition, new build, redevelopment, roofing replacement]</w:t>
      </w:r>
    </w:p>
    <w:p w14:paraId="15596414" w14:textId="657BE929" w:rsidR="003A3641" w:rsidRPr="003A3641" w:rsidRDefault="003A3641" w:rsidP="003A3641">
      <w:pPr>
        <w:pStyle w:val="ListNumber3"/>
        <w:rPr>
          <w:color w:val="EE0000"/>
        </w:rPr>
      </w:pPr>
      <w:r w:rsidRPr="003A3641">
        <w:rPr>
          <w:color w:val="EE0000"/>
        </w:rPr>
        <w:t>[size/scale]</w:t>
      </w:r>
    </w:p>
    <w:p w14:paraId="216100AD" w14:textId="61B4C490" w:rsidR="003A3641" w:rsidRPr="003A3641" w:rsidRDefault="003A3641" w:rsidP="003A3641">
      <w:pPr>
        <w:pStyle w:val="ListNumber3"/>
        <w:rPr>
          <w:color w:val="EE0000"/>
        </w:rPr>
      </w:pPr>
      <w:r w:rsidRPr="003A3641">
        <w:rPr>
          <w:color w:val="EE0000"/>
        </w:rPr>
        <w:t>[requirements for phasing and/or staged handover of the Project]</w:t>
      </w:r>
    </w:p>
    <w:p w14:paraId="2163A32C" w14:textId="6BDC8E07" w:rsidR="003A3641" w:rsidRPr="003A3641" w:rsidRDefault="003A3641" w:rsidP="003A3641">
      <w:pPr>
        <w:pStyle w:val="ListNumber3"/>
        <w:rPr>
          <w:color w:val="EE0000"/>
        </w:rPr>
      </w:pPr>
      <w:r w:rsidRPr="003A3641">
        <w:rPr>
          <w:color w:val="EE0000"/>
        </w:rPr>
        <w:t>[description of the site including conditions, known constraints]</w:t>
      </w:r>
    </w:p>
    <w:p w14:paraId="06779CEA" w14:textId="6DF77130" w:rsidR="003A3641" w:rsidRPr="003A3641" w:rsidRDefault="003A3641" w:rsidP="003A3641">
      <w:pPr>
        <w:pStyle w:val="ListNumber3"/>
        <w:rPr>
          <w:color w:val="EE0000"/>
        </w:rPr>
      </w:pPr>
      <w:r w:rsidRPr="003A3641">
        <w:rPr>
          <w:color w:val="EE0000"/>
        </w:rPr>
        <w:t>[Limitations/special requirements]</w:t>
      </w:r>
    </w:p>
    <w:p w14:paraId="35CB6CE3" w14:textId="1EB0E7EA" w:rsidR="003A3641" w:rsidRPr="003A3641" w:rsidRDefault="003A3641" w:rsidP="003A3641">
      <w:pPr>
        <w:pStyle w:val="ListNumber3"/>
        <w:rPr>
          <w:color w:val="EE0000"/>
        </w:rPr>
      </w:pPr>
      <w:r w:rsidRPr="003A3641">
        <w:rPr>
          <w:color w:val="EE0000"/>
        </w:rPr>
        <w:t>[All applicable project specific details].</w:t>
      </w:r>
    </w:p>
    <w:p w14:paraId="089FEFFC" w14:textId="16B34493" w:rsidR="00C63BE5" w:rsidRPr="00C63BE5" w:rsidRDefault="003A3641" w:rsidP="003A3641">
      <w:pPr>
        <w:pStyle w:val="ListNumber2"/>
      </w:pPr>
      <w:r>
        <w:t>Timeframes are:</w:t>
      </w:r>
    </w:p>
    <w:tbl>
      <w:tblPr>
        <w:tblStyle w:val="NZSPADefault"/>
        <w:tblW w:w="9182" w:type="dxa"/>
        <w:tblLook w:val="01A0" w:firstRow="1" w:lastRow="0" w:firstColumn="1" w:lastColumn="1" w:noHBand="0" w:noVBand="0"/>
      </w:tblPr>
      <w:tblGrid>
        <w:gridCol w:w="7229"/>
        <w:gridCol w:w="1953"/>
      </w:tblGrid>
      <w:tr w:rsidR="00FF028F" w:rsidRPr="00083B88" w14:paraId="420E6283" w14:textId="77777777" w:rsidTr="00FF028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29" w:type="dxa"/>
          </w:tcPr>
          <w:p w14:paraId="7BE45733" w14:textId="77777777" w:rsidR="00FF028F" w:rsidRPr="00083B88" w:rsidRDefault="00FF028F" w:rsidP="00FF028F">
            <w:pPr>
              <w:pStyle w:val="Table"/>
            </w:pPr>
            <w:r w:rsidRPr="00083B88">
              <w:t>Timeline event</w:t>
            </w:r>
          </w:p>
        </w:tc>
        <w:tc>
          <w:tcPr>
            <w:tcW w:w="1953" w:type="dxa"/>
          </w:tcPr>
          <w:p w14:paraId="01F228A8" w14:textId="77777777" w:rsidR="00FF028F" w:rsidRPr="00083B88" w:rsidRDefault="00FF028F" w:rsidP="00FF028F">
            <w:pPr>
              <w:pStyle w:val="Table"/>
              <w:cnfStyle w:val="100000000000" w:firstRow="1" w:lastRow="0" w:firstColumn="0" w:lastColumn="0" w:oddVBand="0" w:evenVBand="0" w:oddHBand="0" w:evenHBand="0" w:firstRowFirstColumn="0" w:firstRowLastColumn="0" w:lastRowFirstColumn="0" w:lastRowLastColumn="0"/>
            </w:pPr>
            <w:r w:rsidRPr="00083B88">
              <w:t>Date</w:t>
            </w:r>
          </w:p>
        </w:tc>
      </w:tr>
      <w:tr w:rsidR="00FF028F" w:rsidRPr="00083B88" w14:paraId="18DA3E38" w14:textId="77777777" w:rsidTr="00FF028F">
        <w:tc>
          <w:tcPr>
            <w:cnfStyle w:val="001000000000" w:firstRow="0" w:lastRow="0" w:firstColumn="1" w:lastColumn="0" w:oddVBand="0" w:evenVBand="0" w:oddHBand="0" w:evenHBand="0" w:firstRowFirstColumn="0" w:firstRowLastColumn="0" w:lastRowFirstColumn="0" w:lastRowLastColumn="0"/>
            <w:tcW w:w="7229" w:type="dxa"/>
          </w:tcPr>
          <w:p w14:paraId="3CE61F3F" w14:textId="77777777" w:rsidR="00FF028F" w:rsidRPr="00083B88" w:rsidRDefault="00000000" w:rsidP="00FF028F">
            <w:pPr>
              <w:pStyle w:val="Table"/>
            </w:pPr>
            <w:sdt>
              <w:sdtPr>
                <w:rPr>
                  <w:color w:val="FF0000"/>
                </w:rPr>
                <w:id w:val="-1710494852"/>
                <w:placeholder>
                  <w:docPart w:val="EB787BF5B1F94BAC9105B53C9E23446F"/>
                </w:placeholder>
                <w:dropDownList>
                  <w:listItem w:displayText="[Select]" w:value="[Select]"/>
                  <w:listItem w:displayText="Indicative" w:value="Indicative"/>
                  <w:listItem w:displayText="Preferred" w:value="Preferred"/>
                  <w:listItem w:displayText="Required" w:value="Required"/>
                </w:dropDownList>
              </w:sdtPr>
              <w:sdtContent>
                <w:r w:rsidR="00FF028F" w:rsidRPr="00083B88">
                  <w:rPr>
                    <w:color w:val="FF0000"/>
                  </w:rPr>
                  <w:t>[Select]</w:t>
                </w:r>
              </w:sdtContent>
            </w:sdt>
            <w:r w:rsidR="00FF028F" w:rsidRPr="00083B88">
              <w:t xml:space="preserve"> Contract Works start</w:t>
            </w:r>
          </w:p>
        </w:tc>
        <w:tc>
          <w:tcPr>
            <w:tcW w:w="1953" w:type="dxa"/>
          </w:tcPr>
          <w:p w14:paraId="634994B1" w14:textId="77777777" w:rsidR="00FF028F" w:rsidRPr="00083B88" w:rsidRDefault="00FF028F" w:rsidP="00FF028F">
            <w:pPr>
              <w:pStyle w:val="Table"/>
              <w:cnfStyle w:val="000000000000" w:firstRow="0" w:lastRow="0" w:firstColumn="0" w:lastColumn="0" w:oddVBand="0" w:evenVBand="0" w:oddHBand="0" w:evenHBand="0" w:firstRowFirstColumn="0" w:firstRowLastColumn="0" w:lastRowFirstColumn="0" w:lastRowLastColumn="0"/>
              <w:rPr>
                <w:color w:val="FF0000"/>
              </w:rPr>
            </w:pPr>
            <w:r w:rsidRPr="00083B88">
              <w:rPr>
                <w:color w:val="FF0000"/>
              </w:rPr>
              <w:t>[date]</w:t>
            </w:r>
          </w:p>
        </w:tc>
      </w:tr>
      <w:tr w:rsidR="00FF028F" w:rsidRPr="00083B88" w14:paraId="341516DE" w14:textId="77777777" w:rsidTr="00FF028F">
        <w:tc>
          <w:tcPr>
            <w:cnfStyle w:val="001000000000" w:firstRow="0" w:lastRow="0" w:firstColumn="1" w:lastColumn="0" w:oddVBand="0" w:evenVBand="0" w:oddHBand="0" w:evenHBand="0" w:firstRowFirstColumn="0" w:firstRowLastColumn="0" w:lastRowFirstColumn="0" w:lastRowLastColumn="0"/>
            <w:tcW w:w="7229" w:type="dxa"/>
          </w:tcPr>
          <w:p w14:paraId="07919DC0" w14:textId="77777777" w:rsidR="00FF028F" w:rsidRPr="00083B88" w:rsidRDefault="00000000" w:rsidP="00FF028F">
            <w:pPr>
              <w:pStyle w:val="Table"/>
            </w:pPr>
            <w:sdt>
              <w:sdtPr>
                <w:rPr>
                  <w:color w:val="FF0000"/>
                </w:rPr>
                <w:id w:val="1708367320"/>
                <w:placeholder>
                  <w:docPart w:val="B5424BFC89B24783B74C9ECB19890154"/>
                </w:placeholder>
                <w:dropDownList>
                  <w:listItem w:displayText="[Select]" w:value="[Select]"/>
                  <w:listItem w:displayText="Indicative" w:value="Indicative"/>
                  <w:listItem w:displayText="Preferred" w:value="Preferred"/>
                  <w:listItem w:displayText="Required" w:value="Required"/>
                </w:dropDownList>
              </w:sdtPr>
              <w:sdtContent>
                <w:r w:rsidR="00FF028F" w:rsidRPr="00083B88">
                  <w:rPr>
                    <w:color w:val="FF0000"/>
                  </w:rPr>
                  <w:t>[Select]</w:t>
                </w:r>
              </w:sdtContent>
            </w:sdt>
            <w:r w:rsidR="00FF028F" w:rsidRPr="00083B88">
              <w:t xml:space="preserve"> </w:t>
            </w:r>
            <w:r w:rsidR="00FF028F" w:rsidRPr="00083B88">
              <w:rPr>
                <w:color w:val="FF0000"/>
              </w:rPr>
              <w:t>[milestone/phase]</w:t>
            </w:r>
          </w:p>
        </w:tc>
        <w:tc>
          <w:tcPr>
            <w:tcW w:w="1953" w:type="dxa"/>
          </w:tcPr>
          <w:p w14:paraId="785D7316" w14:textId="77777777" w:rsidR="00FF028F" w:rsidRPr="00083B88" w:rsidRDefault="00FF028F" w:rsidP="00FF028F">
            <w:pPr>
              <w:pStyle w:val="Table"/>
              <w:cnfStyle w:val="000000000000" w:firstRow="0" w:lastRow="0" w:firstColumn="0" w:lastColumn="0" w:oddVBand="0" w:evenVBand="0" w:oddHBand="0" w:evenHBand="0" w:firstRowFirstColumn="0" w:firstRowLastColumn="0" w:lastRowFirstColumn="0" w:lastRowLastColumn="0"/>
              <w:rPr>
                <w:color w:val="FF0000"/>
              </w:rPr>
            </w:pPr>
            <w:r w:rsidRPr="00083B88">
              <w:rPr>
                <w:color w:val="FF0000"/>
              </w:rPr>
              <w:t>[date]</w:t>
            </w:r>
          </w:p>
        </w:tc>
      </w:tr>
      <w:tr w:rsidR="00FF028F" w:rsidRPr="00083B88" w14:paraId="1D670584" w14:textId="77777777" w:rsidTr="00FF028F">
        <w:tc>
          <w:tcPr>
            <w:cnfStyle w:val="001000000000" w:firstRow="0" w:lastRow="0" w:firstColumn="1" w:lastColumn="0" w:oddVBand="0" w:evenVBand="0" w:oddHBand="0" w:evenHBand="0" w:firstRowFirstColumn="0" w:firstRowLastColumn="0" w:lastRowFirstColumn="0" w:lastRowLastColumn="0"/>
            <w:tcW w:w="7229" w:type="dxa"/>
          </w:tcPr>
          <w:p w14:paraId="281B1080" w14:textId="77777777" w:rsidR="00FF028F" w:rsidRPr="00083B88" w:rsidRDefault="00000000" w:rsidP="00FF028F">
            <w:pPr>
              <w:pStyle w:val="Table"/>
            </w:pPr>
            <w:sdt>
              <w:sdtPr>
                <w:rPr>
                  <w:color w:val="FF0000"/>
                </w:rPr>
                <w:id w:val="-935750975"/>
                <w:placeholder>
                  <w:docPart w:val="D7DCE7CF36844A218B381D034E97A7B2"/>
                </w:placeholder>
                <w:dropDownList>
                  <w:listItem w:displayText="[Select]" w:value="[Select]"/>
                  <w:listItem w:displayText="Indicative" w:value="Indicative"/>
                  <w:listItem w:displayText="Preferred" w:value="Preferred"/>
                  <w:listItem w:displayText="Required" w:value="Required"/>
                </w:dropDownList>
              </w:sdtPr>
              <w:sdtContent>
                <w:r w:rsidR="00FF028F" w:rsidRPr="00083B88">
                  <w:rPr>
                    <w:color w:val="FF0000"/>
                  </w:rPr>
                  <w:t>[Select]</w:t>
                </w:r>
              </w:sdtContent>
            </w:sdt>
            <w:r w:rsidR="00FF028F" w:rsidRPr="00083B88">
              <w:t xml:space="preserve"> Contract Works completion</w:t>
            </w:r>
          </w:p>
        </w:tc>
        <w:tc>
          <w:tcPr>
            <w:tcW w:w="1953" w:type="dxa"/>
          </w:tcPr>
          <w:p w14:paraId="3154CDC6" w14:textId="77777777" w:rsidR="00FF028F" w:rsidRPr="00083B88" w:rsidRDefault="00FF028F" w:rsidP="00FF028F">
            <w:pPr>
              <w:pStyle w:val="Table"/>
              <w:cnfStyle w:val="000000000000" w:firstRow="0" w:lastRow="0" w:firstColumn="0" w:lastColumn="0" w:oddVBand="0" w:evenVBand="0" w:oddHBand="0" w:evenHBand="0" w:firstRowFirstColumn="0" w:firstRowLastColumn="0" w:lastRowFirstColumn="0" w:lastRowLastColumn="0"/>
              <w:rPr>
                <w:color w:val="FF0000"/>
              </w:rPr>
            </w:pPr>
            <w:r w:rsidRPr="00083B88">
              <w:rPr>
                <w:color w:val="FF0000"/>
              </w:rPr>
              <w:t>[date]</w:t>
            </w:r>
          </w:p>
        </w:tc>
      </w:tr>
    </w:tbl>
    <w:p w14:paraId="4905355D" w14:textId="77777777" w:rsidR="00B357F6" w:rsidRDefault="00B357F6" w:rsidP="00B357F6">
      <w:pPr>
        <w:pStyle w:val="ListNumber2"/>
      </w:pPr>
      <w:r>
        <w:t>Timeframe limitations are:</w:t>
      </w:r>
    </w:p>
    <w:p w14:paraId="67DD0FF2" w14:textId="77777777" w:rsidR="00B357F6" w:rsidRPr="00B357F6" w:rsidRDefault="00B357F6" w:rsidP="00B357F6">
      <w:pPr>
        <w:pStyle w:val="ListNumber3"/>
        <w:rPr>
          <w:color w:val="EE0000"/>
        </w:rPr>
      </w:pPr>
      <w:r w:rsidRPr="00B357F6">
        <w:rPr>
          <w:color w:val="EE0000"/>
        </w:rPr>
        <w:t>[Specific timeframe related limitations].</w:t>
      </w:r>
    </w:p>
    <w:p w14:paraId="26B99B9F" w14:textId="77777777" w:rsidR="00B357F6" w:rsidRDefault="00B357F6" w:rsidP="00B357F6">
      <w:pPr>
        <w:pStyle w:val="ListNumber2"/>
      </w:pPr>
      <w:r>
        <w:lastRenderedPageBreak/>
        <w:t xml:space="preserve">The </w:t>
      </w:r>
      <w:proofErr w:type="gramStart"/>
      <w:r>
        <w:t>Principal</w:t>
      </w:r>
      <w:proofErr w:type="gramEnd"/>
      <w:r>
        <w:t xml:space="preserve"> has a strong preference that there are no drawings and specifications related Tags. </w:t>
      </w:r>
    </w:p>
    <w:p w14:paraId="3993DB09" w14:textId="77777777" w:rsidR="00B357F6" w:rsidRPr="00B357F6" w:rsidRDefault="00B357F6" w:rsidP="00B357F6">
      <w:pPr>
        <w:pStyle w:val="ListNumber2"/>
        <w:rPr>
          <w:color w:val="66BA6E" w:themeColor="accent2"/>
        </w:rPr>
      </w:pPr>
      <w:r>
        <w:t xml:space="preserve">The </w:t>
      </w:r>
      <w:proofErr w:type="gramStart"/>
      <w:r>
        <w:t>Principal</w:t>
      </w:r>
      <w:proofErr w:type="gramEnd"/>
      <w:r>
        <w:t xml:space="preserve"> reserves the right to award further Contract Works (additional to those described above) to the contractor at its sole discretion in the following circumstances: </w:t>
      </w:r>
      <w:r w:rsidRPr="00B357F6">
        <w:rPr>
          <w:color w:val="66BA6E" w:themeColor="accent2"/>
        </w:rPr>
        <w:t>(delete circumstances that are not applicable)</w:t>
      </w:r>
    </w:p>
    <w:p w14:paraId="7846AB8D" w14:textId="77777777" w:rsidR="00B357F6" w:rsidRDefault="00B357F6" w:rsidP="00B357F6">
      <w:pPr>
        <w:pStyle w:val="ListBullet"/>
      </w:pPr>
      <w:r>
        <w:t xml:space="preserve">the following known potential additional requirements at the </w:t>
      </w:r>
      <w:proofErr w:type="gramStart"/>
      <w:r>
        <w:t>School</w:t>
      </w:r>
      <w:proofErr w:type="gramEnd"/>
      <w:r>
        <w:t>:</w:t>
      </w:r>
    </w:p>
    <w:p w14:paraId="4A3044C5" w14:textId="77777777" w:rsidR="00B357F6" w:rsidRPr="00B357F6" w:rsidRDefault="00B357F6" w:rsidP="00B357F6">
      <w:pPr>
        <w:pStyle w:val="ListBullet2"/>
        <w:rPr>
          <w:color w:val="EE0000"/>
        </w:rPr>
      </w:pPr>
      <w:r w:rsidRPr="00B357F6">
        <w:rPr>
          <w:color w:val="EE0000"/>
        </w:rPr>
        <w:t xml:space="preserve">[description of additional stages/phases of the project at the </w:t>
      </w:r>
      <w:proofErr w:type="gramStart"/>
      <w:r w:rsidRPr="00B357F6">
        <w:rPr>
          <w:color w:val="EE0000"/>
        </w:rPr>
        <w:t>School</w:t>
      </w:r>
      <w:proofErr w:type="gramEnd"/>
      <w:r w:rsidRPr="00B357F6">
        <w:rPr>
          <w:color w:val="EE0000"/>
        </w:rPr>
        <w:t>]</w:t>
      </w:r>
    </w:p>
    <w:p w14:paraId="38CB1FD8" w14:textId="77777777" w:rsidR="00B357F6" w:rsidRPr="00B357F6" w:rsidRDefault="00B357F6" w:rsidP="00B357F6">
      <w:pPr>
        <w:pStyle w:val="ListBullet2"/>
        <w:rPr>
          <w:color w:val="EE0000"/>
        </w:rPr>
      </w:pPr>
      <w:r w:rsidRPr="00B357F6">
        <w:rPr>
          <w:color w:val="EE0000"/>
        </w:rPr>
        <w:t>[description of potential additional requirement]</w:t>
      </w:r>
    </w:p>
    <w:p w14:paraId="639178FC" w14:textId="77777777" w:rsidR="00B357F6" w:rsidRDefault="00B357F6" w:rsidP="00B357F6">
      <w:pPr>
        <w:pStyle w:val="ListBullet"/>
      </w:pPr>
      <w:r>
        <w:t xml:space="preserve">currently unforeseen additional requirements at the </w:t>
      </w:r>
      <w:proofErr w:type="gramStart"/>
      <w:r>
        <w:t>School</w:t>
      </w:r>
      <w:proofErr w:type="gramEnd"/>
      <w:r>
        <w:t>:</w:t>
      </w:r>
    </w:p>
    <w:p w14:paraId="5EDB3B61" w14:textId="77777777" w:rsidR="00B357F6" w:rsidRDefault="00B357F6" w:rsidP="00B357F6">
      <w:pPr>
        <w:pStyle w:val="ListBullet2"/>
      </w:pPr>
      <w:r>
        <w:t>up to 12 months following practical completion</w:t>
      </w:r>
    </w:p>
    <w:p w14:paraId="1B81DE4B" w14:textId="77777777" w:rsidR="00B357F6" w:rsidRDefault="00B357F6" w:rsidP="00B357F6">
      <w:pPr>
        <w:pStyle w:val="ListBullet2"/>
      </w:pPr>
      <w:r>
        <w:t>that are comparable in nature to the known requirement</w:t>
      </w:r>
    </w:p>
    <w:p w14:paraId="6039A5DB" w14:textId="77777777" w:rsidR="00B357F6" w:rsidRDefault="00B357F6" w:rsidP="00B357F6">
      <w:pPr>
        <w:pStyle w:val="ListBullet2"/>
      </w:pPr>
      <w:r>
        <w:t>where there is reasonable justification for awarding the additional requirements to the Contractor</w:t>
      </w:r>
    </w:p>
    <w:p w14:paraId="1E9CAEC2" w14:textId="77777777" w:rsidR="00B357F6" w:rsidRDefault="00B357F6" w:rsidP="00B357F6">
      <w:pPr>
        <w:pStyle w:val="ListBullet2"/>
      </w:pPr>
      <w:r>
        <w:t>that are of a lower value than the original contract opportunity</w:t>
      </w:r>
    </w:p>
    <w:p w14:paraId="694B8FD6" w14:textId="77777777" w:rsidR="000A1EC6" w:rsidRPr="00083B88" w:rsidRDefault="000A1EC6" w:rsidP="000A1EC6">
      <w:pPr>
        <w:pStyle w:val="ListNumber2"/>
      </w:pPr>
      <w:r w:rsidRPr="00083B88">
        <w:t xml:space="preserve">To </w:t>
      </w:r>
      <w:r w:rsidRPr="00083B88">
        <w:rPr>
          <w:rFonts w:cs="Arial"/>
        </w:rPr>
        <w:t>satisfactorily</w:t>
      </w:r>
      <w:r w:rsidRPr="00083B88">
        <w:t xml:space="preserve"> deliver the Contract Works, the Contractor must:</w:t>
      </w:r>
    </w:p>
    <w:p w14:paraId="12DA0074" w14:textId="77777777" w:rsidR="000A1EC6" w:rsidRPr="00083B88" w:rsidRDefault="000A1EC6" w:rsidP="001B2C53">
      <w:pPr>
        <w:pStyle w:val="ListNumber3"/>
      </w:pPr>
      <w:r w:rsidRPr="00083B88">
        <w:t>have a comprehensive, workable programme for completing the Contract Works in accordance with the Contract and all design and project information provided in Appendix 1: Project Information</w:t>
      </w:r>
    </w:p>
    <w:p w14:paraId="50501158" w14:textId="77777777" w:rsidR="000A1EC6" w:rsidRPr="00083B88" w:rsidRDefault="000A1EC6" w:rsidP="001B2C53">
      <w:pPr>
        <w:pStyle w:val="ListNumber3"/>
      </w:pPr>
      <w:r w:rsidRPr="00083B88">
        <w:t>have a robust method, approach, systems and processes to effectively manage cost, time and quality risks</w:t>
      </w:r>
    </w:p>
    <w:p w14:paraId="2AB64772" w14:textId="33F53CC5" w:rsidR="000A1EC6" w:rsidRPr="008E1A95" w:rsidRDefault="000A1EC6" w:rsidP="001B2C53">
      <w:pPr>
        <w:pStyle w:val="ListNumber3"/>
      </w:pPr>
      <w:r w:rsidRPr="00083B88">
        <w:t xml:space="preserve">operate a documented health and safety policy and system that aligns with the </w:t>
      </w:r>
      <w:r w:rsidRPr="008E1A95">
        <w:t xml:space="preserve">requirements set out at: </w:t>
      </w:r>
      <w:hyperlink r:id="rId19" w:history="1">
        <w:r w:rsidRPr="00B62870">
          <w:rPr>
            <w:rStyle w:val="Hyperlink"/>
          </w:rPr>
          <w:t>Property contractor health and safety prequalification - New Zealand School Property Agency</w:t>
        </w:r>
      </w:hyperlink>
    </w:p>
    <w:p w14:paraId="2DDF982A" w14:textId="04E53BA2" w:rsidR="000A1EC6" w:rsidRPr="008E1A95" w:rsidRDefault="000A1EC6" w:rsidP="001B2C53">
      <w:pPr>
        <w:pStyle w:val="ListNumber3"/>
      </w:pPr>
      <w:r w:rsidRPr="008E1A95">
        <w:t xml:space="preserve">have, as standard practice, the implementation of a </w:t>
      </w:r>
      <w:proofErr w:type="gramStart"/>
      <w:r w:rsidRPr="008E1A95">
        <w:t>Site Specific</w:t>
      </w:r>
      <w:proofErr w:type="gramEnd"/>
      <w:r w:rsidRPr="008E1A95">
        <w:t xml:space="preserve"> Safety Plan (SSSP) for the Contract Works that aligns with the SSSP at: </w:t>
      </w:r>
      <w:hyperlink r:id="rId20" w:history="1">
        <w:r w:rsidRPr="00B62870">
          <w:rPr>
            <w:rStyle w:val="Hyperlink"/>
          </w:rPr>
          <w:t>Health and safety for NZSPA-led property projects - New Zealand School Property Agency</w:t>
        </w:r>
      </w:hyperlink>
    </w:p>
    <w:p w14:paraId="75DD3C20" w14:textId="77777777" w:rsidR="000A1EC6" w:rsidRPr="00083B88" w:rsidRDefault="000A1EC6" w:rsidP="00B62870">
      <w:pPr>
        <w:pStyle w:val="ListNumber2"/>
      </w:pPr>
      <w:r w:rsidRPr="00083B88">
        <w:t xml:space="preserve">Safety hazards and associated critical risks that have been identified as specific to the Contract </w:t>
      </w:r>
      <w:proofErr w:type="gramStart"/>
      <w:r w:rsidRPr="00083B88">
        <w:t>Works</w:t>
      </w:r>
      <w:proofErr w:type="gramEnd"/>
      <w:r w:rsidRPr="00083B88">
        <w:t xml:space="preserve"> and which must be included in a SSSP are:</w:t>
      </w:r>
    </w:p>
    <w:p w14:paraId="435892A8" w14:textId="77777777" w:rsidR="000A1EC6" w:rsidRPr="00B62870" w:rsidRDefault="000A1EC6" w:rsidP="00B62870">
      <w:pPr>
        <w:pStyle w:val="ListNumber3"/>
        <w:rPr>
          <w:color w:val="EE0000"/>
        </w:rPr>
      </w:pPr>
      <w:r w:rsidRPr="00B62870">
        <w:rPr>
          <w:color w:val="EE0000"/>
        </w:rPr>
        <w:t>[Safety hazards and associated critical risks identified to date].</w:t>
      </w:r>
    </w:p>
    <w:p w14:paraId="37FF1AC3" w14:textId="77777777" w:rsidR="000A1EC6" w:rsidRPr="00B62870" w:rsidRDefault="000A1EC6" w:rsidP="00B62870">
      <w:pPr>
        <w:pStyle w:val="ListNumber3"/>
        <w:rPr>
          <w:color w:val="EE0000"/>
        </w:rPr>
      </w:pPr>
      <w:r w:rsidRPr="00B62870">
        <w:rPr>
          <w:color w:val="EE0000"/>
        </w:rPr>
        <w:t>[COVID-19 Health and Safety requirements]</w:t>
      </w:r>
    </w:p>
    <w:p w14:paraId="50B27B9D" w14:textId="77777777" w:rsidR="000A1EC6" w:rsidRPr="00083B88" w:rsidRDefault="000A1EC6" w:rsidP="00B62870">
      <w:pPr>
        <w:pStyle w:val="ListNumber2"/>
      </w:pPr>
      <w:r w:rsidRPr="00083B88">
        <w:t xml:space="preserve">A School Access Plan (SAP) for the management of worker access at the </w:t>
      </w:r>
      <w:proofErr w:type="gramStart"/>
      <w:r w:rsidRPr="00083B88">
        <w:t>School</w:t>
      </w:r>
      <w:proofErr w:type="gramEnd"/>
      <w:r w:rsidRPr="00083B88">
        <w:t xml:space="preserve"> will be agreed between the Principal and the Contractor. Contractor’s personnel (including those of all sub-contractors) who are likely to have unsupervised (not chaperoned by a teacher, school staff member or parent) access to students at the </w:t>
      </w:r>
      <w:proofErr w:type="gramStart"/>
      <w:r w:rsidRPr="00083B88">
        <w:t>School</w:t>
      </w:r>
      <w:proofErr w:type="gramEnd"/>
      <w:r w:rsidRPr="00083B88">
        <w:t xml:space="preserve"> during normal school hours must be Police vetted (a review by the </w:t>
      </w:r>
      <w:r>
        <w:t>S</w:t>
      </w:r>
      <w:r w:rsidRPr="00083B88">
        <w:t xml:space="preserve">chool Board of a person’s criminal conviction and other relevant information held by the New Zealand Police </w:t>
      </w:r>
      <w:r w:rsidRPr="00083B88">
        <w:lastRenderedPageBreak/>
        <w:t xml:space="preserve">Vetting Service). An adverse police vet may result in the vetted person being refused access to the </w:t>
      </w:r>
      <w:proofErr w:type="gramStart"/>
      <w:r w:rsidRPr="00083B88">
        <w:t>School</w:t>
      </w:r>
      <w:proofErr w:type="gramEnd"/>
      <w:r w:rsidRPr="00083B88">
        <w:t>.</w:t>
      </w:r>
    </w:p>
    <w:p w14:paraId="6A3D0887" w14:textId="77777777" w:rsidR="000A1EC6" w:rsidRPr="00083B88" w:rsidRDefault="000A1EC6" w:rsidP="00B62870">
      <w:pPr>
        <w:pStyle w:val="ListNumber2"/>
      </w:pPr>
      <w:r w:rsidRPr="00083B88">
        <w:rPr>
          <w:color w:val="00B050"/>
        </w:rPr>
        <w:t>(If applicable)</w:t>
      </w:r>
      <w:r w:rsidRPr="00083B88">
        <w:t xml:space="preserve"> Sub-contractors that must be used by the Contractor are:</w:t>
      </w:r>
    </w:p>
    <w:p w14:paraId="427D22B9" w14:textId="07B5C0C9" w:rsidR="000A1EC6" w:rsidRPr="00083B88" w:rsidRDefault="000A1EC6" w:rsidP="00B62870">
      <w:pPr>
        <w:pStyle w:val="ListNumber3"/>
        <w:rPr>
          <w:color w:val="FF0000"/>
        </w:rPr>
      </w:pPr>
      <w:r w:rsidRPr="3870946E">
        <w:rPr>
          <w:color w:val="00B050"/>
        </w:rPr>
        <w:t xml:space="preserve">(Include if the Contract Works include installation of ICT cabling) </w:t>
      </w:r>
      <w:r w:rsidRPr="3870946E">
        <w:rPr>
          <w:color w:val="FF0000"/>
        </w:rPr>
        <w:t xml:space="preserve">ICT network installations must be conducted by an installer from the </w:t>
      </w:r>
      <w:hyperlink r:id="rId21" w:anchor="ict-contractors-panel-1">
        <w:r w:rsidR="00DE6CC9">
          <w:rPr>
            <w:rStyle w:val="Hyperlink"/>
          </w:rPr>
          <w:t>Ministry</w:t>
        </w:r>
        <w:r w:rsidRPr="3870946E">
          <w:rPr>
            <w:rStyle w:val="Hyperlink"/>
          </w:rPr>
          <w:t xml:space="preserve"> Ap</w:t>
        </w:r>
        <w:r w:rsidRPr="3870946E">
          <w:rPr>
            <w:rStyle w:val="Hyperlink"/>
          </w:rPr>
          <w:t>p</w:t>
        </w:r>
        <w:r w:rsidRPr="3870946E">
          <w:rPr>
            <w:rStyle w:val="Hyperlink"/>
          </w:rPr>
          <w:t>roved ICT Cabling Installer List</w:t>
        </w:r>
      </w:hyperlink>
      <w:r w:rsidRPr="3870946E">
        <w:rPr>
          <w:color w:val="FF0000"/>
        </w:rPr>
        <w:t xml:space="preserve"> in compliance with the </w:t>
      </w:r>
      <w:hyperlink r:id="rId22" w:anchor="standards-for-school-networks-1">
        <w:r w:rsidR="33A9D87A" w:rsidRPr="3870946E">
          <w:rPr>
            <w:rFonts w:eastAsiaTheme="minorEastAsia"/>
            <w:color w:val="3C798D"/>
            <w:u w:val="single"/>
          </w:rPr>
          <w:t>Ministr</w:t>
        </w:r>
        <w:r w:rsidR="33A9D87A" w:rsidRPr="3870946E">
          <w:rPr>
            <w:rFonts w:eastAsiaTheme="minorEastAsia"/>
            <w:color w:val="3C798D"/>
            <w:u w:val="single"/>
          </w:rPr>
          <w:t>y</w:t>
        </w:r>
        <w:r w:rsidRPr="3870946E">
          <w:rPr>
            <w:rFonts w:eastAsiaTheme="minorEastAsia"/>
            <w:color w:val="3C798D"/>
            <w:u w:val="single"/>
          </w:rPr>
          <w:t>’s ICT Cabling Infrastructure policy and standards for schools</w:t>
        </w:r>
      </w:hyperlink>
      <w:r w:rsidRPr="3870946E">
        <w:rPr>
          <w:color w:val="FF0000"/>
        </w:rPr>
        <w:t>.</w:t>
      </w:r>
    </w:p>
    <w:p w14:paraId="55A9DA76" w14:textId="77777777" w:rsidR="000A1EC6" w:rsidRPr="00B62870" w:rsidRDefault="000A1EC6" w:rsidP="00B62870">
      <w:pPr>
        <w:pStyle w:val="ListNumber3"/>
        <w:rPr>
          <w:color w:val="EE0000"/>
        </w:rPr>
      </w:pPr>
      <w:r w:rsidRPr="00B62870">
        <w:rPr>
          <w:color w:val="EE0000"/>
        </w:rPr>
        <w:t>[Sub-contractor service].</w:t>
      </w:r>
    </w:p>
    <w:p w14:paraId="702ED71A" w14:textId="768B9A3D" w:rsidR="000A1EC6" w:rsidRPr="008E1A95" w:rsidRDefault="000A1EC6" w:rsidP="00B62870">
      <w:pPr>
        <w:pStyle w:val="ListNumber2"/>
      </w:pPr>
      <w:r>
        <w:t>NZSPA</w:t>
      </w:r>
      <w:r w:rsidRPr="00083B88">
        <w:t xml:space="preserve"> will provide Contract Works Insurance for accidental loss and/or damage under the Proposed Contract. An Excess of $5,000 will apply to all Contracts, except $25,000 for loss arising from testing and </w:t>
      </w:r>
      <w:r w:rsidRPr="008E1A95">
        <w:t>commission (the Contractor will be liable for the Excess where it causes the loss). Further information is available at:</w:t>
      </w:r>
      <w:r w:rsidRPr="008E1A95">
        <w:rPr>
          <w:rFonts w:eastAsia="Times New Roman"/>
        </w:rPr>
        <w:t xml:space="preserve"> </w:t>
      </w:r>
      <w:hyperlink r:id="rId23" w:history="1">
        <w:r w:rsidRPr="00B62870">
          <w:rPr>
            <w:rStyle w:val="Hyperlink"/>
            <w:rFonts w:eastAsia="Times New Roman"/>
          </w:rPr>
          <w:t>Contractor and consultant insurance for school property projects - New Zealand School Property Agency</w:t>
        </w:r>
        <w:r w:rsidRPr="00B62870">
          <w:rPr>
            <w:rStyle w:val="Hyperlink"/>
            <w:rFonts w:asciiTheme="minorHAnsi" w:hAnsiTheme="minorHAnsi"/>
          </w:rPr>
          <w:t>.</w:t>
        </w:r>
      </w:hyperlink>
    </w:p>
    <w:p w14:paraId="4FFEF269" w14:textId="77777777" w:rsidR="000A1EC6" w:rsidRPr="00083B88" w:rsidRDefault="000A1EC6" w:rsidP="00B62870">
      <w:pPr>
        <w:pStyle w:val="ListNumber2"/>
      </w:pPr>
      <w:r w:rsidRPr="008E1A95">
        <w:t xml:space="preserve">The </w:t>
      </w:r>
      <w:proofErr w:type="gramStart"/>
      <w:r w:rsidRPr="008E1A95">
        <w:t>Principal</w:t>
      </w:r>
      <w:proofErr w:type="gramEnd"/>
      <w:r w:rsidRPr="008E1A95">
        <w:t xml:space="preserve"> will be responsible for maintaining insurance for existing works and </w:t>
      </w:r>
      <w:r w:rsidRPr="00083B88">
        <w:t>structures within the defined boundary of the site. Existing structures and relevant insurance policies will be identified in the Contract. The Contractor will be liable for excess/nominal deductibles on such policies in respect of damage to existing works and other structures in the vicinity.</w:t>
      </w:r>
    </w:p>
    <w:p w14:paraId="02A68AA1" w14:textId="77777777" w:rsidR="000A1EC6" w:rsidRPr="00083B88" w:rsidRDefault="000A1EC6" w:rsidP="00B62870">
      <w:pPr>
        <w:pStyle w:val="ListNumber2"/>
      </w:pPr>
      <w:r w:rsidRPr="00083B88">
        <w:t>The Contractor will be required to maintain insurances as detailed in the Contract:</w:t>
      </w:r>
    </w:p>
    <w:p w14:paraId="4A20E5DB" w14:textId="77777777" w:rsidR="000A1EC6" w:rsidRPr="00083B88" w:rsidRDefault="000A1EC6" w:rsidP="00B62870">
      <w:pPr>
        <w:pStyle w:val="ListNumber3"/>
      </w:pPr>
      <w:r w:rsidRPr="00083B88">
        <w:t>a minimum of $2 million Public Liability insurance</w:t>
      </w:r>
    </w:p>
    <w:p w14:paraId="6B1ED235" w14:textId="77777777" w:rsidR="000A1EC6" w:rsidRPr="00083B88" w:rsidRDefault="000A1EC6" w:rsidP="00B62870">
      <w:pPr>
        <w:pStyle w:val="ListNumber3"/>
      </w:pPr>
      <w:r w:rsidRPr="00083B88">
        <w:t>a minimum of Motor Vehicle Liability insurance for all vehicles to be used in delivering the Contract Works</w:t>
      </w:r>
    </w:p>
    <w:p w14:paraId="18732F52" w14:textId="77777777" w:rsidR="000A1EC6" w:rsidRPr="00083B88" w:rsidRDefault="000A1EC6" w:rsidP="00B62870">
      <w:pPr>
        <w:pStyle w:val="ListNumber3"/>
      </w:pPr>
      <w:r w:rsidRPr="00083B88">
        <w:t>sufficient insurance for the plant and equipment used to complete the Contract Works.</w:t>
      </w:r>
    </w:p>
    <w:p w14:paraId="15EB1E34" w14:textId="5B077E59" w:rsidR="000A1EC6" w:rsidRPr="00083B88" w:rsidRDefault="000A1EC6" w:rsidP="00B62870">
      <w:pPr>
        <w:pStyle w:val="ListNumber2"/>
      </w:pPr>
      <w:r>
        <w:t>NZSPA</w:t>
      </w:r>
      <w:r w:rsidRPr="00083B88">
        <w:t xml:space="preserve">’s expectations for the </w:t>
      </w:r>
      <w:r w:rsidRPr="008E1A95">
        <w:t xml:space="preserve">Contractor’s conduct are set out in the </w:t>
      </w:r>
      <w:hyperlink r:id="rId24" w:history="1">
        <w:r w:rsidRPr="00B62870">
          <w:rPr>
            <w:rStyle w:val="Hyperlink"/>
          </w:rPr>
          <w:t xml:space="preserve">Supplier Code of Conduct </w:t>
        </w:r>
      </w:hyperlink>
      <w:r w:rsidRPr="008E1A95">
        <w:rPr>
          <w:rStyle w:val="Hyperlink"/>
          <w:color w:val="auto"/>
          <w:u w:val="none"/>
        </w:rPr>
        <w:t>(the Code)</w:t>
      </w:r>
      <w:r w:rsidRPr="008E1A95">
        <w:t>. The Contractor m</w:t>
      </w:r>
      <w:r w:rsidRPr="00083B88">
        <w:t xml:space="preserve">ust make all sub-contractors aware of </w:t>
      </w:r>
      <w:r w:rsidRPr="00083B88">
        <w:rPr>
          <w:rStyle w:val="Hyperlink"/>
          <w:color w:val="auto"/>
          <w:u w:val="none"/>
        </w:rPr>
        <w:t>the Code</w:t>
      </w:r>
      <w:r w:rsidRPr="00083B88">
        <w:t>.</w:t>
      </w:r>
    </w:p>
    <w:p w14:paraId="4FC7D4AB" w14:textId="4B070AEE" w:rsidR="00386516" w:rsidRDefault="00B62870" w:rsidP="00B62870">
      <w:pPr>
        <w:pStyle w:val="Heading2Numbered"/>
      </w:pPr>
      <w:bookmarkStart w:id="14" w:name="_Toc240267673"/>
      <w:r>
        <w:t>Capability and C</w:t>
      </w:r>
      <w:r w:rsidR="00F5511F">
        <w:t>apacity</w:t>
      </w:r>
      <w:bookmarkEnd w:id="14"/>
    </w:p>
    <w:p w14:paraId="7063674B" w14:textId="53E3FF3B" w:rsidR="00DC2144" w:rsidRDefault="00DC2144" w:rsidP="00CE29C8">
      <w:pPr>
        <w:pStyle w:val="ListNumber2"/>
        <w:numPr>
          <w:ilvl w:val="1"/>
          <w:numId w:val="22"/>
        </w:numPr>
      </w:pPr>
      <w:r>
        <w:t>The Contractor must have sufficient organisational and Key Personnel capability (skills and expertise evidenced by qualifications, experience and track record) and capacity (resources, availability and contingency of personnel, plant and equipment) to satisfactorily deliver the Contract Works within the required timeframe.</w:t>
      </w:r>
    </w:p>
    <w:p w14:paraId="307EAA53" w14:textId="6965B73F" w:rsidR="00DC2144" w:rsidRDefault="00DC2144" w:rsidP="00DC2144">
      <w:pPr>
        <w:pStyle w:val="ListNumber2"/>
      </w:pPr>
      <w:r>
        <w:t>Key Roles requiring named Key Personnel are:</w:t>
      </w:r>
    </w:p>
    <w:p w14:paraId="0658F238" w14:textId="2FA3C175" w:rsidR="00DC2144" w:rsidRPr="00A944DE" w:rsidRDefault="00DC2144" w:rsidP="00DC2144">
      <w:pPr>
        <w:pStyle w:val="ListNumber3"/>
        <w:rPr>
          <w:color w:val="EE0000"/>
        </w:rPr>
      </w:pPr>
      <w:r w:rsidRPr="00A944DE">
        <w:rPr>
          <w:color w:val="EE0000"/>
        </w:rPr>
        <w:t>Contract Representative</w:t>
      </w:r>
    </w:p>
    <w:p w14:paraId="1D510D70" w14:textId="74069D84" w:rsidR="00DC2144" w:rsidRPr="00A944DE" w:rsidRDefault="00DC2144" w:rsidP="00DC2144">
      <w:pPr>
        <w:pStyle w:val="ListNumber3"/>
        <w:rPr>
          <w:color w:val="EE0000"/>
        </w:rPr>
      </w:pPr>
      <w:r w:rsidRPr="00A944DE">
        <w:rPr>
          <w:color w:val="EE0000"/>
        </w:rPr>
        <w:t>Site Manager/Foreman</w:t>
      </w:r>
    </w:p>
    <w:p w14:paraId="497D32EA" w14:textId="6A561999" w:rsidR="00DC2144" w:rsidRPr="00A944DE" w:rsidRDefault="00DC2144" w:rsidP="00DC2144">
      <w:pPr>
        <w:pStyle w:val="ListNumber3"/>
        <w:rPr>
          <w:color w:val="EE0000"/>
        </w:rPr>
      </w:pPr>
      <w:r w:rsidRPr="00A944DE">
        <w:rPr>
          <w:color w:val="EE0000"/>
        </w:rPr>
        <w:lastRenderedPageBreak/>
        <w:t>Quality Manager</w:t>
      </w:r>
    </w:p>
    <w:p w14:paraId="631721CF" w14:textId="1855D4D0" w:rsidR="00DC2144" w:rsidRPr="00A944DE" w:rsidRDefault="00DC2144" w:rsidP="00DC2144">
      <w:pPr>
        <w:pStyle w:val="ListNumber3"/>
        <w:rPr>
          <w:color w:val="EE0000"/>
        </w:rPr>
      </w:pPr>
      <w:r w:rsidRPr="00A944DE">
        <w:rPr>
          <w:color w:val="EE0000"/>
        </w:rPr>
        <w:t>Health and Safety Manager.</w:t>
      </w:r>
    </w:p>
    <w:p w14:paraId="0978E422" w14:textId="324E6889" w:rsidR="00DC2144" w:rsidRDefault="00DC2144" w:rsidP="00A944DE">
      <w:pPr>
        <w:pStyle w:val="ListNumber2"/>
      </w:pPr>
      <w:r>
        <w:t xml:space="preserve">The </w:t>
      </w:r>
      <w:proofErr w:type="gramStart"/>
      <w:r>
        <w:t>Principal</w:t>
      </w:r>
      <w:proofErr w:type="gramEnd"/>
      <w:r>
        <w:t xml:space="preserve"> acknowledges that Key Personnel may be subject to change before and/or during the Contract. For any changes, replacement Key Personnel must have the same or greater capability and capacity and must be agreed to by the </w:t>
      </w:r>
      <w:proofErr w:type="gramStart"/>
      <w:r>
        <w:t>Principal</w:t>
      </w:r>
      <w:proofErr w:type="gramEnd"/>
      <w:r>
        <w:t>.</w:t>
      </w:r>
    </w:p>
    <w:p w14:paraId="7DD4AF56" w14:textId="20334998" w:rsidR="00DC2144" w:rsidRDefault="00DC2144" w:rsidP="00A944DE">
      <w:pPr>
        <w:pStyle w:val="ListNumber2"/>
      </w:pPr>
      <w:r w:rsidRPr="00A944DE">
        <w:rPr>
          <w:color w:val="66BA6E" w:themeColor="accent2"/>
        </w:rPr>
        <w:t>(Optional)</w:t>
      </w:r>
      <w:r>
        <w:t xml:space="preserve"> The Contractor must confirm subcontracting arrangements for the following key trades: </w:t>
      </w:r>
    </w:p>
    <w:p w14:paraId="63575EEA" w14:textId="3659A494" w:rsidR="00DC2144" w:rsidRPr="00A944DE" w:rsidRDefault="00DC2144" w:rsidP="00A944DE">
      <w:pPr>
        <w:pStyle w:val="ListNumber3"/>
        <w:rPr>
          <w:color w:val="EE0000"/>
        </w:rPr>
      </w:pPr>
      <w:r w:rsidRPr="00A944DE">
        <w:rPr>
          <w:color w:val="EE0000"/>
        </w:rPr>
        <w:t>[Key Trade]</w:t>
      </w:r>
    </w:p>
    <w:p w14:paraId="29E12DC5" w14:textId="051D684C" w:rsidR="00DC2144" w:rsidRDefault="00DC2144" w:rsidP="00C13F22">
      <w:pPr>
        <w:pStyle w:val="ListNumber2"/>
      </w:pPr>
      <w:r>
        <w:t>The Contractor must be capable in relation to health and safety as evidenced by accreditation to one of the following health and safety accreditations or to a comparable health and safety accreditation:</w:t>
      </w:r>
    </w:p>
    <w:p w14:paraId="3EA5B496" w14:textId="453EC96C" w:rsidR="00DC2144" w:rsidRDefault="00DC2144" w:rsidP="00C13F22">
      <w:pPr>
        <w:pStyle w:val="ListNumber3"/>
      </w:pPr>
      <w:r>
        <w:t>AS/NZS 45001:2018 (Occupation Health and Safety Management Systems)</w:t>
      </w:r>
    </w:p>
    <w:p w14:paraId="04A8061C" w14:textId="3DE47E88" w:rsidR="00DC2144" w:rsidRDefault="00DC2144" w:rsidP="00DC2144">
      <w:pPr>
        <w:pStyle w:val="ListNumber3"/>
      </w:pPr>
      <w:r>
        <w:t xml:space="preserve">One of the </w:t>
      </w:r>
      <w:proofErr w:type="gramStart"/>
      <w:r>
        <w:t>industry based</w:t>
      </w:r>
      <w:proofErr w:type="gramEnd"/>
      <w:r>
        <w:t xml:space="preserve"> health and safety accreditations listed at </w:t>
      </w:r>
      <w:hyperlink r:id="rId25" w:history="1">
        <w:r w:rsidRPr="00032929">
          <w:rPr>
            <w:rStyle w:val="Hyperlink"/>
            <w:rFonts w:asciiTheme="minorHAnsi" w:hAnsiTheme="minorHAnsi"/>
          </w:rPr>
          <w:t>Property projects: contractor health and safety.</w:t>
        </w:r>
      </w:hyperlink>
    </w:p>
    <w:p w14:paraId="3CFF1B71" w14:textId="272EAD06" w:rsidR="00DC2144" w:rsidRDefault="00DC2144" w:rsidP="00C13F22">
      <w:pPr>
        <w:pStyle w:val="Heading2Numbered"/>
      </w:pPr>
      <w:bookmarkStart w:id="15" w:name="_Toc240267674"/>
      <w:r>
        <w:t>The Contract</w:t>
      </w:r>
      <w:bookmarkEnd w:id="15"/>
    </w:p>
    <w:p w14:paraId="21CC8B87" w14:textId="70BCF8F8" w:rsidR="00DC2144" w:rsidRPr="00032929" w:rsidRDefault="00DC2144" w:rsidP="00CE29C8">
      <w:pPr>
        <w:pStyle w:val="ListNumber2"/>
        <w:numPr>
          <w:ilvl w:val="1"/>
          <w:numId w:val="23"/>
        </w:numPr>
        <w:rPr>
          <w:color w:val="EE0000"/>
        </w:rPr>
      </w:pPr>
      <w:r>
        <w:t xml:space="preserve">The Contractor will be engaged through a </w:t>
      </w:r>
      <w:r w:rsidRPr="00032929">
        <w:rPr>
          <w:color w:val="66BA6E" w:themeColor="accent2"/>
        </w:rPr>
        <w:t xml:space="preserve">(for under $1,000,000) </w:t>
      </w:r>
      <w:r w:rsidRPr="00032929">
        <w:rPr>
          <w:color w:val="EE0000"/>
        </w:rPr>
        <w:t xml:space="preserve">[Medium Works Contract. No Contract related tags will be considered.] </w:t>
      </w:r>
      <w:r w:rsidRPr="00032929">
        <w:rPr>
          <w:color w:val="66BA6E" w:themeColor="accent2"/>
        </w:rPr>
        <w:t xml:space="preserve">or (for $1,000,000 or more) </w:t>
      </w:r>
      <w:r w:rsidRPr="00032929">
        <w:rPr>
          <w:color w:val="EE0000"/>
        </w:rPr>
        <w:t xml:space="preserve">[Major Works Contract. The </w:t>
      </w:r>
      <w:proofErr w:type="gramStart"/>
      <w:r w:rsidRPr="00032929">
        <w:rPr>
          <w:color w:val="EE0000"/>
        </w:rPr>
        <w:t>Principal</w:t>
      </w:r>
      <w:proofErr w:type="gramEnd"/>
      <w:r w:rsidRPr="00032929">
        <w:rPr>
          <w:color w:val="EE0000"/>
        </w:rPr>
        <w:t xml:space="preserve"> has a strong preference for RFT responses with no Contract related tags. If tags are raised, they will be considered on a </w:t>
      </w:r>
      <w:proofErr w:type="gramStart"/>
      <w:r w:rsidRPr="00032929">
        <w:rPr>
          <w:color w:val="EE0000"/>
        </w:rPr>
        <w:t>case by case</w:t>
      </w:r>
      <w:proofErr w:type="gramEnd"/>
      <w:r w:rsidRPr="00032929">
        <w:rPr>
          <w:color w:val="EE0000"/>
        </w:rPr>
        <w:t xml:space="preserve"> basis by the </w:t>
      </w:r>
      <w:proofErr w:type="gramStart"/>
      <w:r w:rsidRPr="00032929">
        <w:rPr>
          <w:color w:val="EE0000"/>
        </w:rPr>
        <w:t>Principal</w:t>
      </w:r>
      <w:proofErr w:type="gramEnd"/>
      <w:r w:rsidRPr="00032929">
        <w:rPr>
          <w:color w:val="EE0000"/>
        </w:rPr>
        <w:t xml:space="preserve"> as part of the RFT evaluation] </w:t>
      </w:r>
      <w:hyperlink r:id="rId26" w:history="1">
        <w:r w:rsidRPr="00C669BE">
          <w:rPr>
            <w:rStyle w:val="Hyperlink"/>
            <w:rFonts w:asciiTheme="minorHAnsi" w:hAnsiTheme="minorHAnsi"/>
          </w:rPr>
          <w:t>(Construction contracts for professional services and works).</w:t>
        </w:r>
      </w:hyperlink>
    </w:p>
    <w:p w14:paraId="42DCAB41" w14:textId="7C97AB59" w:rsidR="00F5511F" w:rsidRPr="00F5511F" w:rsidRDefault="00DC2144" w:rsidP="00032929">
      <w:pPr>
        <w:pStyle w:val="ListNumber2"/>
      </w:pPr>
      <w:r>
        <w:t>The terms and conditions of the Contract apply for this procurement.</w:t>
      </w:r>
    </w:p>
    <w:p w14:paraId="7DC4F233" w14:textId="77777777" w:rsidR="00C669BE" w:rsidRDefault="00C669BE" w:rsidP="00646A68">
      <w:pPr>
        <w:pStyle w:val="ListNumber2"/>
        <w:numPr>
          <w:ilvl w:val="0"/>
          <w:numId w:val="0"/>
        </w:numPr>
        <w:ind w:left="1191"/>
      </w:pPr>
    </w:p>
    <w:p w14:paraId="339D6C84" w14:textId="77777777" w:rsidR="00C669BE" w:rsidRDefault="00C669BE">
      <w:r>
        <w:br w:type="page"/>
      </w:r>
    </w:p>
    <w:p w14:paraId="6AA1C1CA" w14:textId="77777777" w:rsidR="00C669BE" w:rsidRDefault="00C669BE" w:rsidP="00C669BE">
      <w:pPr>
        <w:pStyle w:val="Heading1Numbered"/>
      </w:pPr>
      <w:bookmarkStart w:id="16" w:name="_Toc240267675"/>
      <w:r>
        <w:lastRenderedPageBreak/>
        <w:t>Tender Evaluation</w:t>
      </w:r>
      <w:bookmarkEnd w:id="16"/>
    </w:p>
    <w:p w14:paraId="399682DD" w14:textId="77777777" w:rsidR="00C669BE" w:rsidRDefault="00C669BE" w:rsidP="00C669BE">
      <w:pPr>
        <w:pStyle w:val="Heading2Numbered"/>
      </w:pPr>
      <w:bookmarkStart w:id="17" w:name="_Toc240267676"/>
      <w:r>
        <w:t>Evaluation Method and Criteria</w:t>
      </w:r>
      <w:bookmarkEnd w:id="17"/>
    </w:p>
    <w:p w14:paraId="2127085E" w14:textId="77777777" w:rsidR="00646A68" w:rsidRDefault="00646A68" w:rsidP="00CE29C8">
      <w:pPr>
        <w:pStyle w:val="ListNumber2"/>
        <w:numPr>
          <w:ilvl w:val="1"/>
          <w:numId w:val="25"/>
        </w:numPr>
      </w:pPr>
      <w:r>
        <w:t>Registrations will be evaluated by an Evaluation Team (ET) using a weighted attribute evaluation method with the following criteria and weightings:</w:t>
      </w:r>
    </w:p>
    <w:p w14:paraId="7178C1E2" w14:textId="77777777" w:rsidR="00646A68" w:rsidRDefault="00646A68" w:rsidP="00646A68">
      <w:pPr>
        <w:rPr>
          <w:color w:val="66BA6E" w:themeColor="accent2"/>
        </w:rPr>
      </w:pPr>
      <w:r w:rsidRPr="00646A68">
        <w:rPr>
          <w:color w:val="66BA6E" w:themeColor="accent2"/>
        </w:rPr>
        <w:t>(Weightings must be as per approved Procurement Plan.)</w:t>
      </w:r>
    </w:p>
    <w:tbl>
      <w:tblPr>
        <w:tblStyle w:val="NZSPADefault"/>
        <w:tblW w:w="8997" w:type="dxa"/>
        <w:tblLayout w:type="fixed"/>
        <w:tblLook w:val="04E0" w:firstRow="1" w:lastRow="1" w:firstColumn="1" w:lastColumn="0" w:noHBand="0" w:noVBand="1"/>
      </w:tblPr>
      <w:tblGrid>
        <w:gridCol w:w="7041"/>
        <w:gridCol w:w="1956"/>
      </w:tblGrid>
      <w:tr w:rsidR="0086390B" w:rsidRPr="00083B88" w14:paraId="28064315" w14:textId="77777777" w:rsidTr="008639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1" w:type="dxa"/>
          </w:tcPr>
          <w:p w14:paraId="3820BD03" w14:textId="77777777" w:rsidR="0086390B" w:rsidRPr="00083B88" w:rsidRDefault="0086390B" w:rsidP="0086390B">
            <w:pPr>
              <w:pStyle w:val="Table"/>
            </w:pPr>
            <w:r w:rsidRPr="00083B88">
              <w:t>Criterion</w:t>
            </w:r>
          </w:p>
        </w:tc>
        <w:tc>
          <w:tcPr>
            <w:tcW w:w="1956" w:type="dxa"/>
          </w:tcPr>
          <w:p w14:paraId="5AFFF27B" w14:textId="77777777" w:rsidR="0086390B" w:rsidRPr="00083B88" w:rsidRDefault="0086390B" w:rsidP="0086390B">
            <w:pPr>
              <w:pStyle w:val="Table"/>
              <w:cnfStyle w:val="100000000000" w:firstRow="1" w:lastRow="0" w:firstColumn="0" w:lastColumn="0" w:oddVBand="0" w:evenVBand="0" w:oddHBand="0" w:evenHBand="0" w:firstRowFirstColumn="0" w:firstRowLastColumn="0" w:lastRowFirstColumn="0" w:lastRowLastColumn="0"/>
            </w:pPr>
            <w:r w:rsidRPr="00083B88">
              <w:t>Weighting</w:t>
            </w:r>
          </w:p>
        </w:tc>
      </w:tr>
      <w:tr w:rsidR="0086390B" w:rsidRPr="00083B88" w14:paraId="4A070C28" w14:textId="77777777" w:rsidTr="0086390B">
        <w:tc>
          <w:tcPr>
            <w:cnfStyle w:val="001000000000" w:firstRow="0" w:lastRow="0" w:firstColumn="1" w:lastColumn="0" w:oddVBand="0" w:evenVBand="0" w:oddHBand="0" w:evenHBand="0" w:firstRowFirstColumn="0" w:firstRowLastColumn="0" w:lastRowFirstColumn="0" w:lastRowLastColumn="0"/>
            <w:tcW w:w="7041" w:type="dxa"/>
          </w:tcPr>
          <w:p w14:paraId="134853C6" w14:textId="77777777" w:rsidR="0086390B" w:rsidRPr="0086390B" w:rsidRDefault="0086390B" w:rsidP="0086390B">
            <w:pPr>
              <w:pStyle w:val="Table"/>
              <w:rPr>
                <w:rFonts w:cs="Arial"/>
                <w:b/>
                <w:bCs/>
              </w:rPr>
            </w:pPr>
            <w:r w:rsidRPr="0086390B">
              <w:rPr>
                <w:rFonts w:cs="Arial"/>
                <w:b/>
                <w:bCs/>
              </w:rPr>
              <w:t>Capability</w:t>
            </w:r>
          </w:p>
          <w:p w14:paraId="58C28FEC" w14:textId="77777777" w:rsidR="0086390B" w:rsidRPr="00083B88" w:rsidRDefault="0086390B" w:rsidP="0086390B">
            <w:pPr>
              <w:pStyle w:val="Table"/>
              <w:rPr>
                <w:rFonts w:cs="Arial"/>
              </w:rPr>
            </w:pPr>
            <w:r w:rsidRPr="00083B88">
              <w:rPr>
                <w:rFonts w:cs="Arial"/>
              </w:rPr>
              <w:t>Skills and expertise of:</w:t>
            </w:r>
          </w:p>
          <w:p w14:paraId="3B182508" w14:textId="77777777" w:rsidR="0086390B" w:rsidRPr="00083B88" w:rsidRDefault="0086390B" w:rsidP="0086390B">
            <w:pPr>
              <w:pStyle w:val="Tablebullet"/>
            </w:pPr>
            <w:r w:rsidRPr="00083B88">
              <w:t xml:space="preserve">The Tenderer (organisational) </w:t>
            </w:r>
          </w:p>
          <w:p w14:paraId="285164A5" w14:textId="77777777" w:rsidR="0086390B" w:rsidRPr="00083B88" w:rsidRDefault="0086390B" w:rsidP="0086390B">
            <w:pPr>
              <w:pStyle w:val="Tablebullet"/>
            </w:pPr>
            <w:r w:rsidRPr="00083B88">
              <w:t>Key Personnel</w:t>
            </w:r>
          </w:p>
          <w:p w14:paraId="558EE562" w14:textId="77777777" w:rsidR="0086390B" w:rsidRPr="00083B88" w:rsidRDefault="0086390B" w:rsidP="0086390B">
            <w:pPr>
              <w:pStyle w:val="Tablebullet"/>
            </w:pPr>
            <w:r w:rsidRPr="00083B88">
              <w:t>Key Trades</w:t>
            </w:r>
          </w:p>
          <w:p w14:paraId="6602B977" w14:textId="77777777" w:rsidR="0086390B" w:rsidRPr="00083B88" w:rsidRDefault="0086390B" w:rsidP="0086390B">
            <w:pPr>
              <w:pStyle w:val="Table"/>
              <w:rPr>
                <w:rFonts w:cs="Arial"/>
              </w:rPr>
            </w:pPr>
            <w:r w:rsidRPr="00083B88">
              <w:rPr>
                <w:rFonts w:cs="Arial"/>
              </w:rPr>
              <w:t>as evidence by qualifications, recent relevant experience and track record</w:t>
            </w:r>
          </w:p>
        </w:tc>
        <w:tc>
          <w:tcPr>
            <w:tcW w:w="1956" w:type="dxa"/>
          </w:tcPr>
          <w:p w14:paraId="1191F468" w14:textId="77777777" w:rsidR="0086390B" w:rsidRPr="00EE55F8" w:rsidRDefault="0086390B" w:rsidP="0086390B">
            <w:pPr>
              <w:pStyle w:val="Table"/>
              <w:cnfStyle w:val="000000000000" w:firstRow="0" w:lastRow="0" w:firstColumn="0" w:lastColumn="0" w:oddVBand="0" w:evenVBand="0" w:oddHBand="0" w:evenHBand="0" w:firstRowFirstColumn="0" w:firstRowLastColumn="0" w:lastRowFirstColumn="0" w:lastRowLastColumn="0"/>
              <w:rPr>
                <w:color w:val="00B050"/>
              </w:rPr>
            </w:pPr>
            <w:r w:rsidRPr="00083B88">
              <w:rPr>
                <w:color w:val="FF0000"/>
              </w:rPr>
              <w:t>[65%]</w:t>
            </w:r>
            <w:r w:rsidRPr="00083B88">
              <w:t xml:space="preserve"> </w:t>
            </w:r>
            <w:r w:rsidRPr="00EE55F8">
              <w:rPr>
                <w:color w:val="00B050"/>
              </w:rPr>
              <w:t xml:space="preserve">(default) </w:t>
            </w:r>
          </w:p>
          <w:p w14:paraId="4226152C" w14:textId="2D182B71" w:rsidR="0086390B" w:rsidRPr="00730CE9" w:rsidRDefault="0086390B" w:rsidP="0086390B">
            <w:pPr>
              <w:pStyle w:val="Table"/>
              <w:cnfStyle w:val="000000000000" w:firstRow="0" w:lastRow="0" w:firstColumn="0" w:lastColumn="0" w:oddVBand="0" w:evenVBand="0" w:oddHBand="0" w:evenHBand="0" w:firstRowFirstColumn="0" w:firstRowLastColumn="0" w:lastRowFirstColumn="0" w:lastRowLastColumn="0"/>
              <w:rPr>
                <w:color w:val="00B050"/>
              </w:rPr>
            </w:pPr>
            <w:r w:rsidRPr="00EE55F8">
              <w:rPr>
                <w:color w:val="00B050"/>
              </w:rPr>
              <w:t>or</w:t>
            </w:r>
            <w:r w:rsidRPr="00083B88">
              <w:t xml:space="preserve"> </w:t>
            </w:r>
            <w:r w:rsidRPr="00083B88">
              <w:rPr>
                <w:color w:val="FF0000"/>
              </w:rPr>
              <w:t>[XX%]</w:t>
            </w:r>
          </w:p>
        </w:tc>
      </w:tr>
      <w:tr w:rsidR="0086390B" w:rsidRPr="00083B88" w14:paraId="247B76FC" w14:textId="77777777" w:rsidTr="0086390B">
        <w:tc>
          <w:tcPr>
            <w:cnfStyle w:val="001000000000" w:firstRow="0" w:lastRow="0" w:firstColumn="1" w:lastColumn="0" w:oddVBand="0" w:evenVBand="0" w:oddHBand="0" w:evenHBand="0" w:firstRowFirstColumn="0" w:firstRowLastColumn="0" w:lastRowFirstColumn="0" w:lastRowLastColumn="0"/>
            <w:tcW w:w="7041" w:type="dxa"/>
          </w:tcPr>
          <w:p w14:paraId="0B6A25D6" w14:textId="77777777" w:rsidR="0086390B" w:rsidRPr="0086390B" w:rsidRDefault="0086390B" w:rsidP="0086390B">
            <w:pPr>
              <w:pStyle w:val="Table"/>
              <w:rPr>
                <w:rFonts w:cs="Arial"/>
                <w:b/>
                <w:bCs/>
              </w:rPr>
            </w:pPr>
            <w:r w:rsidRPr="0086390B">
              <w:rPr>
                <w:rFonts w:cs="Arial"/>
                <w:b/>
                <w:bCs/>
              </w:rPr>
              <w:t>Capacity</w:t>
            </w:r>
          </w:p>
          <w:p w14:paraId="023A4B47" w14:textId="77777777" w:rsidR="0086390B" w:rsidRPr="00083B88" w:rsidRDefault="0086390B" w:rsidP="0086390B">
            <w:pPr>
              <w:pStyle w:val="Tablebullet"/>
            </w:pPr>
            <w:r w:rsidRPr="00083B88">
              <w:t>Sufficiency, availability and contingency of:</w:t>
            </w:r>
          </w:p>
          <w:p w14:paraId="11668FAE" w14:textId="77777777" w:rsidR="0086390B" w:rsidRPr="00083B88" w:rsidRDefault="0086390B" w:rsidP="0086390B">
            <w:pPr>
              <w:pStyle w:val="Tablebullet2"/>
            </w:pPr>
            <w:r w:rsidRPr="00083B88">
              <w:t>The Tenderer (organisational)</w:t>
            </w:r>
          </w:p>
          <w:p w14:paraId="26A2B220" w14:textId="77777777" w:rsidR="0086390B" w:rsidRPr="00083B88" w:rsidRDefault="0086390B" w:rsidP="0086390B">
            <w:pPr>
              <w:pStyle w:val="Tablebullet2"/>
            </w:pPr>
            <w:r w:rsidRPr="00083B88">
              <w:t>Key Personnel</w:t>
            </w:r>
          </w:p>
          <w:p w14:paraId="4A982AAD" w14:textId="77777777" w:rsidR="0086390B" w:rsidRPr="00083B88" w:rsidRDefault="0086390B" w:rsidP="0086390B">
            <w:pPr>
              <w:pStyle w:val="Tablebullet2"/>
            </w:pPr>
            <w:r w:rsidRPr="00083B88">
              <w:t>Sub-contractors</w:t>
            </w:r>
          </w:p>
          <w:p w14:paraId="4AA9F967" w14:textId="77777777" w:rsidR="0086390B" w:rsidRPr="00083B88" w:rsidRDefault="0086390B" w:rsidP="0086390B">
            <w:pPr>
              <w:pStyle w:val="Tablebullet"/>
            </w:pPr>
            <w:r w:rsidRPr="00083B88">
              <w:t>Resource Plan</w:t>
            </w:r>
          </w:p>
        </w:tc>
        <w:tc>
          <w:tcPr>
            <w:tcW w:w="1956" w:type="dxa"/>
          </w:tcPr>
          <w:p w14:paraId="75D1B3FD" w14:textId="77777777" w:rsidR="0086390B" w:rsidRPr="00EE55F8" w:rsidRDefault="0086390B" w:rsidP="0086390B">
            <w:pPr>
              <w:pStyle w:val="Table"/>
              <w:cnfStyle w:val="000000000000" w:firstRow="0" w:lastRow="0" w:firstColumn="0" w:lastColumn="0" w:oddVBand="0" w:evenVBand="0" w:oddHBand="0" w:evenHBand="0" w:firstRowFirstColumn="0" w:firstRowLastColumn="0" w:lastRowFirstColumn="0" w:lastRowLastColumn="0"/>
              <w:rPr>
                <w:color w:val="00B050"/>
              </w:rPr>
            </w:pPr>
            <w:r w:rsidRPr="00083B88">
              <w:rPr>
                <w:color w:val="FF0000"/>
              </w:rPr>
              <w:t>[35%]</w:t>
            </w:r>
            <w:r w:rsidRPr="00083B88">
              <w:t xml:space="preserve"> </w:t>
            </w:r>
            <w:r w:rsidRPr="00EE55F8">
              <w:rPr>
                <w:color w:val="00B050"/>
              </w:rPr>
              <w:t xml:space="preserve">(default) </w:t>
            </w:r>
          </w:p>
          <w:p w14:paraId="6A88FDBF" w14:textId="534A0898" w:rsidR="0086390B" w:rsidRPr="00730CE9" w:rsidRDefault="00730CE9" w:rsidP="0086390B">
            <w:pPr>
              <w:pStyle w:val="Table"/>
              <w:cnfStyle w:val="000000000000" w:firstRow="0" w:lastRow="0" w:firstColumn="0" w:lastColumn="0" w:oddVBand="0" w:evenVBand="0" w:oddHBand="0" w:evenHBand="0" w:firstRowFirstColumn="0" w:firstRowLastColumn="0" w:lastRowFirstColumn="0" w:lastRowLastColumn="0"/>
              <w:rPr>
                <w:color w:val="00B050"/>
              </w:rPr>
            </w:pPr>
            <w:r w:rsidRPr="00EE55F8">
              <w:rPr>
                <w:color w:val="00B050"/>
              </w:rPr>
              <w:t>O</w:t>
            </w:r>
            <w:r w:rsidR="0086390B" w:rsidRPr="00EE55F8">
              <w:rPr>
                <w:color w:val="00B050"/>
              </w:rPr>
              <w:t>r</w:t>
            </w:r>
            <w:r>
              <w:rPr>
                <w:color w:val="00B050"/>
              </w:rPr>
              <w:t xml:space="preserve"> </w:t>
            </w:r>
            <w:r w:rsidR="0086390B" w:rsidRPr="00083B88">
              <w:rPr>
                <w:color w:val="FF0000"/>
              </w:rPr>
              <w:t>[XX%]</w:t>
            </w:r>
          </w:p>
        </w:tc>
      </w:tr>
      <w:tr w:rsidR="0086390B" w:rsidRPr="00083B88" w14:paraId="30B43EE7" w14:textId="77777777" w:rsidTr="0086390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1" w:type="dxa"/>
          </w:tcPr>
          <w:p w14:paraId="2F9058EC" w14:textId="77777777" w:rsidR="0086390B" w:rsidRPr="00083B88" w:rsidRDefault="0086390B" w:rsidP="0086390B">
            <w:pPr>
              <w:pStyle w:val="Table"/>
            </w:pPr>
            <w:r w:rsidRPr="00083B88">
              <w:t>TOTAL</w:t>
            </w:r>
          </w:p>
        </w:tc>
        <w:tc>
          <w:tcPr>
            <w:tcW w:w="1956" w:type="dxa"/>
          </w:tcPr>
          <w:p w14:paraId="4FB01220" w14:textId="77777777" w:rsidR="0086390B" w:rsidRPr="00083B88" w:rsidRDefault="0086390B" w:rsidP="0086390B">
            <w:pPr>
              <w:pStyle w:val="Table"/>
              <w:cnfStyle w:val="010000000000" w:firstRow="0" w:lastRow="1" w:firstColumn="0" w:lastColumn="0" w:oddVBand="0" w:evenVBand="0" w:oddHBand="0" w:evenHBand="0" w:firstRowFirstColumn="0" w:firstRowLastColumn="0" w:lastRowFirstColumn="0" w:lastRowLastColumn="0"/>
            </w:pPr>
            <w:r w:rsidRPr="00083B88">
              <w:t>100%</w:t>
            </w:r>
          </w:p>
        </w:tc>
      </w:tr>
    </w:tbl>
    <w:p w14:paraId="41240B2F" w14:textId="047EE4B9" w:rsidR="00646A68" w:rsidRDefault="00730CE9" w:rsidP="00730CE9">
      <w:pPr>
        <w:pStyle w:val="Heading2Numbered"/>
      </w:pPr>
      <w:bookmarkStart w:id="18" w:name="_Toc240267677"/>
      <w:r>
        <w:t>Scoring</w:t>
      </w:r>
      <w:bookmarkEnd w:id="18"/>
      <w:r>
        <w:t xml:space="preserve"> </w:t>
      </w:r>
    </w:p>
    <w:p w14:paraId="7554184D" w14:textId="77777777" w:rsidR="004E32A1" w:rsidRDefault="004E32A1" w:rsidP="00CE29C8">
      <w:pPr>
        <w:pStyle w:val="ListNumber2"/>
        <w:numPr>
          <w:ilvl w:val="1"/>
          <w:numId w:val="26"/>
        </w:numPr>
      </w:pPr>
      <w:r w:rsidRPr="00083B88">
        <w:t>Registrations will be scored for each criterion using the following scoring scale:</w:t>
      </w:r>
    </w:p>
    <w:tbl>
      <w:tblPr>
        <w:tblStyle w:val="NZSPADefault"/>
        <w:tblW w:w="8994" w:type="dxa"/>
        <w:tblLook w:val="01A0" w:firstRow="1" w:lastRow="0" w:firstColumn="1" w:lastColumn="1" w:noHBand="0" w:noVBand="0"/>
      </w:tblPr>
      <w:tblGrid>
        <w:gridCol w:w="2069"/>
        <w:gridCol w:w="6153"/>
        <w:gridCol w:w="772"/>
      </w:tblGrid>
      <w:tr w:rsidR="006921B9" w:rsidRPr="00083B88" w14:paraId="364A52CD" w14:textId="77777777" w:rsidTr="006921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9" w:type="dxa"/>
          </w:tcPr>
          <w:p w14:paraId="6B5636A1" w14:textId="77777777" w:rsidR="006921B9" w:rsidRPr="00083B88" w:rsidRDefault="006921B9" w:rsidP="006921B9">
            <w:pPr>
              <w:pStyle w:val="Table"/>
            </w:pPr>
            <w:r w:rsidRPr="00083B88">
              <w:t>Rating</w:t>
            </w:r>
          </w:p>
        </w:tc>
        <w:tc>
          <w:tcPr>
            <w:tcW w:w="6153" w:type="dxa"/>
          </w:tcPr>
          <w:p w14:paraId="657AA5F6" w14:textId="77777777" w:rsidR="006921B9" w:rsidRPr="00083B88" w:rsidRDefault="006921B9" w:rsidP="006921B9">
            <w:pPr>
              <w:pStyle w:val="Table"/>
              <w:cnfStyle w:val="100000000000" w:firstRow="1" w:lastRow="0" w:firstColumn="0" w:lastColumn="0" w:oddVBand="0" w:evenVBand="0" w:oddHBand="0" w:evenHBand="0" w:firstRowFirstColumn="0" w:firstRowLastColumn="0" w:lastRowFirstColumn="0" w:lastRowLastColumn="0"/>
            </w:pPr>
            <w:r w:rsidRPr="00083B88">
              <w:t>Definition</w:t>
            </w:r>
          </w:p>
        </w:tc>
        <w:tc>
          <w:tcPr>
            <w:tcW w:w="772" w:type="dxa"/>
          </w:tcPr>
          <w:p w14:paraId="2D3DC8BA" w14:textId="77777777" w:rsidR="006921B9" w:rsidRPr="00083B88" w:rsidRDefault="006921B9" w:rsidP="006921B9">
            <w:pPr>
              <w:pStyle w:val="Table"/>
              <w:cnfStyle w:val="100000000000" w:firstRow="1" w:lastRow="0" w:firstColumn="0" w:lastColumn="0" w:oddVBand="0" w:evenVBand="0" w:oddHBand="0" w:evenHBand="0" w:firstRowFirstColumn="0" w:firstRowLastColumn="0" w:lastRowFirstColumn="0" w:lastRowLastColumn="0"/>
            </w:pPr>
            <w:r w:rsidRPr="00083B88">
              <w:t>Score</w:t>
            </w:r>
          </w:p>
        </w:tc>
      </w:tr>
      <w:tr w:rsidR="006921B9" w:rsidRPr="00083B88" w14:paraId="0D5B0778" w14:textId="77777777" w:rsidTr="006921B9">
        <w:tc>
          <w:tcPr>
            <w:cnfStyle w:val="001000000000" w:firstRow="0" w:lastRow="0" w:firstColumn="1" w:lastColumn="0" w:oddVBand="0" w:evenVBand="0" w:oddHBand="0" w:evenHBand="0" w:firstRowFirstColumn="0" w:firstRowLastColumn="0" w:lastRowFirstColumn="0" w:lastRowLastColumn="0"/>
            <w:tcW w:w="2069" w:type="dxa"/>
          </w:tcPr>
          <w:p w14:paraId="5C574409" w14:textId="77777777" w:rsidR="006921B9" w:rsidRPr="00083B88" w:rsidRDefault="006921B9" w:rsidP="006921B9">
            <w:pPr>
              <w:pStyle w:val="Table"/>
            </w:pPr>
            <w:r w:rsidRPr="00083B88">
              <w:t xml:space="preserve">EXCELLENT </w:t>
            </w:r>
          </w:p>
        </w:tc>
        <w:tc>
          <w:tcPr>
            <w:tcW w:w="6153" w:type="dxa"/>
          </w:tcPr>
          <w:p w14:paraId="1AD9E4A3"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Exceeds the criterion to provide substantial additional benefit and/or reduction of risk</w:t>
            </w:r>
          </w:p>
        </w:tc>
        <w:tc>
          <w:tcPr>
            <w:tcW w:w="772" w:type="dxa"/>
          </w:tcPr>
          <w:p w14:paraId="3425131D"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9-10</w:t>
            </w:r>
          </w:p>
        </w:tc>
      </w:tr>
      <w:tr w:rsidR="006921B9" w:rsidRPr="00083B88" w14:paraId="5AC654B3" w14:textId="77777777" w:rsidTr="006921B9">
        <w:tc>
          <w:tcPr>
            <w:cnfStyle w:val="001000000000" w:firstRow="0" w:lastRow="0" w:firstColumn="1" w:lastColumn="0" w:oddVBand="0" w:evenVBand="0" w:oddHBand="0" w:evenHBand="0" w:firstRowFirstColumn="0" w:firstRowLastColumn="0" w:lastRowFirstColumn="0" w:lastRowLastColumn="0"/>
            <w:tcW w:w="2069" w:type="dxa"/>
          </w:tcPr>
          <w:p w14:paraId="783A4874" w14:textId="77777777" w:rsidR="006921B9" w:rsidRPr="00083B88" w:rsidRDefault="006921B9" w:rsidP="006921B9">
            <w:pPr>
              <w:pStyle w:val="Table"/>
            </w:pPr>
            <w:r w:rsidRPr="00083B88">
              <w:t>GOOD</w:t>
            </w:r>
          </w:p>
        </w:tc>
        <w:tc>
          <w:tcPr>
            <w:tcW w:w="6153" w:type="dxa"/>
          </w:tcPr>
          <w:p w14:paraId="6EFA7D61"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Exceeds the criterion to provide some additional benefit and/or reduction of risk</w:t>
            </w:r>
          </w:p>
        </w:tc>
        <w:tc>
          <w:tcPr>
            <w:tcW w:w="772" w:type="dxa"/>
          </w:tcPr>
          <w:p w14:paraId="1AA8DA2B"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6-8</w:t>
            </w:r>
          </w:p>
        </w:tc>
      </w:tr>
      <w:tr w:rsidR="006921B9" w:rsidRPr="00083B88" w14:paraId="7CD18D4C" w14:textId="77777777" w:rsidTr="006921B9">
        <w:tc>
          <w:tcPr>
            <w:cnfStyle w:val="001000000000" w:firstRow="0" w:lastRow="0" w:firstColumn="1" w:lastColumn="0" w:oddVBand="0" w:evenVBand="0" w:oddHBand="0" w:evenHBand="0" w:firstRowFirstColumn="0" w:firstRowLastColumn="0" w:lastRowFirstColumn="0" w:lastRowLastColumn="0"/>
            <w:tcW w:w="2069" w:type="dxa"/>
          </w:tcPr>
          <w:p w14:paraId="05AC2FE5" w14:textId="77777777" w:rsidR="006921B9" w:rsidRPr="00083B88" w:rsidRDefault="006921B9" w:rsidP="006921B9">
            <w:pPr>
              <w:pStyle w:val="Table"/>
            </w:pPr>
            <w:r w:rsidRPr="00083B88">
              <w:t>ACCEPTABLE</w:t>
            </w:r>
          </w:p>
        </w:tc>
        <w:tc>
          <w:tcPr>
            <w:tcW w:w="6153" w:type="dxa"/>
          </w:tcPr>
          <w:p w14:paraId="39B62801"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Meets the criterion</w:t>
            </w:r>
          </w:p>
        </w:tc>
        <w:tc>
          <w:tcPr>
            <w:tcW w:w="772" w:type="dxa"/>
          </w:tcPr>
          <w:p w14:paraId="1C29709A"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5</w:t>
            </w:r>
          </w:p>
        </w:tc>
      </w:tr>
      <w:tr w:rsidR="006921B9" w:rsidRPr="00083B88" w14:paraId="7DE5BD8B" w14:textId="77777777" w:rsidTr="006921B9">
        <w:tc>
          <w:tcPr>
            <w:cnfStyle w:val="001000000000" w:firstRow="0" w:lastRow="0" w:firstColumn="1" w:lastColumn="0" w:oddVBand="0" w:evenVBand="0" w:oddHBand="0" w:evenHBand="0" w:firstRowFirstColumn="0" w:firstRowLastColumn="0" w:lastRowFirstColumn="0" w:lastRowLastColumn="0"/>
            <w:tcW w:w="2069" w:type="dxa"/>
          </w:tcPr>
          <w:p w14:paraId="0E269625" w14:textId="77777777" w:rsidR="006921B9" w:rsidRPr="00083B88" w:rsidRDefault="006921B9" w:rsidP="006921B9">
            <w:pPr>
              <w:pStyle w:val="Table"/>
            </w:pPr>
            <w:r w:rsidRPr="00083B88">
              <w:t>MINOR DEFICIENCY</w:t>
            </w:r>
          </w:p>
        </w:tc>
        <w:tc>
          <w:tcPr>
            <w:tcW w:w="6153" w:type="dxa"/>
          </w:tcPr>
          <w:p w14:paraId="795AD4E4"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Does not meet the criterion due to minor deficiency or risk</w:t>
            </w:r>
          </w:p>
        </w:tc>
        <w:tc>
          <w:tcPr>
            <w:tcW w:w="772" w:type="dxa"/>
          </w:tcPr>
          <w:p w14:paraId="2CA62BA9"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3-4</w:t>
            </w:r>
          </w:p>
        </w:tc>
      </w:tr>
      <w:tr w:rsidR="006921B9" w:rsidRPr="00083B88" w14:paraId="6D06FF15" w14:textId="77777777" w:rsidTr="006921B9">
        <w:tc>
          <w:tcPr>
            <w:cnfStyle w:val="001000000000" w:firstRow="0" w:lastRow="0" w:firstColumn="1" w:lastColumn="0" w:oddVBand="0" w:evenVBand="0" w:oddHBand="0" w:evenHBand="0" w:firstRowFirstColumn="0" w:firstRowLastColumn="0" w:lastRowFirstColumn="0" w:lastRowLastColumn="0"/>
            <w:tcW w:w="2069" w:type="dxa"/>
          </w:tcPr>
          <w:p w14:paraId="71A584D0" w14:textId="77777777" w:rsidR="006921B9" w:rsidRPr="00083B88" w:rsidRDefault="006921B9" w:rsidP="006921B9">
            <w:pPr>
              <w:pStyle w:val="Table"/>
            </w:pPr>
            <w:r w:rsidRPr="00083B88">
              <w:t>MAJOR DEFICIENCY</w:t>
            </w:r>
          </w:p>
        </w:tc>
        <w:tc>
          <w:tcPr>
            <w:tcW w:w="6153" w:type="dxa"/>
          </w:tcPr>
          <w:p w14:paraId="75E5218F"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Does not meet the criterion due to major deficiency or risk</w:t>
            </w:r>
          </w:p>
        </w:tc>
        <w:tc>
          <w:tcPr>
            <w:tcW w:w="772" w:type="dxa"/>
          </w:tcPr>
          <w:p w14:paraId="724570D8"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1-2</w:t>
            </w:r>
          </w:p>
        </w:tc>
      </w:tr>
      <w:tr w:rsidR="006921B9" w:rsidRPr="00083B88" w14:paraId="54623A76" w14:textId="77777777" w:rsidTr="006921B9">
        <w:tc>
          <w:tcPr>
            <w:cnfStyle w:val="001000000000" w:firstRow="0" w:lastRow="0" w:firstColumn="1" w:lastColumn="0" w:oddVBand="0" w:evenVBand="0" w:oddHBand="0" w:evenHBand="0" w:firstRowFirstColumn="0" w:firstRowLastColumn="0" w:lastRowFirstColumn="0" w:lastRowLastColumn="0"/>
            <w:tcW w:w="2069" w:type="dxa"/>
          </w:tcPr>
          <w:p w14:paraId="4074C922" w14:textId="77777777" w:rsidR="006921B9" w:rsidRPr="00083B88" w:rsidRDefault="006921B9" w:rsidP="006921B9">
            <w:pPr>
              <w:pStyle w:val="Table"/>
            </w:pPr>
            <w:r w:rsidRPr="00083B88">
              <w:t xml:space="preserve">UNACCEPTABLE </w:t>
            </w:r>
          </w:p>
        </w:tc>
        <w:tc>
          <w:tcPr>
            <w:tcW w:w="6153" w:type="dxa"/>
          </w:tcPr>
          <w:p w14:paraId="5B54E49B"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Does not comply, insufficient information provided or unacceptable deficiency or risk</w:t>
            </w:r>
          </w:p>
        </w:tc>
        <w:tc>
          <w:tcPr>
            <w:tcW w:w="772" w:type="dxa"/>
          </w:tcPr>
          <w:p w14:paraId="62D3048B" w14:textId="77777777" w:rsidR="006921B9" w:rsidRPr="00083B88" w:rsidRDefault="006921B9" w:rsidP="006921B9">
            <w:pPr>
              <w:pStyle w:val="Table"/>
              <w:cnfStyle w:val="000000000000" w:firstRow="0" w:lastRow="0" w:firstColumn="0" w:lastColumn="0" w:oddVBand="0" w:evenVBand="0" w:oddHBand="0" w:evenHBand="0" w:firstRowFirstColumn="0" w:firstRowLastColumn="0" w:lastRowFirstColumn="0" w:lastRowLastColumn="0"/>
            </w:pPr>
            <w:r w:rsidRPr="00083B88">
              <w:t>0</w:t>
            </w:r>
          </w:p>
        </w:tc>
      </w:tr>
    </w:tbl>
    <w:p w14:paraId="4040797F" w14:textId="218A3636" w:rsidR="00796A20" w:rsidRDefault="00796A20" w:rsidP="00796A20">
      <w:pPr>
        <w:pStyle w:val="ListNumber2"/>
      </w:pPr>
      <w:r>
        <w:t>A Registration may be excluded from further evaluation/shortlisting if it scores less than five (deficient or unacceptable) for any evaluation criteria.</w:t>
      </w:r>
    </w:p>
    <w:p w14:paraId="0481E3DE" w14:textId="40F28531" w:rsidR="00796A20" w:rsidRDefault="00796A20" w:rsidP="00796A20">
      <w:pPr>
        <w:pStyle w:val="ListNumber2"/>
      </w:pPr>
      <w:r>
        <w:t xml:space="preserve">Shortlisting of Registrations/Tenderers will </w:t>
      </w:r>
      <w:proofErr w:type="gramStart"/>
      <w:r>
        <w:t>take into account</w:t>
      </w:r>
      <w:proofErr w:type="gramEnd"/>
      <w:r>
        <w:t>:</w:t>
      </w:r>
    </w:p>
    <w:p w14:paraId="060F7041" w14:textId="6478B47C" w:rsidR="00796A20" w:rsidRDefault="00796A20" w:rsidP="00796A20">
      <w:pPr>
        <w:pStyle w:val="ListNumber3"/>
      </w:pPr>
      <w:r>
        <w:t>total weighted ET scores</w:t>
      </w:r>
    </w:p>
    <w:p w14:paraId="03C0BDD3" w14:textId="030BC0C0" w:rsidR="004E32A1" w:rsidRDefault="00796A20" w:rsidP="00796A20">
      <w:pPr>
        <w:pStyle w:val="ListNumber3"/>
      </w:pPr>
      <w:r>
        <w:lastRenderedPageBreak/>
        <w:t>due diligence.</w:t>
      </w:r>
    </w:p>
    <w:p w14:paraId="705E6B87" w14:textId="6D63C784" w:rsidR="00796A20" w:rsidRDefault="00796A20" w:rsidP="00796A20">
      <w:pPr>
        <w:pStyle w:val="Heading2Numbered"/>
      </w:pPr>
      <w:bookmarkStart w:id="19" w:name="_Toc240267678"/>
      <w:r>
        <w:t>Due Diligence</w:t>
      </w:r>
      <w:bookmarkEnd w:id="19"/>
    </w:p>
    <w:p w14:paraId="1F523C58" w14:textId="77777777" w:rsidR="000D5246" w:rsidRDefault="000D5246" w:rsidP="000D5246">
      <w:r>
        <w:t xml:space="preserve">Due diligence may be undertaken on one or more Registration/Tenderer at any time before, during or after evaluation and the results may be </w:t>
      </w:r>
      <w:proofErr w:type="gramStart"/>
      <w:r>
        <w:t>taken into account</w:t>
      </w:r>
      <w:proofErr w:type="gramEnd"/>
      <w:r>
        <w:t xml:space="preserve"> in the evaluation/selection process. A Registration may be excluded from further evaluation or shortlisting if, </w:t>
      </w:r>
      <w:proofErr w:type="gramStart"/>
      <w:r>
        <w:t>as a result of</w:t>
      </w:r>
      <w:proofErr w:type="gramEnd"/>
      <w:r>
        <w:t xml:space="preserve"> due diligence undertaken the Principal, the Principal determines that entering into a Contract with a Tenderer represents a significant risk to the </w:t>
      </w:r>
      <w:proofErr w:type="gramStart"/>
      <w:r>
        <w:t>Principal</w:t>
      </w:r>
      <w:proofErr w:type="gramEnd"/>
      <w:r>
        <w:t>. Due diligence may include:</w:t>
      </w:r>
    </w:p>
    <w:p w14:paraId="30E1BEE2" w14:textId="77777777" w:rsidR="000D5246" w:rsidRDefault="000D5246" w:rsidP="00CE29C8">
      <w:pPr>
        <w:pStyle w:val="ListNumber2"/>
        <w:numPr>
          <w:ilvl w:val="1"/>
          <w:numId w:val="27"/>
        </w:numPr>
      </w:pPr>
      <w:r>
        <w:t>reference checks</w:t>
      </w:r>
    </w:p>
    <w:p w14:paraId="5F649F71" w14:textId="77777777" w:rsidR="000D5246" w:rsidRDefault="000D5246" w:rsidP="000D5246">
      <w:pPr>
        <w:pStyle w:val="ListNumber2"/>
      </w:pPr>
      <w:r>
        <w:t>clarifications, interviews, and/or presentations</w:t>
      </w:r>
    </w:p>
    <w:p w14:paraId="3245ACDC" w14:textId="77777777" w:rsidR="000D5246" w:rsidRDefault="000D5246" w:rsidP="000D5246">
      <w:pPr>
        <w:pStyle w:val="ListNumber2"/>
      </w:pPr>
      <w:r>
        <w:t>Police vetting of personnel</w:t>
      </w:r>
    </w:p>
    <w:p w14:paraId="36054299" w14:textId="77777777" w:rsidR="000D5246" w:rsidRDefault="000D5246" w:rsidP="000D5246">
      <w:pPr>
        <w:pStyle w:val="ListNumber2"/>
      </w:pPr>
      <w:r>
        <w:t>checks to determine the accuracy/completeness/validity of Registrations</w:t>
      </w:r>
    </w:p>
    <w:p w14:paraId="02D8B6C9" w14:textId="77777777" w:rsidR="000D5246" w:rsidRDefault="000D5246" w:rsidP="000D5246">
      <w:pPr>
        <w:pStyle w:val="ListNumber2"/>
      </w:pPr>
      <w:r>
        <w:t>Companies Office search</w:t>
      </w:r>
    </w:p>
    <w:p w14:paraId="4EE8F045" w14:textId="77777777" w:rsidR="000D5246" w:rsidRDefault="000D5246" w:rsidP="000D5246">
      <w:pPr>
        <w:pStyle w:val="ListNumber2"/>
      </w:pPr>
      <w:r>
        <w:t xml:space="preserve">review of Tenderers’ financial viability </w:t>
      </w:r>
    </w:p>
    <w:p w14:paraId="59566A33" w14:textId="77777777" w:rsidR="000D5246" w:rsidRDefault="000D5246" w:rsidP="000D5246">
      <w:pPr>
        <w:pStyle w:val="ListNumber2"/>
      </w:pPr>
      <w:r>
        <w:t>review of Tenderers’ business practices and other probity issues</w:t>
      </w:r>
    </w:p>
    <w:p w14:paraId="6334FCEB" w14:textId="77777777" w:rsidR="000D5246" w:rsidRDefault="000D5246" w:rsidP="000D5246">
      <w:pPr>
        <w:pStyle w:val="ListNumber2"/>
      </w:pPr>
      <w:r>
        <w:t>review of Tenderers’ disputes with NZSPA and/or other parties</w:t>
      </w:r>
    </w:p>
    <w:p w14:paraId="02D7ADC6" w14:textId="77777777" w:rsidR="000D5246" w:rsidRDefault="000D5246" w:rsidP="000D5246">
      <w:pPr>
        <w:pStyle w:val="ListNumber2"/>
      </w:pPr>
      <w:r>
        <w:t>review of Tenderers’ ownership/structure</w:t>
      </w:r>
    </w:p>
    <w:p w14:paraId="273235B6" w14:textId="77777777" w:rsidR="000D5246" w:rsidRDefault="000D5246" w:rsidP="000D5246">
      <w:pPr>
        <w:pStyle w:val="ListNumber2"/>
      </w:pPr>
      <w:r>
        <w:t>review of Tenderers’ director status</w:t>
      </w:r>
    </w:p>
    <w:p w14:paraId="4C43441C" w14:textId="21B302C1" w:rsidR="000D5246" w:rsidRDefault="000D5246" w:rsidP="000D5246">
      <w:pPr>
        <w:pStyle w:val="ListNumber2"/>
      </w:pPr>
      <w:r>
        <w:t xml:space="preserve">review of Tenderers’ </w:t>
      </w:r>
      <w:proofErr w:type="gramStart"/>
      <w:r>
        <w:t>conduct</w:t>
      </w:r>
      <w:proofErr w:type="gramEnd"/>
      <w:r>
        <w:t xml:space="preserve"> in relation to the </w:t>
      </w:r>
      <w:hyperlink r:id="rId27" w:history="1">
        <w:r w:rsidRPr="00F33407">
          <w:rPr>
            <w:rStyle w:val="Hyperlink"/>
            <w:rFonts w:asciiTheme="minorHAnsi" w:hAnsiTheme="minorHAnsi"/>
          </w:rPr>
          <w:t>Supplier Code of Conduct.</w:t>
        </w:r>
      </w:hyperlink>
    </w:p>
    <w:p w14:paraId="57D14F97" w14:textId="77777777" w:rsidR="00796A20" w:rsidRPr="00796A20" w:rsidRDefault="00796A20" w:rsidP="000D5246">
      <w:pPr>
        <w:pStyle w:val="ListNumber2"/>
        <w:numPr>
          <w:ilvl w:val="0"/>
          <w:numId w:val="0"/>
        </w:numPr>
        <w:ind w:left="1191" w:hanging="397"/>
      </w:pPr>
    </w:p>
    <w:p w14:paraId="4869470D" w14:textId="6B7D79A8" w:rsidR="00F33407" w:rsidRDefault="00F33407">
      <w:r>
        <w:br w:type="page"/>
      </w:r>
    </w:p>
    <w:p w14:paraId="47B1102D" w14:textId="6B5F1F0D" w:rsidR="00730CE9" w:rsidRDefault="00F33407" w:rsidP="00F33407">
      <w:pPr>
        <w:pStyle w:val="Heading1Numbered"/>
      </w:pPr>
      <w:bookmarkStart w:id="20" w:name="_Toc240267679"/>
      <w:r>
        <w:lastRenderedPageBreak/>
        <w:t>Form of Registration Part A: Capability and Capacity</w:t>
      </w:r>
      <w:bookmarkEnd w:id="20"/>
    </w:p>
    <w:p w14:paraId="286E5FC8" w14:textId="77777777" w:rsidR="00A62334" w:rsidRPr="00A62334" w:rsidRDefault="00A62334" w:rsidP="00A62334">
      <w:pPr>
        <w:rPr>
          <w:color w:val="66BA6E" w:themeColor="accent2"/>
        </w:rPr>
      </w:pPr>
      <w:r w:rsidRPr="00A62334">
        <w:rPr>
          <w:color w:val="66BA6E" w:themeColor="accent2"/>
        </w:rPr>
        <w:t>(QUESTIONS IN THIS SECTION MUST BE AMENDED/ ADDED TO/ DELETED TO SUIT THE PROCUREMENT)</w:t>
      </w:r>
    </w:p>
    <w:p w14:paraId="2D5D495C" w14:textId="77777777" w:rsidR="00A62334" w:rsidRDefault="00A62334" w:rsidP="00A62334">
      <w:r>
        <w:t>PART A AND PART B OF THE FORM OF REGISTRATION MUST BE SUBMITTED ELECTRONICALLY AS SEPARATE DOCUMENTS</w:t>
      </w:r>
    </w:p>
    <w:p w14:paraId="4DEEEFEF" w14:textId="6ED40FC2" w:rsidR="00F33407" w:rsidRDefault="00A62334" w:rsidP="00A62334">
      <w:pPr>
        <w:rPr>
          <w:b/>
          <w:bCs/>
        </w:rPr>
      </w:pPr>
      <w:r w:rsidRPr="00A62334">
        <w:rPr>
          <w:b/>
          <w:bCs/>
        </w:rPr>
        <w:t>for</w:t>
      </w:r>
      <w:r w:rsidRPr="00A62334">
        <w:rPr>
          <w:b/>
          <w:bCs/>
          <w:color w:val="EE0000"/>
        </w:rPr>
        <w:t xml:space="preserve"> [Name of the School]</w:t>
      </w:r>
      <w:r w:rsidRPr="00A62334">
        <w:rPr>
          <w:b/>
          <w:bCs/>
        </w:rPr>
        <w:t xml:space="preserve"> (the </w:t>
      </w:r>
      <w:proofErr w:type="gramStart"/>
      <w:r w:rsidRPr="00A62334">
        <w:rPr>
          <w:b/>
          <w:bCs/>
        </w:rPr>
        <w:t>School</w:t>
      </w:r>
      <w:proofErr w:type="gramEnd"/>
      <w:r w:rsidRPr="00A62334">
        <w:rPr>
          <w:b/>
          <w:bCs/>
        </w:rPr>
        <w:t>) –</w:t>
      </w:r>
      <w:r w:rsidRPr="00A62334">
        <w:rPr>
          <w:b/>
          <w:bCs/>
          <w:color w:val="EE0000"/>
        </w:rPr>
        <w:t xml:space="preserve"> [Project Title] </w:t>
      </w:r>
      <w:r w:rsidRPr="00A62334">
        <w:rPr>
          <w:b/>
          <w:bCs/>
        </w:rPr>
        <w:t xml:space="preserve">– </w:t>
      </w:r>
      <w:r w:rsidRPr="00A62334">
        <w:rPr>
          <w:b/>
          <w:bCs/>
          <w:color w:val="EE0000"/>
        </w:rPr>
        <w:t xml:space="preserve">[Nature of Contract Works] </w:t>
      </w:r>
      <w:r w:rsidRPr="00A62334">
        <w:rPr>
          <w:b/>
          <w:bCs/>
        </w:rPr>
        <w:t>Registration of Interest</w:t>
      </w:r>
    </w:p>
    <w:p w14:paraId="43D8306E" w14:textId="48EA78A3" w:rsidR="00A62334" w:rsidRDefault="00A62334" w:rsidP="00A62334">
      <w:pPr>
        <w:pStyle w:val="Heading2"/>
      </w:pPr>
      <w:bookmarkStart w:id="21" w:name="_Toc240267680"/>
      <w:r>
        <w:t>Tenderer Name</w:t>
      </w:r>
      <w:bookmarkEnd w:id="21"/>
    </w:p>
    <w:p w14:paraId="63EAC136" w14:textId="481D2EAD" w:rsidR="00A62334" w:rsidRDefault="000B053D" w:rsidP="00A62334">
      <w:pPr>
        <w:rPr>
          <w:color w:val="FFC000"/>
        </w:rPr>
      </w:pPr>
      <w:r w:rsidRPr="000B053D">
        <w:rPr>
          <w:color w:val="FFC000"/>
        </w:rPr>
        <w:t>[Tenderer’s trading name]</w:t>
      </w:r>
    </w:p>
    <w:p w14:paraId="1FAC99F6" w14:textId="18DEF69A" w:rsidR="000B053D" w:rsidRDefault="000B053D" w:rsidP="000B053D">
      <w:pPr>
        <w:pStyle w:val="Heading2Numbered"/>
      </w:pPr>
      <w:bookmarkStart w:id="22" w:name="_Toc240267681"/>
      <w:r>
        <w:t>Capability (skills and expertise)</w:t>
      </w:r>
      <w:bookmarkEnd w:id="22"/>
    </w:p>
    <w:p w14:paraId="27B206BD" w14:textId="7E22D149" w:rsidR="00917BC1" w:rsidRDefault="00917BC1" w:rsidP="00C604EC">
      <w:pPr>
        <w:pStyle w:val="Heading3Numbered"/>
      </w:pPr>
      <w:r>
        <w:t>Provide an overview of your (the Tenderer’s) organisational capability (skills and expertise) including:</w:t>
      </w:r>
    </w:p>
    <w:p w14:paraId="73B94824" w14:textId="0F7E9BC9" w:rsidR="00917BC1" w:rsidRDefault="00917BC1" w:rsidP="00CE29C8">
      <w:pPr>
        <w:pStyle w:val="ListNumber2"/>
        <w:numPr>
          <w:ilvl w:val="1"/>
          <w:numId w:val="28"/>
        </w:numPr>
      </w:pPr>
      <w:r>
        <w:t>a brief history of your organisation including number of years of operating in the relevant market/region</w:t>
      </w:r>
    </w:p>
    <w:p w14:paraId="261171DC" w14:textId="58E732B2" w:rsidR="00917BC1" w:rsidRDefault="00917BC1" w:rsidP="00917BC1">
      <w:pPr>
        <w:pStyle w:val="ListNumber2"/>
      </w:pPr>
      <w:r>
        <w:t>professional memberships/accreditations</w:t>
      </w:r>
    </w:p>
    <w:p w14:paraId="750E1DFD" w14:textId="67CEF8AC" w:rsidR="000B053D" w:rsidRPr="000B053D" w:rsidRDefault="00917BC1" w:rsidP="00917BC1">
      <w:pPr>
        <w:pStyle w:val="ListNumber2"/>
      </w:pPr>
      <w:r>
        <w:t>your organisation’s overall experience delivering Contract Works of a similar nature and in a comparable setting (institutional) to the Requirement and in the relevant market/region</w:t>
      </w:r>
    </w:p>
    <w:p w14:paraId="7BDCBD3B" w14:textId="77777777" w:rsidR="00037D27" w:rsidRDefault="00037D27" w:rsidP="00037D27">
      <w:r w:rsidRPr="00037D27">
        <w:rPr>
          <w:color w:val="FFC000"/>
        </w:rPr>
        <w:t>[Answer]</w:t>
      </w:r>
    </w:p>
    <w:p w14:paraId="009D79DC" w14:textId="237E15A9" w:rsidR="002251D3" w:rsidRDefault="002251D3" w:rsidP="00C604EC">
      <w:pPr>
        <w:pStyle w:val="Heading3Numbered"/>
      </w:pPr>
      <w:r>
        <w:t>Detail two examples of delivering similar Contract Works including:</w:t>
      </w:r>
    </w:p>
    <w:p w14:paraId="3458AF9C" w14:textId="598E3F4C" w:rsidR="002251D3" w:rsidRDefault="002251D3" w:rsidP="00CE29C8">
      <w:pPr>
        <w:pStyle w:val="ListNumber2"/>
        <w:numPr>
          <w:ilvl w:val="1"/>
          <w:numId w:val="29"/>
        </w:numPr>
      </w:pPr>
      <w:r>
        <w:t>a brief description of the project</w:t>
      </w:r>
    </w:p>
    <w:p w14:paraId="4955C079" w14:textId="389A2F10" w:rsidR="002251D3" w:rsidRDefault="002251D3" w:rsidP="002251D3">
      <w:pPr>
        <w:pStyle w:val="ListNumber2"/>
      </w:pPr>
      <w:r>
        <w:t>your organisation’s specific involvement</w:t>
      </w:r>
    </w:p>
    <w:p w14:paraId="79C5CE43" w14:textId="4A4E2234" w:rsidR="002251D3" w:rsidRDefault="002251D3" w:rsidP="002251D3">
      <w:pPr>
        <w:pStyle w:val="ListNumber2"/>
      </w:pPr>
      <w:r>
        <w:t>client name</w:t>
      </w:r>
    </w:p>
    <w:p w14:paraId="3486E2DE" w14:textId="16B5B1AB" w:rsidR="002251D3" w:rsidRDefault="002251D3" w:rsidP="002251D3">
      <w:pPr>
        <w:pStyle w:val="ListNumber2"/>
      </w:pPr>
      <w:proofErr w:type="gramStart"/>
      <w:r>
        <w:t>client</w:t>
      </w:r>
      <w:proofErr w:type="gramEnd"/>
      <w:r>
        <w:t xml:space="preserve"> contact name, telephone number and email address</w:t>
      </w:r>
    </w:p>
    <w:p w14:paraId="35BA224F" w14:textId="410BADCC" w:rsidR="002251D3" w:rsidRDefault="002251D3" w:rsidP="002251D3">
      <w:pPr>
        <w:pStyle w:val="ListNumber2"/>
      </w:pPr>
      <w:r>
        <w:t>start and practical completion dates</w:t>
      </w:r>
    </w:p>
    <w:p w14:paraId="40C30B5D" w14:textId="1F9C24C3" w:rsidR="002251D3" w:rsidRDefault="002251D3" w:rsidP="002251D3">
      <w:pPr>
        <w:pStyle w:val="ListNumber2"/>
      </w:pPr>
      <w:r>
        <w:t>location.</w:t>
      </w:r>
    </w:p>
    <w:p w14:paraId="1597C063" w14:textId="77777777" w:rsidR="002251D3" w:rsidRDefault="002251D3" w:rsidP="002251D3">
      <w:r>
        <w:t>Examples must:</w:t>
      </w:r>
    </w:p>
    <w:p w14:paraId="79BC4205" w14:textId="10204CF8" w:rsidR="002251D3" w:rsidRDefault="002251D3" w:rsidP="00CE29C8">
      <w:pPr>
        <w:pStyle w:val="ListNumber2"/>
        <w:numPr>
          <w:ilvl w:val="1"/>
          <w:numId w:val="30"/>
        </w:numPr>
      </w:pPr>
      <w:r>
        <w:t>have been delivered within the last five years</w:t>
      </w:r>
    </w:p>
    <w:p w14:paraId="463DB287" w14:textId="05504CC5" w:rsidR="002251D3" w:rsidRDefault="002251D3" w:rsidP="002251D3">
      <w:pPr>
        <w:pStyle w:val="ListNumber2"/>
      </w:pPr>
      <w:r>
        <w:lastRenderedPageBreak/>
        <w:t>be preferably in a comparable setting (for example: institutional)</w:t>
      </w:r>
    </w:p>
    <w:p w14:paraId="47F6B07F" w14:textId="0E07CFCD" w:rsidR="002251D3" w:rsidRDefault="002251D3" w:rsidP="002251D3">
      <w:pPr>
        <w:pStyle w:val="ListNumber2"/>
      </w:pPr>
      <w:r>
        <w:t>have reached practical completion</w:t>
      </w:r>
    </w:p>
    <w:p w14:paraId="5DDE2205" w14:textId="77777777" w:rsidR="002251D3" w:rsidRDefault="002251D3" w:rsidP="002251D3">
      <w:pPr>
        <w:pStyle w:val="ListNumber2"/>
      </w:pPr>
      <w:r>
        <w:t>have been delivered by your organisation as the Main Contractor.</w:t>
      </w:r>
    </w:p>
    <w:p w14:paraId="2DCBF142" w14:textId="77777777" w:rsidR="002251D3" w:rsidRDefault="002251D3" w:rsidP="002251D3">
      <w:pPr>
        <w:rPr>
          <w:color w:val="FFC000"/>
        </w:rPr>
      </w:pPr>
      <w:r w:rsidRPr="002251D3">
        <w:rPr>
          <w:color w:val="FFC000"/>
        </w:rPr>
        <w:t>[Answer]</w:t>
      </w:r>
    </w:p>
    <w:p w14:paraId="1CCB811E" w14:textId="759BD15E" w:rsidR="00D16C9E" w:rsidRPr="00D16C9E" w:rsidRDefault="00D16C9E" w:rsidP="00C604EC">
      <w:pPr>
        <w:pStyle w:val="Heading3Numbered"/>
      </w:pPr>
      <w:r w:rsidRPr="00D16C9E">
        <w:t>Nominate specific personnel (Key Personnel) for each of the Key Roles listed in Section 2 and for each; append a CV (of no more than two A4 pages (one A4 sheet)) that includes:</w:t>
      </w:r>
    </w:p>
    <w:p w14:paraId="4625209C" w14:textId="235FC4DB" w:rsidR="00D16C9E" w:rsidRPr="00D16C9E" w:rsidRDefault="00D16C9E" w:rsidP="00CE29C8">
      <w:pPr>
        <w:pStyle w:val="ListNumber2"/>
        <w:numPr>
          <w:ilvl w:val="1"/>
          <w:numId w:val="31"/>
        </w:numPr>
      </w:pPr>
      <w:r w:rsidRPr="00D16C9E">
        <w:t>full name</w:t>
      </w:r>
    </w:p>
    <w:p w14:paraId="1960C9CE" w14:textId="06BE3E81" w:rsidR="00D16C9E" w:rsidRPr="00D16C9E" w:rsidRDefault="00D16C9E" w:rsidP="00D16C9E">
      <w:pPr>
        <w:pStyle w:val="ListNumber2"/>
      </w:pPr>
      <w:r w:rsidRPr="00D16C9E">
        <w:t>relevant qualifications/certifications/accreditations/membership of professional associations</w:t>
      </w:r>
    </w:p>
    <w:p w14:paraId="312AA21A" w14:textId="704FEBE0" w:rsidR="00D16C9E" w:rsidRPr="00D16C9E" w:rsidRDefault="00D16C9E" w:rsidP="00D16C9E">
      <w:pPr>
        <w:pStyle w:val="ListNumber2"/>
      </w:pPr>
      <w:r w:rsidRPr="00D16C9E">
        <w:t xml:space="preserve">a brief overview of recent employment history </w:t>
      </w:r>
    </w:p>
    <w:p w14:paraId="62A6A970" w14:textId="64B6F076" w:rsidR="002251D3" w:rsidRPr="002251D3" w:rsidRDefault="00D16C9E" w:rsidP="00D16C9E">
      <w:pPr>
        <w:pStyle w:val="ListNumber2"/>
      </w:pPr>
      <w:r w:rsidRPr="00D16C9E">
        <w:t>descriptions of two instances acting in the key role for similar engagements (delivered within the last five years, beyond practical completion and preferably in a comparable setting (for example: institutional)).</w:t>
      </w:r>
    </w:p>
    <w:p w14:paraId="10131836" w14:textId="77777777" w:rsidR="00507F86" w:rsidRPr="00507F86" w:rsidRDefault="00507F86" w:rsidP="00507F86">
      <w:pPr>
        <w:rPr>
          <w:color w:val="66BA6E" w:themeColor="accent2"/>
        </w:rPr>
      </w:pPr>
      <w:r w:rsidRPr="00507F86">
        <w:rPr>
          <w:color w:val="66BA6E" w:themeColor="accent2"/>
        </w:rPr>
        <w:t>(List the key roles as listed in Section 2)</w:t>
      </w:r>
    </w:p>
    <w:p w14:paraId="47947994" w14:textId="5D33B430" w:rsidR="00507F86" w:rsidRPr="00507F86" w:rsidRDefault="00507F86" w:rsidP="00507F86">
      <w:pPr>
        <w:pStyle w:val="ListBullet"/>
        <w:rPr>
          <w:color w:val="FFC000"/>
        </w:rPr>
      </w:pPr>
      <w:r w:rsidRPr="00507F86">
        <w:rPr>
          <w:color w:val="EE0000"/>
        </w:rPr>
        <w:t xml:space="preserve">Contract Representative: </w:t>
      </w:r>
      <w:r w:rsidRPr="00507F86">
        <w:rPr>
          <w:color w:val="FFC000"/>
        </w:rPr>
        <w:t>[Name]</w:t>
      </w:r>
    </w:p>
    <w:p w14:paraId="2608F1D1" w14:textId="6551F022" w:rsidR="00507F86" w:rsidRPr="00507F86" w:rsidRDefault="00507F86" w:rsidP="00507F86">
      <w:pPr>
        <w:pStyle w:val="ListBullet"/>
        <w:rPr>
          <w:color w:val="FFC000"/>
        </w:rPr>
      </w:pPr>
      <w:r w:rsidRPr="00507F86">
        <w:rPr>
          <w:color w:val="EE0000"/>
        </w:rPr>
        <w:t xml:space="preserve">Site Manager/Foreman: </w:t>
      </w:r>
      <w:r w:rsidRPr="00507F86">
        <w:rPr>
          <w:color w:val="FFC000"/>
        </w:rPr>
        <w:t>[Name]</w:t>
      </w:r>
    </w:p>
    <w:p w14:paraId="4031AA9B" w14:textId="055D1CCE" w:rsidR="00507F86" w:rsidRPr="00507F86" w:rsidRDefault="00507F86" w:rsidP="00507F86">
      <w:pPr>
        <w:pStyle w:val="ListBullet"/>
        <w:rPr>
          <w:color w:val="FFC000"/>
        </w:rPr>
      </w:pPr>
      <w:r w:rsidRPr="00507F86">
        <w:rPr>
          <w:color w:val="EE0000"/>
        </w:rPr>
        <w:t xml:space="preserve">Quality Manager: </w:t>
      </w:r>
      <w:r w:rsidRPr="00507F86">
        <w:rPr>
          <w:color w:val="FFC000"/>
        </w:rPr>
        <w:t>[Name]</w:t>
      </w:r>
    </w:p>
    <w:p w14:paraId="3687256E" w14:textId="54B3A0E9" w:rsidR="00507F86" w:rsidRPr="00507F86" w:rsidRDefault="00507F86" w:rsidP="00507F86">
      <w:pPr>
        <w:pStyle w:val="ListBullet"/>
        <w:rPr>
          <w:color w:val="FFC000"/>
        </w:rPr>
      </w:pPr>
      <w:r w:rsidRPr="00507F86">
        <w:rPr>
          <w:color w:val="EE0000"/>
        </w:rPr>
        <w:t>Health and Safety Manager:</w:t>
      </w:r>
      <w:r w:rsidRPr="00507F86">
        <w:rPr>
          <w:color w:val="FFC000"/>
        </w:rPr>
        <w:t xml:space="preserve"> [Name]</w:t>
      </w:r>
    </w:p>
    <w:p w14:paraId="111C3ADF" w14:textId="77777777" w:rsidR="00507F86" w:rsidRDefault="00507F86" w:rsidP="00507F86">
      <w:pPr>
        <w:pStyle w:val="ListNumber2"/>
        <w:numPr>
          <w:ilvl w:val="0"/>
          <w:numId w:val="0"/>
        </w:numPr>
        <w:rPr>
          <w:color w:val="FFC000"/>
        </w:rPr>
      </w:pPr>
      <w:r w:rsidRPr="00507F86">
        <w:rPr>
          <w:color w:val="FFC000"/>
        </w:rPr>
        <w:t>(Append a two-page CV for each Key Person)</w:t>
      </w:r>
    </w:p>
    <w:p w14:paraId="703A39C3" w14:textId="1D12E029" w:rsidR="00256E9F" w:rsidRPr="00256E9F" w:rsidRDefault="00256E9F" w:rsidP="00256E9F">
      <w:pPr>
        <w:rPr>
          <w:color w:val="66BA6E" w:themeColor="accent2"/>
        </w:rPr>
      </w:pPr>
      <w:r w:rsidRPr="00256E9F">
        <w:rPr>
          <w:color w:val="66BA6E" w:themeColor="accent2"/>
        </w:rPr>
        <w:t>(Delete this Section if you deleted the corresponding section in 2.3)</w:t>
      </w:r>
    </w:p>
    <w:p w14:paraId="04C6DDCA" w14:textId="683B07C4" w:rsidR="00256E9F" w:rsidRDefault="00256E9F" w:rsidP="00C604EC">
      <w:pPr>
        <w:pStyle w:val="Heading3Numbered"/>
      </w:pPr>
      <w:r>
        <w:t>List your nominated subcontractors for each of the key trades listed in Section 2.3d and for each, provide the following information:</w:t>
      </w:r>
    </w:p>
    <w:p w14:paraId="5C373545" w14:textId="0BBB03AF" w:rsidR="00256E9F" w:rsidRPr="00256E9F" w:rsidRDefault="00256E9F" w:rsidP="00CE29C8">
      <w:pPr>
        <w:pStyle w:val="ListNumber2"/>
        <w:numPr>
          <w:ilvl w:val="1"/>
          <w:numId w:val="32"/>
        </w:numPr>
      </w:pPr>
      <w:r w:rsidRPr="00256E9F">
        <w:t>nominated subcontractor’s legal name</w:t>
      </w:r>
    </w:p>
    <w:p w14:paraId="4D037C52" w14:textId="035F3259" w:rsidR="00256E9F" w:rsidRPr="00256E9F" w:rsidRDefault="00256E9F" w:rsidP="00256E9F">
      <w:pPr>
        <w:pStyle w:val="ListNumber2"/>
      </w:pPr>
      <w:r w:rsidRPr="00256E9F">
        <w:t>contact person/telephone number</w:t>
      </w:r>
    </w:p>
    <w:p w14:paraId="19C530FB" w14:textId="21700FB1" w:rsidR="00256E9F" w:rsidRPr="00256E9F" w:rsidRDefault="00256E9F" w:rsidP="00256E9F">
      <w:pPr>
        <w:pStyle w:val="ListNumber2"/>
      </w:pPr>
      <w:r w:rsidRPr="00256E9F">
        <w:t>relevant organisational experience</w:t>
      </w:r>
    </w:p>
    <w:p w14:paraId="3CF4C2D5" w14:textId="44FF467C" w:rsidR="00256E9F" w:rsidRPr="00256E9F" w:rsidRDefault="00256E9F" w:rsidP="00256E9F">
      <w:pPr>
        <w:pStyle w:val="ListNumber2"/>
      </w:pPr>
      <w:r w:rsidRPr="00256E9F">
        <w:t>key personnel and their relevant experience</w:t>
      </w:r>
    </w:p>
    <w:p w14:paraId="2A623A9B" w14:textId="77777777" w:rsidR="00256E9F" w:rsidRDefault="00256E9F" w:rsidP="00256E9F">
      <w:pPr>
        <w:pStyle w:val="ListNumber2"/>
      </w:pPr>
      <w:r w:rsidRPr="00256E9F">
        <w:t>track record workin</w:t>
      </w:r>
      <w:r>
        <w:t>g with your organisation</w:t>
      </w:r>
    </w:p>
    <w:p w14:paraId="7A7BAFF1" w14:textId="77777777" w:rsidR="00A95BE6" w:rsidRDefault="00A95BE6" w:rsidP="00256E9F">
      <w:pPr>
        <w:pStyle w:val="ListNumber2"/>
        <w:numPr>
          <w:ilvl w:val="0"/>
          <w:numId w:val="0"/>
        </w:numPr>
      </w:pPr>
      <w:r w:rsidRPr="00A95BE6">
        <w:t>Where a key trade is not to be subcontracted, state “In house”.</w:t>
      </w:r>
    </w:p>
    <w:p w14:paraId="107A5680" w14:textId="77777777" w:rsidR="00575452" w:rsidRPr="00575452" w:rsidRDefault="00575452" w:rsidP="00575452">
      <w:pPr>
        <w:rPr>
          <w:color w:val="66BA6E" w:themeColor="accent2"/>
        </w:rPr>
      </w:pPr>
      <w:r w:rsidRPr="00575452">
        <w:rPr>
          <w:color w:val="66BA6E" w:themeColor="accent2"/>
        </w:rPr>
        <w:t>(List the key trades as detailed in Section 2.3d. Delete if none.)</w:t>
      </w:r>
    </w:p>
    <w:p w14:paraId="40552AD7" w14:textId="404598CD" w:rsidR="00575452" w:rsidRPr="00575452" w:rsidRDefault="00575452" w:rsidP="00575452">
      <w:pPr>
        <w:pStyle w:val="ListBullet"/>
        <w:rPr>
          <w:color w:val="EE0000"/>
        </w:rPr>
      </w:pPr>
      <w:r w:rsidRPr="00575452">
        <w:rPr>
          <w:color w:val="EE0000"/>
        </w:rPr>
        <w:t>[Key trade 1]:</w:t>
      </w:r>
      <w:r w:rsidRPr="00575452">
        <w:rPr>
          <w:color w:val="EE0000"/>
        </w:rPr>
        <w:tab/>
      </w:r>
      <w:r w:rsidRPr="00575452">
        <w:rPr>
          <w:color w:val="FFC000"/>
        </w:rPr>
        <w:t>[subcontractor information]</w:t>
      </w:r>
    </w:p>
    <w:p w14:paraId="0B464147" w14:textId="77777777" w:rsidR="00575452" w:rsidRPr="00575452" w:rsidRDefault="00575452" w:rsidP="00575452">
      <w:pPr>
        <w:pStyle w:val="ListBullet"/>
      </w:pPr>
      <w:r w:rsidRPr="00575452">
        <w:rPr>
          <w:color w:val="EE0000"/>
        </w:rPr>
        <w:t xml:space="preserve">[Key trade 2]: </w:t>
      </w:r>
      <w:r w:rsidRPr="00575452">
        <w:rPr>
          <w:color w:val="FFC000"/>
        </w:rPr>
        <w:t>[subcontractor information]</w:t>
      </w:r>
    </w:p>
    <w:p w14:paraId="6C2D6AD1" w14:textId="77777777" w:rsidR="009071B7" w:rsidRDefault="009071B7" w:rsidP="00C604EC">
      <w:pPr>
        <w:pStyle w:val="Heading3Numbered"/>
      </w:pPr>
      <w:r>
        <w:lastRenderedPageBreak/>
        <w:t>Confirm your accreditation to one of the following or to a comparable health and safety accreditation:</w:t>
      </w:r>
    </w:p>
    <w:p w14:paraId="2567D31E" w14:textId="77777777" w:rsidR="009071B7" w:rsidRDefault="009071B7" w:rsidP="00CE29C8">
      <w:pPr>
        <w:pStyle w:val="ListNumber2"/>
        <w:numPr>
          <w:ilvl w:val="1"/>
          <w:numId w:val="33"/>
        </w:numPr>
      </w:pPr>
      <w:r>
        <w:t>AS/NZS 45001:2018 (Occupation Health and Safety Management Systems)</w:t>
      </w:r>
    </w:p>
    <w:p w14:paraId="1B1AF972" w14:textId="65ADA6D8" w:rsidR="009071B7" w:rsidRDefault="009071B7" w:rsidP="009071B7">
      <w:pPr>
        <w:pStyle w:val="ListNumber2"/>
      </w:pPr>
      <w:r>
        <w:t xml:space="preserve">One of the industry standard health and safety accreditations listed at </w:t>
      </w:r>
      <w:hyperlink r:id="rId28" w:history="1">
        <w:r w:rsidRPr="00424BEA">
          <w:rPr>
            <w:rStyle w:val="Hyperlink"/>
            <w:rFonts w:asciiTheme="minorHAnsi" w:hAnsiTheme="minorHAnsi"/>
          </w:rPr>
          <w:t>Property projects: contractor health and safety.</w:t>
        </w:r>
      </w:hyperlink>
    </w:p>
    <w:p w14:paraId="49F2EA48" w14:textId="77777777" w:rsidR="00424BEA" w:rsidRDefault="009071B7" w:rsidP="00424BEA">
      <w:r>
        <w:t>If confirmed, specify which accreditation and append evidence to your tender. If not confirmed, provide an explanation.</w:t>
      </w:r>
    </w:p>
    <w:p w14:paraId="1D82497B" w14:textId="77777777" w:rsidR="00BA6B58" w:rsidRDefault="00BA6B58" w:rsidP="00424BEA">
      <w:pPr>
        <w:rPr>
          <w:color w:val="FFC000"/>
        </w:rPr>
      </w:pPr>
      <w:r w:rsidRPr="00083B88">
        <w:rPr>
          <w:color w:val="FFC000"/>
        </w:rPr>
        <w:t>[Confirmed: [specify which accreditation and append evidence] / Not Confirmed: [Explanation]]</w:t>
      </w:r>
    </w:p>
    <w:p w14:paraId="141202FA" w14:textId="0EE304F9" w:rsidR="00F03E6F" w:rsidRPr="00083B88" w:rsidRDefault="00F03E6F" w:rsidP="00C604EC">
      <w:pPr>
        <w:pStyle w:val="Heading3Numbered"/>
      </w:pPr>
      <w:r w:rsidRPr="00083B88">
        <w:t>Confirm that you operate a documented health and safety policy and system that aligns with AS/</w:t>
      </w:r>
      <w:r w:rsidRPr="0088670E">
        <w:t xml:space="preserve">NZS 45001:2018 and the requirements set out at </w:t>
      </w:r>
      <w:hyperlink r:id="rId29" w:history="1">
        <w:r w:rsidRPr="00C916E7">
          <w:rPr>
            <w:rStyle w:val="Hyperlink"/>
          </w:rPr>
          <w:t>Property projects: contractor health and safety.</w:t>
        </w:r>
      </w:hyperlink>
    </w:p>
    <w:p w14:paraId="7B8D8576" w14:textId="77777777" w:rsidR="000C62C9" w:rsidRDefault="00F03E6F" w:rsidP="00F03E6F">
      <w:r w:rsidRPr="00083B88">
        <w:t>If confirmed, state how long your organisation has operated its health and safety policy and system. If not confirmed, provide an explanation.</w:t>
      </w:r>
    </w:p>
    <w:p w14:paraId="25F40BAB" w14:textId="77777777" w:rsidR="000C62C9" w:rsidRDefault="000C62C9" w:rsidP="00F03E6F">
      <w:pPr>
        <w:rPr>
          <w:color w:val="FFC000"/>
        </w:rPr>
      </w:pPr>
      <w:r w:rsidRPr="00083B88">
        <w:rPr>
          <w:color w:val="FFC000"/>
        </w:rPr>
        <w:t xml:space="preserve">[Confirmed: [state how long your health and safety policy and system </w:t>
      </w:r>
      <w:proofErr w:type="gramStart"/>
      <w:r w:rsidRPr="00083B88">
        <w:rPr>
          <w:color w:val="FFC000"/>
        </w:rPr>
        <w:t>has</w:t>
      </w:r>
      <w:proofErr w:type="gramEnd"/>
      <w:r w:rsidRPr="00083B88">
        <w:rPr>
          <w:color w:val="FFC000"/>
        </w:rPr>
        <w:t xml:space="preserve"> been in operation at your organisation] / Not Confirmed: [Explanation]]</w:t>
      </w:r>
    </w:p>
    <w:p w14:paraId="74C5D15D" w14:textId="77777777" w:rsidR="00953FFB" w:rsidRDefault="00953FFB" w:rsidP="000C62C9">
      <w:pPr>
        <w:pStyle w:val="Heading2Numbered"/>
      </w:pPr>
      <w:bookmarkStart w:id="23" w:name="_Toc240267682"/>
      <w:r w:rsidRPr="00953FFB">
        <w:t>Capacity (Resources, availability and contingency)</w:t>
      </w:r>
      <w:bookmarkEnd w:id="23"/>
    </w:p>
    <w:p w14:paraId="771D524F" w14:textId="77777777" w:rsidR="00123806" w:rsidRPr="00083B88" w:rsidRDefault="00123806" w:rsidP="00C604EC">
      <w:pPr>
        <w:pStyle w:val="Heading3Numbered"/>
        <w:rPr>
          <w:lang w:val="en-US"/>
        </w:rPr>
      </w:pPr>
      <w:r w:rsidRPr="00083B88">
        <w:rPr>
          <w:lang w:val="en-US"/>
        </w:rPr>
        <w:t>Provide an overview of your organisational capacity (resources and availability) as they relate to the satisfactory delivery of the Contract Works within the required timeframe including:</w:t>
      </w:r>
    </w:p>
    <w:p w14:paraId="3AEB992F" w14:textId="77777777" w:rsidR="00123806" w:rsidRPr="00123806" w:rsidRDefault="00123806" w:rsidP="00CE29C8">
      <w:pPr>
        <w:pStyle w:val="ListNumber2"/>
        <w:numPr>
          <w:ilvl w:val="1"/>
          <w:numId w:val="34"/>
        </w:numPr>
        <w:rPr>
          <w:bCs/>
        </w:rPr>
      </w:pPr>
      <w:r w:rsidRPr="00083B88">
        <w:t>structure and leadership (append an organisational chart)</w:t>
      </w:r>
    </w:p>
    <w:p w14:paraId="7B607CE8" w14:textId="77777777" w:rsidR="00123806" w:rsidRPr="00083B88" w:rsidRDefault="00123806" w:rsidP="00123806">
      <w:pPr>
        <w:pStyle w:val="ListNumber2"/>
        <w:rPr>
          <w:bCs/>
        </w:rPr>
      </w:pPr>
      <w:r w:rsidRPr="00083B88">
        <w:t>number of staff (e.g. employees, associates)</w:t>
      </w:r>
    </w:p>
    <w:p w14:paraId="59862EC0" w14:textId="77777777" w:rsidR="00123806" w:rsidRDefault="00123806" w:rsidP="00123806">
      <w:pPr>
        <w:pStyle w:val="ListNumber2"/>
      </w:pPr>
      <w:r w:rsidRPr="00083B88">
        <w:t>offices and locations.</w:t>
      </w:r>
    </w:p>
    <w:p w14:paraId="3637EDBE" w14:textId="77777777" w:rsidR="007E7F7F" w:rsidRDefault="007E7F7F" w:rsidP="007E7F7F">
      <w:pPr>
        <w:pStyle w:val="ListNumber2"/>
        <w:numPr>
          <w:ilvl w:val="0"/>
          <w:numId w:val="0"/>
        </w:numPr>
        <w:rPr>
          <w:color w:val="FFC000"/>
        </w:rPr>
      </w:pPr>
      <w:r w:rsidRPr="00083B88">
        <w:rPr>
          <w:color w:val="FFC000"/>
        </w:rPr>
        <w:t>[Answer]</w:t>
      </w:r>
    </w:p>
    <w:p w14:paraId="1AD3E00F" w14:textId="77777777" w:rsidR="00270A9A" w:rsidRPr="00083B88" w:rsidRDefault="00270A9A" w:rsidP="00C604EC">
      <w:pPr>
        <w:pStyle w:val="Heading3Numbered"/>
      </w:pPr>
      <w:r w:rsidRPr="00083B88">
        <w:t>Confirm the intended level of commitment and availability of Key Personnel, using the included table as a starting point, but noting at least:</w:t>
      </w:r>
    </w:p>
    <w:p w14:paraId="4D47644F" w14:textId="77777777" w:rsidR="00270A9A" w:rsidRPr="00270A9A" w:rsidRDefault="00270A9A" w:rsidP="00CE29C8">
      <w:pPr>
        <w:pStyle w:val="ListNumber2"/>
        <w:numPr>
          <w:ilvl w:val="1"/>
          <w:numId w:val="35"/>
        </w:numPr>
        <w:rPr>
          <w:lang w:val="en-AU"/>
        </w:rPr>
      </w:pPr>
      <w:r w:rsidRPr="00270A9A">
        <w:rPr>
          <w:lang w:val="en-US"/>
        </w:rPr>
        <w:t>intended level of commitment in terms of hours per week (40 hours = full time)</w:t>
      </w:r>
    </w:p>
    <w:p w14:paraId="46E001C4" w14:textId="77777777" w:rsidR="00270A9A" w:rsidRPr="00083B88" w:rsidRDefault="00270A9A" w:rsidP="00270A9A">
      <w:pPr>
        <w:pStyle w:val="ListNumber2"/>
      </w:pPr>
      <w:r w:rsidRPr="00083B88">
        <w:rPr>
          <w:lang w:val="en-AU"/>
        </w:rPr>
        <w:t xml:space="preserve">current and future </w:t>
      </w:r>
      <w:r w:rsidRPr="00083B88">
        <w:rPr>
          <w:lang w:val="en-US"/>
        </w:rPr>
        <w:t>availability (including outlining other current/overlapping commitments)</w:t>
      </w:r>
    </w:p>
    <w:p w14:paraId="1B1FE291" w14:textId="77777777" w:rsidR="00270A9A" w:rsidRPr="00270A9A" w:rsidRDefault="00270A9A" w:rsidP="00270A9A">
      <w:pPr>
        <w:pStyle w:val="ListNumber2"/>
      </w:pPr>
      <w:r w:rsidRPr="00083B88">
        <w:rPr>
          <w:rFonts w:eastAsia="Times New Roman" w:cs="Arial"/>
          <w:lang w:val="en-AU"/>
        </w:rPr>
        <w:t>availability</w:t>
      </w:r>
      <w:r w:rsidRPr="00083B88">
        <w:rPr>
          <w:lang w:val="en-US"/>
        </w:rPr>
        <w:t xml:space="preserve"> risks and how you intend to manage these</w:t>
      </w:r>
    </w:p>
    <w:tbl>
      <w:tblPr>
        <w:tblStyle w:val="NZSPADefault"/>
        <w:tblW w:w="9003" w:type="dxa"/>
        <w:tblLayout w:type="fixed"/>
        <w:tblLook w:val="04A0" w:firstRow="1" w:lastRow="0" w:firstColumn="1" w:lastColumn="0" w:noHBand="0" w:noVBand="1"/>
      </w:tblPr>
      <w:tblGrid>
        <w:gridCol w:w="1667"/>
        <w:gridCol w:w="1877"/>
        <w:gridCol w:w="1985"/>
        <w:gridCol w:w="1952"/>
        <w:gridCol w:w="1522"/>
      </w:tblGrid>
      <w:tr w:rsidR="006E674B" w:rsidRPr="00083B88" w14:paraId="3CF17B33" w14:textId="77777777" w:rsidTr="006E6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67" w:type="dxa"/>
            <w:hideMark/>
          </w:tcPr>
          <w:p w14:paraId="347D638E" w14:textId="77777777" w:rsidR="006E674B" w:rsidRPr="00083B88" w:rsidRDefault="006E674B" w:rsidP="006E674B">
            <w:pPr>
              <w:pStyle w:val="Table"/>
              <w:rPr>
                <w:b w:val="0"/>
                <w:lang w:val="en-US"/>
              </w:rPr>
            </w:pPr>
            <w:r w:rsidRPr="00083B88">
              <w:rPr>
                <w:lang w:val="en-US"/>
              </w:rPr>
              <w:lastRenderedPageBreak/>
              <w:t>Key Personnel &amp; Key Role</w:t>
            </w:r>
          </w:p>
        </w:tc>
        <w:tc>
          <w:tcPr>
            <w:tcW w:w="1877" w:type="dxa"/>
            <w:hideMark/>
          </w:tcPr>
          <w:p w14:paraId="49611893" w14:textId="77777777" w:rsidR="006E674B" w:rsidRPr="00083B88" w:rsidRDefault="006E674B" w:rsidP="006E674B">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083B88">
              <w:rPr>
                <w:lang w:val="en-US"/>
              </w:rPr>
              <w:t>Available for Required/Indicative Timeframe? (Yes/No, if No please describe why not)</w:t>
            </w:r>
          </w:p>
        </w:tc>
        <w:tc>
          <w:tcPr>
            <w:tcW w:w="1985" w:type="dxa"/>
            <w:hideMark/>
          </w:tcPr>
          <w:p w14:paraId="2CF89F03" w14:textId="77777777" w:rsidR="006E674B" w:rsidRPr="00083B88" w:rsidRDefault="006E674B" w:rsidP="006E674B">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083B88">
              <w:rPr>
                <w:lang w:val="en-US"/>
              </w:rPr>
              <w:t>Current Commitments (Including Brief Project Details &amp; Average Time per 40 hour Week per project)</w:t>
            </w:r>
          </w:p>
        </w:tc>
        <w:tc>
          <w:tcPr>
            <w:tcW w:w="1952" w:type="dxa"/>
            <w:hideMark/>
          </w:tcPr>
          <w:p w14:paraId="58F9073C" w14:textId="77777777" w:rsidR="006E674B" w:rsidRPr="00083B88" w:rsidRDefault="006E674B" w:rsidP="006E674B">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083B88">
              <w:rPr>
                <w:lang w:val="en-US"/>
              </w:rPr>
              <w:t>Future Commitments Awarded / Tendering For</w:t>
            </w:r>
          </w:p>
          <w:p w14:paraId="64977E22" w14:textId="77777777" w:rsidR="006E674B" w:rsidRPr="00083B88" w:rsidRDefault="006E674B" w:rsidP="006E674B">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083B88">
              <w:rPr>
                <w:lang w:val="en-US"/>
              </w:rPr>
              <w:t>(Average Time per 40 hour Week per project)</w:t>
            </w:r>
          </w:p>
        </w:tc>
        <w:tc>
          <w:tcPr>
            <w:tcW w:w="1522" w:type="dxa"/>
            <w:hideMark/>
          </w:tcPr>
          <w:p w14:paraId="22CEC96D" w14:textId="77777777" w:rsidR="006E674B" w:rsidRPr="00083B88" w:rsidRDefault="006E674B" w:rsidP="006E674B">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083B88">
              <w:rPr>
                <w:lang w:val="en-US"/>
              </w:rPr>
              <w:t>Commitment to this Project</w:t>
            </w:r>
          </w:p>
          <w:p w14:paraId="721223BA" w14:textId="77777777" w:rsidR="006E674B" w:rsidRPr="00083B88" w:rsidRDefault="006E674B" w:rsidP="006E674B">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083B88">
              <w:rPr>
                <w:lang w:val="en-US"/>
              </w:rPr>
              <w:t>(Average Time per 40 hour Week)</w:t>
            </w:r>
          </w:p>
        </w:tc>
      </w:tr>
      <w:tr w:rsidR="006E674B" w:rsidRPr="00083B88" w14:paraId="4A98FEF4" w14:textId="77777777" w:rsidTr="006E674B">
        <w:tc>
          <w:tcPr>
            <w:cnfStyle w:val="001000000000" w:firstRow="0" w:lastRow="0" w:firstColumn="1" w:lastColumn="0" w:oddVBand="0" w:evenVBand="0" w:oddHBand="0" w:evenHBand="0" w:firstRowFirstColumn="0" w:firstRowLastColumn="0" w:lastRowFirstColumn="0" w:lastRowLastColumn="0"/>
            <w:tcW w:w="1667" w:type="dxa"/>
            <w:hideMark/>
          </w:tcPr>
          <w:p w14:paraId="17102B45" w14:textId="77777777" w:rsidR="006E674B" w:rsidRPr="00083B88" w:rsidRDefault="006E674B" w:rsidP="006E674B">
            <w:pPr>
              <w:pStyle w:val="Table"/>
              <w:rPr>
                <w:bCs/>
                <w:color w:val="FF0000"/>
                <w:lang w:val="en-US"/>
              </w:rPr>
            </w:pPr>
            <w:r w:rsidRPr="00083B88">
              <w:rPr>
                <w:color w:val="FF0000"/>
              </w:rPr>
              <w:t>Contract Representative</w:t>
            </w:r>
          </w:p>
        </w:tc>
        <w:tc>
          <w:tcPr>
            <w:tcW w:w="1877" w:type="dxa"/>
            <w:hideMark/>
          </w:tcPr>
          <w:p w14:paraId="6258C471"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[Answer]</w:t>
            </w:r>
          </w:p>
        </w:tc>
        <w:tc>
          <w:tcPr>
            <w:tcW w:w="1985" w:type="dxa"/>
            <w:hideMark/>
          </w:tcPr>
          <w:p w14:paraId="0274FCBE"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5D10C8C2"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67F29C1C"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end date:</w:t>
            </w:r>
          </w:p>
          <w:p w14:paraId="615BC2A6"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18474A66"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Time per Week:]</w:t>
            </w:r>
          </w:p>
        </w:tc>
        <w:tc>
          <w:tcPr>
            <w:tcW w:w="1952" w:type="dxa"/>
            <w:hideMark/>
          </w:tcPr>
          <w:p w14:paraId="01FDFAB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0787A87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7A56348B"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start &amp; end date:</w:t>
            </w:r>
          </w:p>
          <w:p w14:paraId="582AB77D"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79CE22D4"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Time per Week:</w:t>
            </w:r>
          </w:p>
          <w:p w14:paraId="741B18D9"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Awarded / Tendering For:]</w:t>
            </w:r>
          </w:p>
        </w:tc>
        <w:tc>
          <w:tcPr>
            <w:tcW w:w="1522" w:type="dxa"/>
            <w:hideMark/>
          </w:tcPr>
          <w:p w14:paraId="4E952428"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r>
      <w:tr w:rsidR="006E674B" w:rsidRPr="00083B88" w14:paraId="2925DDB8" w14:textId="77777777" w:rsidTr="006E674B">
        <w:tc>
          <w:tcPr>
            <w:cnfStyle w:val="001000000000" w:firstRow="0" w:lastRow="0" w:firstColumn="1" w:lastColumn="0" w:oddVBand="0" w:evenVBand="0" w:oddHBand="0" w:evenHBand="0" w:firstRowFirstColumn="0" w:firstRowLastColumn="0" w:lastRowFirstColumn="0" w:lastRowLastColumn="0"/>
            <w:tcW w:w="1667" w:type="dxa"/>
            <w:hideMark/>
          </w:tcPr>
          <w:p w14:paraId="6A79AA1C" w14:textId="77777777" w:rsidR="006E674B" w:rsidRPr="00083B88" w:rsidRDefault="006E674B" w:rsidP="006E674B">
            <w:pPr>
              <w:pStyle w:val="Table"/>
              <w:rPr>
                <w:bCs/>
                <w:color w:val="FF0000"/>
                <w:lang w:val="en-US"/>
              </w:rPr>
            </w:pPr>
            <w:r w:rsidRPr="00083B88">
              <w:rPr>
                <w:color w:val="FF0000"/>
              </w:rPr>
              <w:t>Site Manager / Site Foreman</w:t>
            </w:r>
          </w:p>
        </w:tc>
        <w:tc>
          <w:tcPr>
            <w:tcW w:w="1877" w:type="dxa"/>
            <w:hideMark/>
          </w:tcPr>
          <w:p w14:paraId="587FDB59"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[Answer]</w:t>
            </w:r>
          </w:p>
        </w:tc>
        <w:tc>
          <w:tcPr>
            <w:tcW w:w="1985" w:type="dxa"/>
            <w:hideMark/>
          </w:tcPr>
          <w:p w14:paraId="3C0EC3BE"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1D7824C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25275DC1"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end date:</w:t>
            </w:r>
          </w:p>
          <w:p w14:paraId="724473D3"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471C6721"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c>
          <w:tcPr>
            <w:tcW w:w="1952" w:type="dxa"/>
            <w:hideMark/>
          </w:tcPr>
          <w:p w14:paraId="27AD3209"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3A653CF7"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58E0A453"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start &amp; end date:</w:t>
            </w:r>
          </w:p>
          <w:p w14:paraId="3D0CE0C4"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32178629"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Time per Week:</w:t>
            </w:r>
          </w:p>
          <w:p w14:paraId="4B82AD42"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Awarded / Tendering For:]</w:t>
            </w:r>
          </w:p>
        </w:tc>
        <w:tc>
          <w:tcPr>
            <w:tcW w:w="1522" w:type="dxa"/>
            <w:hideMark/>
          </w:tcPr>
          <w:p w14:paraId="6F3D9910"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r>
      <w:tr w:rsidR="006E674B" w:rsidRPr="00083B88" w14:paraId="7EEE5F16" w14:textId="77777777" w:rsidTr="006E674B">
        <w:tc>
          <w:tcPr>
            <w:cnfStyle w:val="001000000000" w:firstRow="0" w:lastRow="0" w:firstColumn="1" w:lastColumn="0" w:oddVBand="0" w:evenVBand="0" w:oddHBand="0" w:evenHBand="0" w:firstRowFirstColumn="0" w:firstRowLastColumn="0" w:lastRowFirstColumn="0" w:lastRowLastColumn="0"/>
            <w:tcW w:w="1667" w:type="dxa"/>
            <w:hideMark/>
          </w:tcPr>
          <w:p w14:paraId="2CB7ACB1" w14:textId="77777777" w:rsidR="006E674B" w:rsidRPr="00083B88" w:rsidRDefault="006E674B" w:rsidP="006E674B">
            <w:pPr>
              <w:pStyle w:val="Table"/>
              <w:rPr>
                <w:rFonts w:eastAsia="Times New Roman" w:cs="Arial"/>
                <w:color w:val="FF0000"/>
                <w:lang w:val="en-AU"/>
              </w:rPr>
            </w:pPr>
            <w:r w:rsidRPr="00083B88">
              <w:rPr>
                <w:color w:val="FF0000"/>
              </w:rPr>
              <w:t>Quality Manager</w:t>
            </w:r>
          </w:p>
        </w:tc>
        <w:tc>
          <w:tcPr>
            <w:tcW w:w="1877" w:type="dxa"/>
            <w:hideMark/>
          </w:tcPr>
          <w:p w14:paraId="1D68DBC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[Answer]</w:t>
            </w:r>
          </w:p>
        </w:tc>
        <w:tc>
          <w:tcPr>
            <w:tcW w:w="1985" w:type="dxa"/>
            <w:hideMark/>
          </w:tcPr>
          <w:p w14:paraId="5AC3C36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232BE7B0"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6664174A"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end date:</w:t>
            </w:r>
          </w:p>
          <w:p w14:paraId="28DE4F3F"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7392E3CC"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c>
          <w:tcPr>
            <w:tcW w:w="1952" w:type="dxa"/>
            <w:hideMark/>
          </w:tcPr>
          <w:p w14:paraId="653A06FD"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7E2AF7BD"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516F1A13"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start &amp; end date:</w:t>
            </w:r>
          </w:p>
          <w:p w14:paraId="2E483407"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2300C451"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Time per Week:</w:t>
            </w:r>
          </w:p>
          <w:p w14:paraId="6F780DBF"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Awarded / Tendering For:]</w:t>
            </w:r>
          </w:p>
        </w:tc>
        <w:tc>
          <w:tcPr>
            <w:tcW w:w="1522" w:type="dxa"/>
            <w:hideMark/>
          </w:tcPr>
          <w:p w14:paraId="6BB44CAC"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r>
      <w:tr w:rsidR="006E674B" w:rsidRPr="00083B88" w14:paraId="6BC2ABA4" w14:textId="77777777" w:rsidTr="006E674B">
        <w:tc>
          <w:tcPr>
            <w:cnfStyle w:val="001000000000" w:firstRow="0" w:lastRow="0" w:firstColumn="1" w:lastColumn="0" w:oddVBand="0" w:evenVBand="0" w:oddHBand="0" w:evenHBand="0" w:firstRowFirstColumn="0" w:firstRowLastColumn="0" w:lastRowFirstColumn="0" w:lastRowLastColumn="0"/>
            <w:tcW w:w="1667" w:type="dxa"/>
            <w:hideMark/>
          </w:tcPr>
          <w:p w14:paraId="19C2D1E5" w14:textId="77777777" w:rsidR="006E674B" w:rsidRPr="00083B88" w:rsidRDefault="006E674B" w:rsidP="006E674B">
            <w:pPr>
              <w:pStyle w:val="Table"/>
              <w:rPr>
                <w:rFonts w:eastAsia="Times New Roman" w:cs="Arial"/>
                <w:color w:val="FF0000"/>
                <w:lang w:val="en-AU"/>
              </w:rPr>
            </w:pPr>
            <w:r w:rsidRPr="00083B88">
              <w:rPr>
                <w:color w:val="FF0000"/>
              </w:rPr>
              <w:t>Health and Safety Manager</w:t>
            </w:r>
          </w:p>
        </w:tc>
        <w:tc>
          <w:tcPr>
            <w:tcW w:w="1877" w:type="dxa"/>
            <w:hideMark/>
          </w:tcPr>
          <w:p w14:paraId="61FAFE41"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[Answer]</w:t>
            </w:r>
          </w:p>
        </w:tc>
        <w:tc>
          <w:tcPr>
            <w:tcW w:w="1985" w:type="dxa"/>
            <w:hideMark/>
          </w:tcPr>
          <w:p w14:paraId="74F8E910"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0C1208C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2AE72E15"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end date:</w:t>
            </w:r>
          </w:p>
          <w:p w14:paraId="01DF9E2B"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7AC3967C"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c>
          <w:tcPr>
            <w:tcW w:w="1952" w:type="dxa"/>
            <w:hideMark/>
          </w:tcPr>
          <w:p w14:paraId="3C70FC19"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[Project:</w:t>
            </w:r>
          </w:p>
          <w:p w14:paraId="55842EF6"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Location:</w:t>
            </w:r>
          </w:p>
          <w:p w14:paraId="4B0A7214"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Current Programme start &amp; end date:</w:t>
            </w:r>
          </w:p>
          <w:p w14:paraId="6AC73384"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Value:</w:t>
            </w:r>
          </w:p>
          <w:p w14:paraId="77104F61"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Time per Week:</w:t>
            </w:r>
          </w:p>
          <w:p w14:paraId="47C222F7"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Awarded / Tendering For:]</w:t>
            </w:r>
          </w:p>
        </w:tc>
        <w:tc>
          <w:tcPr>
            <w:tcW w:w="1522" w:type="dxa"/>
            <w:hideMark/>
          </w:tcPr>
          <w:p w14:paraId="7DC438C4" w14:textId="77777777" w:rsidR="006E674B" w:rsidRPr="00083B88" w:rsidRDefault="006E674B" w:rsidP="006E674B">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083B88">
              <w:rPr>
                <w:color w:val="FFC000"/>
              </w:rPr>
              <w:t>[Time per Week:]</w:t>
            </w:r>
          </w:p>
        </w:tc>
      </w:tr>
    </w:tbl>
    <w:p w14:paraId="4EDDADA6" w14:textId="77777777" w:rsidR="000D7DBC" w:rsidRDefault="000D7DBC" w:rsidP="000D7DBC">
      <w:pPr>
        <w:pStyle w:val="ListBullet2"/>
      </w:pPr>
      <w:r w:rsidRPr="00083B88">
        <w:t>[Answer for any additional details, including explaining availability risks and how you intend to manage these]</w:t>
      </w:r>
    </w:p>
    <w:p w14:paraId="7C500F1D" w14:textId="77777777" w:rsidR="004A54DB" w:rsidRDefault="004A54DB" w:rsidP="00C604EC">
      <w:pPr>
        <w:pStyle w:val="Heading3Numbered"/>
      </w:pPr>
      <w:r>
        <w:lastRenderedPageBreak/>
        <w:t>Outline your resource plan for ensuring that sufficient suitable personnel (including Key Personnel sub-contractors), plant and equipment will be available to ensure the satisfactory delivery of the Contract Works by the Due Date for Completion including:</w:t>
      </w:r>
    </w:p>
    <w:p w14:paraId="2660CE5D" w14:textId="77777777" w:rsidR="004A54DB" w:rsidRDefault="004A54DB" w:rsidP="00CE29C8">
      <w:pPr>
        <w:pStyle w:val="ListNumber2"/>
        <w:numPr>
          <w:ilvl w:val="1"/>
          <w:numId w:val="36"/>
        </w:numPr>
      </w:pPr>
      <w:r>
        <w:t>what resources will be assigned to carry out the Contract Works (numbers and whether employees or sub-contractors)</w:t>
      </w:r>
    </w:p>
    <w:p w14:paraId="6AD97EF4" w14:textId="77777777" w:rsidR="004A54DB" w:rsidRDefault="004A54DB" w:rsidP="004A54DB">
      <w:pPr>
        <w:pStyle w:val="ListNumber2"/>
      </w:pPr>
      <w:r>
        <w:t>local presence of your resources or if resources are not local how you will ensure sufficient availability</w:t>
      </w:r>
    </w:p>
    <w:p w14:paraId="34E8472F" w14:textId="77777777" w:rsidR="004A54DB" w:rsidRDefault="004A54DB" w:rsidP="004A54DB">
      <w:pPr>
        <w:pStyle w:val="ListNumber2"/>
      </w:pPr>
      <w:r>
        <w:t xml:space="preserve">ability to react to ad hoc/urgent requirements in a timely manner (e.g. emergency site meeting) </w:t>
      </w:r>
    </w:p>
    <w:p w14:paraId="4DFFA952" w14:textId="77777777" w:rsidR="004A54DB" w:rsidRDefault="004A54DB" w:rsidP="004A54DB">
      <w:pPr>
        <w:pStyle w:val="ListNumber2"/>
      </w:pPr>
      <w:r>
        <w:t>any recruitment required to meet capacity requirements</w:t>
      </w:r>
    </w:p>
    <w:p w14:paraId="640F810F" w14:textId="77777777" w:rsidR="004A54DB" w:rsidRDefault="004A54DB" w:rsidP="004A54DB">
      <w:pPr>
        <w:pStyle w:val="ListNumber2"/>
      </w:pPr>
      <w:r>
        <w:t>the scalability of resources</w:t>
      </w:r>
    </w:p>
    <w:p w14:paraId="41D70739" w14:textId="77777777" w:rsidR="004A54DB" w:rsidRDefault="004A54DB" w:rsidP="004A54DB">
      <w:pPr>
        <w:pStyle w:val="ListNumber2"/>
      </w:pPr>
      <w:r>
        <w:t>potential resource constraints or circumstances that may affect capacity</w:t>
      </w:r>
    </w:p>
    <w:p w14:paraId="713CE953" w14:textId="77777777" w:rsidR="004A54DB" w:rsidRDefault="004A54DB" w:rsidP="004A54DB">
      <w:pPr>
        <w:pStyle w:val="ListNumber2"/>
      </w:pPr>
      <w:r>
        <w:t>any other capacity related risks and how you intended to manage them</w:t>
      </w:r>
    </w:p>
    <w:p w14:paraId="677CC738" w14:textId="77777777" w:rsidR="004A54DB" w:rsidRDefault="004A54DB" w:rsidP="004A54DB">
      <w:pPr>
        <w:pStyle w:val="ListNumber2"/>
      </w:pPr>
      <w:r>
        <w:t>back-up resource (contingency) planning.</w:t>
      </w:r>
    </w:p>
    <w:p w14:paraId="2936E956" w14:textId="77777777" w:rsidR="00EA14C5" w:rsidRDefault="00EA14C5" w:rsidP="004A54DB">
      <w:pPr>
        <w:pStyle w:val="ListNumber2"/>
        <w:numPr>
          <w:ilvl w:val="0"/>
          <w:numId w:val="0"/>
        </w:numPr>
        <w:rPr>
          <w:color w:val="FFC000"/>
        </w:rPr>
      </w:pPr>
      <w:r w:rsidRPr="00083B88">
        <w:rPr>
          <w:color w:val="FFC000"/>
        </w:rPr>
        <w:t>[Answer]</w:t>
      </w:r>
    </w:p>
    <w:p w14:paraId="7FB9B268" w14:textId="77777777" w:rsidR="00EA14C5" w:rsidRDefault="00EA14C5" w:rsidP="004A54DB">
      <w:pPr>
        <w:pStyle w:val="ListNumber2"/>
        <w:numPr>
          <w:ilvl w:val="0"/>
          <w:numId w:val="0"/>
        </w:numPr>
        <w:rPr>
          <w:color w:val="FFC000"/>
        </w:rPr>
      </w:pPr>
    </w:p>
    <w:p w14:paraId="5EF85A2D" w14:textId="77777777" w:rsidR="00EA14C5" w:rsidRDefault="00EA14C5">
      <w:pPr>
        <w:rPr>
          <w:color w:val="FFC000"/>
        </w:rPr>
      </w:pPr>
      <w:r>
        <w:rPr>
          <w:color w:val="FFC000"/>
        </w:rPr>
        <w:br w:type="page"/>
      </w:r>
    </w:p>
    <w:p w14:paraId="048A3921" w14:textId="77777777" w:rsidR="00EA14C5" w:rsidRDefault="00EA14C5" w:rsidP="00CE29C8">
      <w:pPr>
        <w:pStyle w:val="Heading1Numbered"/>
        <w:numPr>
          <w:ilvl w:val="0"/>
          <w:numId w:val="37"/>
        </w:numPr>
      </w:pPr>
      <w:bookmarkStart w:id="24" w:name="_Toc240267683"/>
      <w:r>
        <w:lastRenderedPageBreak/>
        <w:t>Form of Registration Part B: General, Due Diligence and Declaration</w:t>
      </w:r>
      <w:bookmarkEnd w:id="24"/>
    </w:p>
    <w:p w14:paraId="01CE6712" w14:textId="77777777" w:rsidR="00F75C28" w:rsidRPr="00083B88" w:rsidRDefault="00F75C28" w:rsidP="00F75C28">
      <w:pPr>
        <w:pStyle w:val="Heading3"/>
        <w:spacing w:beforeLines="23" w:before="55" w:afterLines="23" w:after="55"/>
        <w:contextualSpacing/>
      </w:pPr>
      <w:r w:rsidRPr="00083B88">
        <w:rPr>
          <w:color w:val="00B050"/>
        </w:rPr>
        <w:t>(PART A AND PART B OF THE FORM OF REGISTRATION MUST BE SUBMITTED AS SEPARATE DOCUMENTS)</w:t>
      </w:r>
    </w:p>
    <w:p w14:paraId="6654BDD5" w14:textId="77777777" w:rsidR="00F75C28" w:rsidRPr="00083B88" w:rsidRDefault="00000000" w:rsidP="00F75C28">
      <w:pPr>
        <w:pStyle w:val="Heading3"/>
        <w:spacing w:beforeLines="23" w:before="55" w:afterLines="23" w:after="55"/>
        <w:contextualSpacing/>
      </w:pPr>
      <w:sdt>
        <w:sdtPr>
          <w:rPr>
            <w:color w:val="FF0000"/>
          </w:rPr>
          <w:alias w:val="Click here to edit"/>
          <w:tag w:val="Click here to edit"/>
          <w:id w:val="1322154482"/>
          <w:placeholder>
            <w:docPart w:val="A98776691D6949FCBC67DA982C8033D6"/>
          </w:placeholder>
          <w:dataBinding w:prefixMappings="xmlns:ns0='SchoolData' " w:xpath="/ns0:root[1]/ns0:SchoolName[1]" w:storeItemID="{EB38935F-565A-4009-A982-304512B7A9B3}"/>
          <w:text/>
        </w:sdtPr>
        <w:sdtContent>
          <w:r w:rsidR="00F75C28">
            <w:rPr>
              <w:color w:val="FF0000"/>
            </w:rPr>
            <w:t>[Name of the School]</w:t>
          </w:r>
        </w:sdtContent>
      </w:sdt>
      <w:r w:rsidR="00F75C28" w:rsidRPr="00083B88">
        <w:t xml:space="preserve"> (the </w:t>
      </w:r>
      <w:proofErr w:type="gramStart"/>
      <w:r w:rsidR="00F75C28" w:rsidRPr="00083B88">
        <w:t>School</w:t>
      </w:r>
      <w:proofErr w:type="gramEnd"/>
      <w:r w:rsidR="00F75C28" w:rsidRPr="00083B88">
        <w:t xml:space="preserve">) – </w:t>
      </w:r>
      <w:sdt>
        <w:sdtPr>
          <w:rPr>
            <w:color w:val="FF0000"/>
          </w:rPr>
          <w:alias w:val="Click here to edit"/>
          <w:tag w:val="Click here to edit"/>
          <w:id w:val="-2040883568"/>
          <w:placeholder>
            <w:docPart w:val="A98776691D6949FCBC67DA982C8033D6"/>
          </w:placeholder>
          <w:dataBinding w:prefixMappings="xmlns:ns0='SchoolData' " w:xpath="/ns0:root[1]/ns0:Projecttitle[1]" w:storeItemID="{EB38935F-565A-4009-A982-304512B7A9B3}"/>
          <w:text/>
        </w:sdtPr>
        <w:sdtContent>
          <w:r w:rsidR="00F75C28" w:rsidRPr="00F057A5">
            <w:rPr>
              <w:color w:val="FF0000"/>
            </w:rPr>
            <w:t>[Project Title]</w:t>
          </w:r>
        </w:sdtContent>
      </w:sdt>
      <w:r w:rsidR="00F75C28" w:rsidRPr="00083B88">
        <w:t xml:space="preserve"> – </w:t>
      </w:r>
      <w:sdt>
        <w:sdtPr>
          <w:rPr>
            <w:color w:val="FF0000"/>
          </w:rPr>
          <w:alias w:val="Click here to edit"/>
          <w:tag w:val="Click here to edit"/>
          <w:id w:val="-2140024947"/>
          <w:placeholder>
            <w:docPart w:val="A98776691D6949FCBC67DA982C8033D6"/>
          </w:placeholder>
          <w:dataBinding w:prefixMappings="xmlns:ns0='SchoolData' " w:xpath="/ns0:root[1]/ns0:Nature[1]" w:storeItemID="{EB38935F-565A-4009-A982-304512B7A9B3}"/>
          <w:text/>
        </w:sdtPr>
        <w:sdtContent>
          <w:r w:rsidR="00F75C28" w:rsidRPr="00F057A5">
            <w:rPr>
              <w:color w:val="FF0000"/>
            </w:rPr>
            <w:t>[Nature of Contract Works]</w:t>
          </w:r>
        </w:sdtContent>
      </w:sdt>
      <w:r w:rsidR="00F75C28" w:rsidRPr="00083B88">
        <w:t xml:space="preserve"> Registration of Interest </w:t>
      </w:r>
    </w:p>
    <w:p w14:paraId="2CC8C02B" w14:textId="77777777" w:rsidR="00706143" w:rsidRPr="00706143" w:rsidRDefault="00706143" w:rsidP="00706143">
      <w:pPr>
        <w:pStyle w:val="ListParagraph"/>
        <w:keepNext/>
        <w:keepLines/>
        <w:numPr>
          <w:ilvl w:val="1"/>
          <w:numId w:val="4"/>
        </w:numPr>
        <w:spacing w:before="360"/>
        <w:contextualSpacing w:val="0"/>
        <w:outlineLvl w:val="1"/>
        <w:rPr>
          <w:rFonts w:asciiTheme="majorHAnsi" w:eastAsiaTheme="majorEastAsia" w:hAnsiTheme="majorHAnsi" w:cstheme="majorBidi"/>
          <w:b/>
          <w:vanish/>
          <w:color w:val="052B3D" w:themeColor="text1"/>
          <w:sz w:val="32"/>
          <w:szCs w:val="26"/>
        </w:rPr>
      </w:pPr>
      <w:bookmarkStart w:id="25" w:name="_Toc240029111"/>
      <w:bookmarkStart w:id="26" w:name="_Toc240267684"/>
      <w:bookmarkEnd w:id="25"/>
      <w:bookmarkEnd w:id="26"/>
    </w:p>
    <w:p w14:paraId="6BB035E9" w14:textId="77777777" w:rsidR="00706143" w:rsidRPr="00706143" w:rsidRDefault="00706143" w:rsidP="00706143">
      <w:pPr>
        <w:pStyle w:val="ListParagraph"/>
        <w:keepNext/>
        <w:keepLines/>
        <w:numPr>
          <w:ilvl w:val="1"/>
          <w:numId w:val="4"/>
        </w:numPr>
        <w:spacing w:before="360"/>
        <w:contextualSpacing w:val="0"/>
        <w:outlineLvl w:val="1"/>
        <w:rPr>
          <w:rFonts w:asciiTheme="majorHAnsi" w:eastAsiaTheme="majorEastAsia" w:hAnsiTheme="majorHAnsi" w:cstheme="majorBidi"/>
          <w:b/>
          <w:vanish/>
          <w:color w:val="052B3D" w:themeColor="text1"/>
          <w:sz w:val="32"/>
          <w:szCs w:val="26"/>
        </w:rPr>
      </w:pPr>
      <w:bookmarkStart w:id="27" w:name="_Toc240029112"/>
      <w:bookmarkStart w:id="28" w:name="_Toc240267685"/>
      <w:bookmarkEnd w:id="27"/>
      <w:bookmarkEnd w:id="28"/>
    </w:p>
    <w:p w14:paraId="69C5BF61" w14:textId="2C80FE80" w:rsidR="00EA14C5" w:rsidRDefault="00F75C28" w:rsidP="00706143">
      <w:pPr>
        <w:pStyle w:val="Heading2Numbered"/>
      </w:pPr>
      <w:bookmarkStart w:id="29" w:name="_Toc240267686"/>
      <w:r>
        <w:t>Tenderer’s Details</w:t>
      </w:r>
      <w:bookmarkEnd w:id="29"/>
    </w:p>
    <w:tbl>
      <w:tblPr>
        <w:tblStyle w:val="SideheadingsNZSPA"/>
        <w:tblW w:w="0" w:type="auto"/>
        <w:tblLook w:val="04A0" w:firstRow="1" w:lastRow="0" w:firstColumn="1" w:lastColumn="0" w:noHBand="0" w:noVBand="1"/>
      </w:tblPr>
      <w:tblGrid>
        <w:gridCol w:w="2127"/>
        <w:gridCol w:w="7082"/>
      </w:tblGrid>
      <w:tr w:rsidR="001F61F4" w:rsidRPr="00083B88" w14:paraId="49451247" w14:textId="77777777" w:rsidTr="006E01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0A43496" w14:textId="77777777" w:rsidR="001F61F4" w:rsidRPr="00083B88" w:rsidRDefault="001F61F4" w:rsidP="0037190E">
            <w:pPr>
              <w:pStyle w:val="Table"/>
            </w:pPr>
            <w:r w:rsidRPr="00083B88">
              <w:t>Tenderer name:</w:t>
            </w:r>
          </w:p>
        </w:tc>
        <w:tc>
          <w:tcPr>
            <w:tcW w:w="7082" w:type="dxa"/>
          </w:tcPr>
          <w:p w14:paraId="06822153" w14:textId="77777777" w:rsidR="001F61F4" w:rsidRPr="00083B88" w:rsidRDefault="001F61F4" w:rsidP="0037190E">
            <w:pPr>
              <w:pStyle w:val="Table"/>
              <w:cnfStyle w:val="100000000000" w:firstRow="1" w:lastRow="0" w:firstColumn="0" w:lastColumn="0" w:oddVBand="0" w:evenVBand="0" w:oddHBand="0" w:evenHBand="0" w:firstRowFirstColumn="0" w:firstRowLastColumn="0" w:lastRowFirstColumn="0" w:lastRowLastColumn="0"/>
            </w:pPr>
            <w:r w:rsidRPr="00083B88">
              <w:rPr>
                <w:color w:val="FFC000"/>
              </w:rPr>
              <w:t>[Tenderer’s Name]</w:t>
            </w:r>
          </w:p>
        </w:tc>
      </w:tr>
      <w:tr w:rsidR="001F61F4" w:rsidRPr="00083B88" w14:paraId="7F2317FF" w14:textId="77777777" w:rsidTr="006E01F6">
        <w:tc>
          <w:tcPr>
            <w:cnfStyle w:val="001000000000" w:firstRow="0" w:lastRow="0" w:firstColumn="1" w:lastColumn="0" w:oddVBand="0" w:evenVBand="0" w:oddHBand="0" w:evenHBand="0" w:firstRowFirstColumn="0" w:firstRowLastColumn="0" w:lastRowFirstColumn="0" w:lastRowLastColumn="0"/>
            <w:tcW w:w="2127" w:type="dxa"/>
          </w:tcPr>
          <w:p w14:paraId="79DB1AEC" w14:textId="77777777" w:rsidR="001F61F4" w:rsidRPr="00083B88" w:rsidRDefault="001F61F4" w:rsidP="0037190E">
            <w:pPr>
              <w:pStyle w:val="Table"/>
            </w:pPr>
            <w:r w:rsidRPr="00083B88">
              <w:t>NZ Business Number</w:t>
            </w:r>
          </w:p>
        </w:tc>
        <w:tc>
          <w:tcPr>
            <w:tcW w:w="7082" w:type="dxa"/>
          </w:tcPr>
          <w:p w14:paraId="65A4D242" w14:textId="1A6A85C6" w:rsidR="001F61F4" w:rsidRPr="00083B88" w:rsidRDefault="001F61F4" w:rsidP="0037190E">
            <w:pPr>
              <w:pStyle w:val="Table"/>
              <w:cnfStyle w:val="000000000000" w:firstRow="0" w:lastRow="0" w:firstColumn="0" w:lastColumn="0" w:oddVBand="0" w:evenVBand="0" w:oddHBand="0" w:evenHBand="0" w:firstRowFirstColumn="0" w:firstRowLastColumn="0" w:lastRowFirstColumn="0" w:lastRowLastColumn="0"/>
            </w:pPr>
            <w:r w:rsidRPr="00083B88">
              <w:rPr>
                <w:color w:val="FFC000"/>
              </w:rPr>
              <w:t>[NZBN]</w:t>
            </w:r>
            <w:r w:rsidRPr="00083B88">
              <w:t xml:space="preserve"> (</w:t>
            </w:r>
            <w:hyperlink r:id="rId30" w:history="1">
              <w:r w:rsidRPr="0037190E">
                <w:rPr>
                  <w:rStyle w:val="Hyperlink"/>
                </w:rPr>
                <w:t>https://www.nzbn.govt.nz/</w:t>
              </w:r>
            </w:hyperlink>
            <w:r w:rsidRPr="00675827">
              <w:t>)</w:t>
            </w:r>
          </w:p>
        </w:tc>
      </w:tr>
      <w:tr w:rsidR="001F61F4" w:rsidRPr="00083B88" w14:paraId="35A41639" w14:textId="77777777" w:rsidTr="006E01F6">
        <w:trPr>
          <w:trHeight w:val="69"/>
        </w:trPr>
        <w:tc>
          <w:tcPr>
            <w:cnfStyle w:val="001000000000" w:firstRow="0" w:lastRow="0" w:firstColumn="1" w:lastColumn="0" w:oddVBand="0" w:evenVBand="0" w:oddHBand="0" w:evenHBand="0" w:firstRowFirstColumn="0" w:firstRowLastColumn="0" w:lastRowFirstColumn="0" w:lastRowLastColumn="0"/>
            <w:tcW w:w="2127" w:type="dxa"/>
          </w:tcPr>
          <w:p w14:paraId="005C92AB" w14:textId="77777777" w:rsidR="001F61F4" w:rsidRPr="00083B88" w:rsidRDefault="001F61F4" w:rsidP="0037190E">
            <w:pPr>
              <w:pStyle w:val="Table"/>
            </w:pPr>
            <w:r w:rsidRPr="00083B88">
              <w:t>Company number</w:t>
            </w:r>
          </w:p>
        </w:tc>
        <w:tc>
          <w:tcPr>
            <w:tcW w:w="7082" w:type="dxa"/>
          </w:tcPr>
          <w:p w14:paraId="7A735580" w14:textId="36A90A46" w:rsidR="001F61F4" w:rsidRPr="00083B88" w:rsidRDefault="001F61F4" w:rsidP="0037190E">
            <w:pPr>
              <w:pStyle w:val="Table"/>
              <w:cnfStyle w:val="000000000000" w:firstRow="0" w:lastRow="0" w:firstColumn="0" w:lastColumn="0" w:oddVBand="0" w:evenVBand="0" w:oddHBand="0" w:evenHBand="0" w:firstRowFirstColumn="0" w:firstRowLastColumn="0" w:lastRowFirstColumn="0" w:lastRowLastColumn="0"/>
            </w:pPr>
            <w:r w:rsidRPr="00083B88">
              <w:rPr>
                <w:color w:val="FFC000"/>
              </w:rPr>
              <w:t>[Company number]</w:t>
            </w:r>
            <w:r w:rsidRPr="00083B88">
              <w:t xml:space="preserve"> (</w:t>
            </w:r>
            <w:hyperlink r:id="rId31" w:history="1">
              <w:r w:rsidRPr="006E01F6">
                <w:rPr>
                  <w:rStyle w:val="Hyperlink"/>
                </w:rPr>
                <w:t>https://companies-register.companiesoffice.govt.nz/</w:t>
              </w:r>
            </w:hyperlink>
            <w:r w:rsidRPr="00675827">
              <w:t>)</w:t>
            </w:r>
          </w:p>
        </w:tc>
      </w:tr>
    </w:tbl>
    <w:p w14:paraId="6C9A47DF" w14:textId="331DBAB1" w:rsidR="00F75C28" w:rsidRDefault="00706143" w:rsidP="00706143">
      <w:pPr>
        <w:pStyle w:val="Heading2Numbered"/>
      </w:pPr>
      <w:bookmarkStart w:id="30" w:name="_Toc240267687"/>
      <w:r>
        <w:t>Joint Venture / Consortium or similar arrangement</w:t>
      </w:r>
      <w:bookmarkEnd w:id="30"/>
    </w:p>
    <w:tbl>
      <w:tblPr>
        <w:tblStyle w:val="SideheadingsNZSPA"/>
        <w:tblW w:w="0" w:type="auto"/>
        <w:tblLook w:val="04A0" w:firstRow="1" w:lastRow="0" w:firstColumn="1" w:lastColumn="0" w:noHBand="0" w:noVBand="1"/>
      </w:tblPr>
      <w:tblGrid>
        <w:gridCol w:w="2127"/>
        <w:gridCol w:w="7082"/>
      </w:tblGrid>
      <w:tr w:rsidR="00762ACD" w:rsidRPr="00083B88" w14:paraId="4200A6F9" w14:textId="77777777" w:rsidTr="00762A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E9BFC83" w14:textId="77777777" w:rsidR="00762ACD" w:rsidRPr="00083B88" w:rsidRDefault="00762ACD" w:rsidP="00762ACD">
            <w:pPr>
              <w:pStyle w:val="Table"/>
            </w:pPr>
            <w:r w:rsidRPr="00083B88">
              <w:t>Type of arrangement</w:t>
            </w:r>
          </w:p>
        </w:tc>
        <w:tc>
          <w:tcPr>
            <w:tcW w:w="7082" w:type="dxa"/>
          </w:tcPr>
          <w:p w14:paraId="21332434" w14:textId="77777777" w:rsidR="00762ACD" w:rsidRPr="00083B88" w:rsidRDefault="00762ACD" w:rsidP="00762ACD">
            <w:pPr>
              <w:pStyle w:val="Table"/>
              <w:cnfStyle w:val="100000000000" w:firstRow="1" w:lastRow="0" w:firstColumn="0" w:lastColumn="0" w:oddVBand="0" w:evenVBand="0" w:oddHBand="0" w:evenHBand="0" w:firstRowFirstColumn="0" w:firstRowLastColumn="0" w:lastRowFirstColumn="0" w:lastRowLastColumn="0"/>
              <w:rPr>
                <w:color w:val="FFC000"/>
              </w:rPr>
            </w:pPr>
            <w:r w:rsidRPr="00083B88">
              <w:rPr>
                <w:color w:val="FFC000"/>
              </w:rPr>
              <w:t>[Type of arrangement] [OR ‘Not Applicable’]</w:t>
            </w:r>
          </w:p>
        </w:tc>
      </w:tr>
      <w:tr w:rsidR="00762ACD" w:rsidRPr="00083B88" w14:paraId="28FDAF33" w14:textId="77777777" w:rsidTr="00762ACD">
        <w:tc>
          <w:tcPr>
            <w:cnfStyle w:val="001000000000" w:firstRow="0" w:lastRow="0" w:firstColumn="1" w:lastColumn="0" w:oddVBand="0" w:evenVBand="0" w:oddHBand="0" w:evenHBand="0" w:firstRowFirstColumn="0" w:firstRowLastColumn="0" w:lastRowFirstColumn="0" w:lastRowLastColumn="0"/>
            <w:tcW w:w="2127" w:type="dxa"/>
          </w:tcPr>
          <w:p w14:paraId="2E126E42" w14:textId="77777777" w:rsidR="00762ACD" w:rsidRPr="00083B88" w:rsidRDefault="00762ACD" w:rsidP="00762ACD">
            <w:pPr>
              <w:pStyle w:val="Table"/>
            </w:pPr>
            <w:r w:rsidRPr="00083B88">
              <w:t>Participants</w:t>
            </w:r>
          </w:p>
        </w:tc>
        <w:tc>
          <w:tcPr>
            <w:tcW w:w="7082" w:type="dxa"/>
          </w:tcPr>
          <w:p w14:paraId="141C9E9D" w14:textId="77777777" w:rsidR="00762ACD" w:rsidRPr="00083B88" w:rsidRDefault="00762ACD" w:rsidP="00762ACD">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[Names of organisations participating in the arrangement]</w:t>
            </w:r>
          </w:p>
        </w:tc>
      </w:tr>
      <w:tr w:rsidR="00762ACD" w:rsidRPr="00083B88" w14:paraId="3EEE1DE7" w14:textId="77777777" w:rsidTr="00762ACD">
        <w:tc>
          <w:tcPr>
            <w:cnfStyle w:val="001000000000" w:firstRow="0" w:lastRow="0" w:firstColumn="1" w:lastColumn="0" w:oddVBand="0" w:evenVBand="0" w:oddHBand="0" w:evenHBand="0" w:firstRowFirstColumn="0" w:firstRowLastColumn="0" w:lastRowFirstColumn="0" w:lastRowLastColumn="0"/>
            <w:tcW w:w="2127" w:type="dxa"/>
          </w:tcPr>
          <w:p w14:paraId="2736F9EA" w14:textId="77777777" w:rsidR="00762ACD" w:rsidRPr="00083B88" w:rsidRDefault="00762ACD" w:rsidP="00762ACD">
            <w:pPr>
              <w:pStyle w:val="Table"/>
            </w:pPr>
            <w:r w:rsidRPr="00083B88">
              <w:t>Details</w:t>
            </w:r>
          </w:p>
        </w:tc>
        <w:tc>
          <w:tcPr>
            <w:tcW w:w="7082" w:type="dxa"/>
          </w:tcPr>
          <w:p w14:paraId="031E5D4E" w14:textId="77777777" w:rsidR="00762ACD" w:rsidRPr="00083B88" w:rsidRDefault="00762ACD" w:rsidP="00762ACD">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[Any other relevant information such as name of lead organisation, history]</w:t>
            </w:r>
          </w:p>
        </w:tc>
      </w:tr>
    </w:tbl>
    <w:p w14:paraId="26C8749D" w14:textId="06344C26" w:rsidR="00706143" w:rsidRDefault="000E5080" w:rsidP="000E5080">
      <w:pPr>
        <w:pStyle w:val="Heading2Numbered"/>
      </w:pPr>
      <w:bookmarkStart w:id="31" w:name="_Toc240267688"/>
      <w:r w:rsidRPr="000E5080">
        <w:t>Tenderer’s Contact Person</w:t>
      </w:r>
      <w:bookmarkEnd w:id="31"/>
    </w:p>
    <w:p w14:paraId="5BFB4CCD" w14:textId="5321676C" w:rsidR="000E5080" w:rsidRDefault="000E5080" w:rsidP="000E5080">
      <w:pPr>
        <w:pStyle w:val="Heading2Numbered"/>
      </w:pPr>
      <w:bookmarkStart w:id="32" w:name="_Toc240267689"/>
      <w:r>
        <w:t>Referees</w:t>
      </w:r>
      <w:bookmarkEnd w:id="32"/>
    </w:p>
    <w:p w14:paraId="7106E7EA" w14:textId="77777777" w:rsidR="006763B2" w:rsidRDefault="006763B2" w:rsidP="006763B2">
      <w:r>
        <w:t xml:space="preserve">Provide the details of two referees from recent clients for whom you have delivered comparable Contract Works. You must ensure that referees have agreed to be referees and are aware that they may be contacted by the </w:t>
      </w:r>
      <w:proofErr w:type="gramStart"/>
      <w:r>
        <w:t>Principal</w:t>
      </w:r>
      <w:proofErr w:type="gramEnd"/>
      <w:r>
        <w:t xml:space="preserve">. By providing these contact details you authorise the </w:t>
      </w:r>
      <w:proofErr w:type="gramStart"/>
      <w:r>
        <w:t>Principal</w:t>
      </w:r>
      <w:proofErr w:type="gramEnd"/>
      <w:r>
        <w:t xml:space="preserve"> contacting these referees, collecting information about the Tenderer and using such information for the evaluation (including due diligence) of your Registration. You also agree that information provided by referees will be confidential to the </w:t>
      </w:r>
      <w:proofErr w:type="gramStart"/>
      <w:r>
        <w:t>Principal</w:t>
      </w:r>
      <w:proofErr w:type="gramEnd"/>
      <w:r>
        <w:t xml:space="preserve">. </w:t>
      </w:r>
    </w:p>
    <w:p w14:paraId="0BD4E777" w14:textId="30FBFA1D" w:rsidR="000E5080" w:rsidRDefault="006763B2" w:rsidP="006763B2">
      <w:r>
        <w:t>Referees cannot be employed by the New Zealand School Property Agency.</w:t>
      </w:r>
    </w:p>
    <w:p w14:paraId="01D031FF" w14:textId="15789C4F" w:rsidR="006763B2" w:rsidRDefault="006763B2" w:rsidP="00C604EC">
      <w:pPr>
        <w:pStyle w:val="Heading3Numbered"/>
      </w:pPr>
      <w:r>
        <w:lastRenderedPageBreak/>
        <w:t>Referee One</w:t>
      </w:r>
    </w:p>
    <w:tbl>
      <w:tblPr>
        <w:tblStyle w:val="SideheadingsNZSPA"/>
        <w:tblW w:w="0" w:type="auto"/>
        <w:tblLook w:val="04A0" w:firstRow="1" w:lastRow="0" w:firstColumn="1" w:lastColumn="0" w:noHBand="0" w:noVBand="1"/>
      </w:tblPr>
      <w:tblGrid>
        <w:gridCol w:w="2127"/>
        <w:gridCol w:w="7082"/>
      </w:tblGrid>
      <w:tr w:rsidR="004961A9" w:rsidRPr="00083B88" w14:paraId="6A68EF73" w14:textId="77777777" w:rsidTr="004961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4611856" w14:textId="77777777" w:rsidR="004961A9" w:rsidRPr="00083B88" w:rsidRDefault="004961A9" w:rsidP="00C604EC">
            <w:pPr>
              <w:pStyle w:val="Table"/>
              <w:keepNext/>
            </w:pPr>
            <w:r w:rsidRPr="00083B88">
              <w:t>Organisation name</w:t>
            </w:r>
          </w:p>
        </w:tc>
        <w:tc>
          <w:tcPr>
            <w:tcW w:w="7082" w:type="dxa"/>
          </w:tcPr>
          <w:p w14:paraId="3BEF67AB" w14:textId="77777777" w:rsidR="004961A9" w:rsidRPr="00083B88" w:rsidRDefault="004961A9" w:rsidP="00C604EC">
            <w:pPr>
              <w:pStyle w:val="Table"/>
              <w:keepNext/>
              <w:cnfStyle w:val="100000000000" w:firstRow="1" w:lastRow="0" w:firstColumn="0" w:lastColumn="0" w:oddVBand="0" w:evenVBand="0" w:oddHBand="0" w:evenHBand="0" w:firstRowFirstColumn="0" w:firstRowLastColumn="0" w:lastRowFirstColumn="0" w:lastRowLastColumn="0"/>
              <w:rPr>
                <w:color w:val="FFC000"/>
              </w:rPr>
            </w:pPr>
            <w:r w:rsidRPr="00083B88">
              <w:rPr>
                <w:color w:val="FFC000"/>
              </w:rPr>
              <w:t>[Organisation name]</w:t>
            </w:r>
          </w:p>
        </w:tc>
      </w:tr>
      <w:tr w:rsidR="004961A9" w:rsidRPr="00083B88" w14:paraId="6997C0CA" w14:textId="77777777" w:rsidTr="004961A9">
        <w:tc>
          <w:tcPr>
            <w:cnfStyle w:val="001000000000" w:firstRow="0" w:lastRow="0" w:firstColumn="1" w:lastColumn="0" w:oddVBand="0" w:evenVBand="0" w:oddHBand="0" w:evenHBand="0" w:firstRowFirstColumn="0" w:firstRowLastColumn="0" w:lastRowFirstColumn="0" w:lastRowLastColumn="0"/>
            <w:tcW w:w="2127" w:type="dxa"/>
          </w:tcPr>
          <w:p w14:paraId="56B6F0EF" w14:textId="77777777" w:rsidR="004961A9" w:rsidRPr="00083B88" w:rsidRDefault="004961A9" w:rsidP="00C604EC">
            <w:pPr>
              <w:pStyle w:val="Table"/>
              <w:keepNext/>
            </w:pPr>
            <w:r w:rsidRPr="00083B88">
              <w:t>Contact name:</w:t>
            </w:r>
          </w:p>
        </w:tc>
        <w:tc>
          <w:tcPr>
            <w:tcW w:w="7082" w:type="dxa"/>
          </w:tcPr>
          <w:p w14:paraId="4345D8B7" w14:textId="77777777" w:rsidR="004961A9" w:rsidRPr="00083B88" w:rsidRDefault="004961A9" w:rsidP="00C604EC">
            <w:pPr>
              <w:pStyle w:val="Table"/>
              <w:keepNext/>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[Contact name]</w:t>
            </w:r>
          </w:p>
        </w:tc>
      </w:tr>
      <w:tr w:rsidR="004961A9" w:rsidRPr="00083B88" w14:paraId="15405A0C" w14:textId="77777777" w:rsidTr="004961A9">
        <w:tc>
          <w:tcPr>
            <w:cnfStyle w:val="001000000000" w:firstRow="0" w:lastRow="0" w:firstColumn="1" w:lastColumn="0" w:oddVBand="0" w:evenVBand="0" w:oddHBand="0" w:evenHBand="0" w:firstRowFirstColumn="0" w:firstRowLastColumn="0" w:lastRowFirstColumn="0" w:lastRowLastColumn="0"/>
            <w:tcW w:w="2127" w:type="dxa"/>
          </w:tcPr>
          <w:p w14:paraId="7DCBFD31" w14:textId="77777777" w:rsidR="004961A9" w:rsidRPr="00083B88" w:rsidRDefault="004961A9" w:rsidP="00C604EC">
            <w:pPr>
              <w:pStyle w:val="Table"/>
              <w:keepNext/>
            </w:pPr>
            <w:r w:rsidRPr="00083B88">
              <w:t>Telephone</w:t>
            </w:r>
          </w:p>
        </w:tc>
        <w:tc>
          <w:tcPr>
            <w:tcW w:w="7082" w:type="dxa"/>
          </w:tcPr>
          <w:p w14:paraId="15BD2BA7" w14:textId="77777777" w:rsidR="004961A9" w:rsidRPr="00083B88" w:rsidRDefault="004961A9" w:rsidP="00C604EC">
            <w:pPr>
              <w:pStyle w:val="Table"/>
              <w:keepNext/>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[Contact telephone number]</w:t>
            </w:r>
          </w:p>
        </w:tc>
      </w:tr>
      <w:tr w:rsidR="004961A9" w:rsidRPr="00083B88" w14:paraId="6326A3C1" w14:textId="77777777" w:rsidTr="004961A9">
        <w:tc>
          <w:tcPr>
            <w:cnfStyle w:val="001000000000" w:firstRow="0" w:lastRow="0" w:firstColumn="1" w:lastColumn="0" w:oddVBand="0" w:evenVBand="0" w:oddHBand="0" w:evenHBand="0" w:firstRowFirstColumn="0" w:firstRowLastColumn="0" w:lastRowFirstColumn="0" w:lastRowLastColumn="0"/>
            <w:tcW w:w="2127" w:type="dxa"/>
          </w:tcPr>
          <w:p w14:paraId="60CB308F" w14:textId="77777777" w:rsidR="004961A9" w:rsidRPr="00083B88" w:rsidRDefault="004961A9" w:rsidP="004961A9">
            <w:pPr>
              <w:pStyle w:val="Table"/>
            </w:pPr>
            <w:r w:rsidRPr="00083B88">
              <w:t>Email</w:t>
            </w:r>
          </w:p>
        </w:tc>
        <w:tc>
          <w:tcPr>
            <w:tcW w:w="7082" w:type="dxa"/>
          </w:tcPr>
          <w:p w14:paraId="6E12D29C" w14:textId="77777777" w:rsidR="004961A9" w:rsidRPr="00083B88" w:rsidRDefault="004961A9" w:rsidP="004961A9">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[email address]</w:t>
            </w:r>
          </w:p>
        </w:tc>
      </w:tr>
    </w:tbl>
    <w:p w14:paraId="61471A4E" w14:textId="425B53FD" w:rsidR="006763B2" w:rsidRDefault="004961A9" w:rsidP="00C604EC">
      <w:pPr>
        <w:pStyle w:val="Heading3Numbered"/>
      </w:pPr>
      <w:r>
        <w:t>Referee Two</w:t>
      </w:r>
    </w:p>
    <w:tbl>
      <w:tblPr>
        <w:tblStyle w:val="SideheadingsNZSPA"/>
        <w:tblW w:w="0" w:type="auto"/>
        <w:tblLook w:val="04A0" w:firstRow="1" w:lastRow="0" w:firstColumn="1" w:lastColumn="0" w:noHBand="0" w:noVBand="1"/>
      </w:tblPr>
      <w:tblGrid>
        <w:gridCol w:w="2127"/>
        <w:gridCol w:w="7082"/>
      </w:tblGrid>
      <w:tr w:rsidR="009D178E" w:rsidRPr="00083B88" w14:paraId="3E541A07" w14:textId="77777777" w:rsidTr="00BB30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78A9840" w14:textId="77777777" w:rsidR="009D178E" w:rsidRPr="00083B88" w:rsidRDefault="009D178E" w:rsidP="00BB3056">
            <w:pPr>
              <w:pStyle w:val="Table"/>
            </w:pPr>
            <w:r w:rsidRPr="00083B88">
              <w:t>Organisation name</w:t>
            </w:r>
          </w:p>
        </w:tc>
        <w:tc>
          <w:tcPr>
            <w:tcW w:w="7082" w:type="dxa"/>
          </w:tcPr>
          <w:p w14:paraId="7AFFB1C7" w14:textId="77777777" w:rsidR="009D178E" w:rsidRPr="00083B88" w:rsidRDefault="009D178E" w:rsidP="00BB3056">
            <w:pPr>
              <w:pStyle w:val="Table"/>
              <w:cnfStyle w:val="100000000000" w:firstRow="1" w:lastRow="0" w:firstColumn="0" w:lastColumn="0" w:oddVBand="0" w:evenVBand="0" w:oddHBand="0" w:evenHBand="0" w:firstRowFirstColumn="0" w:firstRowLastColumn="0" w:lastRowFirstColumn="0" w:lastRowLastColumn="0"/>
              <w:rPr>
                <w:color w:val="FFC000"/>
              </w:rPr>
            </w:pPr>
            <w:r w:rsidRPr="00083B88">
              <w:rPr>
                <w:color w:val="FFC000"/>
              </w:rPr>
              <w:t>[Organisation name]</w:t>
            </w:r>
          </w:p>
        </w:tc>
      </w:tr>
      <w:tr w:rsidR="009D178E" w:rsidRPr="00083B88" w14:paraId="1BE40610" w14:textId="77777777" w:rsidTr="00BB3056">
        <w:tc>
          <w:tcPr>
            <w:cnfStyle w:val="001000000000" w:firstRow="0" w:lastRow="0" w:firstColumn="1" w:lastColumn="0" w:oddVBand="0" w:evenVBand="0" w:oddHBand="0" w:evenHBand="0" w:firstRowFirstColumn="0" w:firstRowLastColumn="0" w:lastRowFirstColumn="0" w:lastRowLastColumn="0"/>
            <w:tcW w:w="2127" w:type="dxa"/>
          </w:tcPr>
          <w:p w14:paraId="3B774666" w14:textId="77777777" w:rsidR="009D178E" w:rsidRPr="00083B88" w:rsidRDefault="009D178E" w:rsidP="00BB3056">
            <w:pPr>
              <w:pStyle w:val="Table"/>
            </w:pPr>
            <w:r w:rsidRPr="00083B88">
              <w:t>Contact name:</w:t>
            </w:r>
          </w:p>
        </w:tc>
        <w:tc>
          <w:tcPr>
            <w:tcW w:w="7082" w:type="dxa"/>
          </w:tcPr>
          <w:p w14:paraId="69D4984F" w14:textId="77777777" w:rsidR="009D178E" w:rsidRPr="00083B88" w:rsidRDefault="009D178E" w:rsidP="00BB3056">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[Contact name]</w:t>
            </w:r>
          </w:p>
        </w:tc>
      </w:tr>
      <w:tr w:rsidR="009D178E" w:rsidRPr="00083B88" w14:paraId="247E0630" w14:textId="77777777" w:rsidTr="00BB3056">
        <w:tc>
          <w:tcPr>
            <w:cnfStyle w:val="001000000000" w:firstRow="0" w:lastRow="0" w:firstColumn="1" w:lastColumn="0" w:oddVBand="0" w:evenVBand="0" w:oddHBand="0" w:evenHBand="0" w:firstRowFirstColumn="0" w:firstRowLastColumn="0" w:lastRowFirstColumn="0" w:lastRowLastColumn="0"/>
            <w:tcW w:w="2127" w:type="dxa"/>
          </w:tcPr>
          <w:p w14:paraId="15C954DA" w14:textId="77777777" w:rsidR="009D178E" w:rsidRPr="00083B88" w:rsidRDefault="009D178E" w:rsidP="00BB3056">
            <w:pPr>
              <w:pStyle w:val="Table"/>
            </w:pPr>
            <w:r w:rsidRPr="00083B88">
              <w:t>Telephone</w:t>
            </w:r>
          </w:p>
        </w:tc>
        <w:tc>
          <w:tcPr>
            <w:tcW w:w="7082" w:type="dxa"/>
          </w:tcPr>
          <w:p w14:paraId="67C8FC25" w14:textId="77777777" w:rsidR="009D178E" w:rsidRPr="00083B88" w:rsidRDefault="009D178E" w:rsidP="00BB3056">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[Contact telephone number]</w:t>
            </w:r>
          </w:p>
        </w:tc>
      </w:tr>
      <w:tr w:rsidR="009D178E" w:rsidRPr="00083B88" w14:paraId="47A69A94" w14:textId="77777777" w:rsidTr="00BB3056">
        <w:tc>
          <w:tcPr>
            <w:cnfStyle w:val="001000000000" w:firstRow="0" w:lastRow="0" w:firstColumn="1" w:lastColumn="0" w:oddVBand="0" w:evenVBand="0" w:oddHBand="0" w:evenHBand="0" w:firstRowFirstColumn="0" w:firstRowLastColumn="0" w:lastRowFirstColumn="0" w:lastRowLastColumn="0"/>
            <w:tcW w:w="2127" w:type="dxa"/>
          </w:tcPr>
          <w:p w14:paraId="11C024C0" w14:textId="77777777" w:rsidR="009D178E" w:rsidRPr="00083B88" w:rsidRDefault="009D178E" w:rsidP="00BB3056">
            <w:pPr>
              <w:pStyle w:val="Table"/>
            </w:pPr>
            <w:r w:rsidRPr="00083B88">
              <w:t>Email</w:t>
            </w:r>
          </w:p>
        </w:tc>
        <w:tc>
          <w:tcPr>
            <w:tcW w:w="7082" w:type="dxa"/>
          </w:tcPr>
          <w:p w14:paraId="134E8DE7" w14:textId="77777777" w:rsidR="009D178E" w:rsidRPr="00083B88" w:rsidRDefault="009D178E" w:rsidP="00BB3056">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[email address]</w:t>
            </w:r>
          </w:p>
        </w:tc>
      </w:tr>
    </w:tbl>
    <w:p w14:paraId="79147315" w14:textId="4AA9EEC7" w:rsidR="004961A9" w:rsidRDefault="009D178E" w:rsidP="009D178E">
      <w:pPr>
        <w:pStyle w:val="Heading2Numbered"/>
      </w:pPr>
      <w:bookmarkStart w:id="33" w:name="_Toc240267690"/>
      <w:r>
        <w:t>Police Vetting</w:t>
      </w:r>
      <w:bookmarkEnd w:id="33"/>
    </w:p>
    <w:p w14:paraId="555035EC" w14:textId="687A95F6" w:rsidR="00373A51" w:rsidRPr="00083B88" w:rsidRDefault="00373A51" w:rsidP="00373A51">
      <w:pPr>
        <w:spacing w:beforeLines="23" w:before="55" w:afterLines="23" w:after="55"/>
      </w:pPr>
      <w:r w:rsidRPr="00083B88">
        <w:t>As per paragraph 2.2h, confirm that all personnel (including all sub-contractors) who are likely to have unsupervised access to students at the school during normal school hours agree to be Police vetted. If unable to confirm, provide an explanation.</w:t>
      </w:r>
    </w:p>
    <w:p w14:paraId="61C05303" w14:textId="777F7B87" w:rsidR="00373A51" w:rsidRPr="008970F6" w:rsidRDefault="00373A51" w:rsidP="00373A51">
      <w:pPr>
        <w:pStyle w:val="CommentText"/>
      </w:pPr>
      <w:r w:rsidRPr="2D36703B">
        <w:t>Note:</w:t>
      </w:r>
      <w:r>
        <w:t xml:space="preserve"> </w:t>
      </w:r>
      <w:r w:rsidRPr="2D36703B">
        <w:t>“Unsupervised” means not chaperoned by a school staff member or parent.</w:t>
      </w:r>
    </w:p>
    <w:p w14:paraId="776A01EF" w14:textId="2A3D8AEF" w:rsidR="009D178E" w:rsidRDefault="00373A51" w:rsidP="00373A51">
      <w:pPr>
        <w:pStyle w:val="CommentText"/>
      </w:pPr>
      <w:r w:rsidRPr="00083B88">
        <w:t xml:space="preserve">A Police vet is a review by the </w:t>
      </w:r>
      <w:proofErr w:type="gramStart"/>
      <w:r w:rsidRPr="00083B88">
        <w:t>School</w:t>
      </w:r>
      <w:proofErr w:type="gramEnd"/>
      <w:r w:rsidRPr="00083B88">
        <w:t xml:space="preserve"> of a person’s criminal conviction and other relevant information held by the New Zealand Police Vetting Service.</w:t>
      </w:r>
    </w:p>
    <w:p w14:paraId="77C80541" w14:textId="34C9694E" w:rsidR="00373A51" w:rsidRDefault="008B5016" w:rsidP="008B5016">
      <w:pPr>
        <w:rPr>
          <w:color w:val="FFC000"/>
        </w:rPr>
      </w:pPr>
      <w:r w:rsidRPr="008B5016">
        <w:rPr>
          <w:color w:val="FFC000"/>
        </w:rPr>
        <w:t>[Confirmed / Not Confirmed: [Explanation]]</w:t>
      </w:r>
    </w:p>
    <w:p w14:paraId="6C45204B" w14:textId="6424A6DF" w:rsidR="008B5016" w:rsidRDefault="008B5016" w:rsidP="008B5016">
      <w:pPr>
        <w:pStyle w:val="Heading2Numbered"/>
      </w:pPr>
      <w:bookmarkStart w:id="34" w:name="_Toc240267691"/>
      <w:r>
        <w:t>Insurance</w:t>
      </w:r>
      <w:bookmarkEnd w:id="34"/>
    </w:p>
    <w:p w14:paraId="66E65323" w14:textId="61328CAF" w:rsidR="008B5016" w:rsidRPr="00C604EC" w:rsidRDefault="00C71624" w:rsidP="00C604EC">
      <w:pPr>
        <w:pStyle w:val="Heading3Numbered"/>
      </w:pPr>
      <w:r w:rsidRPr="00C604EC">
        <w:t xml:space="preserve">Confirm that for the Contract Works, you agree to be insured for accidental loss and/or damage under NZSPA’s Contract Works Insurance (including an excess of $5,000 except for an excess of $25,000 for loss arising from testing and </w:t>
      </w:r>
      <w:proofErr w:type="gramStart"/>
      <w:r w:rsidRPr="00C604EC">
        <w:t>commissioning)(</w:t>
      </w:r>
      <w:proofErr w:type="gramEnd"/>
      <w:r>
        <w:fldChar w:fldCharType="begin"/>
      </w:r>
      <w:r>
        <w:instrText>HYPERLINK "https://www.schoolproperty.govt.nz/property-projects/contracts-and-insurance/contractor-and-consultant-insurance-for-school-property-projects"</w:instrText>
      </w:r>
      <w:r>
        <w:fldChar w:fldCharType="separate"/>
      </w:r>
      <w:r w:rsidRPr="00C604EC">
        <w:rPr>
          <w:rStyle w:val="Hyperlink"/>
          <w:rFonts w:asciiTheme="majorHAnsi" w:hAnsiTheme="majorHAnsi"/>
          <w:color w:val="052B3D" w:themeColor="text1"/>
          <w:u w:val="none"/>
        </w:rPr>
        <w:t>Insurance for school property projects</w:t>
      </w:r>
      <w:r>
        <w:fldChar w:fldCharType="end"/>
      </w:r>
      <w:r w:rsidRPr="00C604EC">
        <w:t>). If unable to confirm, provide an explanation.</w:t>
      </w:r>
    </w:p>
    <w:p w14:paraId="7E5EA4F1" w14:textId="0FEAA086" w:rsidR="000A6DA5" w:rsidRDefault="000A6DA5" w:rsidP="000A6DA5">
      <w:pPr>
        <w:rPr>
          <w:color w:val="FFC000"/>
        </w:rPr>
      </w:pPr>
      <w:r w:rsidRPr="00083B88">
        <w:rPr>
          <w:color w:val="FFC000"/>
        </w:rPr>
        <w:t>[Confirmed / Not Confirmed: [Explanation]]</w:t>
      </w:r>
    </w:p>
    <w:p w14:paraId="1250EDA0" w14:textId="11946C5E" w:rsidR="000A6DA5" w:rsidRPr="000A6DA5" w:rsidRDefault="002A30BD" w:rsidP="00C604EC">
      <w:pPr>
        <w:pStyle w:val="Heading3Numbered"/>
      </w:pPr>
      <w:r w:rsidRPr="00083B88">
        <w:t xml:space="preserve">Confirm that for the Contract Works, you agree to maintain a minimum of </w:t>
      </w:r>
      <w:r w:rsidRPr="00083B88">
        <w:rPr>
          <w:color w:val="FF0000"/>
        </w:rPr>
        <w:t>[$2 million]</w:t>
      </w:r>
      <w:r w:rsidRPr="00083B88">
        <w:t xml:space="preserve"> </w:t>
      </w:r>
      <w:r w:rsidRPr="002A30BD">
        <w:rPr>
          <w:color w:val="66BA6E" w:themeColor="accent2"/>
        </w:rPr>
        <w:t>(or more, if appropriate)</w:t>
      </w:r>
      <w:r w:rsidRPr="00083B88">
        <w:t xml:space="preserve"> Public Liability insurance. If unable to confirm, provide an explanation.</w:t>
      </w:r>
    </w:p>
    <w:p w14:paraId="7AEB647E" w14:textId="77777777" w:rsidR="002A30BD" w:rsidRPr="002A30BD" w:rsidRDefault="002A30BD" w:rsidP="002A30BD">
      <w:pPr>
        <w:rPr>
          <w:color w:val="FFC000"/>
        </w:rPr>
      </w:pPr>
      <w:r w:rsidRPr="002A30BD">
        <w:rPr>
          <w:color w:val="FFC000"/>
        </w:rPr>
        <w:t>[Confirmed / Not Confirmed: [Explanation]]</w:t>
      </w:r>
    </w:p>
    <w:p w14:paraId="383F2BCA" w14:textId="77777777" w:rsidR="00DE0F1A" w:rsidRDefault="00DE0F1A" w:rsidP="00C604EC">
      <w:pPr>
        <w:pStyle w:val="Heading3Numbered"/>
      </w:pPr>
      <w:r w:rsidRPr="00083B88">
        <w:lastRenderedPageBreak/>
        <w:t xml:space="preserve">Confirm that you maintain a minimum of </w:t>
      </w:r>
      <w:proofErr w:type="gramStart"/>
      <w:r w:rsidRPr="00083B88">
        <w:t>third party</w:t>
      </w:r>
      <w:proofErr w:type="gramEnd"/>
      <w:r w:rsidRPr="00083B88">
        <w:t xml:space="preserve"> motor vehicle insurance for all vehicles to be used to deliver the Contract Works. If unable to confirm, provide an explanation. </w:t>
      </w:r>
    </w:p>
    <w:p w14:paraId="0894FCB0" w14:textId="77777777" w:rsidR="00DE0F1A" w:rsidRDefault="00DE0F1A" w:rsidP="00DE0F1A">
      <w:pPr>
        <w:rPr>
          <w:color w:val="FFC000"/>
        </w:rPr>
      </w:pPr>
      <w:r w:rsidRPr="00DE0F1A">
        <w:rPr>
          <w:color w:val="FFC000"/>
        </w:rPr>
        <w:t>[Confirmed / Not Confirmed: [Explanation]]</w:t>
      </w:r>
    </w:p>
    <w:p w14:paraId="2F9A51B1" w14:textId="234315C7" w:rsidR="00DE0F1A" w:rsidRDefault="009163C3" w:rsidP="00C604EC">
      <w:pPr>
        <w:pStyle w:val="Heading3Numbered"/>
      </w:pPr>
      <w:r w:rsidRPr="009163C3">
        <w:t>Confirm that you maintain sufficient insurance for all plant and equipment to be used to deliver the Contract Works. If unable to confirm, provide an explanation.</w:t>
      </w:r>
    </w:p>
    <w:p w14:paraId="3F2351F0" w14:textId="0F18461B" w:rsidR="005F1985" w:rsidRDefault="005F1985" w:rsidP="005F1985">
      <w:pPr>
        <w:rPr>
          <w:color w:val="FFC000"/>
        </w:rPr>
      </w:pPr>
      <w:r w:rsidRPr="005F1985">
        <w:rPr>
          <w:color w:val="FFC000"/>
        </w:rPr>
        <w:t>[Confirmed / Not Confirmed: [Explanation]]</w:t>
      </w:r>
    </w:p>
    <w:p w14:paraId="6E0766E2" w14:textId="29B49061" w:rsidR="005F1985" w:rsidRDefault="005F1985" w:rsidP="005F1985">
      <w:pPr>
        <w:pStyle w:val="Heading2Numbered"/>
      </w:pPr>
      <w:bookmarkStart w:id="35" w:name="_Toc240267692"/>
      <w:r>
        <w:t>Due Diligence</w:t>
      </w:r>
      <w:bookmarkEnd w:id="35"/>
    </w:p>
    <w:p w14:paraId="7E8DFD2E" w14:textId="510CB8E6" w:rsidR="005F1985" w:rsidRDefault="004D5A72" w:rsidP="005F1985">
      <w:r w:rsidRPr="004D5A72">
        <w:t xml:space="preserve">The </w:t>
      </w:r>
      <w:proofErr w:type="gramStart"/>
      <w:r w:rsidRPr="004D5A72">
        <w:t>Principal</w:t>
      </w:r>
      <w:proofErr w:type="gramEnd"/>
      <w:r w:rsidRPr="004D5A72">
        <w:t xml:space="preserve"> may undertake checks to assess the risk of entering into a Contract with a Tenderer. A Registration may be excluded from further evaluation or shortlisting if the </w:t>
      </w:r>
      <w:proofErr w:type="gramStart"/>
      <w:r w:rsidRPr="004D5A72">
        <w:t>Principal</w:t>
      </w:r>
      <w:proofErr w:type="gramEnd"/>
      <w:r w:rsidRPr="004D5A72">
        <w:t xml:space="preserve"> determines that entering into a Contract with a Tenderer represents a significant risk to the </w:t>
      </w:r>
      <w:proofErr w:type="gramStart"/>
      <w:r w:rsidRPr="004D5A72">
        <w:t>Principal</w:t>
      </w:r>
      <w:proofErr w:type="gramEnd"/>
      <w:r w:rsidRPr="004D5A72">
        <w:t>.</w:t>
      </w:r>
    </w:p>
    <w:p w14:paraId="3011C0A7" w14:textId="5928C914" w:rsidR="00556A96" w:rsidRDefault="00556A96" w:rsidP="00C604EC">
      <w:pPr>
        <w:pStyle w:val="Heading3Numbered"/>
      </w:pPr>
      <w:r>
        <w:t xml:space="preserve">Confirm that there are no events, matters or circumstances, actual, contemplated or threatened, that have or may represent a risk to the </w:t>
      </w:r>
      <w:proofErr w:type="gramStart"/>
      <w:r>
        <w:t>Principal</w:t>
      </w:r>
      <w:proofErr w:type="gramEnd"/>
      <w:r>
        <w:t xml:space="preserve"> or affect your ability to satisfactorily deliver the Contract Works including (but not limited to):</w:t>
      </w:r>
    </w:p>
    <w:p w14:paraId="341895A5" w14:textId="2E4B1CE6" w:rsidR="00556A96" w:rsidRDefault="00556A96" w:rsidP="00556A96">
      <w:pPr>
        <w:pStyle w:val="ListNumber2"/>
        <w:numPr>
          <w:ilvl w:val="1"/>
          <w:numId w:val="38"/>
        </w:numPr>
      </w:pPr>
      <w:r>
        <w:t>actions of insolvency proceedings, bankruptcy, administration (voluntary or otherwise), statutory management, compulsory winding up, receivership or similar</w:t>
      </w:r>
    </w:p>
    <w:p w14:paraId="2E319FA7" w14:textId="35045804" w:rsidR="00556A96" w:rsidRDefault="00556A96" w:rsidP="00556A96">
      <w:pPr>
        <w:pStyle w:val="ListNumber2"/>
      </w:pPr>
      <w:r>
        <w:t>legal proceedings, investigation or the threat of investigation by any regulatory or investigative authority such as the Commerce Commission, Serious Fraud Office or the Financial Markets Authority</w:t>
      </w:r>
    </w:p>
    <w:p w14:paraId="40C692CC" w14:textId="63B8B1EE" w:rsidR="00556A96" w:rsidRDefault="00556A96" w:rsidP="00556A96">
      <w:pPr>
        <w:pStyle w:val="ListNumber2"/>
      </w:pPr>
      <w:r>
        <w:t>structural/ownership changes (e.g. merger, sale, restructure)</w:t>
      </w:r>
    </w:p>
    <w:p w14:paraId="1CFA80BE" w14:textId="0FAC0B93" w:rsidR="00556A96" w:rsidRDefault="00556A96" w:rsidP="00556A96">
      <w:pPr>
        <w:pStyle w:val="ListNumber2"/>
      </w:pPr>
      <w:r>
        <w:t>disputes (e.g. union dispute, legal dispute, court action)</w:t>
      </w:r>
    </w:p>
    <w:p w14:paraId="5129AA53" w14:textId="2D1C47AC" w:rsidR="00556A96" w:rsidRDefault="00556A96" w:rsidP="00556A96">
      <w:pPr>
        <w:pStyle w:val="ListNumber2"/>
      </w:pPr>
      <w:r>
        <w:t>being declared a threat to national security or the confidentiality of sensitive government information</w:t>
      </w:r>
    </w:p>
    <w:p w14:paraId="46781FEC" w14:textId="6E70FF9E" w:rsidR="00556A96" w:rsidRDefault="00556A96" w:rsidP="00556A96">
      <w:pPr>
        <w:pStyle w:val="ListNumber2"/>
      </w:pPr>
      <w:r>
        <w:t>being designated as a terrorist by New Zealand Police.</w:t>
      </w:r>
    </w:p>
    <w:p w14:paraId="03224A85" w14:textId="096D7E8C" w:rsidR="004D5A72" w:rsidRDefault="00556A96" w:rsidP="00556A96">
      <w:r>
        <w:t>If unable to confirm, provide an explanation.</w:t>
      </w:r>
    </w:p>
    <w:p w14:paraId="5BCBEF2B" w14:textId="049FC622" w:rsidR="00556A96" w:rsidRDefault="00E83017" w:rsidP="00556A96">
      <w:pPr>
        <w:rPr>
          <w:color w:val="FFC000"/>
        </w:rPr>
      </w:pPr>
      <w:r w:rsidRPr="00083B88">
        <w:rPr>
          <w:color w:val="FFC000"/>
        </w:rPr>
        <w:t>[Confirmed / Not Confirmed: [Explanation]]</w:t>
      </w:r>
    </w:p>
    <w:p w14:paraId="555811E8" w14:textId="77777777" w:rsidR="000314CB" w:rsidRPr="00083B88" w:rsidRDefault="000314CB" w:rsidP="00C604EC">
      <w:pPr>
        <w:pStyle w:val="Heading3Numbered"/>
      </w:pPr>
      <w:r w:rsidRPr="00083B88">
        <w:lastRenderedPageBreak/>
        <w:t>Confirm that your organisation is not a “phoenix” organisation or similar (an organisation which has an association with (e.g. common directors/shareholders) or that is used to take on the business of a failed organisation or an organisation considered to have a poor reputation).</w:t>
      </w:r>
    </w:p>
    <w:p w14:paraId="6A566556" w14:textId="2EB3CC05" w:rsidR="00E83017" w:rsidRDefault="000314CB" w:rsidP="000314CB">
      <w:r w:rsidRPr="00083B88">
        <w:t>If unable to confirm, provide an explanation including the name of the organisation from which your organisation is a phoenix organisation.</w:t>
      </w:r>
    </w:p>
    <w:p w14:paraId="037FD0B4" w14:textId="5E7E2507" w:rsidR="000314CB" w:rsidRDefault="00FA2725" w:rsidP="000314CB">
      <w:pPr>
        <w:rPr>
          <w:color w:val="FFC000"/>
        </w:rPr>
      </w:pPr>
      <w:r w:rsidRPr="00083B88">
        <w:rPr>
          <w:color w:val="FFC000"/>
        </w:rPr>
        <w:t>[Confirmed / Not Confirmed: [Explanation]]</w:t>
      </w:r>
    </w:p>
    <w:p w14:paraId="1BAEBEF9" w14:textId="77777777" w:rsidR="00E22957" w:rsidRPr="00083B88" w:rsidRDefault="00E22957" w:rsidP="00C604EC">
      <w:pPr>
        <w:pStyle w:val="Heading3Numbered"/>
      </w:pPr>
      <w:r w:rsidRPr="00083B88">
        <w:t>Confirm that no director or principal of the Tenderer or Key Personnel:</w:t>
      </w:r>
    </w:p>
    <w:p w14:paraId="19E105AA" w14:textId="77777777" w:rsidR="00E22957" w:rsidRPr="00083B88" w:rsidRDefault="00E22957" w:rsidP="000D4427">
      <w:pPr>
        <w:pStyle w:val="ListNumber2"/>
        <w:numPr>
          <w:ilvl w:val="1"/>
          <w:numId w:val="39"/>
        </w:numPr>
      </w:pPr>
      <w:r w:rsidRPr="00083B88">
        <w:t>is the subject of any legal proceedings, investigation or the threat of investigation by any regulatory or investigative authority such as the Commerce Commission, Serious Fraud Office or the Financial Markets Authority</w:t>
      </w:r>
    </w:p>
    <w:p w14:paraId="68A30EDE" w14:textId="77777777" w:rsidR="00E22957" w:rsidRPr="00083B88" w:rsidRDefault="00E22957" w:rsidP="00E22957">
      <w:pPr>
        <w:pStyle w:val="ListNumber2"/>
      </w:pPr>
      <w:r w:rsidRPr="00083B88">
        <w:t>has been convicted of a criminal offence related to business or professional conduct</w:t>
      </w:r>
    </w:p>
    <w:p w14:paraId="527E38C2" w14:textId="77777777" w:rsidR="00E22957" w:rsidRPr="00083B88" w:rsidRDefault="00E22957" w:rsidP="00E22957">
      <w:pPr>
        <w:pStyle w:val="ListNumber2"/>
      </w:pPr>
      <w:r w:rsidRPr="00083B88">
        <w:t>has been declared to be bankrupt, in receivership or liquidation</w:t>
      </w:r>
    </w:p>
    <w:p w14:paraId="4F5449B6" w14:textId="77777777" w:rsidR="00E22957" w:rsidRPr="00083B88" w:rsidRDefault="00E22957" w:rsidP="00E22957">
      <w:pPr>
        <w:pStyle w:val="ListNumber2"/>
      </w:pPr>
      <w:r w:rsidRPr="00083B88">
        <w:t>has made a false declaration</w:t>
      </w:r>
    </w:p>
    <w:p w14:paraId="6F9C9FC9" w14:textId="77777777" w:rsidR="00E22957" w:rsidRPr="00083B88" w:rsidRDefault="00E22957" w:rsidP="00E22957">
      <w:pPr>
        <w:pStyle w:val="ListNumber2"/>
      </w:pPr>
      <w:r w:rsidRPr="00083B88">
        <w:t>has had a serious performance issue in relation to previous service provision</w:t>
      </w:r>
    </w:p>
    <w:p w14:paraId="66AAC599" w14:textId="77777777" w:rsidR="00E22957" w:rsidRPr="00083B88" w:rsidRDefault="00E22957" w:rsidP="00E22957">
      <w:pPr>
        <w:pStyle w:val="ListNumber2"/>
      </w:pPr>
      <w:r w:rsidRPr="00083B88">
        <w:t>has been convicted of professional misconduct or any serious crime or offence (or has any pending)</w:t>
      </w:r>
    </w:p>
    <w:p w14:paraId="406B67DB" w14:textId="77777777" w:rsidR="00E22957" w:rsidRPr="00083B88" w:rsidRDefault="00E22957" w:rsidP="00E22957">
      <w:pPr>
        <w:pStyle w:val="ListNumber2"/>
      </w:pPr>
      <w:r w:rsidRPr="00083B88">
        <w:t>has performed an act or omission which has adversely reflected on the commercial integrity of your organisation</w:t>
      </w:r>
    </w:p>
    <w:p w14:paraId="737C1E43" w14:textId="77777777" w:rsidR="00E22957" w:rsidRPr="00083B88" w:rsidRDefault="00E22957" w:rsidP="00E22957">
      <w:pPr>
        <w:pStyle w:val="ListNumber2"/>
      </w:pPr>
      <w:r w:rsidRPr="00083B88">
        <w:t>has failed to pay taxes, duties or other levies</w:t>
      </w:r>
    </w:p>
    <w:p w14:paraId="7BA1EB25" w14:textId="77777777" w:rsidR="00E22957" w:rsidRPr="00083B88" w:rsidRDefault="00E22957" w:rsidP="00E22957">
      <w:pPr>
        <w:pStyle w:val="ListNumber2"/>
      </w:pPr>
      <w:r w:rsidRPr="00083B88">
        <w:t>has been declared a threat to national security or the confidentiality of sensitive government information</w:t>
      </w:r>
    </w:p>
    <w:p w14:paraId="6C15C6A7" w14:textId="57B07C01" w:rsidR="00FA2725" w:rsidRDefault="00E22957" w:rsidP="00E22957">
      <w:pPr>
        <w:pStyle w:val="ListNumber2"/>
      </w:pPr>
      <w:r w:rsidRPr="00083B88">
        <w:t>is a person or organisation designated as a terrorist by New Zealand Police.</w:t>
      </w:r>
    </w:p>
    <w:p w14:paraId="05809D5A" w14:textId="7A447363" w:rsidR="000E4294" w:rsidRDefault="000E4294" w:rsidP="000E4294">
      <w:pPr>
        <w:pStyle w:val="ListNumber2"/>
        <w:numPr>
          <w:ilvl w:val="0"/>
          <w:numId w:val="0"/>
        </w:numPr>
      </w:pPr>
      <w:r w:rsidRPr="000E4294">
        <w:t>If unable to confirm, provide an explanation.</w:t>
      </w:r>
    </w:p>
    <w:p w14:paraId="6C096766" w14:textId="2D0061CB" w:rsidR="000E4294" w:rsidRDefault="00C86F9A" w:rsidP="000E4294">
      <w:pPr>
        <w:pStyle w:val="ListNumber2"/>
        <w:numPr>
          <w:ilvl w:val="0"/>
          <w:numId w:val="0"/>
        </w:numPr>
        <w:rPr>
          <w:color w:val="FFC000"/>
        </w:rPr>
      </w:pPr>
      <w:r w:rsidRPr="00C86F9A">
        <w:rPr>
          <w:color w:val="FFC000"/>
        </w:rPr>
        <w:t>[Confirmed / Not Confirmed: [Explanation]]</w:t>
      </w:r>
    </w:p>
    <w:p w14:paraId="60E8D2D6" w14:textId="6E2D7FFF" w:rsidR="00C86F9A" w:rsidRDefault="00C86F9A" w:rsidP="00C86F9A">
      <w:pPr>
        <w:pStyle w:val="Heading2Numbered"/>
      </w:pPr>
      <w:bookmarkStart w:id="36" w:name="_Toc240267693"/>
      <w:r>
        <w:t>Conflicts of Interest</w:t>
      </w:r>
      <w:bookmarkEnd w:id="36"/>
    </w:p>
    <w:p w14:paraId="0222E7E5" w14:textId="77777777" w:rsidR="00A82B3C" w:rsidRDefault="00A82B3C" w:rsidP="00A82B3C">
      <w:r>
        <w:t>Confirm that you are not aware of any:</w:t>
      </w:r>
    </w:p>
    <w:p w14:paraId="1026F537" w14:textId="71905F21" w:rsidR="00A82B3C" w:rsidRDefault="00A82B3C" w:rsidP="000D4427">
      <w:pPr>
        <w:pStyle w:val="ListNumber2"/>
        <w:numPr>
          <w:ilvl w:val="1"/>
          <w:numId w:val="40"/>
        </w:numPr>
      </w:pPr>
      <w:r>
        <w:t>circumstance that may represent an actual, potential or perceived Conflict of Interest between your interests and/or those of your Key Personnel and/or sub-contractors and the duties/responsibilities in delivering the Contract Works</w:t>
      </w:r>
    </w:p>
    <w:p w14:paraId="4199FB3A" w14:textId="43D328E6" w:rsidR="00A82B3C" w:rsidRDefault="00A82B3C" w:rsidP="00A82B3C">
      <w:pPr>
        <w:pStyle w:val="ListNumber2"/>
      </w:pPr>
      <w:r>
        <w:t>Principal personnel having any interest in, or association with you and/or your sub-contractors that may give rise to any perceived, potential or actual Conflicts of Interest. If unable to confirm, provide an explanation.</w:t>
      </w:r>
    </w:p>
    <w:p w14:paraId="6E72D3DB" w14:textId="4B47AC0C" w:rsidR="00C86F9A" w:rsidRDefault="00A82B3C" w:rsidP="00A82B3C">
      <w:r>
        <w:lastRenderedPageBreak/>
        <w:t>If unable to confirm, provide an explanation.</w:t>
      </w:r>
    </w:p>
    <w:p w14:paraId="620FDC7C" w14:textId="77777777" w:rsidR="00F649A5" w:rsidRPr="00F649A5" w:rsidRDefault="00F649A5" w:rsidP="000D4427">
      <w:pPr>
        <w:pStyle w:val="ListNumber2"/>
        <w:numPr>
          <w:ilvl w:val="1"/>
          <w:numId w:val="41"/>
        </w:numPr>
        <w:rPr>
          <w:color w:val="FFC000"/>
        </w:rPr>
      </w:pPr>
      <w:r w:rsidRPr="00F649A5">
        <w:rPr>
          <w:color w:val="FFC000"/>
        </w:rPr>
        <w:t>[Confirmed / Not Confirmed: [Explanation]]</w:t>
      </w:r>
    </w:p>
    <w:p w14:paraId="7DAD947B" w14:textId="158A7437" w:rsidR="00A82B3C" w:rsidRPr="00F649A5" w:rsidRDefault="00F649A5" w:rsidP="00F649A5">
      <w:pPr>
        <w:pStyle w:val="ListNumber2"/>
        <w:rPr>
          <w:color w:val="FFC000"/>
        </w:rPr>
      </w:pPr>
      <w:r w:rsidRPr="00F649A5">
        <w:rPr>
          <w:color w:val="FFC000"/>
        </w:rPr>
        <w:t>[Confirmed / Not Confirmed: [Explanation]]</w:t>
      </w:r>
    </w:p>
    <w:p w14:paraId="0E0D8C52" w14:textId="34B7A92A" w:rsidR="00E22957" w:rsidRDefault="00F649A5" w:rsidP="00F649A5">
      <w:pPr>
        <w:pStyle w:val="Heading2Numbered"/>
      </w:pPr>
      <w:bookmarkStart w:id="37" w:name="_Toc240267694"/>
      <w:r>
        <w:t>Assumptions</w:t>
      </w:r>
      <w:bookmarkEnd w:id="37"/>
    </w:p>
    <w:p w14:paraId="3AB53637" w14:textId="77777777" w:rsidR="007B6634" w:rsidRDefault="007B6634" w:rsidP="007B6634">
      <w:r>
        <w:t xml:space="preserve">Confirm that your Registration is not based on any assumptions. If not confirmed, provide </w:t>
      </w:r>
      <w:proofErr w:type="gramStart"/>
      <w:r>
        <w:t>an</w:t>
      </w:r>
      <w:proofErr w:type="gramEnd"/>
      <w:r>
        <w:t xml:space="preserve"> brief explanation including:</w:t>
      </w:r>
    </w:p>
    <w:p w14:paraId="54EDA5A2" w14:textId="0E1C8A15" w:rsidR="007B6634" w:rsidRDefault="007B6634" w:rsidP="000D4427">
      <w:pPr>
        <w:pStyle w:val="ListNumber2"/>
        <w:numPr>
          <w:ilvl w:val="1"/>
          <w:numId w:val="42"/>
        </w:numPr>
      </w:pPr>
      <w:r>
        <w:t>description of the assumption</w:t>
      </w:r>
    </w:p>
    <w:p w14:paraId="5A288203" w14:textId="6E1D0388" w:rsidR="00F649A5" w:rsidRPr="00F649A5" w:rsidRDefault="007B6634" w:rsidP="007B6634">
      <w:pPr>
        <w:pStyle w:val="ListNumber2"/>
      </w:pPr>
      <w:r>
        <w:t>impact/implication of the assumption.</w:t>
      </w:r>
    </w:p>
    <w:p w14:paraId="30094E77" w14:textId="77777777" w:rsidR="00F166C2" w:rsidRPr="00083B88" w:rsidRDefault="00F166C2" w:rsidP="00F166C2">
      <w:pPr>
        <w:spacing w:beforeLines="23" w:before="55" w:afterLines="23" w:after="55"/>
        <w:contextualSpacing/>
        <w:rPr>
          <w:color w:val="FFC000"/>
        </w:rPr>
      </w:pPr>
      <w:r w:rsidRPr="00083B88">
        <w:rPr>
          <w:color w:val="FFC000"/>
        </w:rPr>
        <w:t>[Confirmed / Not Confirmed (detail each assumption as above)]</w:t>
      </w:r>
    </w:p>
    <w:p w14:paraId="508C009F" w14:textId="77777777" w:rsidR="00F166C2" w:rsidRDefault="00F166C2" w:rsidP="00F166C2">
      <w:pPr>
        <w:pStyle w:val="Heading2Numbered"/>
      </w:pPr>
      <w:bookmarkStart w:id="38" w:name="_Toc240267695"/>
      <w:r>
        <w:t>Tenderer’s Declaration</w:t>
      </w:r>
      <w:bookmarkEnd w:id="38"/>
    </w:p>
    <w:tbl>
      <w:tblPr>
        <w:tblStyle w:val="NZSPADefault"/>
        <w:tblW w:w="9214" w:type="dxa"/>
        <w:tblLayout w:type="fixed"/>
        <w:tblLook w:val="04A0" w:firstRow="1" w:lastRow="0" w:firstColumn="1" w:lastColumn="0" w:noHBand="0" w:noVBand="1"/>
      </w:tblPr>
      <w:tblGrid>
        <w:gridCol w:w="1418"/>
        <w:gridCol w:w="710"/>
        <w:gridCol w:w="5669"/>
        <w:gridCol w:w="1417"/>
      </w:tblGrid>
      <w:tr w:rsidR="00BD6220" w:rsidRPr="00083B88" w14:paraId="13DF4A81" w14:textId="77777777" w:rsidTr="00C604E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tcPr>
          <w:p w14:paraId="1F667CC3" w14:textId="77777777" w:rsidR="00BD6220" w:rsidRPr="00083B88" w:rsidRDefault="00BD6220" w:rsidP="00BD6220">
            <w:pPr>
              <w:pStyle w:val="Table"/>
              <w:rPr>
                <w:b w:val="0"/>
              </w:rPr>
            </w:pPr>
            <w:r w:rsidRPr="00083B88">
              <w:t>Item</w:t>
            </w:r>
          </w:p>
        </w:tc>
        <w:tc>
          <w:tcPr>
            <w:tcW w:w="6379" w:type="dxa"/>
            <w:gridSpan w:val="2"/>
          </w:tcPr>
          <w:p w14:paraId="39CCF4DF" w14:textId="77777777" w:rsidR="00BD6220" w:rsidRPr="00083B88" w:rsidRDefault="00BD6220" w:rsidP="00BD6220">
            <w:pPr>
              <w:pStyle w:val="Table"/>
              <w:cnfStyle w:val="100000000000" w:firstRow="1" w:lastRow="0" w:firstColumn="0" w:lastColumn="0" w:oddVBand="0" w:evenVBand="0" w:oddHBand="0" w:evenHBand="0" w:firstRowFirstColumn="0" w:firstRowLastColumn="0" w:lastRowFirstColumn="0" w:lastRowLastColumn="0"/>
              <w:rPr>
                <w:b w:val="0"/>
              </w:rPr>
            </w:pPr>
            <w:r w:rsidRPr="00083B88">
              <w:t>Declaration</w:t>
            </w:r>
          </w:p>
        </w:tc>
        <w:tc>
          <w:tcPr>
            <w:tcW w:w="1417" w:type="dxa"/>
          </w:tcPr>
          <w:p w14:paraId="06DAD30D" w14:textId="77777777" w:rsidR="00BD6220" w:rsidRPr="00083B88" w:rsidRDefault="00BD6220" w:rsidP="00BD6220">
            <w:pPr>
              <w:pStyle w:val="Table"/>
              <w:cnfStyle w:val="100000000000" w:firstRow="1" w:lastRow="0" w:firstColumn="0" w:lastColumn="0" w:oddVBand="0" w:evenVBand="0" w:oddHBand="0" w:evenHBand="0" w:firstRowFirstColumn="0" w:firstRowLastColumn="0" w:lastRowFirstColumn="0" w:lastRowLastColumn="0"/>
              <w:rPr>
                <w:b w:val="0"/>
              </w:rPr>
            </w:pPr>
            <w:r w:rsidRPr="00083B88">
              <w:t>Declaration</w:t>
            </w:r>
          </w:p>
        </w:tc>
      </w:tr>
      <w:tr w:rsidR="00BD6220" w:rsidRPr="00083B88" w14:paraId="4AF670EC"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7839F3DA" w14:textId="77777777" w:rsidR="00BD6220" w:rsidRPr="00083B88" w:rsidRDefault="00BD6220" w:rsidP="00BD6220">
            <w:pPr>
              <w:pStyle w:val="Table"/>
            </w:pPr>
            <w:r w:rsidRPr="00083B88">
              <w:t>RFx Process Terms and Conditions</w:t>
            </w:r>
          </w:p>
        </w:tc>
        <w:tc>
          <w:tcPr>
            <w:tcW w:w="6379" w:type="dxa"/>
            <w:gridSpan w:val="2"/>
          </w:tcPr>
          <w:p w14:paraId="624CECDA"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I have read and fully understand this ROI including the RFx Process Terms and Conditions (Section 1.6) and related GETS questions/answers and Tender Notifications. I confirm that the Tenderer agrees to be bound by them.</w:t>
            </w:r>
          </w:p>
        </w:tc>
        <w:tc>
          <w:tcPr>
            <w:tcW w:w="1417" w:type="dxa"/>
          </w:tcPr>
          <w:p w14:paraId="7ED1F027"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3C274E5F" w14:textId="43827511"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15E10A0B"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6B56E27A" w14:textId="77777777" w:rsidR="00BD6220" w:rsidRPr="00083B88" w:rsidRDefault="00BD6220" w:rsidP="00BD6220">
            <w:pPr>
              <w:pStyle w:val="Table"/>
            </w:pPr>
            <w:r w:rsidRPr="00083B88">
              <w:t>Collection of further information</w:t>
            </w:r>
          </w:p>
        </w:tc>
        <w:tc>
          <w:tcPr>
            <w:tcW w:w="6379" w:type="dxa"/>
            <w:gridSpan w:val="2"/>
          </w:tcPr>
          <w:p w14:paraId="7F3B4CDD"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 xml:space="preserve">I authorise the </w:t>
            </w:r>
            <w:proofErr w:type="gramStart"/>
            <w:r w:rsidRPr="00083B88">
              <w:t>Principal</w:t>
            </w:r>
            <w:proofErr w:type="gramEnd"/>
            <w:r w:rsidRPr="00083B88">
              <w:t xml:space="preserve"> to:</w:t>
            </w:r>
          </w:p>
          <w:p w14:paraId="2100C5E1" w14:textId="77777777" w:rsidR="00BD6220" w:rsidRPr="00083B88" w:rsidRDefault="00BD6220" w:rsidP="000D4427">
            <w:pPr>
              <w:pStyle w:val="Tablenumber2"/>
              <w:numPr>
                <w:ilvl w:val="1"/>
                <w:numId w:val="44"/>
              </w:numPr>
              <w:cnfStyle w:val="000000000000" w:firstRow="0" w:lastRow="0" w:firstColumn="0" w:lastColumn="0" w:oddVBand="0" w:evenVBand="0" w:oddHBand="0" w:evenHBand="0" w:firstRowFirstColumn="0" w:firstRowLastColumn="0" w:lastRowFirstColumn="0" w:lastRowLastColumn="0"/>
            </w:pPr>
            <w:r w:rsidRPr="00083B88">
              <w:t>collect relevant information about my organisation and Key Personnel (except commercially sensitive pricing information) from any relevant third party, including a referee, or previous or existing client and</w:t>
            </w:r>
          </w:p>
          <w:p w14:paraId="35B40B80" w14:textId="77777777" w:rsidR="00BD6220" w:rsidRPr="00083B88" w:rsidRDefault="00BD6220" w:rsidP="00BD6220">
            <w:pPr>
              <w:pStyle w:val="Tablenumber2"/>
              <w:cnfStyle w:val="000000000000" w:firstRow="0" w:lastRow="0" w:firstColumn="0" w:lastColumn="0" w:oddVBand="0" w:evenVBand="0" w:oddHBand="0" w:evenHBand="0" w:firstRowFirstColumn="0" w:firstRowLastColumn="0" w:lastRowFirstColumn="0" w:lastRowLastColumn="0"/>
            </w:pPr>
            <w:r w:rsidRPr="00083B88">
              <w:t>use such information in the evaluation of this Registration.</w:t>
            </w:r>
          </w:p>
          <w:p w14:paraId="572A0145"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 xml:space="preserve">The Tenderer agrees that all such information will be confidential to the </w:t>
            </w:r>
            <w:proofErr w:type="gramStart"/>
            <w:r w:rsidRPr="00083B88">
              <w:t>Principal</w:t>
            </w:r>
            <w:proofErr w:type="gramEnd"/>
            <w:r w:rsidRPr="00083B88">
              <w:t>.</w:t>
            </w:r>
          </w:p>
        </w:tc>
        <w:tc>
          <w:tcPr>
            <w:tcW w:w="1417" w:type="dxa"/>
          </w:tcPr>
          <w:p w14:paraId="5DBB59AD"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017F90C2" w14:textId="56F70659"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26C09162"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754AF7E0" w14:textId="77777777" w:rsidR="00BD6220" w:rsidRPr="00083B88" w:rsidRDefault="00BD6220" w:rsidP="00BD6220">
            <w:pPr>
              <w:pStyle w:val="Table"/>
            </w:pPr>
            <w:r w:rsidRPr="00083B88">
              <w:t>The Requirement</w:t>
            </w:r>
          </w:p>
        </w:tc>
        <w:tc>
          <w:tcPr>
            <w:tcW w:w="6379" w:type="dxa"/>
            <w:gridSpan w:val="2"/>
          </w:tcPr>
          <w:p w14:paraId="58143456"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I have examined the site and read and fully understand the nature and extent of The Requirement (Section 2). I confirm that the Tenderer has the necessary capability and capacity to fully meet or exceed the Requirement (satisfactorily deliver the Contract Works by the Due Date for Completion).</w:t>
            </w:r>
          </w:p>
        </w:tc>
        <w:tc>
          <w:tcPr>
            <w:tcW w:w="1417" w:type="dxa"/>
          </w:tcPr>
          <w:p w14:paraId="08CB27FC"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1A28B551" w14:textId="776C176A"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1B03405E"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449635D7" w14:textId="77777777" w:rsidR="00BD6220" w:rsidRPr="00083B88" w:rsidRDefault="00BD6220" w:rsidP="00BD6220">
            <w:pPr>
              <w:pStyle w:val="Table"/>
            </w:pPr>
            <w:r w:rsidRPr="00083B88">
              <w:t>Supplier Code of Conduct</w:t>
            </w:r>
          </w:p>
        </w:tc>
        <w:tc>
          <w:tcPr>
            <w:tcW w:w="6379" w:type="dxa"/>
            <w:gridSpan w:val="2"/>
          </w:tcPr>
          <w:p w14:paraId="519C5FC2"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 xml:space="preserve">I acknowledge the </w:t>
            </w:r>
            <w:proofErr w:type="gramStart"/>
            <w:r w:rsidRPr="00083B88">
              <w:t>Principal’s</w:t>
            </w:r>
            <w:proofErr w:type="gramEnd"/>
            <w:r w:rsidRPr="00083B88">
              <w:t xml:space="preserve"> expectations for the Co</w:t>
            </w:r>
            <w:r w:rsidRPr="00675827">
              <w:t xml:space="preserve">ntractor’s conduct as set out in the </w:t>
            </w:r>
            <w:hyperlink r:id="rId32" w:history="1">
              <w:r w:rsidRPr="00675827">
                <w:rPr>
                  <w:rStyle w:val="Hyperlink"/>
                  <w:color w:val="auto"/>
                </w:rPr>
                <w:t>Supplier Code of Conduct</w:t>
              </w:r>
            </w:hyperlink>
            <w:r w:rsidRPr="00083B88">
              <w:rPr>
                <w:rStyle w:val="Hyperlink"/>
                <w:color w:val="auto"/>
                <w:u w:val="none"/>
              </w:rPr>
              <w:t xml:space="preserve"> (the Code) </w:t>
            </w:r>
            <w:r w:rsidRPr="00083B88">
              <w:t>and agree to:</w:t>
            </w:r>
          </w:p>
          <w:p w14:paraId="77126978" w14:textId="77777777" w:rsidR="00BD6220" w:rsidRPr="00083B88" w:rsidRDefault="00BD6220" w:rsidP="000D4427">
            <w:pPr>
              <w:pStyle w:val="Tablenumber2"/>
              <w:numPr>
                <w:ilvl w:val="1"/>
                <w:numId w:val="45"/>
              </w:numPr>
              <w:cnfStyle w:val="000000000000" w:firstRow="0" w:lastRow="0" w:firstColumn="0" w:lastColumn="0" w:oddVBand="0" w:evenVBand="0" w:oddHBand="0" w:evenHBand="0" w:firstRowFirstColumn="0" w:firstRowLastColumn="0" w:lastRowFirstColumn="0" w:lastRowLastColumn="0"/>
            </w:pPr>
            <w:r w:rsidRPr="00083B88">
              <w:t>not offend against the Code</w:t>
            </w:r>
          </w:p>
          <w:p w14:paraId="18651230" w14:textId="77777777" w:rsidR="00BD6220" w:rsidRPr="00083B88" w:rsidRDefault="00BD6220" w:rsidP="00BD6220">
            <w:pPr>
              <w:pStyle w:val="Tablenumber2"/>
              <w:cnfStyle w:val="000000000000" w:firstRow="0" w:lastRow="0" w:firstColumn="0" w:lastColumn="0" w:oddVBand="0" w:evenVBand="0" w:oddHBand="0" w:evenHBand="0" w:firstRowFirstColumn="0" w:firstRowLastColumn="0" w:lastRowFirstColumn="0" w:lastRowLastColumn="0"/>
            </w:pPr>
            <w:r w:rsidRPr="00083B88">
              <w:t>make all sub-contractors aware of the Code.</w:t>
            </w:r>
          </w:p>
        </w:tc>
        <w:tc>
          <w:tcPr>
            <w:tcW w:w="1417" w:type="dxa"/>
          </w:tcPr>
          <w:p w14:paraId="77004A59"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78777CFF" w14:textId="74C9A65E"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367937E4"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66C92831" w14:textId="77777777" w:rsidR="00BD6220" w:rsidRPr="00083B88" w:rsidRDefault="00BD6220" w:rsidP="00BD6220">
            <w:pPr>
              <w:pStyle w:val="Table"/>
            </w:pPr>
            <w:r w:rsidRPr="00083B88">
              <w:lastRenderedPageBreak/>
              <w:t>Ethics</w:t>
            </w:r>
          </w:p>
        </w:tc>
        <w:tc>
          <w:tcPr>
            <w:tcW w:w="6379" w:type="dxa"/>
            <w:gridSpan w:val="2"/>
          </w:tcPr>
          <w:p w14:paraId="4E17DC08"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 xml:space="preserve">In submitting this Registration, the Tenderer confirms that it: </w:t>
            </w:r>
          </w:p>
          <w:p w14:paraId="0460FEE5" w14:textId="77777777" w:rsidR="00BD6220" w:rsidRPr="00083B88" w:rsidRDefault="00BD6220" w:rsidP="000D4427">
            <w:pPr>
              <w:pStyle w:val="Tablenumber2"/>
              <w:numPr>
                <w:ilvl w:val="1"/>
                <w:numId w:val="46"/>
              </w:numPr>
              <w:cnfStyle w:val="000000000000" w:firstRow="0" w:lastRow="0" w:firstColumn="0" w:lastColumn="0" w:oddVBand="0" w:evenVBand="0" w:oddHBand="0" w:evenHBand="0" w:firstRowFirstColumn="0" w:firstRowLastColumn="0" w:lastRowFirstColumn="0" w:lastRowLastColumn="0"/>
            </w:pPr>
            <w:r w:rsidRPr="00083B88">
              <w:t>has not entered into any improper, illegal, collusive or anti-competitive arrangements with any competitor</w:t>
            </w:r>
          </w:p>
          <w:p w14:paraId="181F3E75" w14:textId="77777777" w:rsidR="00BD6220" w:rsidRPr="00083B88" w:rsidRDefault="00BD6220" w:rsidP="00BD6220">
            <w:pPr>
              <w:pStyle w:val="Tablenumber2"/>
              <w:cnfStyle w:val="000000000000" w:firstRow="0" w:lastRow="0" w:firstColumn="0" w:lastColumn="0" w:oddVBand="0" w:evenVBand="0" w:oddHBand="0" w:evenHBand="0" w:firstRowFirstColumn="0" w:firstRowLastColumn="0" w:lastRowFirstColumn="0" w:lastRowLastColumn="0"/>
            </w:pPr>
            <w:r w:rsidRPr="00083B88">
              <w:t xml:space="preserve">has not directly or indirectly approached any representative of the Principal (other than the Point of Contact) to lobby or solicit information in relation to the ROI </w:t>
            </w:r>
          </w:p>
          <w:p w14:paraId="01ABC8E1" w14:textId="77777777" w:rsidR="00BD6220" w:rsidRPr="00083B88" w:rsidRDefault="00BD6220" w:rsidP="00BD6220">
            <w:pPr>
              <w:pStyle w:val="Tablenumber2"/>
              <w:cnfStyle w:val="000000000000" w:firstRow="0" w:lastRow="0" w:firstColumn="0" w:lastColumn="0" w:oddVBand="0" w:evenVBand="0" w:oddHBand="0" w:evenHBand="0" w:firstRowFirstColumn="0" w:firstRowLastColumn="0" w:lastRowFirstColumn="0" w:lastRowLastColumn="0"/>
            </w:pPr>
            <w:r w:rsidRPr="00083B88">
              <w:t>has not attempted to influence, or provide any form of personal inducement, reward or benefit to any representative of the Principal.</w:t>
            </w:r>
          </w:p>
        </w:tc>
        <w:tc>
          <w:tcPr>
            <w:tcW w:w="1417" w:type="dxa"/>
          </w:tcPr>
          <w:p w14:paraId="36EE418E"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3645FFF5" w14:textId="61312F3E"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5E952637"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63620728" w14:textId="77777777" w:rsidR="00BD6220" w:rsidRPr="00083B88" w:rsidRDefault="00BD6220" w:rsidP="00BD6220">
            <w:pPr>
              <w:pStyle w:val="Table"/>
            </w:pPr>
            <w:r w:rsidRPr="00083B88">
              <w:t xml:space="preserve">Offer Validity Period </w:t>
            </w:r>
          </w:p>
        </w:tc>
        <w:tc>
          <w:tcPr>
            <w:tcW w:w="6379" w:type="dxa"/>
            <w:gridSpan w:val="2"/>
          </w:tcPr>
          <w:p w14:paraId="42B987DC"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I confirm that this Registration remains open for acceptance by the Principal for the Offer Validity Period stated in Section 1.6.</w:t>
            </w:r>
          </w:p>
        </w:tc>
        <w:tc>
          <w:tcPr>
            <w:tcW w:w="1417" w:type="dxa"/>
          </w:tcPr>
          <w:p w14:paraId="0A88EF07"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629DE633" w14:textId="6D55AADE"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497F77BE" w14:textId="77777777" w:rsidTr="00BD6220">
        <w:tc>
          <w:tcPr>
            <w:cnfStyle w:val="001000000000" w:firstRow="0" w:lastRow="0" w:firstColumn="1" w:lastColumn="0" w:oddVBand="0" w:evenVBand="0" w:oddHBand="0" w:evenHBand="0" w:firstRowFirstColumn="0" w:firstRowLastColumn="0" w:lastRowFirstColumn="0" w:lastRowLastColumn="0"/>
            <w:tcW w:w="1418" w:type="dxa"/>
          </w:tcPr>
          <w:p w14:paraId="1AE7F735" w14:textId="77777777" w:rsidR="00BD6220" w:rsidRPr="00083B88" w:rsidRDefault="00BD6220" w:rsidP="00BD6220">
            <w:pPr>
              <w:pStyle w:val="Table"/>
            </w:pPr>
            <w:r w:rsidRPr="00083B88">
              <w:t>Conflicts of Interest</w:t>
            </w:r>
          </w:p>
        </w:tc>
        <w:tc>
          <w:tcPr>
            <w:tcW w:w="6379" w:type="dxa"/>
            <w:gridSpan w:val="2"/>
          </w:tcPr>
          <w:p w14:paraId="50035CF5"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pPr>
            <w:r w:rsidRPr="00083B88">
              <w:t xml:space="preserve">All Conflicts of Interest that the Tenderer is aware of have been reported in the </w:t>
            </w:r>
            <w:proofErr w:type="gramStart"/>
            <w:r w:rsidRPr="00083B88">
              <w:t>Conflict of Interest</w:t>
            </w:r>
            <w:proofErr w:type="gramEnd"/>
            <w:r w:rsidRPr="00083B88">
              <w:t xml:space="preserve"> Section of the Form of Registration. Where a Conflict of Interest arises during the ROI process, the Tenderer will report it immediately to the Point of Contact.</w:t>
            </w:r>
          </w:p>
        </w:tc>
        <w:tc>
          <w:tcPr>
            <w:tcW w:w="1417" w:type="dxa"/>
          </w:tcPr>
          <w:p w14:paraId="28AB36AE" w14:textId="77777777" w:rsidR="00BD6220"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[Agree/</w:t>
            </w:r>
          </w:p>
          <w:p w14:paraId="2C11FF64" w14:textId="42469411"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Disagree]</w:t>
            </w:r>
          </w:p>
        </w:tc>
      </w:tr>
      <w:tr w:rsidR="00BD6220" w:rsidRPr="00083B88" w14:paraId="70555D0E" w14:textId="77777777" w:rsidTr="00BD6220">
        <w:tc>
          <w:tcPr>
            <w:cnfStyle w:val="001000000000" w:firstRow="0" w:lastRow="0" w:firstColumn="1" w:lastColumn="0" w:oddVBand="0" w:evenVBand="0" w:oddHBand="0" w:evenHBand="0" w:firstRowFirstColumn="0" w:firstRowLastColumn="0" w:lastRowFirstColumn="0" w:lastRowLastColumn="0"/>
            <w:tcW w:w="9214" w:type="dxa"/>
            <w:gridSpan w:val="4"/>
          </w:tcPr>
          <w:p w14:paraId="3A219AC0" w14:textId="77777777" w:rsidR="00BD6220" w:rsidRPr="00C604EC" w:rsidRDefault="00BD6220" w:rsidP="00C604EC">
            <w:pPr>
              <w:rPr>
                <w:b/>
                <w:bCs/>
              </w:rPr>
            </w:pPr>
            <w:r w:rsidRPr="00C604EC">
              <w:rPr>
                <w:b/>
                <w:bCs/>
              </w:rPr>
              <w:t>DECLARATION</w:t>
            </w:r>
          </w:p>
          <w:p w14:paraId="363A92B7" w14:textId="77777777" w:rsidR="00BD6220" w:rsidRPr="00083B88" w:rsidRDefault="00BD6220" w:rsidP="00BD6220">
            <w:pPr>
              <w:pStyle w:val="Table"/>
            </w:pPr>
            <w:r w:rsidRPr="00083B88">
              <w:t>I declare that in submitting this Registration and declaration:</w:t>
            </w:r>
          </w:p>
          <w:p w14:paraId="001B3D97" w14:textId="77777777" w:rsidR="00BD6220" w:rsidRPr="00C604EC" w:rsidRDefault="00BD6220" w:rsidP="00C604EC">
            <w:pPr>
              <w:pStyle w:val="ListNumber2"/>
              <w:numPr>
                <w:ilvl w:val="1"/>
                <w:numId w:val="49"/>
              </w:numPr>
            </w:pPr>
            <w:r w:rsidRPr="00C604EC">
              <w:t>the information provided is true, accurate and complete and not misleading in any material respect</w:t>
            </w:r>
          </w:p>
          <w:p w14:paraId="30168BCB" w14:textId="77777777" w:rsidR="00BD6220" w:rsidRPr="00BD6220" w:rsidRDefault="00BD6220" w:rsidP="00C604EC">
            <w:pPr>
              <w:pStyle w:val="ListNumber2"/>
            </w:pPr>
            <w:r w:rsidRPr="00BD6220">
              <w:t>the Registration does not contain intellectual property that will breach any third party’s rights</w:t>
            </w:r>
          </w:p>
          <w:p w14:paraId="6BFDBE97" w14:textId="77777777" w:rsidR="00BD6220" w:rsidRPr="00083B88" w:rsidRDefault="00BD6220" w:rsidP="00C604EC">
            <w:pPr>
              <w:pStyle w:val="ListNumber2"/>
            </w:pPr>
            <w:r w:rsidRPr="00083B88">
              <w:t xml:space="preserve">I have secured all appropriate authorisations to submit this </w:t>
            </w:r>
            <w:proofErr w:type="gramStart"/>
            <w:r w:rsidRPr="00083B88">
              <w:t>Registration,</w:t>
            </w:r>
            <w:proofErr w:type="gramEnd"/>
            <w:r w:rsidRPr="00083B88">
              <w:t xml:space="preserve"> to make the statements and to provide the information in the Registration and I am not aware of any impediments to entering into a Contract to deliver the Contract Works.</w:t>
            </w:r>
          </w:p>
          <w:p w14:paraId="008598E7" w14:textId="77777777" w:rsidR="00BD6220" w:rsidRPr="00083B88" w:rsidRDefault="00BD6220" w:rsidP="00C604EC">
            <w:pPr>
              <w:pStyle w:val="ListNumber2"/>
            </w:pPr>
            <w:r w:rsidRPr="00083B88">
              <w:t xml:space="preserve">I understand that the falsification of information, supplying misleading information or the suppression of material information in the Registration and this declaration may result in the Registration being excluded from further evaluation or selection and may be grounds for termination of any Contract awarded </w:t>
            </w:r>
            <w:proofErr w:type="gramStart"/>
            <w:r w:rsidRPr="00083B88">
              <w:t>as a result of</w:t>
            </w:r>
            <w:proofErr w:type="gramEnd"/>
            <w:r w:rsidRPr="00083B88">
              <w:t xml:space="preserve"> the ROI.</w:t>
            </w:r>
          </w:p>
          <w:p w14:paraId="204774B7" w14:textId="77777777" w:rsidR="00BD6220" w:rsidRPr="00083B88" w:rsidRDefault="00BD6220" w:rsidP="00C604EC">
            <w:r w:rsidRPr="00083B88">
              <w:t>By signing this declaration, the signatory below confirms that he/she has been authorised by the Tenderer to make this declaration on its behalf.</w:t>
            </w:r>
          </w:p>
        </w:tc>
      </w:tr>
      <w:tr w:rsidR="00BD6220" w:rsidRPr="00083B88" w14:paraId="218DE74B" w14:textId="77777777" w:rsidTr="00BD6220">
        <w:tc>
          <w:tcPr>
            <w:cnfStyle w:val="001000000000" w:firstRow="0" w:lastRow="0" w:firstColumn="1" w:lastColumn="0" w:oddVBand="0" w:evenVBand="0" w:oddHBand="0" w:evenHBand="0" w:firstRowFirstColumn="0" w:firstRowLastColumn="0" w:lastRowFirstColumn="0" w:lastRowLastColumn="0"/>
            <w:tcW w:w="2128" w:type="dxa"/>
            <w:gridSpan w:val="2"/>
          </w:tcPr>
          <w:p w14:paraId="489B96DF" w14:textId="77777777" w:rsidR="00BD6220" w:rsidRPr="00083B88" w:rsidRDefault="00BD6220" w:rsidP="00BD6220">
            <w:pPr>
              <w:pStyle w:val="Table"/>
            </w:pPr>
            <w:r w:rsidRPr="00083B88">
              <w:t>Signature:</w:t>
            </w:r>
          </w:p>
        </w:tc>
        <w:tc>
          <w:tcPr>
            <w:tcW w:w="7086" w:type="dxa"/>
            <w:gridSpan w:val="2"/>
          </w:tcPr>
          <w:p w14:paraId="13F7B956"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[Signature of the person authorised to represent the Tenderer]</w:t>
            </w:r>
          </w:p>
        </w:tc>
      </w:tr>
      <w:tr w:rsidR="00BD6220" w:rsidRPr="00083B88" w14:paraId="2C443FB5" w14:textId="77777777" w:rsidTr="00BD6220">
        <w:tc>
          <w:tcPr>
            <w:cnfStyle w:val="001000000000" w:firstRow="0" w:lastRow="0" w:firstColumn="1" w:lastColumn="0" w:oddVBand="0" w:evenVBand="0" w:oddHBand="0" w:evenHBand="0" w:firstRowFirstColumn="0" w:firstRowLastColumn="0" w:lastRowFirstColumn="0" w:lastRowLastColumn="0"/>
            <w:tcW w:w="2128" w:type="dxa"/>
            <w:gridSpan w:val="2"/>
          </w:tcPr>
          <w:p w14:paraId="7910901A" w14:textId="62B9A9F3" w:rsidR="00BD6220" w:rsidRPr="00083B88" w:rsidRDefault="00BD6220" w:rsidP="00BD6220">
            <w:pPr>
              <w:pStyle w:val="Table"/>
            </w:pPr>
            <w:r>
              <w:t>F</w:t>
            </w:r>
            <w:r w:rsidRPr="00083B88">
              <w:t>ull name:</w:t>
            </w:r>
          </w:p>
        </w:tc>
        <w:tc>
          <w:tcPr>
            <w:tcW w:w="7086" w:type="dxa"/>
            <w:gridSpan w:val="2"/>
          </w:tcPr>
          <w:p w14:paraId="0B7540D1"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[Full name of the person authorised to represent the Tenderer]</w:t>
            </w:r>
          </w:p>
        </w:tc>
      </w:tr>
      <w:tr w:rsidR="00BD6220" w:rsidRPr="00083B88" w14:paraId="4C9D78BE" w14:textId="77777777" w:rsidTr="00BD6220">
        <w:tc>
          <w:tcPr>
            <w:cnfStyle w:val="001000000000" w:firstRow="0" w:lastRow="0" w:firstColumn="1" w:lastColumn="0" w:oddVBand="0" w:evenVBand="0" w:oddHBand="0" w:evenHBand="0" w:firstRowFirstColumn="0" w:firstRowLastColumn="0" w:lastRowFirstColumn="0" w:lastRowLastColumn="0"/>
            <w:tcW w:w="2128" w:type="dxa"/>
            <w:gridSpan w:val="2"/>
          </w:tcPr>
          <w:p w14:paraId="0C9DA60F" w14:textId="77777777" w:rsidR="00BD6220" w:rsidRPr="00083B88" w:rsidRDefault="00BD6220" w:rsidP="00BD6220">
            <w:pPr>
              <w:pStyle w:val="Table"/>
            </w:pPr>
            <w:r w:rsidRPr="00083B88">
              <w:t>Title/position:</w:t>
            </w:r>
          </w:p>
        </w:tc>
        <w:tc>
          <w:tcPr>
            <w:tcW w:w="7086" w:type="dxa"/>
            <w:gridSpan w:val="2"/>
          </w:tcPr>
          <w:p w14:paraId="16F83F34"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[Title/position of the person authorised to represent the Tenderer]</w:t>
            </w:r>
          </w:p>
        </w:tc>
      </w:tr>
      <w:tr w:rsidR="00BD6220" w:rsidRPr="00083B88" w14:paraId="3DC41991" w14:textId="77777777" w:rsidTr="00BD6220">
        <w:tc>
          <w:tcPr>
            <w:cnfStyle w:val="001000000000" w:firstRow="0" w:lastRow="0" w:firstColumn="1" w:lastColumn="0" w:oddVBand="0" w:evenVBand="0" w:oddHBand="0" w:evenHBand="0" w:firstRowFirstColumn="0" w:firstRowLastColumn="0" w:lastRowFirstColumn="0" w:lastRowLastColumn="0"/>
            <w:tcW w:w="2128" w:type="dxa"/>
            <w:gridSpan w:val="2"/>
          </w:tcPr>
          <w:p w14:paraId="0F3B7392" w14:textId="77777777" w:rsidR="00BD6220" w:rsidRPr="00083B88" w:rsidRDefault="00BD6220" w:rsidP="00BD6220">
            <w:pPr>
              <w:pStyle w:val="Table"/>
            </w:pPr>
            <w:r w:rsidRPr="00083B88">
              <w:t xml:space="preserve">Tenderer name: </w:t>
            </w:r>
          </w:p>
        </w:tc>
        <w:tc>
          <w:tcPr>
            <w:tcW w:w="7086" w:type="dxa"/>
            <w:gridSpan w:val="2"/>
          </w:tcPr>
          <w:p w14:paraId="76CD51B2"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[Tenderer’s name]</w:t>
            </w:r>
          </w:p>
        </w:tc>
      </w:tr>
      <w:tr w:rsidR="00BD6220" w:rsidRPr="00083B88" w14:paraId="575EB1AA" w14:textId="77777777" w:rsidTr="00BD6220">
        <w:tc>
          <w:tcPr>
            <w:cnfStyle w:val="001000000000" w:firstRow="0" w:lastRow="0" w:firstColumn="1" w:lastColumn="0" w:oddVBand="0" w:evenVBand="0" w:oddHBand="0" w:evenHBand="0" w:firstRowFirstColumn="0" w:firstRowLastColumn="0" w:lastRowFirstColumn="0" w:lastRowLastColumn="0"/>
            <w:tcW w:w="2128" w:type="dxa"/>
            <w:gridSpan w:val="2"/>
          </w:tcPr>
          <w:p w14:paraId="0570FA7E" w14:textId="77777777" w:rsidR="00BD6220" w:rsidRPr="00083B88" w:rsidRDefault="00BD6220" w:rsidP="00BD6220">
            <w:pPr>
              <w:pStyle w:val="Table"/>
            </w:pPr>
            <w:r w:rsidRPr="00083B88">
              <w:t>Date:</w:t>
            </w:r>
          </w:p>
        </w:tc>
        <w:tc>
          <w:tcPr>
            <w:tcW w:w="7086" w:type="dxa"/>
            <w:gridSpan w:val="2"/>
          </w:tcPr>
          <w:p w14:paraId="5A465604" w14:textId="77777777" w:rsidR="00BD6220" w:rsidRPr="00083B88" w:rsidRDefault="00BD6220" w:rsidP="00BD6220">
            <w:pPr>
              <w:pStyle w:val="Table"/>
              <w:cnfStyle w:val="000000000000" w:firstRow="0" w:lastRow="0" w:firstColumn="0" w:lastColumn="0" w:oddVBand="0" w:evenVBand="0" w:oddHBand="0" w:evenHBand="0" w:firstRowFirstColumn="0" w:firstRowLastColumn="0" w:lastRowFirstColumn="0" w:lastRowLastColumn="0"/>
              <w:rPr>
                <w:color w:val="FFC000"/>
              </w:rPr>
            </w:pPr>
            <w:r w:rsidRPr="00083B88">
              <w:rPr>
                <w:color w:val="FFC000"/>
              </w:rPr>
              <w:t>[Date]</w:t>
            </w:r>
          </w:p>
        </w:tc>
      </w:tr>
    </w:tbl>
    <w:p w14:paraId="6EA091A2" w14:textId="77777777" w:rsidR="00BD6220" w:rsidRDefault="00BD6220" w:rsidP="00C604EC">
      <w:pPr>
        <w:pStyle w:val="Heading2"/>
      </w:pPr>
      <w:bookmarkStart w:id="39" w:name="_Toc240267696"/>
      <w:r>
        <w:lastRenderedPageBreak/>
        <w:t>Tenderer’s Checklist</w:t>
      </w:r>
      <w:bookmarkEnd w:id="39"/>
    </w:p>
    <w:tbl>
      <w:tblPr>
        <w:tblStyle w:val="SideheadingsNZSPA"/>
        <w:tblW w:w="9214" w:type="dxa"/>
        <w:tblLayout w:type="fixed"/>
        <w:tblLook w:val="04A0" w:firstRow="1" w:lastRow="0" w:firstColumn="1" w:lastColumn="0" w:noHBand="0" w:noVBand="1"/>
      </w:tblPr>
      <w:tblGrid>
        <w:gridCol w:w="8364"/>
        <w:gridCol w:w="850"/>
      </w:tblGrid>
      <w:tr w:rsidR="004C1B6B" w:rsidRPr="00083B88" w14:paraId="411986D1" w14:textId="77777777" w:rsidTr="004C1B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3A7E4139" w14:textId="77777777" w:rsidR="004C1B6B" w:rsidRPr="00083B88" w:rsidRDefault="004C1B6B" w:rsidP="00C604EC">
            <w:pPr>
              <w:pStyle w:val="Table"/>
              <w:keepNext/>
            </w:pPr>
            <w:r w:rsidRPr="00083B88">
              <w:t>All Sections of the Form of Registration Parts A and B have been completed.</w:t>
            </w:r>
          </w:p>
        </w:tc>
        <w:sdt>
          <w:sdtPr>
            <w:rPr>
              <w:b/>
              <w:sz w:val="40"/>
              <w:szCs w:val="40"/>
            </w:rPr>
            <w:id w:val="-930197227"/>
          </w:sdtPr>
          <w:sdtContent>
            <w:tc>
              <w:tcPr>
                <w:tcW w:w="850" w:type="dxa"/>
              </w:tcPr>
              <w:p w14:paraId="1899031F" w14:textId="77777777" w:rsidR="004C1B6B" w:rsidRPr="004C1B6B" w:rsidRDefault="004C1B6B" w:rsidP="00C604EC">
                <w:pPr>
                  <w:pStyle w:val="Table"/>
                  <w:keepNext/>
                  <w:jc w:val="center"/>
                  <w:cnfStyle w:val="100000000000" w:firstRow="1" w:lastRow="0" w:firstColumn="0" w:lastColumn="0" w:oddVBand="0" w:evenVBand="0" w:oddHBand="0" w:evenHBand="0" w:firstRowFirstColumn="0" w:firstRowLastColumn="0" w:lastRowFirstColumn="0" w:lastRowLastColumn="0"/>
                  <w:rPr>
                    <w:b/>
                    <w:sz w:val="40"/>
                    <w:szCs w:val="40"/>
                  </w:rPr>
                </w:pPr>
                <w:r w:rsidRPr="004C1B6B">
                  <w:rPr>
                    <w:rFonts w:ascii="MS Gothic" w:eastAsia="MS Gothic" w:hAnsi="MS Gothic" w:hint="eastAsia"/>
                    <w:b/>
                    <w:sz w:val="40"/>
                    <w:szCs w:val="40"/>
                  </w:rPr>
                  <w:t>☐</w:t>
                </w:r>
              </w:p>
            </w:tc>
          </w:sdtContent>
        </w:sdt>
      </w:tr>
      <w:tr w:rsidR="004C1B6B" w:rsidRPr="00083B88" w14:paraId="678F90BE" w14:textId="77777777" w:rsidTr="004C1B6B">
        <w:tc>
          <w:tcPr>
            <w:cnfStyle w:val="001000000000" w:firstRow="0" w:lastRow="0" w:firstColumn="1" w:lastColumn="0" w:oddVBand="0" w:evenVBand="0" w:oddHBand="0" w:evenHBand="0" w:firstRowFirstColumn="0" w:firstRowLastColumn="0" w:lastRowFirstColumn="0" w:lastRowLastColumn="0"/>
            <w:tcW w:w="8364" w:type="dxa"/>
          </w:tcPr>
          <w:p w14:paraId="0B55CF81" w14:textId="77777777" w:rsidR="004C1B6B" w:rsidRPr="00083B88" w:rsidRDefault="004C1B6B" w:rsidP="00C604EC">
            <w:pPr>
              <w:pStyle w:val="Table"/>
              <w:keepNext/>
            </w:pPr>
            <w:r w:rsidRPr="00083B88">
              <w:t>Form of Registration Parts A and B are submitted as separate documents.</w:t>
            </w:r>
          </w:p>
        </w:tc>
        <w:sdt>
          <w:sdtPr>
            <w:rPr>
              <w:b/>
              <w:sz w:val="40"/>
              <w:szCs w:val="40"/>
            </w:rPr>
            <w:id w:val="-266851869"/>
          </w:sdtPr>
          <w:sdtContent>
            <w:tc>
              <w:tcPr>
                <w:tcW w:w="850" w:type="dxa"/>
              </w:tcPr>
              <w:p w14:paraId="76063797" w14:textId="77777777" w:rsidR="004C1B6B" w:rsidRPr="004C1B6B" w:rsidRDefault="004C1B6B" w:rsidP="00C604EC">
                <w:pPr>
                  <w:pStyle w:val="Table"/>
                  <w:keepNext/>
                  <w:jc w:val="center"/>
                  <w:cnfStyle w:val="000000000000" w:firstRow="0" w:lastRow="0" w:firstColumn="0" w:lastColumn="0" w:oddVBand="0" w:evenVBand="0" w:oddHBand="0" w:evenHBand="0" w:firstRowFirstColumn="0" w:firstRowLastColumn="0" w:lastRowFirstColumn="0" w:lastRowLastColumn="0"/>
                  <w:rPr>
                    <w:b/>
                    <w:sz w:val="40"/>
                    <w:szCs w:val="40"/>
                  </w:rPr>
                </w:pPr>
                <w:r w:rsidRPr="004C1B6B">
                  <w:rPr>
                    <w:rFonts w:ascii="MS Gothic" w:eastAsia="MS Gothic" w:hAnsi="MS Gothic" w:hint="eastAsia"/>
                    <w:b/>
                    <w:sz w:val="40"/>
                    <w:szCs w:val="40"/>
                  </w:rPr>
                  <w:t>☐</w:t>
                </w:r>
              </w:p>
            </w:tc>
          </w:sdtContent>
        </w:sdt>
      </w:tr>
      <w:tr w:rsidR="004C1B6B" w:rsidRPr="00083B88" w14:paraId="7040B146" w14:textId="77777777" w:rsidTr="004C1B6B">
        <w:tc>
          <w:tcPr>
            <w:cnfStyle w:val="001000000000" w:firstRow="0" w:lastRow="0" w:firstColumn="1" w:lastColumn="0" w:oddVBand="0" w:evenVBand="0" w:oddHBand="0" w:evenHBand="0" w:firstRowFirstColumn="0" w:firstRowLastColumn="0" w:lastRowFirstColumn="0" w:lastRowLastColumn="0"/>
            <w:tcW w:w="8364" w:type="dxa"/>
          </w:tcPr>
          <w:p w14:paraId="09B0B0A7" w14:textId="77777777" w:rsidR="004C1B6B" w:rsidRPr="00083B88" w:rsidRDefault="004C1B6B" w:rsidP="004C1B6B">
            <w:pPr>
              <w:pStyle w:val="Table"/>
            </w:pPr>
            <w:r w:rsidRPr="00083B88">
              <w:t>The Tenderer’s Declaration has been completed and signed by the person authorised to represent the Tenderer</w:t>
            </w:r>
          </w:p>
        </w:tc>
        <w:sdt>
          <w:sdtPr>
            <w:rPr>
              <w:b/>
              <w:sz w:val="40"/>
              <w:szCs w:val="40"/>
            </w:rPr>
            <w:id w:val="808513467"/>
          </w:sdtPr>
          <w:sdtContent>
            <w:tc>
              <w:tcPr>
                <w:tcW w:w="850" w:type="dxa"/>
              </w:tcPr>
              <w:p w14:paraId="5A75B229" w14:textId="77777777" w:rsidR="004C1B6B" w:rsidRPr="004C1B6B" w:rsidRDefault="004C1B6B" w:rsidP="004C1B6B">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4C1B6B">
                  <w:rPr>
                    <w:rFonts w:ascii="MS Gothic" w:eastAsia="MS Gothic" w:hAnsi="MS Gothic" w:hint="eastAsia"/>
                    <w:b/>
                    <w:sz w:val="40"/>
                    <w:szCs w:val="40"/>
                  </w:rPr>
                  <w:t>☐</w:t>
                </w:r>
              </w:p>
            </w:tc>
          </w:sdtContent>
        </w:sdt>
      </w:tr>
      <w:tr w:rsidR="004C1B6B" w:rsidRPr="00083B88" w14:paraId="66331E76" w14:textId="77777777" w:rsidTr="004C1B6B">
        <w:tc>
          <w:tcPr>
            <w:cnfStyle w:val="001000000000" w:firstRow="0" w:lastRow="0" w:firstColumn="1" w:lastColumn="0" w:oddVBand="0" w:evenVBand="0" w:oddHBand="0" w:evenHBand="0" w:firstRowFirstColumn="0" w:firstRowLastColumn="0" w:lastRowFirstColumn="0" w:lastRowLastColumn="0"/>
            <w:tcW w:w="8364" w:type="dxa"/>
          </w:tcPr>
          <w:p w14:paraId="7CDDB739" w14:textId="77777777" w:rsidR="004C1B6B" w:rsidRPr="00083B88" w:rsidRDefault="004C1B6B" w:rsidP="004C1B6B">
            <w:pPr>
              <w:pStyle w:val="Table"/>
            </w:pPr>
            <w:r w:rsidRPr="00083B88">
              <w:t xml:space="preserve">Referees detailed in the Registration have agreed to be referees and are aware that they may be contacted by the </w:t>
            </w:r>
            <w:proofErr w:type="gramStart"/>
            <w:r w:rsidRPr="00083B88">
              <w:t>Principal</w:t>
            </w:r>
            <w:proofErr w:type="gramEnd"/>
            <w:r w:rsidRPr="00083B88">
              <w:t xml:space="preserve"> (where relevant)</w:t>
            </w:r>
          </w:p>
        </w:tc>
        <w:sdt>
          <w:sdtPr>
            <w:rPr>
              <w:b/>
              <w:sz w:val="40"/>
              <w:szCs w:val="40"/>
            </w:rPr>
            <w:id w:val="913355862"/>
          </w:sdtPr>
          <w:sdtContent>
            <w:tc>
              <w:tcPr>
                <w:tcW w:w="850" w:type="dxa"/>
              </w:tcPr>
              <w:p w14:paraId="60CAFC04" w14:textId="77777777" w:rsidR="004C1B6B" w:rsidRPr="004C1B6B" w:rsidRDefault="004C1B6B" w:rsidP="004C1B6B">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4C1B6B">
                  <w:rPr>
                    <w:rFonts w:ascii="MS Gothic" w:eastAsia="MS Gothic" w:hAnsi="MS Gothic" w:hint="eastAsia"/>
                    <w:b/>
                    <w:sz w:val="40"/>
                    <w:szCs w:val="40"/>
                  </w:rPr>
                  <w:t>☐</w:t>
                </w:r>
              </w:p>
            </w:tc>
          </w:sdtContent>
        </w:sdt>
      </w:tr>
    </w:tbl>
    <w:p w14:paraId="2579C611" w14:textId="77777777" w:rsidR="007464AD" w:rsidRDefault="007464AD" w:rsidP="004C1B6B">
      <w:r w:rsidRPr="007464AD">
        <w:t>The following documents are being submitted by the Tenderer:</w:t>
      </w:r>
    </w:p>
    <w:tbl>
      <w:tblPr>
        <w:tblStyle w:val="SideheadingsNZSPA"/>
        <w:tblW w:w="9214" w:type="dxa"/>
        <w:tblLayout w:type="fixed"/>
        <w:tblLook w:val="04A0" w:firstRow="1" w:lastRow="0" w:firstColumn="1" w:lastColumn="0" w:noHBand="0" w:noVBand="1"/>
      </w:tblPr>
      <w:tblGrid>
        <w:gridCol w:w="8364"/>
        <w:gridCol w:w="850"/>
      </w:tblGrid>
      <w:tr w:rsidR="00615289" w:rsidRPr="00083B88" w14:paraId="6A96167F" w14:textId="77777777" w:rsidTr="006152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460B1258" w14:textId="77777777" w:rsidR="00615289" w:rsidRPr="00083B88" w:rsidRDefault="00615289" w:rsidP="00615289">
            <w:pPr>
              <w:pStyle w:val="Table"/>
            </w:pPr>
            <w:r w:rsidRPr="00083B88">
              <w:t>Form of Registration Part A (completed and page limits adhered to)</w:t>
            </w:r>
          </w:p>
        </w:tc>
        <w:sdt>
          <w:sdtPr>
            <w:rPr>
              <w:b/>
              <w:sz w:val="40"/>
              <w:szCs w:val="40"/>
            </w:rPr>
            <w:id w:val="-1193155967"/>
          </w:sdtPr>
          <w:sdtContent>
            <w:tc>
              <w:tcPr>
                <w:tcW w:w="850" w:type="dxa"/>
              </w:tcPr>
              <w:p w14:paraId="31CB9814" w14:textId="77777777" w:rsidR="00615289" w:rsidRPr="00615289" w:rsidRDefault="00615289" w:rsidP="00615289">
                <w:pPr>
                  <w:pStyle w:val="Table"/>
                  <w:jc w:val="center"/>
                  <w:cnfStyle w:val="100000000000" w:firstRow="1" w:lastRow="0" w:firstColumn="0" w:lastColumn="0" w:oddVBand="0" w:evenVBand="0" w:oddHBand="0" w:evenHBand="0" w:firstRowFirstColumn="0" w:firstRowLastColumn="0" w:lastRowFirstColumn="0" w:lastRowLastColumn="0"/>
                  <w:rPr>
                    <w:b/>
                    <w:sz w:val="40"/>
                    <w:szCs w:val="40"/>
                  </w:rPr>
                </w:pPr>
                <w:r w:rsidRPr="00615289">
                  <w:rPr>
                    <w:rFonts w:ascii="MS Gothic" w:eastAsia="MS Gothic" w:hAnsi="MS Gothic" w:hint="eastAsia"/>
                    <w:b/>
                    <w:sz w:val="40"/>
                    <w:szCs w:val="40"/>
                  </w:rPr>
                  <w:t>☐</w:t>
                </w:r>
              </w:p>
            </w:tc>
          </w:sdtContent>
        </w:sdt>
      </w:tr>
      <w:tr w:rsidR="00615289" w:rsidRPr="00083B88" w14:paraId="733037B9" w14:textId="77777777" w:rsidTr="00615289">
        <w:tc>
          <w:tcPr>
            <w:cnfStyle w:val="001000000000" w:firstRow="0" w:lastRow="0" w:firstColumn="1" w:lastColumn="0" w:oddVBand="0" w:evenVBand="0" w:oddHBand="0" w:evenHBand="0" w:firstRowFirstColumn="0" w:firstRowLastColumn="0" w:lastRowFirstColumn="0" w:lastRowLastColumn="0"/>
            <w:tcW w:w="8364" w:type="dxa"/>
          </w:tcPr>
          <w:p w14:paraId="1AEA012C" w14:textId="77777777" w:rsidR="00615289" w:rsidRPr="00083B88" w:rsidRDefault="00615289" w:rsidP="00615289">
            <w:pPr>
              <w:pStyle w:val="Table"/>
            </w:pPr>
            <w:r w:rsidRPr="00083B88">
              <w:t>Form of Registration Part B (completed and declaration signed)</w:t>
            </w:r>
          </w:p>
        </w:tc>
        <w:sdt>
          <w:sdtPr>
            <w:rPr>
              <w:b/>
              <w:sz w:val="40"/>
              <w:szCs w:val="40"/>
            </w:rPr>
            <w:id w:val="-374535103"/>
          </w:sdtPr>
          <w:sdtContent>
            <w:tc>
              <w:tcPr>
                <w:tcW w:w="850" w:type="dxa"/>
              </w:tcPr>
              <w:p w14:paraId="1E3BB234" w14:textId="77777777" w:rsidR="00615289" w:rsidRPr="00615289" w:rsidRDefault="00615289" w:rsidP="00615289">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615289">
                  <w:rPr>
                    <w:rFonts w:ascii="MS Gothic" w:eastAsia="MS Gothic" w:hAnsi="MS Gothic" w:hint="eastAsia"/>
                    <w:b/>
                    <w:sz w:val="40"/>
                    <w:szCs w:val="40"/>
                  </w:rPr>
                  <w:t>☐</w:t>
                </w:r>
              </w:p>
            </w:tc>
          </w:sdtContent>
        </w:sdt>
      </w:tr>
      <w:tr w:rsidR="00615289" w:rsidRPr="001F7BBA" w14:paraId="07408EE1" w14:textId="77777777" w:rsidTr="00615289">
        <w:tc>
          <w:tcPr>
            <w:cnfStyle w:val="001000000000" w:firstRow="0" w:lastRow="0" w:firstColumn="1" w:lastColumn="0" w:oddVBand="0" w:evenVBand="0" w:oddHBand="0" w:evenHBand="0" w:firstRowFirstColumn="0" w:firstRowLastColumn="0" w:lastRowFirstColumn="0" w:lastRowLastColumn="0"/>
            <w:tcW w:w="8364" w:type="dxa"/>
          </w:tcPr>
          <w:p w14:paraId="1BD6B550" w14:textId="77777777" w:rsidR="00615289" w:rsidRPr="00083B88" w:rsidRDefault="00615289" w:rsidP="00615289">
            <w:pPr>
              <w:pStyle w:val="Table"/>
            </w:pPr>
            <w:r w:rsidRPr="00083B88">
              <w:t>CVs of Key Personnel</w:t>
            </w:r>
          </w:p>
        </w:tc>
        <w:sdt>
          <w:sdtPr>
            <w:rPr>
              <w:b/>
              <w:sz w:val="40"/>
              <w:szCs w:val="40"/>
            </w:rPr>
            <w:id w:val="-1877771062"/>
          </w:sdtPr>
          <w:sdtContent>
            <w:tc>
              <w:tcPr>
                <w:tcW w:w="850" w:type="dxa"/>
              </w:tcPr>
              <w:p w14:paraId="16F67058" w14:textId="77777777" w:rsidR="00615289" w:rsidRPr="00615289" w:rsidRDefault="00615289" w:rsidP="00615289">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615289">
                  <w:rPr>
                    <w:rFonts w:ascii="MS Gothic" w:eastAsia="MS Gothic" w:hAnsi="MS Gothic" w:hint="eastAsia"/>
                    <w:b/>
                    <w:sz w:val="40"/>
                    <w:szCs w:val="40"/>
                  </w:rPr>
                  <w:t>☐</w:t>
                </w:r>
              </w:p>
            </w:tc>
          </w:sdtContent>
        </w:sdt>
      </w:tr>
    </w:tbl>
    <w:p w14:paraId="4A21187C" w14:textId="6B43DCC8" w:rsidR="00F851DB" w:rsidRDefault="00F851DB" w:rsidP="004C1B6B">
      <w:r>
        <w:br w:type="page"/>
      </w:r>
    </w:p>
    <w:p w14:paraId="72B53C03" w14:textId="77777777" w:rsidR="00F851DB" w:rsidRDefault="008921D2">
      <w:r>
        <w:rPr>
          <w:noProof/>
        </w:rPr>
        <w:lastRenderedPageBreak/>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01CA27A"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45920586" w14:textId="77777777" w:rsidR="00AD53D5" w:rsidRDefault="00AD53D5" w:rsidP="008921D2">
                            <w:pPr>
                              <w:rPr>
                                <w:lang w:val="en-US"/>
                              </w:rPr>
                            </w:pPr>
                            <w:r>
                              <w:rPr>
                                <w:lang w:val="en-US"/>
                              </w:rPr>
                              <w:t xml:space="preserve">   </w:t>
                            </w:r>
                          </w:p>
                          <w:p w14:paraId="0DEAD267" w14:textId="77777777" w:rsidR="00AD53D5" w:rsidRDefault="00AD53D5" w:rsidP="008921D2">
                            <w:pPr>
                              <w:rPr>
                                <w:lang w:val="en-US"/>
                              </w:rPr>
                            </w:pPr>
                          </w:p>
                          <w:p w14:paraId="04968267"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3">
                                            <a:extLst>
                                              <a:ext uri="{96DAC541-7B7A-43D3-8B79-37D633B846F1}">
                                                <asvg:svgBlip xmlns:asvg="http://schemas.microsoft.com/office/drawing/2016/SVG/main" r:embed="rId34"/>
                                              </a:ext>
                                            </a:extLst>
                                          </a:blip>
                                          <a:stretch>
                                            <a:fillRect/>
                                          </a:stretch>
                                        </pic:blipFill>
                                        <pic:spPr>
                                          <a:xfrm>
                                            <a:off x="0" y="0"/>
                                            <a:ext cx="4469685" cy="674540"/>
                                          </a:xfrm>
                                          <a:prstGeom prst="rect">
                                            <a:avLst/>
                                          </a:prstGeom>
                                        </pic:spPr>
                                      </pic:pic>
                                    </a:graphicData>
                                  </a:graphic>
                                </wp:inline>
                              </w:drawing>
                            </w:r>
                          </w:p>
                          <w:p w14:paraId="1D1559C0"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30AD0B4C">
              <v:rect id="Rectangle 14"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6CFF5B04" wp14:editId="2F3F07D2">
                            <wp:extent cx="4469685" cy="674540"/>
                            <wp:effectExtent l="0" t="0" r="0" b="0"/>
                            <wp:docPr id="2311549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9">
                                      <a:extLst>
                                        <a:ext uri="{96DAC541-7B7A-43D3-8B79-37D633B846F1}">
                                          <asvg:svgBlip xmlns:asvg="http://schemas.microsoft.com/office/drawing/2016/SVG/main" r:embed="rId40"/>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14:paraId="2DCC3FAB" w14:textId="77777777" w:rsidR="00F851DB" w:rsidRDefault="00F851DB"/>
    <w:p w14:paraId="0FB35146" w14:textId="77777777" w:rsidR="00F851DB" w:rsidRPr="007D1015" w:rsidRDefault="00F851DB" w:rsidP="00764B02"/>
    <w:sectPr w:rsidR="00F851DB" w:rsidRPr="007D1015" w:rsidSect="00164584">
      <w:headerReference w:type="even" r:id="rId41"/>
      <w:footerReference w:type="even" r:id="rId42"/>
      <w:footerReference w:type="default" r:id="rId43"/>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AE4D4" w14:textId="77777777" w:rsidR="00F575E5" w:rsidRDefault="00F575E5" w:rsidP="0021141C">
      <w:pPr>
        <w:spacing w:before="0" w:after="0" w:line="240" w:lineRule="auto"/>
      </w:pPr>
      <w:r>
        <w:separator/>
      </w:r>
    </w:p>
  </w:endnote>
  <w:endnote w:type="continuationSeparator" w:id="0">
    <w:p w14:paraId="6D9D308B" w14:textId="77777777" w:rsidR="00F575E5" w:rsidRDefault="00F575E5" w:rsidP="0021141C">
      <w:pPr>
        <w:spacing w:before="0" w:after="0" w:line="240" w:lineRule="auto"/>
      </w:pPr>
      <w:r>
        <w:continuationSeparator/>
      </w:r>
    </w:p>
  </w:endnote>
  <w:endnote w:type="continuationNotice" w:id="1">
    <w:p w14:paraId="68D597FF" w14:textId="77777777" w:rsidR="00F575E5" w:rsidRDefault="00F575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87AB0"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623A26F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7C9988E2">
            <v:shapetype id="_x0000_t202" coordsize="21600,21600" o:spt="202" path="m,l,21600r21600,l21600,xe" w14:anchorId="1750EA8A">
              <v:stroke joinstyle="miter"/>
              <v:path gradientshapeok="t" o:connecttype="rect"/>
            </v:shapetype>
            <v:shape id="Text Box 11"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0A14" w14:textId="0AB66F26"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NUMPAGES  \* Arabic  \* MERGEFORMAT">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FFAA" w14:textId="77777777" w:rsidR="00F575E5" w:rsidRDefault="00F575E5" w:rsidP="0021141C">
      <w:pPr>
        <w:spacing w:before="0" w:after="0" w:line="240" w:lineRule="auto"/>
      </w:pPr>
      <w:r>
        <w:separator/>
      </w:r>
    </w:p>
  </w:footnote>
  <w:footnote w:type="continuationSeparator" w:id="0">
    <w:p w14:paraId="7FD9D7B5" w14:textId="77777777" w:rsidR="00F575E5" w:rsidRDefault="00F575E5" w:rsidP="0021141C">
      <w:pPr>
        <w:spacing w:before="0" w:after="0" w:line="240" w:lineRule="auto"/>
      </w:pPr>
      <w:r>
        <w:continuationSeparator/>
      </w:r>
    </w:p>
  </w:footnote>
  <w:footnote w:type="continuationNotice" w:id="1">
    <w:p w14:paraId="0982F904" w14:textId="77777777" w:rsidR="00F575E5" w:rsidRDefault="00F575E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A6980"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5A64CB8E"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w:pict w14:anchorId="60EEB8D6">
            <v:shapetype id="_x0000_t202" coordsize="21600,21600" o:spt="202" path="m,l,21600r21600,l21600,xe" w14:anchorId="7DF41BDE">
              <v:stroke joinstyle="miter"/>
              <v:path gradientshapeok="t" o:connecttype="rect"/>
            </v:shapetype>
            <v:shape id="Text Box 5"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E408CA84"/>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554C7F7F"/>
    <w:multiLevelType w:val="hybridMultilevel"/>
    <w:tmpl w:val="46F45F64"/>
    <w:lvl w:ilvl="0" w:tplc="CEC87CDC">
      <w:start w:val="1"/>
      <w:numFmt w:val="decimal"/>
      <w:lvlText w:val="%1."/>
      <w:lvlJc w:val="left"/>
      <w:pPr>
        <w:ind w:left="2160" w:hanging="360"/>
      </w:pPr>
      <w:rPr>
        <w:rFonts w:ascii="Calibri" w:hAnsi="Calibri" w:hint="default"/>
        <w:sz w:val="22"/>
      </w:rPr>
    </w:lvl>
    <w:lvl w:ilvl="1" w:tplc="14090003">
      <w:start w:val="1"/>
      <w:numFmt w:val="lowerLetter"/>
      <w:pStyle w:val="InstructionLetteredList"/>
      <w:lvlText w:val="%2."/>
      <w:lvlJc w:val="left"/>
      <w:pPr>
        <w:ind w:left="1440" w:hanging="360"/>
      </w:pPr>
    </w:lvl>
    <w:lvl w:ilvl="2" w:tplc="14090001">
      <w:start w:val="1"/>
      <w:numFmt w:val="bullet"/>
      <w:lvlText w:val=""/>
      <w:lvlJc w:val="left"/>
      <w:pPr>
        <w:ind w:left="2160" w:hanging="180"/>
      </w:pPr>
      <w:rPr>
        <w:rFonts w:ascii="Symbol" w:hAnsi="Symbol" w:hint="default"/>
      </w:rPr>
    </w:lvl>
    <w:lvl w:ilvl="3" w:tplc="14090001">
      <w:start w:val="1"/>
      <w:numFmt w:val="decimal"/>
      <w:lvlText w:val="%4."/>
      <w:lvlJc w:val="left"/>
      <w:pPr>
        <w:ind w:left="2880" w:hanging="360"/>
      </w:pPr>
    </w:lvl>
    <w:lvl w:ilvl="4" w:tplc="14090003" w:tentative="1">
      <w:start w:val="1"/>
      <w:numFmt w:val="lowerLetter"/>
      <w:lvlText w:val="%5."/>
      <w:lvlJc w:val="left"/>
      <w:pPr>
        <w:ind w:left="3600" w:hanging="360"/>
      </w:pPr>
    </w:lvl>
    <w:lvl w:ilvl="5" w:tplc="14090005" w:tentative="1">
      <w:start w:val="1"/>
      <w:numFmt w:val="lowerRoman"/>
      <w:lvlText w:val="%6."/>
      <w:lvlJc w:val="right"/>
      <w:pPr>
        <w:ind w:left="4320" w:hanging="180"/>
      </w:pPr>
    </w:lvl>
    <w:lvl w:ilvl="6" w:tplc="14090001" w:tentative="1">
      <w:start w:val="1"/>
      <w:numFmt w:val="decimal"/>
      <w:lvlText w:val="%7."/>
      <w:lvlJc w:val="left"/>
      <w:pPr>
        <w:ind w:left="5040" w:hanging="360"/>
      </w:pPr>
    </w:lvl>
    <w:lvl w:ilvl="7" w:tplc="14090003" w:tentative="1">
      <w:start w:val="1"/>
      <w:numFmt w:val="lowerLetter"/>
      <w:lvlText w:val="%8."/>
      <w:lvlJc w:val="left"/>
      <w:pPr>
        <w:ind w:left="5760" w:hanging="360"/>
      </w:pPr>
    </w:lvl>
    <w:lvl w:ilvl="8" w:tplc="14090005" w:tentative="1">
      <w:start w:val="1"/>
      <w:numFmt w:val="lowerRoman"/>
      <w:lvlText w:val="%9."/>
      <w:lvlJc w:val="right"/>
      <w:pPr>
        <w:ind w:left="6480" w:hanging="180"/>
      </w:pPr>
    </w:lvl>
  </w:abstractNum>
  <w:abstractNum w:abstractNumId="4"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5"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6"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7" w15:restartNumberingAfterBreak="0">
    <w:nsid w:val="7FBC23B4"/>
    <w:multiLevelType w:val="multilevel"/>
    <w:tmpl w:val="DCA8BB40"/>
    <w:lvl w:ilvl="0">
      <w:start w:val="1"/>
      <w:numFmt w:val="decimal"/>
      <w:pStyle w:val="ListNumber"/>
      <w:lvlText w:val="%1."/>
      <w:lvlJc w:val="left"/>
      <w:pPr>
        <w:ind w:left="794" w:hanging="397"/>
      </w:pPr>
      <w:rPr>
        <w:rFonts w:hint="default"/>
      </w:rPr>
    </w:lvl>
    <w:lvl w:ilvl="1">
      <w:start w:val="6"/>
      <w:numFmt w:val="lowerLetter"/>
      <w:pStyle w:val="ListNumber2"/>
      <w:lvlText w:val="%2."/>
      <w:lvlJc w:val="left"/>
      <w:pPr>
        <w:ind w:left="794" w:hanging="397"/>
      </w:pPr>
      <w:rPr>
        <w:rFonts w:hint="default"/>
      </w:rPr>
    </w:lvl>
    <w:lvl w:ilvl="2">
      <w:start w:val="1"/>
      <w:numFmt w:val="lowerRoman"/>
      <w:pStyle w:val="ListNumber3"/>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191530493">
    <w:abstractNumId w:val="6"/>
  </w:num>
  <w:num w:numId="2" w16cid:durableId="1325088461">
    <w:abstractNumId w:val="0"/>
  </w:num>
  <w:num w:numId="3" w16cid:durableId="504171047">
    <w:abstractNumId w:val="2"/>
  </w:num>
  <w:num w:numId="4" w16cid:durableId="1874150494">
    <w:abstractNumId w:val="1"/>
  </w:num>
  <w:num w:numId="5" w16cid:durableId="163934693">
    <w:abstractNumId w:val="4"/>
  </w:num>
  <w:num w:numId="6" w16cid:durableId="1043210475">
    <w:abstractNumId w:val="5"/>
  </w:num>
  <w:num w:numId="7" w16cid:durableId="1424843045">
    <w:abstractNumId w:val="7"/>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905680">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049794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4879348">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290133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943935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74681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9786192">
    <w:abstractNumId w:val="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8225225">
    <w:abstractNumId w:val="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3153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137080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482174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03675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23094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200411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108068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4600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2715041">
    <w:abstractNumId w:val="7"/>
  </w:num>
  <w:num w:numId="25" w16cid:durableId="163902255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270040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0101496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71262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865842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129632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67142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590687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683966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640388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2863268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6603326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655929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839112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867235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704664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988375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1639072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92466481">
    <w:abstractNumId w:val="3"/>
  </w:num>
  <w:num w:numId="44" w16cid:durableId="9924134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236488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005209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029853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03732335">
    <w:abstractNumId w:val="7"/>
  </w:num>
  <w:num w:numId="49" w16cid:durableId="178657752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4B525D"/>
    <w:rsid w:val="00001723"/>
    <w:rsid w:val="000102A2"/>
    <w:rsid w:val="000200A2"/>
    <w:rsid w:val="00020771"/>
    <w:rsid w:val="00020F3B"/>
    <w:rsid w:val="0002487B"/>
    <w:rsid w:val="00026DC8"/>
    <w:rsid w:val="000314CB"/>
    <w:rsid w:val="00032929"/>
    <w:rsid w:val="00035BA7"/>
    <w:rsid w:val="000370FA"/>
    <w:rsid w:val="0003736F"/>
    <w:rsid w:val="00037D27"/>
    <w:rsid w:val="00041E3D"/>
    <w:rsid w:val="00042F46"/>
    <w:rsid w:val="00045255"/>
    <w:rsid w:val="00054E18"/>
    <w:rsid w:val="00056E55"/>
    <w:rsid w:val="00060147"/>
    <w:rsid w:val="00063652"/>
    <w:rsid w:val="00063883"/>
    <w:rsid w:val="00066896"/>
    <w:rsid w:val="000708F4"/>
    <w:rsid w:val="000729CB"/>
    <w:rsid w:val="00073DC3"/>
    <w:rsid w:val="000807C5"/>
    <w:rsid w:val="00080E9F"/>
    <w:rsid w:val="00081AC6"/>
    <w:rsid w:val="00083998"/>
    <w:rsid w:val="0008615E"/>
    <w:rsid w:val="00086DDF"/>
    <w:rsid w:val="00087BBD"/>
    <w:rsid w:val="00091C9F"/>
    <w:rsid w:val="00092DFD"/>
    <w:rsid w:val="00097E4B"/>
    <w:rsid w:val="000A02DD"/>
    <w:rsid w:val="000A110E"/>
    <w:rsid w:val="000A1EC6"/>
    <w:rsid w:val="000A3BFF"/>
    <w:rsid w:val="000A6D2F"/>
    <w:rsid w:val="000A6DA5"/>
    <w:rsid w:val="000A72D2"/>
    <w:rsid w:val="000B053D"/>
    <w:rsid w:val="000B0D38"/>
    <w:rsid w:val="000B104B"/>
    <w:rsid w:val="000B4EBC"/>
    <w:rsid w:val="000C59D1"/>
    <w:rsid w:val="000C62C9"/>
    <w:rsid w:val="000D21D8"/>
    <w:rsid w:val="000D4427"/>
    <w:rsid w:val="000D5246"/>
    <w:rsid w:val="000D5A8E"/>
    <w:rsid w:val="000D7DBC"/>
    <w:rsid w:val="000E4294"/>
    <w:rsid w:val="000E5080"/>
    <w:rsid w:val="000F0965"/>
    <w:rsid w:val="000F2D33"/>
    <w:rsid w:val="000F4055"/>
    <w:rsid w:val="00100D18"/>
    <w:rsid w:val="0010348E"/>
    <w:rsid w:val="0010374B"/>
    <w:rsid w:val="001066E1"/>
    <w:rsid w:val="001072C8"/>
    <w:rsid w:val="00107AD7"/>
    <w:rsid w:val="00112FF8"/>
    <w:rsid w:val="0011543B"/>
    <w:rsid w:val="00116E4A"/>
    <w:rsid w:val="00117A5F"/>
    <w:rsid w:val="001219C9"/>
    <w:rsid w:val="00123806"/>
    <w:rsid w:val="00126099"/>
    <w:rsid w:val="00130895"/>
    <w:rsid w:val="0014288A"/>
    <w:rsid w:val="00144931"/>
    <w:rsid w:val="00161105"/>
    <w:rsid w:val="00163BDD"/>
    <w:rsid w:val="00164584"/>
    <w:rsid w:val="00171AA9"/>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2C53"/>
    <w:rsid w:val="001B3B2F"/>
    <w:rsid w:val="001B4D60"/>
    <w:rsid w:val="001B51F2"/>
    <w:rsid w:val="001D62B2"/>
    <w:rsid w:val="001E0A9A"/>
    <w:rsid w:val="001E3E0D"/>
    <w:rsid w:val="001E47B1"/>
    <w:rsid w:val="001E5723"/>
    <w:rsid w:val="001E6671"/>
    <w:rsid w:val="001E70B1"/>
    <w:rsid w:val="001F1B96"/>
    <w:rsid w:val="001F1BBD"/>
    <w:rsid w:val="001F3362"/>
    <w:rsid w:val="001F61F4"/>
    <w:rsid w:val="002043E9"/>
    <w:rsid w:val="0020599E"/>
    <w:rsid w:val="00206414"/>
    <w:rsid w:val="0021082E"/>
    <w:rsid w:val="0021141C"/>
    <w:rsid w:val="00212175"/>
    <w:rsid w:val="002128D6"/>
    <w:rsid w:val="00213B43"/>
    <w:rsid w:val="00213DAA"/>
    <w:rsid w:val="00222668"/>
    <w:rsid w:val="0022319A"/>
    <w:rsid w:val="00223763"/>
    <w:rsid w:val="002251D3"/>
    <w:rsid w:val="00233BDC"/>
    <w:rsid w:val="00240985"/>
    <w:rsid w:val="00240EEA"/>
    <w:rsid w:val="00242D7F"/>
    <w:rsid w:val="00250057"/>
    <w:rsid w:val="00256E9F"/>
    <w:rsid w:val="0026437F"/>
    <w:rsid w:val="00265B9D"/>
    <w:rsid w:val="00270A9A"/>
    <w:rsid w:val="00272693"/>
    <w:rsid w:val="00272AAB"/>
    <w:rsid w:val="0028192B"/>
    <w:rsid w:val="0029138E"/>
    <w:rsid w:val="0029311E"/>
    <w:rsid w:val="00293B13"/>
    <w:rsid w:val="002944BB"/>
    <w:rsid w:val="002A26D7"/>
    <w:rsid w:val="002A30BD"/>
    <w:rsid w:val="002A52D1"/>
    <w:rsid w:val="002B1AB2"/>
    <w:rsid w:val="002B2E52"/>
    <w:rsid w:val="002B4E7C"/>
    <w:rsid w:val="002B60FD"/>
    <w:rsid w:val="002B7AFC"/>
    <w:rsid w:val="002C004F"/>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190E"/>
    <w:rsid w:val="00373A51"/>
    <w:rsid w:val="003747A9"/>
    <w:rsid w:val="00376A16"/>
    <w:rsid w:val="00383A7D"/>
    <w:rsid w:val="00386516"/>
    <w:rsid w:val="003876FC"/>
    <w:rsid w:val="003900D6"/>
    <w:rsid w:val="00395E72"/>
    <w:rsid w:val="003A0F19"/>
    <w:rsid w:val="003A3641"/>
    <w:rsid w:val="003A4897"/>
    <w:rsid w:val="003A4FD7"/>
    <w:rsid w:val="003B2741"/>
    <w:rsid w:val="003B5D52"/>
    <w:rsid w:val="003C2AAB"/>
    <w:rsid w:val="003C3370"/>
    <w:rsid w:val="003C705C"/>
    <w:rsid w:val="003D3764"/>
    <w:rsid w:val="003F185C"/>
    <w:rsid w:val="003F39BC"/>
    <w:rsid w:val="003F5014"/>
    <w:rsid w:val="003F73E6"/>
    <w:rsid w:val="00400A3B"/>
    <w:rsid w:val="004013BC"/>
    <w:rsid w:val="004028EC"/>
    <w:rsid w:val="00402A39"/>
    <w:rsid w:val="00407EDD"/>
    <w:rsid w:val="0041619F"/>
    <w:rsid w:val="00424478"/>
    <w:rsid w:val="00424BEA"/>
    <w:rsid w:val="004333BC"/>
    <w:rsid w:val="00434043"/>
    <w:rsid w:val="00441793"/>
    <w:rsid w:val="0044631B"/>
    <w:rsid w:val="00446937"/>
    <w:rsid w:val="00450AD9"/>
    <w:rsid w:val="00451DEB"/>
    <w:rsid w:val="0045306F"/>
    <w:rsid w:val="00463A83"/>
    <w:rsid w:val="00464402"/>
    <w:rsid w:val="00477F91"/>
    <w:rsid w:val="00480971"/>
    <w:rsid w:val="00481F2A"/>
    <w:rsid w:val="00486B4D"/>
    <w:rsid w:val="00492B76"/>
    <w:rsid w:val="004961A9"/>
    <w:rsid w:val="004A3956"/>
    <w:rsid w:val="004A3EF4"/>
    <w:rsid w:val="004A54DB"/>
    <w:rsid w:val="004B068A"/>
    <w:rsid w:val="004B0D6A"/>
    <w:rsid w:val="004B43A1"/>
    <w:rsid w:val="004B461D"/>
    <w:rsid w:val="004B525D"/>
    <w:rsid w:val="004C0512"/>
    <w:rsid w:val="004C0FFB"/>
    <w:rsid w:val="004C1B6B"/>
    <w:rsid w:val="004D5A72"/>
    <w:rsid w:val="004D695C"/>
    <w:rsid w:val="004E19E3"/>
    <w:rsid w:val="004E32A1"/>
    <w:rsid w:val="004F0BA0"/>
    <w:rsid w:val="004F2846"/>
    <w:rsid w:val="00507F86"/>
    <w:rsid w:val="00510828"/>
    <w:rsid w:val="00512802"/>
    <w:rsid w:val="0051682F"/>
    <w:rsid w:val="00517A1A"/>
    <w:rsid w:val="00517ABE"/>
    <w:rsid w:val="005362C2"/>
    <w:rsid w:val="005541C4"/>
    <w:rsid w:val="00556A96"/>
    <w:rsid w:val="005574B0"/>
    <w:rsid w:val="005604D5"/>
    <w:rsid w:val="00566D24"/>
    <w:rsid w:val="00575452"/>
    <w:rsid w:val="005764DF"/>
    <w:rsid w:val="005800BE"/>
    <w:rsid w:val="005941A6"/>
    <w:rsid w:val="00594C1D"/>
    <w:rsid w:val="005A059C"/>
    <w:rsid w:val="005A09EE"/>
    <w:rsid w:val="005A4DC6"/>
    <w:rsid w:val="005A7024"/>
    <w:rsid w:val="005B30CF"/>
    <w:rsid w:val="005C4DD0"/>
    <w:rsid w:val="005C644C"/>
    <w:rsid w:val="005D048A"/>
    <w:rsid w:val="005D0714"/>
    <w:rsid w:val="005D5E38"/>
    <w:rsid w:val="005D6A5B"/>
    <w:rsid w:val="005D7A94"/>
    <w:rsid w:val="005E2B2A"/>
    <w:rsid w:val="005F0DC4"/>
    <w:rsid w:val="005F1985"/>
    <w:rsid w:val="005F523A"/>
    <w:rsid w:val="005F792B"/>
    <w:rsid w:val="00602011"/>
    <w:rsid w:val="006030E7"/>
    <w:rsid w:val="006057EF"/>
    <w:rsid w:val="006143DD"/>
    <w:rsid w:val="006150CA"/>
    <w:rsid w:val="00615289"/>
    <w:rsid w:val="00616024"/>
    <w:rsid w:val="00623086"/>
    <w:rsid w:val="00631D55"/>
    <w:rsid w:val="00643883"/>
    <w:rsid w:val="00643EE3"/>
    <w:rsid w:val="00645D1D"/>
    <w:rsid w:val="00646A68"/>
    <w:rsid w:val="00650EDA"/>
    <w:rsid w:val="00653ADF"/>
    <w:rsid w:val="00653D5D"/>
    <w:rsid w:val="006579EF"/>
    <w:rsid w:val="00664FFB"/>
    <w:rsid w:val="00667D61"/>
    <w:rsid w:val="00674F52"/>
    <w:rsid w:val="00675068"/>
    <w:rsid w:val="006763B2"/>
    <w:rsid w:val="00680E2F"/>
    <w:rsid w:val="00681E7C"/>
    <w:rsid w:val="00684EF6"/>
    <w:rsid w:val="00686B91"/>
    <w:rsid w:val="006921B9"/>
    <w:rsid w:val="0069602E"/>
    <w:rsid w:val="006A2298"/>
    <w:rsid w:val="006A2843"/>
    <w:rsid w:val="006A3CD6"/>
    <w:rsid w:val="006B00CE"/>
    <w:rsid w:val="006B4E0D"/>
    <w:rsid w:val="006C0D8F"/>
    <w:rsid w:val="006C1D3B"/>
    <w:rsid w:val="006C7AC3"/>
    <w:rsid w:val="006D0653"/>
    <w:rsid w:val="006D06B1"/>
    <w:rsid w:val="006D0EFA"/>
    <w:rsid w:val="006D76C3"/>
    <w:rsid w:val="006E01F6"/>
    <w:rsid w:val="006E0BDE"/>
    <w:rsid w:val="006E53B8"/>
    <w:rsid w:val="006E674B"/>
    <w:rsid w:val="006E6DC3"/>
    <w:rsid w:val="006F3EC4"/>
    <w:rsid w:val="006F5CCF"/>
    <w:rsid w:val="006F685E"/>
    <w:rsid w:val="006F7AD8"/>
    <w:rsid w:val="006F7B3D"/>
    <w:rsid w:val="00702ADE"/>
    <w:rsid w:val="00706143"/>
    <w:rsid w:val="00706E91"/>
    <w:rsid w:val="007114B2"/>
    <w:rsid w:val="00712592"/>
    <w:rsid w:val="00717519"/>
    <w:rsid w:val="00717F25"/>
    <w:rsid w:val="007247FA"/>
    <w:rsid w:val="007255FA"/>
    <w:rsid w:val="0072575F"/>
    <w:rsid w:val="007277AE"/>
    <w:rsid w:val="00730CE9"/>
    <w:rsid w:val="00734EE1"/>
    <w:rsid w:val="00737807"/>
    <w:rsid w:val="007414F0"/>
    <w:rsid w:val="007461B5"/>
    <w:rsid w:val="007464AD"/>
    <w:rsid w:val="00746E05"/>
    <w:rsid w:val="00746E6E"/>
    <w:rsid w:val="00753774"/>
    <w:rsid w:val="007539C1"/>
    <w:rsid w:val="00755E6B"/>
    <w:rsid w:val="007565D4"/>
    <w:rsid w:val="00756804"/>
    <w:rsid w:val="0076196B"/>
    <w:rsid w:val="00762ACD"/>
    <w:rsid w:val="00764B02"/>
    <w:rsid w:val="00782F27"/>
    <w:rsid w:val="00784B4F"/>
    <w:rsid w:val="00784C1E"/>
    <w:rsid w:val="00786558"/>
    <w:rsid w:val="007926C1"/>
    <w:rsid w:val="00796A20"/>
    <w:rsid w:val="007A02C9"/>
    <w:rsid w:val="007B0FCE"/>
    <w:rsid w:val="007B1CE9"/>
    <w:rsid w:val="007B3D54"/>
    <w:rsid w:val="007B6634"/>
    <w:rsid w:val="007B6D1F"/>
    <w:rsid w:val="007C3639"/>
    <w:rsid w:val="007C7D9C"/>
    <w:rsid w:val="007D1015"/>
    <w:rsid w:val="007E0184"/>
    <w:rsid w:val="007E5691"/>
    <w:rsid w:val="007E7720"/>
    <w:rsid w:val="007E7F7F"/>
    <w:rsid w:val="007F07DA"/>
    <w:rsid w:val="007F6927"/>
    <w:rsid w:val="008069E4"/>
    <w:rsid w:val="00806BB0"/>
    <w:rsid w:val="008142A3"/>
    <w:rsid w:val="008178B5"/>
    <w:rsid w:val="0082190E"/>
    <w:rsid w:val="00827DE4"/>
    <w:rsid w:val="00832789"/>
    <w:rsid w:val="00832AB6"/>
    <w:rsid w:val="0083318C"/>
    <w:rsid w:val="00833CD2"/>
    <w:rsid w:val="008367F6"/>
    <w:rsid w:val="008374D5"/>
    <w:rsid w:val="0084081A"/>
    <w:rsid w:val="00846B37"/>
    <w:rsid w:val="00850B30"/>
    <w:rsid w:val="0085527B"/>
    <w:rsid w:val="00855420"/>
    <w:rsid w:val="0086390B"/>
    <w:rsid w:val="00873F86"/>
    <w:rsid w:val="00874527"/>
    <w:rsid w:val="00882316"/>
    <w:rsid w:val="00884E29"/>
    <w:rsid w:val="00887263"/>
    <w:rsid w:val="0089051B"/>
    <w:rsid w:val="008921D2"/>
    <w:rsid w:val="008948E7"/>
    <w:rsid w:val="00897F8A"/>
    <w:rsid w:val="008B29CB"/>
    <w:rsid w:val="008B31D9"/>
    <w:rsid w:val="008B47DB"/>
    <w:rsid w:val="008B5016"/>
    <w:rsid w:val="008B6AEF"/>
    <w:rsid w:val="008C020D"/>
    <w:rsid w:val="008C37DF"/>
    <w:rsid w:val="008C517B"/>
    <w:rsid w:val="008C6B32"/>
    <w:rsid w:val="008D69CF"/>
    <w:rsid w:val="008D7A62"/>
    <w:rsid w:val="008E2B38"/>
    <w:rsid w:val="008E73F2"/>
    <w:rsid w:val="008F14D1"/>
    <w:rsid w:val="008F3105"/>
    <w:rsid w:val="008F7B5C"/>
    <w:rsid w:val="00902D5E"/>
    <w:rsid w:val="00902D9B"/>
    <w:rsid w:val="00906F62"/>
    <w:rsid w:val="009071B7"/>
    <w:rsid w:val="00913C79"/>
    <w:rsid w:val="009163C3"/>
    <w:rsid w:val="00917BC1"/>
    <w:rsid w:val="00921A51"/>
    <w:rsid w:val="00924249"/>
    <w:rsid w:val="00924A08"/>
    <w:rsid w:val="00924F1D"/>
    <w:rsid w:val="00932522"/>
    <w:rsid w:val="00934BEA"/>
    <w:rsid w:val="0093516D"/>
    <w:rsid w:val="00940BC1"/>
    <w:rsid w:val="00950C8E"/>
    <w:rsid w:val="00953FFB"/>
    <w:rsid w:val="00963AAA"/>
    <w:rsid w:val="0096608D"/>
    <w:rsid w:val="0098083A"/>
    <w:rsid w:val="009813CB"/>
    <w:rsid w:val="0098153D"/>
    <w:rsid w:val="00983F8C"/>
    <w:rsid w:val="0098723E"/>
    <w:rsid w:val="00987B6C"/>
    <w:rsid w:val="009929FD"/>
    <w:rsid w:val="009966BF"/>
    <w:rsid w:val="009A6F42"/>
    <w:rsid w:val="009B6B83"/>
    <w:rsid w:val="009B7FDD"/>
    <w:rsid w:val="009D178E"/>
    <w:rsid w:val="009E05F6"/>
    <w:rsid w:val="009E0DA1"/>
    <w:rsid w:val="009F3ED4"/>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3142"/>
    <w:rsid w:val="00A57CBC"/>
    <w:rsid w:val="00A60A59"/>
    <w:rsid w:val="00A62334"/>
    <w:rsid w:val="00A666E1"/>
    <w:rsid w:val="00A73D93"/>
    <w:rsid w:val="00A763D7"/>
    <w:rsid w:val="00A80038"/>
    <w:rsid w:val="00A82B3C"/>
    <w:rsid w:val="00A833F6"/>
    <w:rsid w:val="00A83F06"/>
    <w:rsid w:val="00A85DA6"/>
    <w:rsid w:val="00A91EEC"/>
    <w:rsid w:val="00A92A31"/>
    <w:rsid w:val="00A92AC7"/>
    <w:rsid w:val="00A944DE"/>
    <w:rsid w:val="00A9559B"/>
    <w:rsid w:val="00A95BE6"/>
    <w:rsid w:val="00A96BFD"/>
    <w:rsid w:val="00A977C5"/>
    <w:rsid w:val="00AA1377"/>
    <w:rsid w:val="00AA23DF"/>
    <w:rsid w:val="00AA2FA9"/>
    <w:rsid w:val="00AA437F"/>
    <w:rsid w:val="00AB494F"/>
    <w:rsid w:val="00AB55CB"/>
    <w:rsid w:val="00AB7F5C"/>
    <w:rsid w:val="00AC010C"/>
    <w:rsid w:val="00AC1785"/>
    <w:rsid w:val="00AC4CB9"/>
    <w:rsid w:val="00AC7FF0"/>
    <w:rsid w:val="00AD53D5"/>
    <w:rsid w:val="00AD66BD"/>
    <w:rsid w:val="00AD6C40"/>
    <w:rsid w:val="00AE1D1D"/>
    <w:rsid w:val="00AE3260"/>
    <w:rsid w:val="00AE327A"/>
    <w:rsid w:val="00AE562C"/>
    <w:rsid w:val="00AE6B61"/>
    <w:rsid w:val="00AF027F"/>
    <w:rsid w:val="00AF329F"/>
    <w:rsid w:val="00AF5364"/>
    <w:rsid w:val="00B02C94"/>
    <w:rsid w:val="00B043B0"/>
    <w:rsid w:val="00B076B2"/>
    <w:rsid w:val="00B23529"/>
    <w:rsid w:val="00B250AB"/>
    <w:rsid w:val="00B2621D"/>
    <w:rsid w:val="00B34ADE"/>
    <w:rsid w:val="00B357F6"/>
    <w:rsid w:val="00B367A2"/>
    <w:rsid w:val="00B505B4"/>
    <w:rsid w:val="00B50A65"/>
    <w:rsid w:val="00B54673"/>
    <w:rsid w:val="00B62870"/>
    <w:rsid w:val="00B6489E"/>
    <w:rsid w:val="00B66007"/>
    <w:rsid w:val="00B66835"/>
    <w:rsid w:val="00B67F3E"/>
    <w:rsid w:val="00B760AF"/>
    <w:rsid w:val="00B81A64"/>
    <w:rsid w:val="00B83FCD"/>
    <w:rsid w:val="00B94A0E"/>
    <w:rsid w:val="00BA2BFF"/>
    <w:rsid w:val="00BA62F3"/>
    <w:rsid w:val="00BA633C"/>
    <w:rsid w:val="00BA65BB"/>
    <w:rsid w:val="00BA6B58"/>
    <w:rsid w:val="00BB0D70"/>
    <w:rsid w:val="00BB1736"/>
    <w:rsid w:val="00BB2A9F"/>
    <w:rsid w:val="00BB424C"/>
    <w:rsid w:val="00BC0883"/>
    <w:rsid w:val="00BC179E"/>
    <w:rsid w:val="00BC2913"/>
    <w:rsid w:val="00BC3230"/>
    <w:rsid w:val="00BC480D"/>
    <w:rsid w:val="00BC4B4C"/>
    <w:rsid w:val="00BC6B4F"/>
    <w:rsid w:val="00BC729A"/>
    <w:rsid w:val="00BD01AA"/>
    <w:rsid w:val="00BD4EEF"/>
    <w:rsid w:val="00BD6220"/>
    <w:rsid w:val="00BE17E7"/>
    <w:rsid w:val="00BE7928"/>
    <w:rsid w:val="00BF2755"/>
    <w:rsid w:val="00BF7EA4"/>
    <w:rsid w:val="00C074FC"/>
    <w:rsid w:val="00C13001"/>
    <w:rsid w:val="00C13F22"/>
    <w:rsid w:val="00C20A58"/>
    <w:rsid w:val="00C22640"/>
    <w:rsid w:val="00C23FB2"/>
    <w:rsid w:val="00C251B2"/>
    <w:rsid w:val="00C32FB2"/>
    <w:rsid w:val="00C343D3"/>
    <w:rsid w:val="00C358B7"/>
    <w:rsid w:val="00C43885"/>
    <w:rsid w:val="00C45BD4"/>
    <w:rsid w:val="00C512D1"/>
    <w:rsid w:val="00C604EC"/>
    <w:rsid w:val="00C60968"/>
    <w:rsid w:val="00C62C0B"/>
    <w:rsid w:val="00C63BE5"/>
    <w:rsid w:val="00C669BE"/>
    <w:rsid w:val="00C71624"/>
    <w:rsid w:val="00C72A06"/>
    <w:rsid w:val="00C74139"/>
    <w:rsid w:val="00C84D76"/>
    <w:rsid w:val="00C86F9A"/>
    <w:rsid w:val="00C9044B"/>
    <w:rsid w:val="00C916E7"/>
    <w:rsid w:val="00C91E62"/>
    <w:rsid w:val="00C92708"/>
    <w:rsid w:val="00C929D4"/>
    <w:rsid w:val="00C92D17"/>
    <w:rsid w:val="00C97F9A"/>
    <w:rsid w:val="00CA1319"/>
    <w:rsid w:val="00CA7C9F"/>
    <w:rsid w:val="00CB13DA"/>
    <w:rsid w:val="00CB2FAE"/>
    <w:rsid w:val="00CB5758"/>
    <w:rsid w:val="00CC6D4F"/>
    <w:rsid w:val="00CC7B9B"/>
    <w:rsid w:val="00CE29C8"/>
    <w:rsid w:val="00CE2DD6"/>
    <w:rsid w:val="00CE36E7"/>
    <w:rsid w:val="00CE4A29"/>
    <w:rsid w:val="00D01274"/>
    <w:rsid w:val="00D05F7F"/>
    <w:rsid w:val="00D06234"/>
    <w:rsid w:val="00D1144E"/>
    <w:rsid w:val="00D16C9E"/>
    <w:rsid w:val="00D227BE"/>
    <w:rsid w:val="00D25158"/>
    <w:rsid w:val="00D27A7B"/>
    <w:rsid w:val="00D30EF1"/>
    <w:rsid w:val="00D331E4"/>
    <w:rsid w:val="00D40960"/>
    <w:rsid w:val="00D44A12"/>
    <w:rsid w:val="00D46917"/>
    <w:rsid w:val="00D5130A"/>
    <w:rsid w:val="00D6354B"/>
    <w:rsid w:val="00D70699"/>
    <w:rsid w:val="00D7253D"/>
    <w:rsid w:val="00D80242"/>
    <w:rsid w:val="00D80480"/>
    <w:rsid w:val="00D812C7"/>
    <w:rsid w:val="00D855EC"/>
    <w:rsid w:val="00D85E42"/>
    <w:rsid w:val="00D865D3"/>
    <w:rsid w:val="00D878C7"/>
    <w:rsid w:val="00D95DF2"/>
    <w:rsid w:val="00DA547D"/>
    <w:rsid w:val="00DB09AE"/>
    <w:rsid w:val="00DC2144"/>
    <w:rsid w:val="00DC6E5B"/>
    <w:rsid w:val="00DD463E"/>
    <w:rsid w:val="00DD6779"/>
    <w:rsid w:val="00DD7971"/>
    <w:rsid w:val="00DE0F1A"/>
    <w:rsid w:val="00DE19E5"/>
    <w:rsid w:val="00DE6CC9"/>
    <w:rsid w:val="00DF4738"/>
    <w:rsid w:val="00E03FC2"/>
    <w:rsid w:val="00E0527B"/>
    <w:rsid w:val="00E05E77"/>
    <w:rsid w:val="00E0768A"/>
    <w:rsid w:val="00E10851"/>
    <w:rsid w:val="00E20B1D"/>
    <w:rsid w:val="00E2184F"/>
    <w:rsid w:val="00E218A8"/>
    <w:rsid w:val="00E22957"/>
    <w:rsid w:val="00E24776"/>
    <w:rsid w:val="00E32080"/>
    <w:rsid w:val="00E417BC"/>
    <w:rsid w:val="00E562E4"/>
    <w:rsid w:val="00E56A4F"/>
    <w:rsid w:val="00E73BA7"/>
    <w:rsid w:val="00E828ED"/>
    <w:rsid w:val="00E82A9F"/>
    <w:rsid w:val="00E83017"/>
    <w:rsid w:val="00E873BE"/>
    <w:rsid w:val="00E91539"/>
    <w:rsid w:val="00E92C74"/>
    <w:rsid w:val="00EA14C5"/>
    <w:rsid w:val="00EA328C"/>
    <w:rsid w:val="00EA4339"/>
    <w:rsid w:val="00EB6383"/>
    <w:rsid w:val="00EC0639"/>
    <w:rsid w:val="00EC101C"/>
    <w:rsid w:val="00EC4AF8"/>
    <w:rsid w:val="00ED08DD"/>
    <w:rsid w:val="00EE57BE"/>
    <w:rsid w:val="00EF0380"/>
    <w:rsid w:val="00EF223A"/>
    <w:rsid w:val="00EF25D8"/>
    <w:rsid w:val="00EF6441"/>
    <w:rsid w:val="00EF7D6D"/>
    <w:rsid w:val="00F024B5"/>
    <w:rsid w:val="00F02521"/>
    <w:rsid w:val="00F0292A"/>
    <w:rsid w:val="00F03E6F"/>
    <w:rsid w:val="00F10DD9"/>
    <w:rsid w:val="00F1540D"/>
    <w:rsid w:val="00F166C2"/>
    <w:rsid w:val="00F228F7"/>
    <w:rsid w:val="00F30649"/>
    <w:rsid w:val="00F33407"/>
    <w:rsid w:val="00F344E0"/>
    <w:rsid w:val="00F4016B"/>
    <w:rsid w:val="00F52067"/>
    <w:rsid w:val="00F5511F"/>
    <w:rsid w:val="00F575E5"/>
    <w:rsid w:val="00F57E76"/>
    <w:rsid w:val="00F6242B"/>
    <w:rsid w:val="00F63419"/>
    <w:rsid w:val="00F649A5"/>
    <w:rsid w:val="00F71BB9"/>
    <w:rsid w:val="00F726DE"/>
    <w:rsid w:val="00F75C28"/>
    <w:rsid w:val="00F76F66"/>
    <w:rsid w:val="00F851DB"/>
    <w:rsid w:val="00F901EB"/>
    <w:rsid w:val="00F905D0"/>
    <w:rsid w:val="00FA0D88"/>
    <w:rsid w:val="00FA2725"/>
    <w:rsid w:val="00FA49FE"/>
    <w:rsid w:val="00FA51C5"/>
    <w:rsid w:val="00FA5358"/>
    <w:rsid w:val="00FC1056"/>
    <w:rsid w:val="00FD241A"/>
    <w:rsid w:val="00FD6F2B"/>
    <w:rsid w:val="00FD774D"/>
    <w:rsid w:val="00FD7CB5"/>
    <w:rsid w:val="00FE016F"/>
    <w:rsid w:val="00FE76BE"/>
    <w:rsid w:val="00FF028F"/>
    <w:rsid w:val="00FF2E4C"/>
    <w:rsid w:val="03129E27"/>
    <w:rsid w:val="277D777F"/>
    <w:rsid w:val="33A9D87A"/>
    <w:rsid w:val="3571BAB3"/>
    <w:rsid w:val="3870946E"/>
    <w:rsid w:val="39525E46"/>
    <w:rsid w:val="3D082EE8"/>
    <w:rsid w:val="414E4A91"/>
    <w:rsid w:val="776A02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1DC44"/>
  <w15:chartTrackingRefBased/>
  <w15:docId w15:val="{07D7D5EA-361A-4561-8298-891D0989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D80480"/>
    <w:pPr>
      <w:keepNext/>
      <w:keepLines/>
      <w:numPr>
        <w:ilvl w:val="1"/>
        <w:numId w:val="3"/>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1"/>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3"/>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5"/>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5"/>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1"/>
    <w:rsid w:val="00764B02"/>
    <w:rPr>
      <w:rFonts w:asciiTheme="majorHAnsi" w:eastAsiaTheme="majorEastAsia" w:hAnsiTheme="majorHAnsi" w:cstheme="majorBidi"/>
      <w:b/>
      <w:color w:val="052B3D" w:themeColor="text1"/>
      <w:sz w:val="32"/>
      <w:szCs w:val="26"/>
    </w:rPr>
  </w:style>
  <w:style w:type="character" w:customStyle="1" w:styleId="Heading3Char">
    <w:name w:val="Heading 3 Char"/>
    <w:basedOn w:val="DefaultParagraphFont"/>
    <w:link w:val="Heading3"/>
    <w:uiPriority w:val="9"/>
    <w:rsid w:val="008F14D1"/>
    <w:rPr>
      <w:rFonts w:asciiTheme="majorHAnsi" w:eastAsiaTheme="majorEastAsia" w:hAnsiTheme="majorHAnsi" w:cstheme="majorBidi"/>
      <w:b/>
      <w:iCs/>
      <w:color w:val="052B3D" w:themeColor="tex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1"/>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48"/>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48"/>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4"/>
      </w:numPr>
    </w:pPr>
  </w:style>
  <w:style w:type="paragraph" w:customStyle="1" w:styleId="Heading2Numbered">
    <w:name w:val="Heading 2 (Numbered)"/>
    <w:basedOn w:val="Heading2"/>
    <w:next w:val="Normal"/>
    <w:uiPriority w:val="10"/>
    <w:qFormat/>
    <w:rsid w:val="006F5CCF"/>
    <w:pPr>
      <w:numPr>
        <w:ilvl w:val="1"/>
        <w:numId w:val="4"/>
      </w:numPr>
    </w:pPr>
  </w:style>
  <w:style w:type="paragraph" w:customStyle="1" w:styleId="Heading3Numbered">
    <w:name w:val="Heading 3 (Numbered)"/>
    <w:basedOn w:val="Heading3"/>
    <w:next w:val="Normal"/>
    <w:uiPriority w:val="10"/>
    <w:qFormat/>
    <w:rsid w:val="00C604EC"/>
    <w:pPr>
      <w:numPr>
        <w:ilvl w:val="2"/>
        <w:numId w:val="4"/>
      </w:numPr>
    </w:pPr>
    <w:rPr>
      <w:b w:val="0"/>
      <w:bCs/>
    </w:rPr>
  </w:style>
  <w:style w:type="paragraph" w:customStyle="1" w:styleId="Heading4Numbered">
    <w:name w:val="Heading 4 (Numbered)"/>
    <w:basedOn w:val="Heading4"/>
    <w:next w:val="Normal"/>
    <w:uiPriority w:val="10"/>
    <w:qFormat/>
    <w:rsid w:val="006F5CCF"/>
    <w:pPr>
      <w:numPr>
        <w:ilvl w:val="3"/>
        <w:numId w:val="4"/>
      </w:numPr>
    </w:pPr>
  </w:style>
  <w:style w:type="paragraph" w:styleId="ListParagraph">
    <w:name w:val="List Paragraph"/>
    <w:aliases w:val="List 1,Other List,List Paragraph numbered"/>
    <w:basedOn w:val="Normal"/>
    <w:link w:val="ListParagraphChar"/>
    <w:uiPriority w:val="2"/>
    <w:qFormat/>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5"/>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6"/>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CE2DD6"/>
    <w:rPr>
      <w:color w:val="605E5C"/>
      <w:shd w:val="clear" w:color="auto" w:fill="E1DFDD"/>
    </w:rPr>
  </w:style>
  <w:style w:type="table" w:customStyle="1" w:styleId="TableGridLight1">
    <w:name w:val="Table Grid Light1"/>
    <w:basedOn w:val="TableNormal"/>
    <w:uiPriority w:val="40"/>
    <w:rsid w:val="00FF028F"/>
    <w:pPr>
      <w:spacing w:before="0" w:after="0" w:line="240" w:lineRule="auto"/>
      <w:contextualSpacing/>
    </w:pPr>
    <w:rPr>
      <w:rFonts w:eastAsia="Arial"/>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2B3D" w:themeFill="text2"/>
      </w:tcPr>
    </w:tblStylePr>
    <w:tblStylePr w:type="lastRow">
      <w:rPr>
        <w:b/>
      </w:rPr>
    </w:tblStylePr>
  </w:style>
  <w:style w:type="paragraph" w:styleId="List">
    <w:name w:val="List"/>
    <w:basedOn w:val="Normal"/>
    <w:uiPriority w:val="3"/>
    <w:unhideWhenUsed/>
    <w:rsid w:val="000A1EC6"/>
    <w:pPr>
      <w:ind w:left="283" w:hanging="283"/>
      <w:contextualSpacing/>
    </w:pPr>
  </w:style>
  <w:style w:type="character" w:customStyle="1" w:styleId="ListParagraphChar">
    <w:name w:val="List Paragraph Char"/>
    <w:aliases w:val="List 1 Char,Other List Char,List Paragraph numbered Char"/>
    <w:link w:val="ListParagraph"/>
    <w:uiPriority w:val="2"/>
    <w:rsid w:val="000A1EC6"/>
    <w:rPr>
      <w:rFonts w:asciiTheme="minorHAnsi" w:hAnsiTheme="minorHAnsi"/>
    </w:rPr>
  </w:style>
  <w:style w:type="character" w:styleId="CommentReference">
    <w:name w:val="annotation reference"/>
    <w:basedOn w:val="DefaultParagraphFont"/>
    <w:uiPriority w:val="99"/>
    <w:semiHidden/>
    <w:unhideWhenUsed/>
    <w:rsid w:val="000A1EC6"/>
    <w:rPr>
      <w:sz w:val="16"/>
      <w:szCs w:val="16"/>
    </w:rPr>
  </w:style>
  <w:style w:type="paragraph" w:styleId="CommentText">
    <w:name w:val="annotation text"/>
    <w:basedOn w:val="Normal"/>
    <w:link w:val="CommentTextChar"/>
    <w:uiPriority w:val="99"/>
    <w:unhideWhenUsed/>
    <w:rsid w:val="000A1EC6"/>
    <w:pPr>
      <w:spacing w:before="0" w:after="160" w:line="240" w:lineRule="auto"/>
    </w:pPr>
    <w:rPr>
      <w:rFonts w:ascii="Arial" w:eastAsia="Arial" w:hAnsi="Arial"/>
      <w:sz w:val="20"/>
      <w:szCs w:val="20"/>
    </w:rPr>
  </w:style>
  <w:style w:type="character" w:customStyle="1" w:styleId="CommentTextChar">
    <w:name w:val="Comment Text Char"/>
    <w:basedOn w:val="DefaultParagraphFont"/>
    <w:link w:val="CommentText"/>
    <w:uiPriority w:val="99"/>
    <w:rsid w:val="000A1EC6"/>
    <w:rPr>
      <w:rFonts w:eastAsia="Arial"/>
      <w:sz w:val="20"/>
      <w:szCs w:val="20"/>
    </w:rPr>
  </w:style>
  <w:style w:type="paragraph" w:customStyle="1" w:styleId="InstructionCallout">
    <w:name w:val="Instruction Callout"/>
    <w:basedOn w:val="Normal"/>
    <w:uiPriority w:val="99"/>
    <w:qFormat/>
    <w:rsid w:val="00123806"/>
    <w:pPr>
      <w:spacing w:before="240" w:after="0"/>
      <w:jc w:val="center"/>
    </w:pPr>
    <w:rPr>
      <w:rFonts w:ascii="Arial" w:eastAsia="Times New Roman" w:hAnsi="Arial" w:cs="Arial"/>
      <w:b/>
      <w:color w:val="00B050"/>
      <w:sz w:val="36"/>
      <w:szCs w:val="36"/>
    </w:rPr>
  </w:style>
  <w:style w:type="table" w:customStyle="1" w:styleId="PlainTable31">
    <w:name w:val="Plain Table 31"/>
    <w:basedOn w:val="TableNormal"/>
    <w:uiPriority w:val="43"/>
    <w:rsid w:val="006E674B"/>
    <w:pPr>
      <w:spacing w:before="0" w:after="0" w:line="240" w:lineRule="auto"/>
    </w:pPr>
    <w:rPr>
      <w:rFonts w:eastAsia="Arial"/>
      <w:sz w:val="22"/>
      <w:szCs w:val="20"/>
      <w:lang w:eastAsia="en-NZ"/>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vAlign w:val="center"/>
    </w:tcPr>
    <w:tblStylePr w:type="firstRow">
      <w:pPr>
        <w:jc w:val="center"/>
      </w:pPr>
      <w:rPr>
        <w:b/>
        <w:bCs/>
        <w:caps w:val="0"/>
        <w:smallCaps w:val="0"/>
        <w:color w:val="052B3D" w:themeColor="text1"/>
      </w:rPr>
      <w:tblPr/>
      <w:tcPr>
        <w:shd w:val="clear" w:color="auto" w:fill="FFFFFF" w:themeFill="background1"/>
      </w:tcPr>
    </w:tblStylePr>
    <w:tblStylePr w:type="lastRow">
      <w:rPr>
        <w:b/>
        <w:bCs/>
        <w:caps/>
      </w:rPr>
      <w:tblPr/>
      <w:tcPr>
        <w:tcBorders>
          <w:top w:val="nil"/>
        </w:tcBorders>
      </w:tcPr>
    </w:tblStylePr>
    <w:tblStylePr w:type="firstCol">
      <w:pPr>
        <w:jc w:val="left"/>
      </w:pPr>
      <w:rPr>
        <w:rFonts w:ascii="Arial" w:hAnsi="Arial"/>
        <w:b w:val="0"/>
        <w:bCs/>
        <w:i w:val="0"/>
        <w:caps w:val="0"/>
        <w:smallCaps w:val="0"/>
      </w:rPr>
      <w:tblPr/>
      <w:tcPr>
        <w:tcBorders>
          <w:right w:val="single" w:sz="4" w:space="0" w:color="30B1EE" w:themeColor="text1" w:themeTint="80"/>
        </w:tcBorders>
      </w:tcPr>
    </w:tblStylePr>
    <w:tblStylePr w:type="lastCol">
      <w:rPr>
        <w:b/>
        <w:bCs/>
        <w:caps/>
      </w:rPr>
      <w:tblPr/>
      <w:tcPr>
        <w:tcBorders>
          <w:left w:val="nil"/>
        </w:tcBorders>
      </w:tcPr>
    </w:tblStylePr>
    <w:tblStylePr w:type="band1Horz">
      <w:tblPr/>
      <w:tcPr>
        <w:shd w:val="clear" w:color="auto" w:fill="D9D9D9" w:themeFill="background1" w:themeFillShade="D9"/>
      </w:tcPr>
    </w:tblStylePr>
    <w:tblStylePr w:type="neCell">
      <w:tblPr/>
      <w:tcPr>
        <w:tcBorders>
          <w:left w:val="nil"/>
        </w:tcBorders>
      </w:tcPr>
    </w:tblStylePr>
    <w:tblStylePr w:type="nwCell">
      <w:pPr>
        <w:jc w:val="left"/>
      </w:pPr>
      <w:rPr>
        <w:rFonts w:asciiTheme="minorHAnsi" w:hAnsiTheme="minorHAnsi"/>
        <w:b/>
        <w:color w:val="FFFFFF" w:themeColor="background1"/>
        <w:sz w:val="22"/>
      </w:rPr>
      <w:tblPr/>
      <w:tcPr>
        <w:shd w:val="clear" w:color="auto" w:fill="052B3D" w:themeFill="text2"/>
      </w:tcPr>
    </w:tblStylePr>
  </w:style>
  <w:style w:type="table" w:customStyle="1" w:styleId="Tablewithdetails">
    <w:name w:val="Table with details"/>
    <w:basedOn w:val="TableGridLight1"/>
    <w:uiPriority w:val="99"/>
    <w:rsid w:val="001F61F4"/>
    <w:tblPr/>
    <w:tblStylePr w:type="firstRow">
      <w:rPr>
        <w:rFonts w:asciiTheme="majorHAnsi" w:hAnsiTheme="majorHAnsi"/>
        <w:b/>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2B3D" w:themeFill="text2"/>
      </w:tcPr>
    </w:tblStylePr>
    <w:tblStylePr w:type="lastRow">
      <w:rPr>
        <w:b/>
      </w:rPr>
    </w:tblStylePr>
    <w:tblStylePr w:type="firstCol">
      <w:tblPr/>
      <w:tcPr>
        <w:shd w:val="clear" w:color="auto" w:fill="D9D9D9" w:themeFill="background1" w:themeFillShade="D9"/>
      </w:tcPr>
    </w:tblStylePr>
  </w:style>
  <w:style w:type="paragraph" w:customStyle="1" w:styleId="InstructionLetteredList">
    <w:name w:val="Instruction Lettered List"/>
    <w:basedOn w:val="Normal"/>
    <w:uiPriority w:val="99"/>
    <w:qFormat/>
    <w:rsid w:val="00BD6220"/>
    <w:pPr>
      <w:numPr>
        <w:ilvl w:val="1"/>
        <w:numId w:val="43"/>
      </w:numPr>
      <w:tabs>
        <w:tab w:val="left" w:pos="709"/>
      </w:tabs>
      <w:spacing w:before="0" w:after="0" w:line="280" w:lineRule="atLeast"/>
    </w:pPr>
    <w:rPr>
      <w:rFonts w:ascii="Arial" w:eastAsia="Times New Roman" w:hAnsi="Arial" w:cs="Arial"/>
      <w:color w:val="00B050"/>
      <w:sz w:val="22"/>
      <w:szCs w:val="22"/>
      <w:lang w:val="en-AU"/>
    </w:rPr>
  </w:style>
  <w:style w:type="character" w:styleId="FollowedHyperlink">
    <w:name w:val="FollowedHyperlink"/>
    <w:basedOn w:val="DefaultParagraphFont"/>
    <w:uiPriority w:val="99"/>
    <w:semiHidden/>
    <w:unhideWhenUsed/>
    <w:rsid w:val="00477F9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healthandsafety@schoolproperty.govt.nz" TargetMode="External"/><Relationship Id="rId26" Type="http://schemas.openxmlformats.org/officeDocument/2006/relationships/hyperlink" Target="https://www.schoolproperty.govt.nz/property-projects/contracts-and-insurance/contracts-for-NZSPA-led-school-property-projects" TargetMode="External"/><Relationship Id="rId39" Type="http://schemas.openxmlformats.org/officeDocument/2006/relationships/image" Target="media/image60.png"/><Relationship Id="rId21" Type="http://schemas.openxmlformats.org/officeDocument/2006/relationships/hyperlink" Target="https://www.education.govt.nz/suppliers-and-providers/procurement/procurement-goods-and-services/property-supplier-panels" TargetMode="External"/><Relationship Id="rId34" Type="http://schemas.openxmlformats.org/officeDocument/2006/relationships/image" Target="media/image7.svg"/><Relationship Id="rId42" Type="http://schemas.openxmlformats.org/officeDocument/2006/relationships/footer" Target="footer1.xml"/><Relationship Id="rId47"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choolproperty.govt.nz/property-projects/information-for-contractors-and-suppliers/opportunities-for-construction-sector-suppliers" TargetMode="External"/><Relationship Id="rId20" Type="http://schemas.openxmlformats.org/officeDocument/2006/relationships/hyperlink" Target="https://www.schoolproperty.govt.nz/property-projects/information-for-contractors-and-suppliers/health-and-safety-requirements-for-nzspa-led-property-projectsy/" TargetMode="External"/><Relationship Id="rId29" Type="http://schemas.openxmlformats.org/officeDocument/2006/relationships/hyperlink" Target="https://www.schoolproperty.govt.nz/property-projects/information-for-contractors-and-suppliers/health-and-safety-requirements-for-nzspa-led-property-projectsy/"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procurement.govt.nz/assets/procurement-property/documents/supplier-code-of-conduct.pdf" TargetMode="External"/><Relationship Id="rId32" Type="http://schemas.openxmlformats.org/officeDocument/2006/relationships/hyperlink" Target="https://www.procurement.govt.nz/assets/procurement-property/documents/supplier-code-of-conduct.pdf" TargetMode="External"/><Relationship Id="rId40" Type="http://schemas.openxmlformats.org/officeDocument/2006/relationships/image" Target="media/image70.svg"/><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schoolproperty.govt.nz/property-projects/contracts-and-insurance/contractor-and-consultant-insurance-for-school-property-projects" TargetMode="External"/><Relationship Id="rId28" Type="http://schemas.openxmlformats.org/officeDocument/2006/relationships/hyperlink" Target="https://www.schoolproperty.govt.nz/property-projects/information-for-contractors-and-suppliers/health-and-safety-requirements-for-nzspa-led-property-projectsy/" TargetMode="External"/><Relationship Id="rId10" Type="http://schemas.openxmlformats.org/officeDocument/2006/relationships/endnotes" Target="endnotes.xml"/><Relationship Id="rId19" Type="http://schemas.openxmlformats.org/officeDocument/2006/relationships/hyperlink" Target="https://www.schoolproperty.govt.nz/property-projects/information-for-contractors-and-suppliers/property-contractor-health-and-safety-prequalification" TargetMode="External"/><Relationship Id="rId31" Type="http://schemas.openxmlformats.org/officeDocument/2006/relationships/hyperlink" Target="https://companies-register.companiesoffice.govt.nz/"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education.govt.nz/suppliers-and-providers/infrastructure-and-property/school-projects/information-and-communications-technology-contractor-standards-and-processes" TargetMode="External"/><Relationship Id="rId27" Type="http://schemas.openxmlformats.org/officeDocument/2006/relationships/hyperlink" Target="https://www.procurement.govt.nz/assets/procurement-property/documents/supplier-code-of-conduct.pdf" TargetMode="External"/><Relationship Id="rId30" Type="http://schemas.openxmlformats.org/officeDocument/2006/relationships/hyperlink" Target="https://www.nzbn.govt.nz/"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www.schoolproperty.govt.nz" TargetMode="External"/><Relationship Id="rId25" Type="http://schemas.openxmlformats.org/officeDocument/2006/relationships/hyperlink" Target="https://www.schoolproperty.govt.nz/property-projects/information-for-contractors-and-suppliers/health-and-safety-requirements-for-nzspa-led-property-projectsy/" TargetMode="External"/><Relationship Id="rId33" Type="http://schemas.openxmlformats.org/officeDocument/2006/relationships/image" Target="media/image6.png"/><Relationship Id="rId4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787BF5B1F94BAC9105B53C9E23446F"/>
        <w:category>
          <w:name w:val="General"/>
          <w:gallery w:val="placeholder"/>
        </w:category>
        <w:types>
          <w:type w:val="bbPlcHdr"/>
        </w:types>
        <w:behaviors>
          <w:behavior w:val="content"/>
        </w:behaviors>
        <w:guid w:val="{CAFB4BAF-8DFF-426B-A0CD-B05A5BF0DA7B}"/>
      </w:docPartPr>
      <w:docPartBody>
        <w:p w:rsidR="00CC27FB" w:rsidRDefault="00623086" w:rsidP="00623086">
          <w:pPr>
            <w:pStyle w:val="EB787BF5B1F94BAC9105B53C9E23446F"/>
          </w:pPr>
          <w:r w:rsidRPr="00F201F1">
            <w:rPr>
              <w:rStyle w:val="PlaceholderText"/>
            </w:rPr>
            <w:t>Choose an item.</w:t>
          </w:r>
        </w:p>
      </w:docPartBody>
    </w:docPart>
    <w:docPart>
      <w:docPartPr>
        <w:name w:val="B5424BFC89B24783B74C9ECB19890154"/>
        <w:category>
          <w:name w:val="General"/>
          <w:gallery w:val="placeholder"/>
        </w:category>
        <w:types>
          <w:type w:val="bbPlcHdr"/>
        </w:types>
        <w:behaviors>
          <w:behavior w:val="content"/>
        </w:behaviors>
        <w:guid w:val="{8FFD5A7A-6314-4570-BF87-D666AAD28BFA}"/>
      </w:docPartPr>
      <w:docPartBody>
        <w:p w:rsidR="00CC27FB" w:rsidRDefault="00623086" w:rsidP="00623086">
          <w:pPr>
            <w:pStyle w:val="B5424BFC89B24783B74C9ECB19890154"/>
          </w:pPr>
          <w:r w:rsidRPr="00F201F1">
            <w:rPr>
              <w:rStyle w:val="PlaceholderText"/>
            </w:rPr>
            <w:t>Choose an item.</w:t>
          </w:r>
        </w:p>
      </w:docPartBody>
    </w:docPart>
    <w:docPart>
      <w:docPartPr>
        <w:name w:val="D7DCE7CF36844A218B381D034E97A7B2"/>
        <w:category>
          <w:name w:val="General"/>
          <w:gallery w:val="placeholder"/>
        </w:category>
        <w:types>
          <w:type w:val="bbPlcHdr"/>
        </w:types>
        <w:behaviors>
          <w:behavior w:val="content"/>
        </w:behaviors>
        <w:guid w:val="{130B00D4-2084-458C-AC01-BB7E91722152}"/>
      </w:docPartPr>
      <w:docPartBody>
        <w:p w:rsidR="00CC27FB" w:rsidRDefault="00623086" w:rsidP="00623086">
          <w:pPr>
            <w:pStyle w:val="D7DCE7CF36844A218B381D034E97A7B2"/>
          </w:pPr>
          <w:r w:rsidRPr="00F201F1">
            <w:rPr>
              <w:rStyle w:val="PlaceholderText"/>
            </w:rPr>
            <w:t>Choose an item.</w:t>
          </w:r>
        </w:p>
      </w:docPartBody>
    </w:docPart>
    <w:docPart>
      <w:docPartPr>
        <w:name w:val="A98776691D6949FCBC67DA982C8033D6"/>
        <w:category>
          <w:name w:val="General"/>
          <w:gallery w:val="placeholder"/>
        </w:category>
        <w:types>
          <w:type w:val="bbPlcHdr"/>
        </w:types>
        <w:behaviors>
          <w:behavior w:val="content"/>
        </w:behaviors>
        <w:guid w:val="{8235D9C3-1193-407E-BFD1-CB852434148C}"/>
      </w:docPartPr>
      <w:docPartBody>
        <w:p w:rsidR="00CC27FB" w:rsidRDefault="00623086" w:rsidP="00623086">
          <w:pPr>
            <w:pStyle w:val="A98776691D6949FCBC67DA982C8033D6"/>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86"/>
    <w:rsid w:val="00041E3D"/>
    <w:rsid w:val="001C1310"/>
    <w:rsid w:val="002D67CA"/>
    <w:rsid w:val="00623086"/>
    <w:rsid w:val="007C4087"/>
    <w:rsid w:val="0082190E"/>
    <w:rsid w:val="00BC4B4C"/>
    <w:rsid w:val="00CC27FB"/>
    <w:rsid w:val="00DD6779"/>
    <w:rsid w:val="00F557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3086"/>
    <w:rPr>
      <w:color w:val="808080"/>
    </w:rPr>
  </w:style>
  <w:style w:type="paragraph" w:customStyle="1" w:styleId="EB787BF5B1F94BAC9105B53C9E23446F">
    <w:name w:val="EB787BF5B1F94BAC9105B53C9E23446F"/>
    <w:rsid w:val="00623086"/>
  </w:style>
  <w:style w:type="paragraph" w:customStyle="1" w:styleId="B5424BFC89B24783B74C9ECB19890154">
    <w:name w:val="B5424BFC89B24783B74C9ECB19890154"/>
    <w:rsid w:val="00623086"/>
  </w:style>
  <w:style w:type="paragraph" w:customStyle="1" w:styleId="D7DCE7CF36844A218B381D034E97A7B2">
    <w:name w:val="D7DCE7CF36844A218B381D034E97A7B2"/>
    <w:rsid w:val="00623086"/>
  </w:style>
  <w:style w:type="paragraph" w:customStyle="1" w:styleId="A98776691D6949FCBC67DA982C8033D6">
    <w:name w:val="A98776691D6949FCBC67DA982C8033D6"/>
    <w:rsid w:val="006230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MoEd-46283362-13320</_dlc_DocId>
    <_dlc_DocIdUrl xmlns="4678361d-7fd8-4b17-9e46-41c07a1bde3f">
      <Url>https://educationgovtnz.sharepoint.com/sites/MoEOfficeoftheCESchoolProperty-Entity/_layouts/15/DocIdRedir.aspx?ID=MoEd-46283362-13320</Url>
      <Description>MoEd-46283362-13320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1EE2E9B-DD20-4826-949C-00D1E2B3E852}"/>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4.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4D8A1027-7078-42A6-A0B2-D25ADCE54E95}"/>
</file>

<file path=docProps/app.xml><?xml version="1.0" encoding="utf-8"?>
<Properties xmlns="http://schemas.openxmlformats.org/officeDocument/2006/extended-properties" xmlns:vt="http://schemas.openxmlformats.org/officeDocument/2006/docPropsVTypes">
  <Template>NZSPA Report Template</Template>
  <TotalTime>2</TotalTime>
  <Pages>28</Pages>
  <Words>6595</Words>
  <Characters>37596</Characters>
  <Application>Microsoft Office Word</Application>
  <DocSecurity>0</DocSecurity>
  <Lines>313</Lines>
  <Paragraphs>88</Paragraphs>
  <ScaleCrop>false</ScaleCrop>
  <Company/>
  <LinksUpToDate>false</LinksUpToDate>
  <CharactersWithSpaces>44103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112</cp:revision>
  <dcterms:created xsi:type="dcterms:W3CDTF">2026-09-10T04:27:00Z</dcterms:created>
  <dcterms:modified xsi:type="dcterms:W3CDTF">2026-09-15T05:00:00Z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d26cc96b-1127-4436-bf28-fd32575d0341</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