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00035BA7" w:rsidP="00D46917" w:rsidRDefault="00664FFB" w14:paraId="196F0E7C" w14:textId="77777777">
      <w:pPr>
        <w:pStyle w:val="Title"/>
        <w:tabs>
          <w:tab w:val="left" w:pos="645"/>
          <w:tab w:val="left" w:pos="5280"/>
          <w:tab w:val="left" w:pos="8625"/>
        </w:tabs>
      </w:pPr>
      <w:r>
        <w:rPr>
          <w:noProof/>
        </w:rPr>
        <mc:AlternateContent>
          <mc:Choice Requires="wpg">
            <w:drawing>
              <wp:anchor distT="0" distB="0" distL="114300" distR="114300" simplePos="0" relativeHeight="251668480" behindDoc="1" locked="0" layoutInCell="1" allowOverlap="1" wp14:anchorId="659D7A42" wp14:editId="022C946E">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2">
                                <a:extLst>
                                  <a:ext uri="{96DAC541-7B7A-43D3-8B79-37D633B846F1}">
                                    <asvg:svgBlip xmlns:asvg="http://schemas.microsoft.com/office/drawing/2016/SVG/main" r:embed="rId13"/>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4">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7" y="3704897"/>
                            <a:ext cx="6089276" cy="4662648"/>
                          </a:xfrm>
                          <a:prstGeom prst="rect">
                            <a:avLst/>
                          </a:prstGeom>
                          <a:noFill/>
                          <a:ln w="9525">
                            <a:noFill/>
                            <a:miter lim="800000"/>
                            <a:headEnd/>
                            <a:tailEnd/>
                          </a:ln>
                        </wps:spPr>
                        <wps:txbx>
                          <w:txbxContent>
                            <w:p w:rsidRPr="00664FFB" w:rsidR="006C1D3B" w:rsidP="00D0479C" w:rsidRDefault="001954BB" w14:paraId="75407A82" w14:textId="589755D8">
                              <w:pPr>
                                <w:pStyle w:val="Title"/>
                                <w:spacing w:before="0"/>
                                <w:rPr>
                                  <w:color w:val="2F215C"/>
                                  <w:lang w:val="en-US"/>
                                </w:rPr>
                              </w:pPr>
                              <w:r>
                                <w:rPr>
                                  <w:color w:val="2F215C"/>
                                  <w:lang w:val="en-US"/>
                                </w:rPr>
                                <w:t xml:space="preserve">Request for Proposals </w:t>
                              </w:r>
                              <w:r w:rsidR="00B65E9A">
                                <w:rPr>
                                  <w:color w:val="2F215C"/>
                                  <w:lang w:val="en-US"/>
                                </w:rPr>
                                <w:br/>
                              </w:r>
                              <w:r>
                                <w:rPr>
                                  <w:color w:val="2F215C"/>
                                  <w:lang w:val="en-US"/>
                                </w:rPr>
                                <w:t>for</w:t>
                              </w:r>
                              <w:r w:rsidR="001D6A3B">
                                <w:rPr>
                                  <w:color w:val="2F215C"/>
                                  <w:lang w:val="en-US"/>
                                </w:rPr>
                                <w:t xml:space="preserve"> </w:t>
                              </w:r>
                              <w:r w:rsidRPr="00775FEB" w:rsidR="00D0479C">
                                <w:rPr>
                                  <w:color w:val="EE0000"/>
                                  <w:lang w:val="en-US"/>
                                </w:rPr>
                                <w:t xml:space="preserve">[Name of School] (the </w:t>
                              </w:r>
                              <w:proofErr w:type="gramStart"/>
                              <w:r w:rsidRPr="00775FEB" w:rsidR="00D0479C">
                                <w:rPr>
                                  <w:color w:val="EE0000"/>
                                  <w:lang w:val="en-US"/>
                                </w:rPr>
                                <w:t>School</w:t>
                              </w:r>
                              <w:proofErr w:type="gramEnd"/>
                              <w:r w:rsidRPr="00775FEB" w:rsidR="00D0479C">
                                <w:rPr>
                                  <w:color w:val="EE0000"/>
                                  <w:lang w:val="en-US"/>
                                </w:rPr>
                                <w:t>) – [Project Title] – [Nature of the Project]</w:t>
                              </w:r>
                            </w:p>
                            <w:p w:rsidR="006C1D3B" w:rsidP="006C1D3B" w:rsidRDefault="00DE078C" w14:paraId="45A8B41A" w14:textId="5004386C">
                              <w:pPr>
                                <w:pStyle w:val="Subtitle"/>
                                <w:rPr>
                                  <w:color w:val="EE0000"/>
                                  <w:lang w:val="en-US"/>
                                </w:rPr>
                              </w:pPr>
                              <w:r>
                                <w:rPr>
                                  <w:color w:val="EE0000"/>
                                  <w:lang w:val="en-US"/>
                                </w:rPr>
                                <w:t>Reference number, if available</w:t>
                              </w:r>
                            </w:p>
                            <w:p w:rsidR="002D6623" w:rsidP="002D6623" w:rsidRDefault="002D6623" w14:paraId="6A6430E7" w14:textId="3F77D868">
                              <w:pPr>
                                <w:rPr>
                                  <w:lang w:val="en-US"/>
                                </w:rPr>
                              </w:pPr>
                              <w:r>
                                <w:rPr>
                                  <w:lang w:val="en-US"/>
                                </w:rPr>
                                <w:t xml:space="preserve">RFP released: </w:t>
                              </w:r>
                              <w:r w:rsidRPr="00E03730">
                                <w:rPr>
                                  <w:color w:val="EE0000"/>
                                  <w:lang w:val="en-US"/>
                                </w:rPr>
                                <w:t>[date]</w:t>
                              </w:r>
                            </w:p>
                            <w:p w:rsidR="002D6623" w:rsidP="002D6623" w:rsidRDefault="002D6623" w14:paraId="25DC80EB" w14:textId="79176932">
                              <w:pPr>
                                <w:rPr>
                                  <w:lang w:val="en-US"/>
                                </w:rPr>
                              </w:pPr>
                              <w:r>
                                <w:rPr>
                                  <w:lang w:val="en-US"/>
                                </w:rPr>
                                <w:t xml:space="preserve">Deadline for Questions: </w:t>
                              </w:r>
                              <w:r w:rsidRPr="00E03730">
                                <w:rPr>
                                  <w:color w:val="EE0000"/>
                                  <w:lang w:val="en-US"/>
                                </w:rPr>
                                <w:t>[Time</w:t>
                              </w:r>
                              <w:r w:rsidRPr="00E03730" w:rsidR="00E03730">
                                <w:rPr>
                                  <w:color w:val="EE0000"/>
                                  <w:lang w:val="en-US"/>
                                </w:rPr>
                                <w:t xml:space="preserve"> date]</w:t>
                              </w:r>
                            </w:p>
                            <w:p w:rsidRPr="002D6623" w:rsidR="00E03730" w:rsidP="002D6623" w:rsidRDefault="00E03730" w14:paraId="2E3E4972" w14:textId="4DD5E081">
                              <w:pPr>
                                <w:rPr>
                                  <w:lang w:val="en-US"/>
                                </w:rPr>
                              </w:pPr>
                              <w:r>
                                <w:rPr>
                                  <w:lang w:val="en-US"/>
                                </w:rPr>
                                <w:t xml:space="preserve">Deadline for Proposals: </w:t>
                              </w:r>
                              <w:r w:rsidRPr="00E03730">
                                <w:rPr>
                                  <w:color w:val="EE0000"/>
                                  <w:lang w:val="en-US"/>
                                </w:rPr>
                                <w:t>[Time date]</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w14:anchorId="05AC176B">
              <v:group id="Group 5" style="position:absolute;margin-left:-62.35pt;margin-top:0;width:595.25pt;height:775.5pt;z-index:-251648000;mso-position-vertical-relative:page;mso-width-relative:margin;mso-height-relative:margin" coordsize="75600,98485" o:spid="_x0000_s1026" w14:anchorId="659D7A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">
                      <v:imagedata o:title="" r:id="rId15"/>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6"/>
                  </v:shape>
                </v:group>
                <v:shapetype id="_x0000_t202" coordsize="21600,21600" o:spt="202" path="m,l,21600r21600,l21600,xe">
                  <v:stroke joinstyle="miter"/>
                  <v:path gradientshapeok="t" o:connecttype="rect"/>
                </v:shapetype>
                <v:shape id="Text Box 2" style="position:absolute;left:7094;top:37048;width:60893;height:46627;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664FFB" w:rsidR="006C1D3B" w:rsidP="00D0479C" w:rsidRDefault="001954BB" w14:paraId="677EE4F5" w14:textId="589755D8">
                        <w:pPr>
                          <w:pStyle w:val="Title"/>
                          <w:spacing w:before="0"/>
                          <w:rPr>
                            <w:color w:val="2F215C"/>
                            <w:lang w:val="en-US"/>
                          </w:rPr>
                        </w:pPr>
                        <w:r>
                          <w:rPr>
                            <w:color w:val="2F215C"/>
                            <w:lang w:val="en-US"/>
                          </w:rPr>
                          <w:t xml:space="preserve">Request for Proposals </w:t>
                        </w:r>
                        <w:r w:rsidR="00B65E9A">
                          <w:rPr>
                            <w:color w:val="2F215C"/>
                            <w:lang w:val="en-US"/>
                          </w:rPr>
                          <w:br/>
                        </w:r>
                        <w:r>
                          <w:rPr>
                            <w:color w:val="2F215C"/>
                            <w:lang w:val="en-US"/>
                          </w:rPr>
                          <w:t>for</w:t>
                        </w:r>
                        <w:r w:rsidR="001D6A3B">
                          <w:rPr>
                            <w:color w:val="2F215C"/>
                            <w:lang w:val="en-US"/>
                          </w:rPr>
                          <w:t xml:space="preserve"> </w:t>
                        </w:r>
                        <w:r w:rsidRPr="00775FEB" w:rsidR="00D0479C">
                          <w:rPr>
                            <w:color w:val="EE0000"/>
                            <w:lang w:val="en-US"/>
                          </w:rPr>
                          <w:t xml:space="preserve">[Name of School] (the </w:t>
                        </w:r>
                        <w:proofErr w:type="gramStart"/>
                        <w:r w:rsidRPr="00775FEB" w:rsidR="00D0479C">
                          <w:rPr>
                            <w:color w:val="EE0000"/>
                            <w:lang w:val="en-US"/>
                          </w:rPr>
                          <w:t>School</w:t>
                        </w:r>
                        <w:proofErr w:type="gramEnd"/>
                        <w:r w:rsidRPr="00775FEB" w:rsidR="00D0479C">
                          <w:rPr>
                            <w:color w:val="EE0000"/>
                            <w:lang w:val="en-US"/>
                          </w:rPr>
                          <w:t>) – [Project Title] – [Nature of the Project]</w:t>
                        </w:r>
                      </w:p>
                      <w:p w:rsidR="006C1D3B" w:rsidP="006C1D3B" w:rsidRDefault="00DE078C" w14:paraId="74A134D1" w14:textId="5004386C">
                        <w:pPr>
                          <w:pStyle w:val="Subtitle"/>
                          <w:rPr>
                            <w:color w:val="EE0000"/>
                            <w:lang w:val="en-US"/>
                          </w:rPr>
                        </w:pPr>
                        <w:r>
                          <w:rPr>
                            <w:color w:val="EE0000"/>
                            <w:lang w:val="en-US"/>
                          </w:rPr>
                          <w:t>Reference number, if available</w:t>
                        </w:r>
                      </w:p>
                      <w:p w:rsidR="002D6623" w:rsidP="002D6623" w:rsidRDefault="002D6623" w14:paraId="50049070" w14:textId="3F77D868">
                        <w:pPr>
                          <w:rPr>
                            <w:lang w:val="en-US"/>
                          </w:rPr>
                        </w:pPr>
                        <w:r>
                          <w:rPr>
                            <w:lang w:val="en-US"/>
                          </w:rPr>
                          <w:t xml:space="preserve">RFP released: </w:t>
                        </w:r>
                        <w:r w:rsidRPr="00E03730">
                          <w:rPr>
                            <w:color w:val="EE0000"/>
                            <w:lang w:val="en-US"/>
                          </w:rPr>
                          <w:t>[date]</w:t>
                        </w:r>
                      </w:p>
                      <w:p w:rsidR="002D6623" w:rsidP="002D6623" w:rsidRDefault="002D6623" w14:paraId="005B3A95" w14:textId="79176932">
                        <w:pPr>
                          <w:rPr>
                            <w:lang w:val="en-US"/>
                          </w:rPr>
                        </w:pPr>
                        <w:r>
                          <w:rPr>
                            <w:lang w:val="en-US"/>
                          </w:rPr>
                          <w:t xml:space="preserve">Deadline for Questions: </w:t>
                        </w:r>
                        <w:r w:rsidRPr="00E03730">
                          <w:rPr>
                            <w:color w:val="EE0000"/>
                            <w:lang w:val="en-US"/>
                          </w:rPr>
                          <w:t>[Time</w:t>
                        </w:r>
                        <w:r w:rsidRPr="00E03730" w:rsidR="00E03730">
                          <w:rPr>
                            <w:color w:val="EE0000"/>
                            <w:lang w:val="en-US"/>
                          </w:rPr>
                          <w:t xml:space="preserve"> date]</w:t>
                        </w:r>
                      </w:p>
                      <w:p w:rsidRPr="002D6623" w:rsidR="00E03730" w:rsidP="002D6623" w:rsidRDefault="00E03730" w14:paraId="7DE8AF42" w14:textId="4DD5E081">
                        <w:pPr>
                          <w:rPr>
                            <w:lang w:val="en-US"/>
                          </w:rPr>
                        </w:pPr>
                        <w:r>
                          <w:rPr>
                            <w:lang w:val="en-US"/>
                          </w:rPr>
                          <w:t xml:space="preserve">Deadline for Proposals: </w:t>
                        </w:r>
                        <w:r w:rsidRPr="00E03730">
                          <w:rPr>
                            <w:color w:val="EE0000"/>
                            <w:lang w:val="en-US"/>
                          </w:rPr>
                          <w:t>[Time date]</w:t>
                        </w:r>
                      </w:p>
                    </w:txbxContent>
                  </v:textbox>
                </v:shape>
                <w10:wrap anchory="page"/>
              </v:group>
            </w:pict>
          </mc:Fallback>
        </mc:AlternateContent>
      </w:r>
      <w:r w:rsidR="00D80480">
        <w:tab/>
      </w:r>
      <w:r w:rsidR="008921D2">
        <w:tab/>
      </w:r>
      <w:r w:rsidR="00D46917">
        <w:tab/>
      </w:r>
    </w:p>
    <w:p w:rsidR="00DE078C" w:rsidP="006C1D3B" w:rsidRDefault="00DE078C" w14:paraId="2DB139CD" w14:textId="77777777">
      <w:pPr>
        <w:spacing w:before="3960"/>
      </w:pPr>
    </w:p>
    <w:p w:rsidRPr="00035BA7" w:rsidR="00327FC3" w:rsidP="00035BA7" w:rsidRDefault="00327FC3" w14:paraId="1C5F2804" w14:textId="77777777"/>
    <w:p w:rsidR="00212175" w:rsidRDefault="00212175" w14:paraId="098EE45E" w14:textId="77777777">
      <w:r>
        <w:br w:type="page"/>
      </w:r>
    </w:p>
    <w:p w:rsidRPr="00BC0E0D" w:rsidR="00F847BA" w:rsidP="00BC0E0D" w:rsidRDefault="00F847BA" w14:paraId="0F2509E8" w14:textId="6F8BED48">
      <w:pPr>
        <w:pStyle w:val="ImportantParagraph"/>
        <w:rPr>
          <w:color w:val="66BA6E" w:themeColor="accent2"/>
        </w:rPr>
      </w:pPr>
      <w:r w:rsidRPr="00BC0E0D">
        <w:rPr>
          <w:color w:val="66BA6E" w:themeColor="accent2"/>
        </w:rPr>
        <w:t xml:space="preserve">Instructions are in </w:t>
      </w:r>
      <w:r w:rsidRPr="00BC0E0D" w:rsidR="00BC0E0D">
        <w:rPr>
          <w:color w:val="66BA6E" w:themeColor="accent2"/>
        </w:rPr>
        <w:t>“</w:t>
      </w:r>
      <w:r w:rsidRPr="00BC0E0D">
        <w:rPr>
          <w:color w:val="66BA6E" w:themeColor="accent2"/>
        </w:rPr>
        <w:t>green text</w:t>
      </w:r>
      <w:r w:rsidRPr="00BC0E0D" w:rsidR="00BC0E0D">
        <w:rPr>
          <w:color w:val="66BA6E" w:themeColor="accent2"/>
        </w:rPr>
        <w:t>”</w:t>
      </w:r>
      <w:r w:rsidRPr="00BC0E0D">
        <w:rPr>
          <w:color w:val="66BA6E" w:themeColor="accent2"/>
        </w:rPr>
        <w:t>. Remove when done.</w:t>
      </w:r>
    </w:p>
    <w:p w:rsidRPr="00BC0E0D" w:rsidR="00F847BA" w:rsidP="00BC0E0D" w:rsidRDefault="00F847BA" w14:paraId="1AF9C873" w14:textId="665884F5">
      <w:pPr>
        <w:pStyle w:val="ImportantParagraph"/>
        <w:rPr>
          <w:color w:val="66BA6E" w:themeColor="accent2"/>
        </w:rPr>
      </w:pPr>
      <w:r w:rsidRPr="00BC0E0D">
        <w:rPr>
          <w:color w:val="66BA6E" w:themeColor="accent2"/>
        </w:rPr>
        <w:t xml:space="preserve">Type answers/ information required over text in </w:t>
      </w:r>
      <w:r w:rsidRPr="00BC0E0D" w:rsidR="00BC0E0D">
        <w:rPr>
          <w:color w:val="EE0000"/>
        </w:rPr>
        <w:t>“</w:t>
      </w:r>
      <w:r w:rsidRPr="00BC0E0D">
        <w:rPr>
          <w:color w:val="EE0000"/>
        </w:rPr>
        <w:t>red</w:t>
      </w:r>
      <w:r w:rsidRPr="00BC0E0D" w:rsidR="00BC0E0D">
        <w:rPr>
          <w:color w:val="EE0000"/>
        </w:rPr>
        <w:t>”</w:t>
      </w:r>
      <w:r w:rsidRPr="00BC0E0D">
        <w:rPr>
          <w:color w:val="66BA6E" w:themeColor="accent2"/>
        </w:rPr>
        <w:t>. Change to black text.</w:t>
      </w:r>
    </w:p>
    <w:p w:rsidRPr="00BC0E0D" w:rsidR="00F847BA" w:rsidP="00BC0E0D" w:rsidRDefault="00F847BA" w14:paraId="7B8B9BF8" w14:textId="6743E366">
      <w:pPr>
        <w:pStyle w:val="ImportantParagraph"/>
        <w:rPr>
          <w:color w:val="66BA6E" w:themeColor="accent2"/>
        </w:rPr>
      </w:pPr>
      <w:r w:rsidRPr="00BC0E0D">
        <w:rPr>
          <w:color w:val="66BA6E" w:themeColor="accent2"/>
        </w:rPr>
        <w:t xml:space="preserve">Tenderers must type their responses over text in </w:t>
      </w:r>
      <w:r w:rsidRPr="00BC0E0D" w:rsidR="00BC0E0D">
        <w:rPr>
          <w:color w:val="FFC000"/>
        </w:rPr>
        <w:t>“</w:t>
      </w:r>
      <w:r w:rsidRPr="00BC0E0D">
        <w:rPr>
          <w:color w:val="FFC000"/>
        </w:rPr>
        <w:t>orange</w:t>
      </w:r>
      <w:r w:rsidRPr="00BC0E0D" w:rsidR="00BC0E0D">
        <w:rPr>
          <w:color w:val="FFC000"/>
        </w:rPr>
        <w:t>”</w:t>
      </w:r>
      <w:r w:rsidRPr="00BC0E0D">
        <w:rPr>
          <w:color w:val="66BA6E" w:themeColor="accent2"/>
        </w:rPr>
        <w:t xml:space="preserve">. </w:t>
      </w:r>
    </w:p>
    <w:p w:rsidRPr="00FF08EE" w:rsidR="00F847BA" w:rsidP="00FF08EE" w:rsidRDefault="00F847BA" w14:paraId="35EB8223" w14:textId="63E9A4B2">
      <w:pPr>
        <w:pStyle w:val="Heading1NotinTOC"/>
        <w:rPr>
          <w:color w:val="66BA6E" w:themeColor="accent2"/>
        </w:rPr>
      </w:pPr>
      <w:r w:rsidRPr="00FF08EE">
        <w:rPr>
          <w:color w:val="66BA6E" w:themeColor="accent2"/>
        </w:rPr>
        <w:t>Guidance for Use: Professional Services</w:t>
      </w:r>
    </w:p>
    <w:p w:rsidRPr="009303B4" w:rsidR="00F847BA" w:rsidP="00F847BA" w:rsidRDefault="00F847BA" w14:paraId="26EC5B19" w14:textId="77777777">
      <w:pPr>
        <w:rPr>
          <w:color w:val="66BA6E" w:themeColor="accent2"/>
        </w:rPr>
      </w:pPr>
      <w:r w:rsidRPr="009303B4">
        <w:rPr>
          <w:color w:val="66BA6E" w:themeColor="accent2"/>
        </w:rPr>
        <w:t>This template is to be used for the procurement of Professional Services (e.g. design services) with a (fee) value of $100,000 or more by:</w:t>
      </w:r>
    </w:p>
    <w:p w:rsidRPr="009303B4" w:rsidR="00F847BA" w:rsidP="009303B4" w:rsidRDefault="00F847BA" w14:paraId="546F9484" w14:textId="7D16BC71">
      <w:pPr>
        <w:pStyle w:val="ListBullet"/>
        <w:rPr>
          <w:color w:val="66BA6E" w:themeColor="accent2"/>
        </w:rPr>
      </w:pPr>
      <w:r w:rsidRPr="009303B4">
        <w:rPr>
          <w:color w:val="66BA6E" w:themeColor="accent2"/>
        </w:rPr>
        <w:t>single stage open Tender (advertised on GETS)</w:t>
      </w:r>
    </w:p>
    <w:p w:rsidRPr="009303B4" w:rsidR="00F847BA" w:rsidP="009303B4" w:rsidRDefault="00F847BA" w14:paraId="57A15BE7" w14:textId="29A30389">
      <w:pPr>
        <w:pStyle w:val="ListBullet"/>
        <w:rPr>
          <w:color w:val="66BA6E" w:themeColor="accent2"/>
        </w:rPr>
      </w:pPr>
      <w:r w:rsidRPr="009303B4">
        <w:rPr>
          <w:color w:val="66BA6E" w:themeColor="accent2"/>
        </w:rPr>
        <w:t>single stage direct source/closed Tender (one or more Tenderers invited to tender)</w:t>
      </w:r>
    </w:p>
    <w:p w:rsidRPr="009303B4" w:rsidR="00F847BA" w:rsidP="00F847BA" w:rsidRDefault="00F847BA" w14:paraId="58DABEB1" w14:textId="10DE9A48">
      <w:pPr>
        <w:pStyle w:val="ListBullet"/>
        <w:rPr>
          <w:color w:val="66BA6E" w:themeColor="accent2"/>
        </w:rPr>
      </w:pPr>
      <w:r w:rsidRPr="009303B4">
        <w:rPr>
          <w:color w:val="66BA6E" w:themeColor="accent2"/>
        </w:rPr>
        <w:t>the second stage of a two-stage open Tender (open Registration of Interest (ROI) followed by a closed RFP to short-listed Tenderers).</w:t>
      </w:r>
    </w:p>
    <w:p w:rsidRPr="009303B4" w:rsidR="00F847BA" w:rsidP="00F847BA" w:rsidRDefault="00F847BA" w14:paraId="5AD275CC" w14:textId="77777777">
      <w:pPr>
        <w:rPr>
          <w:color w:val="66BA6E" w:themeColor="accent2"/>
        </w:rPr>
      </w:pPr>
      <w:r w:rsidRPr="009303B4">
        <w:rPr>
          <w:color w:val="66BA6E" w:themeColor="accent2"/>
        </w:rPr>
        <w:t xml:space="preserve">In this template, the buyer (NZSPA or School Board) is referred to as “the </w:t>
      </w:r>
      <w:proofErr w:type="gramStart"/>
      <w:r w:rsidRPr="009303B4">
        <w:rPr>
          <w:color w:val="66BA6E" w:themeColor="accent2"/>
        </w:rPr>
        <w:t>Principal</w:t>
      </w:r>
      <w:proofErr w:type="gramEnd"/>
      <w:r w:rsidRPr="009303B4">
        <w:rPr>
          <w:color w:val="66BA6E" w:themeColor="accent2"/>
        </w:rPr>
        <w:t>” which is the legal entity that enters into a contract (not to be confused with the “school principal”).</w:t>
      </w:r>
    </w:p>
    <w:p w:rsidRPr="009303B4" w:rsidR="00F847BA" w:rsidP="00F847BA" w:rsidRDefault="00F847BA" w14:paraId="6AC7C649" w14:textId="2333312A">
      <w:pPr>
        <w:rPr>
          <w:color w:val="66BA6E" w:themeColor="accent2"/>
        </w:rPr>
      </w:pPr>
      <w:r w:rsidRPr="009303B4">
        <w:rPr>
          <w:color w:val="66BA6E" w:themeColor="accent2"/>
        </w:rPr>
        <w:t>Suppliers that have submitted a Proposal or may submit a proposal are referred to as “Tenderers”.</w:t>
      </w:r>
    </w:p>
    <w:p w:rsidRPr="009303B4" w:rsidR="00F847BA" w:rsidP="00F847BA" w:rsidRDefault="00F847BA" w14:paraId="0D020249" w14:textId="3E0E58F2">
      <w:pPr>
        <w:rPr>
          <w:color w:val="66BA6E" w:themeColor="accent2"/>
        </w:rPr>
      </w:pPr>
      <w:r w:rsidRPr="009303B4">
        <w:rPr>
          <w:color w:val="66BA6E" w:themeColor="accent2"/>
        </w:rPr>
        <w:t xml:space="preserve">When identifying the name of the school in the Procurement title, follow this with (the </w:t>
      </w:r>
      <w:proofErr w:type="gramStart"/>
      <w:r w:rsidRPr="009303B4">
        <w:rPr>
          <w:color w:val="66BA6E" w:themeColor="accent2"/>
        </w:rPr>
        <w:t>School</w:t>
      </w:r>
      <w:proofErr w:type="gramEnd"/>
      <w:r w:rsidRPr="009303B4">
        <w:rPr>
          <w:color w:val="66BA6E" w:themeColor="accent2"/>
        </w:rPr>
        <w:t xml:space="preserve">). The specified school may then be referred to as “the </w:t>
      </w:r>
      <w:proofErr w:type="gramStart"/>
      <w:r w:rsidRPr="009303B4">
        <w:rPr>
          <w:color w:val="66BA6E" w:themeColor="accent2"/>
        </w:rPr>
        <w:t>School</w:t>
      </w:r>
      <w:proofErr w:type="gramEnd"/>
      <w:r w:rsidRPr="009303B4">
        <w:rPr>
          <w:color w:val="66BA6E" w:themeColor="accent2"/>
        </w:rPr>
        <w:t>” throughout the RFP.</w:t>
      </w:r>
    </w:p>
    <w:p w:rsidRPr="009303B4" w:rsidR="00F847BA" w:rsidP="00F847BA" w:rsidRDefault="00F847BA" w14:paraId="211E73A7" w14:textId="77777777">
      <w:pPr>
        <w:rPr>
          <w:b/>
          <w:bCs/>
          <w:color w:val="66BA6E" w:themeColor="accent2"/>
        </w:rPr>
      </w:pPr>
      <w:r w:rsidRPr="009303B4">
        <w:rPr>
          <w:b/>
          <w:bCs/>
          <w:color w:val="66BA6E" w:themeColor="accent2"/>
        </w:rPr>
        <w:t>Content in the RFP must be consistent with the relevant approved Procurement Plan.</w:t>
      </w:r>
    </w:p>
    <w:p w:rsidRPr="009303B4" w:rsidR="00F847BA" w:rsidP="00F847BA" w:rsidRDefault="00F847BA" w14:paraId="28478BEF" w14:textId="77777777">
      <w:pPr>
        <w:rPr>
          <w:color w:val="66BA6E" w:themeColor="accent2"/>
        </w:rPr>
      </w:pPr>
      <w:r w:rsidRPr="009303B4">
        <w:rPr>
          <w:color w:val="66BA6E" w:themeColor="accent2"/>
        </w:rPr>
        <w:t>Prior to publication:</w:t>
      </w:r>
    </w:p>
    <w:p w:rsidRPr="00FF08EE" w:rsidR="00F847BA" w:rsidP="009303B4" w:rsidRDefault="00F847BA" w14:paraId="5BD0277D" w14:textId="32564692">
      <w:pPr>
        <w:pStyle w:val="ListNumber"/>
        <w:rPr>
          <w:color w:val="66BA6E" w:themeColor="accent2"/>
        </w:rPr>
      </w:pPr>
      <w:r w:rsidRPr="00FF08EE">
        <w:rPr>
          <w:color w:val="66BA6E" w:themeColor="accent2"/>
        </w:rPr>
        <w:t>delete all unused optional content</w:t>
      </w:r>
    </w:p>
    <w:p w:rsidRPr="00FF08EE" w:rsidR="00F847BA" w:rsidP="009303B4" w:rsidRDefault="00F847BA" w14:paraId="5B87D42E" w14:textId="2163F48E">
      <w:pPr>
        <w:pStyle w:val="ListNumber"/>
        <w:rPr>
          <w:color w:val="66BA6E" w:themeColor="accent2"/>
        </w:rPr>
      </w:pPr>
      <w:r w:rsidRPr="00FF08EE">
        <w:rPr>
          <w:color w:val="66BA6E" w:themeColor="accent2"/>
        </w:rPr>
        <w:t>ensure all instructional texts have been removed, including this guidance for use page</w:t>
      </w:r>
    </w:p>
    <w:p w:rsidRPr="00FF08EE" w:rsidR="00F847BA" w:rsidP="009303B4" w:rsidRDefault="00F847BA" w14:paraId="04E3C686" w14:textId="2A241D7A">
      <w:pPr>
        <w:pStyle w:val="ListNumber"/>
        <w:rPr>
          <w:color w:val="66BA6E" w:themeColor="accent2"/>
        </w:rPr>
      </w:pPr>
      <w:r w:rsidRPr="00FF08EE">
        <w:rPr>
          <w:color w:val="66BA6E" w:themeColor="accent2"/>
        </w:rPr>
        <w:t>update the Contents table:</w:t>
      </w:r>
    </w:p>
    <w:p w:rsidRPr="00FF08EE" w:rsidR="00F847BA" w:rsidP="009303B4" w:rsidRDefault="00F847BA" w14:paraId="3143C60B" w14:textId="5B608F64">
      <w:pPr>
        <w:pStyle w:val="ListNumber2"/>
        <w:rPr>
          <w:color w:val="66BA6E" w:themeColor="accent2"/>
        </w:rPr>
      </w:pPr>
      <w:r w:rsidRPr="00FF08EE">
        <w:rPr>
          <w:color w:val="66BA6E" w:themeColor="accent2"/>
        </w:rPr>
        <w:t>right click on contents table</w:t>
      </w:r>
    </w:p>
    <w:p w:rsidRPr="00FF08EE" w:rsidR="00F847BA" w:rsidP="009303B4" w:rsidRDefault="009303B4" w14:paraId="101152CA" w14:textId="68E25F64">
      <w:pPr>
        <w:pStyle w:val="ListNumber2"/>
        <w:rPr>
          <w:color w:val="66BA6E" w:themeColor="accent2"/>
        </w:rPr>
      </w:pPr>
      <w:r w:rsidRPr="00FF08EE">
        <w:rPr>
          <w:color w:val="66BA6E" w:themeColor="accent2"/>
        </w:rPr>
        <w:t>s</w:t>
      </w:r>
      <w:r w:rsidRPr="00FF08EE" w:rsidR="00F847BA">
        <w:rPr>
          <w:color w:val="66BA6E" w:themeColor="accent2"/>
        </w:rPr>
        <w:t>elect “Update table”</w:t>
      </w:r>
    </w:p>
    <w:p w:rsidRPr="00FF08EE" w:rsidR="00F847BA" w:rsidP="009303B4" w:rsidRDefault="00F847BA" w14:paraId="03A1CB1B" w14:textId="689B97E8">
      <w:pPr>
        <w:pStyle w:val="ListNumber2"/>
        <w:rPr>
          <w:color w:val="66BA6E" w:themeColor="accent2"/>
        </w:rPr>
      </w:pPr>
      <w:r w:rsidRPr="00FF08EE">
        <w:rPr>
          <w:color w:val="66BA6E" w:themeColor="accent2"/>
        </w:rPr>
        <w:t>select “Update entire table”</w:t>
      </w:r>
    </w:p>
    <w:p w:rsidRPr="00FF08EE" w:rsidR="00F847BA" w:rsidP="009303B4" w:rsidRDefault="00F847BA" w14:paraId="70F9755D" w14:textId="0B98E649">
      <w:pPr>
        <w:pStyle w:val="ListNumber2"/>
        <w:rPr>
          <w:color w:val="66BA6E" w:themeColor="accent2"/>
        </w:rPr>
      </w:pPr>
      <w:r w:rsidRPr="00FF08EE">
        <w:rPr>
          <w:color w:val="66BA6E" w:themeColor="accent2"/>
        </w:rPr>
        <w:t>click “OK”</w:t>
      </w:r>
    </w:p>
    <w:p w:rsidRPr="00FF08EE" w:rsidR="00F847BA" w:rsidP="009303B4" w:rsidRDefault="00F847BA" w14:paraId="2D187795" w14:textId="0DA8D029">
      <w:pPr>
        <w:pStyle w:val="ListNumber"/>
        <w:rPr>
          <w:color w:val="66BA6E" w:themeColor="accent2"/>
        </w:rPr>
      </w:pPr>
      <w:r w:rsidRPr="00FF08EE">
        <w:rPr>
          <w:color w:val="66BA6E" w:themeColor="accent2"/>
        </w:rPr>
        <w:t>save separate Word document versions of:</w:t>
      </w:r>
    </w:p>
    <w:p w:rsidRPr="009303B4" w:rsidR="00F847BA" w:rsidP="009303B4" w:rsidRDefault="00F847BA" w14:paraId="1EB06047" w14:textId="63229310">
      <w:pPr>
        <w:pStyle w:val="ListNumber2"/>
        <w:rPr>
          <w:color w:val="66BA6E" w:themeColor="accent2"/>
        </w:rPr>
      </w:pPr>
      <w:r w:rsidRPr="009303B4">
        <w:rPr>
          <w:color w:val="66BA6E" w:themeColor="accent2"/>
        </w:rPr>
        <w:t xml:space="preserve">Section 4 Form of Proposal Part A (file name: Form of Proposal Part A </w:t>
      </w:r>
      <w:r w:rsidRPr="00C42F3E">
        <w:rPr>
          <w:color w:val="EE0000"/>
        </w:rPr>
        <w:t xml:space="preserve">[Procurement Title] [Name of School] </w:t>
      </w:r>
      <w:r w:rsidRPr="009303B4">
        <w:rPr>
          <w:color w:val="66BA6E" w:themeColor="accent2"/>
        </w:rPr>
        <w:t xml:space="preserve">(the </w:t>
      </w:r>
      <w:proofErr w:type="gramStart"/>
      <w:r w:rsidRPr="009303B4">
        <w:rPr>
          <w:color w:val="66BA6E" w:themeColor="accent2"/>
        </w:rPr>
        <w:t>School</w:t>
      </w:r>
      <w:proofErr w:type="gramEnd"/>
      <w:r w:rsidRPr="009303B4">
        <w:rPr>
          <w:color w:val="66BA6E" w:themeColor="accent2"/>
        </w:rPr>
        <w:t xml:space="preserve">) – </w:t>
      </w:r>
      <w:r w:rsidRPr="00C42F3E">
        <w:rPr>
          <w:color w:val="EE0000"/>
        </w:rPr>
        <w:t>[Project Title]</w:t>
      </w:r>
      <w:r w:rsidRPr="009303B4">
        <w:rPr>
          <w:color w:val="66BA6E" w:themeColor="accent2"/>
        </w:rPr>
        <w:t xml:space="preserve"> – </w:t>
      </w:r>
      <w:r w:rsidRPr="00C42F3E">
        <w:rPr>
          <w:color w:val="EE0000"/>
        </w:rPr>
        <w:t xml:space="preserve">[Nature of Project] </w:t>
      </w:r>
      <w:r w:rsidRPr="009303B4">
        <w:rPr>
          <w:color w:val="66BA6E" w:themeColor="accent2"/>
        </w:rPr>
        <w:t>RFP)</w:t>
      </w:r>
    </w:p>
    <w:p w:rsidRPr="009303B4" w:rsidR="00F847BA" w:rsidP="009303B4" w:rsidRDefault="00F847BA" w14:paraId="6F6A52C4" w14:textId="168C1EF1">
      <w:pPr>
        <w:pStyle w:val="ListNumber2"/>
        <w:rPr>
          <w:color w:val="66BA6E" w:themeColor="accent2"/>
        </w:rPr>
      </w:pPr>
      <w:r w:rsidRPr="009303B4">
        <w:rPr>
          <w:color w:val="66BA6E" w:themeColor="accent2"/>
        </w:rPr>
        <w:t xml:space="preserve">Section 4 Form Part B (file name: Form of Proposal Part B </w:t>
      </w:r>
      <w:r w:rsidRPr="002D055D">
        <w:rPr>
          <w:color w:val="EE0000"/>
        </w:rPr>
        <w:t>[Procurement Title] [Name of School]</w:t>
      </w:r>
      <w:r w:rsidRPr="009303B4">
        <w:rPr>
          <w:color w:val="66BA6E" w:themeColor="accent2"/>
        </w:rPr>
        <w:t xml:space="preserve"> (the </w:t>
      </w:r>
      <w:proofErr w:type="gramStart"/>
      <w:r w:rsidRPr="009303B4">
        <w:rPr>
          <w:color w:val="66BA6E" w:themeColor="accent2"/>
        </w:rPr>
        <w:t>School</w:t>
      </w:r>
      <w:proofErr w:type="gramEnd"/>
      <w:r w:rsidRPr="009303B4">
        <w:rPr>
          <w:color w:val="66BA6E" w:themeColor="accent2"/>
        </w:rPr>
        <w:t xml:space="preserve">) – </w:t>
      </w:r>
      <w:r w:rsidRPr="002D055D">
        <w:rPr>
          <w:color w:val="EE0000"/>
        </w:rPr>
        <w:t>[Project Title]</w:t>
      </w:r>
      <w:r w:rsidRPr="009303B4">
        <w:rPr>
          <w:color w:val="66BA6E" w:themeColor="accent2"/>
        </w:rPr>
        <w:t xml:space="preserve"> – </w:t>
      </w:r>
      <w:r w:rsidRPr="002D055D">
        <w:rPr>
          <w:color w:val="EE0000"/>
        </w:rPr>
        <w:t xml:space="preserve">[Nature of Project] </w:t>
      </w:r>
      <w:r w:rsidRPr="009303B4">
        <w:rPr>
          <w:color w:val="66BA6E" w:themeColor="accent2"/>
        </w:rPr>
        <w:t>RFP)</w:t>
      </w:r>
    </w:p>
    <w:p w:rsidRPr="009303B4" w:rsidR="00F847BA" w:rsidP="00F847BA" w:rsidRDefault="00F847BA" w14:paraId="6774B0FF" w14:textId="08A49E8A">
      <w:pPr>
        <w:pStyle w:val="ListNumber"/>
        <w:rPr>
          <w:color w:val="66BA6E" w:themeColor="accent2"/>
        </w:rPr>
      </w:pPr>
      <w:r w:rsidRPr="009303B4">
        <w:rPr>
          <w:color w:val="66BA6E" w:themeColor="accent2"/>
        </w:rPr>
        <w:t xml:space="preserve">save the whole RFP document (including Section 4: Form of Proposal Part A and B as a PDF document (file name: </w:t>
      </w:r>
      <w:r w:rsidRPr="002D055D">
        <w:rPr>
          <w:color w:val="EE0000"/>
        </w:rPr>
        <w:t xml:space="preserve">[Procurement Title] [Name of School] </w:t>
      </w:r>
      <w:r w:rsidRPr="009303B4">
        <w:rPr>
          <w:color w:val="66BA6E" w:themeColor="accent2"/>
        </w:rPr>
        <w:t xml:space="preserve">(the </w:t>
      </w:r>
      <w:proofErr w:type="gramStart"/>
      <w:r w:rsidRPr="009303B4">
        <w:rPr>
          <w:color w:val="66BA6E" w:themeColor="accent2"/>
        </w:rPr>
        <w:t>School</w:t>
      </w:r>
      <w:proofErr w:type="gramEnd"/>
      <w:r w:rsidRPr="009303B4">
        <w:rPr>
          <w:color w:val="66BA6E" w:themeColor="accent2"/>
        </w:rPr>
        <w:t xml:space="preserve">) – </w:t>
      </w:r>
      <w:r w:rsidRPr="002D055D">
        <w:rPr>
          <w:color w:val="EE0000"/>
        </w:rPr>
        <w:t>[Project Title]</w:t>
      </w:r>
      <w:r w:rsidRPr="009303B4">
        <w:rPr>
          <w:color w:val="66BA6E" w:themeColor="accent2"/>
        </w:rPr>
        <w:t xml:space="preserve"> – </w:t>
      </w:r>
      <w:r w:rsidRPr="002D055D">
        <w:rPr>
          <w:color w:val="EE0000"/>
        </w:rPr>
        <w:t xml:space="preserve">[Nature of Project] </w:t>
      </w:r>
      <w:r w:rsidRPr="009303B4">
        <w:rPr>
          <w:color w:val="66BA6E" w:themeColor="accent2"/>
        </w:rPr>
        <w:t>RFP)</w:t>
      </w:r>
    </w:p>
    <w:p w:rsidRPr="009303B4" w:rsidR="00F847BA" w:rsidP="009303B4" w:rsidRDefault="00F847BA" w14:paraId="24194240" w14:textId="24417663">
      <w:pPr>
        <w:pStyle w:val="ImportantParagraph"/>
        <w:rPr>
          <w:color w:val="66BA6E" w:themeColor="accent2"/>
        </w:rPr>
      </w:pPr>
      <w:r w:rsidRPr="009303B4">
        <w:rPr>
          <w:color w:val="66BA6E" w:themeColor="accent2"/>
        </w:rPr>
        <w:t>N</w:t>
      </w:r>
      <w:r w:rsidRPr="009303B4" w:rsidR="009303B4">
        <w:rPr>
          <w:color w:val="66BA6E" w:themeColor="accent2"/>
        </w:rPr>
        <w:t>ote</w:t>
      </w:r>
      <w:r w:rsidRPr="009303B4">
        <w:rPr>
          <w:color w:val="66BA6E" w:themeColor="accent2"/>
        </w:rPr>
        <w:t>: Delete this page and all instructional texts throughout the document before submitting this document for endorsement/ approval/ publication.</w:t>
      </w:r>
    </w:p>
    <w:p w:rsidR="00F847BA" w:rsidRDefault="00F847BA" w14:paraId="7D509F4A" w14:textId="77777777">
      <w:pPr>
        <w:rPr>
          <w:b/>
          <w:color w:val="052B3D" w:themeColor="text1"/>
          <w:sz w:val="44"/>
        </w:rPr>
      </w:pPr>
      <w:r>
        <w:br w:type="page"/>
      </w:r>
    </w:p>
    <w:p w:rsidRPr="00924F1D" w:rsidR="00327FC3" w:rsidP="00924F1D" w:rsidRDefault="00212175" w14:paraId="49DBA57E" w14:textId="780F482B">
      <w:pPr>
        <w:pStyle w:val="TOCHeading"/>
      </w:pPr>
      <w:r w:rsidRPr="00924F1D">
        <w:t xml:space="preserve">Contents  </w:t>
      </w:r>
    </w:p>
    <w:p w:rsidRPr="00755028" w:rsidR="00CB13DA" w:rsidP="005362C2" w:rsidRDefault="005362C2" w14:paraId="6BE3DE04" w14:textId="777B2886">
      <w:pPr>
        <w:rPr>
          <w:color w:val="66BA6E" w:themeColor="accent2"/>
        </w:rPr>
      </w:pPr>
      <w:r w:rsidRPr="00755028">
        <w:rPr>
          <w:color w:val="66BA6E" w:themeColor="accent2"/>
        </w:rPr>
        <w:fldChar w:fldCharType="begin"/>
      </w:r>
      <w:r w:rsidRPr="00755028">
        <w:rPr>
          <w:color w:val="66BA6E" w:themeColor="accent2"/>
        </w:rPr>
        <w:instrText xml:space="preserve"> MacroButton NoMacro &lt;to update 'Contents', click on table, then F9, and select 'Update entire table'&gt;</w:instrText>
      </w:r>
      <w:r w:rsidRPr="00755028">
        <w:rPr>
          <w:color w:val="66BA6E" w:themeColor="accent2"/>
        </w:rPr>
        <w:fldChar w:fldCharType="end"/>
      </w:r>
    </w:p>
    <w:p w:rsidR="00754765" w:rsidRDefault="005937C0" w14:paraId="42557716" w14:textId="2790CBDA">
      <w:pPr>
        <w:pStyle w:val="TOC1"/>
        <w:tabs>
          <w:tab w:val="left" w:pos="482"/>
          <w:tab w:val="right" w:leader="dot" w:pos="9402"/>
        </w:tabs>
        <w:rPr>
          <w:rFonts w:eastAsiaTheme="minorEastAsia" w:cstheme="minorBidi"/>
          <w:noProof/>
          <w:kern w:val="2"/>
          <w:lang w:eastAsia="en-NZ"/>
          <w14:ligatures w14:val="standardContextual"/>
        </w:rPr>
      </w:pPr>
      <w:r>
        <w:fldChar w:fldCharType="begin"/>
      </w:r>
      <w:r>
        <w:instrText xml:space="preserve"> TOC \o "1-2" \h \z \u </w:instrText>
      </w:r>
      <w:r>
        <w:fldChar w:fldCharType="separate"/>
      </w:r>
      <w:hyperlink w:history="1" w:anchor="_Toc239942034">
        <w:r w:rsidRPr="004E53C2" w:rsidR="00754765">
          <w:rPr>
            <w:rStyle w:val="Hyperlink"/>
            <w:noProof/>
          </w:rPr>
          <w:t>1.</w:t>
        </w:r>
        <w:r w:rsidR="00754765">
          <w:rPr>
            <w:rFonts w:eastAsiaTheme="minorEastAsia" w:cstheme="minorBidi"/>
            <w:noProof/>
            <w:kern w:val="2"/>
            <w:lang w:eastAsia="en-NZ"/>
            <w14:ligatures w14:val="standardContextual"/>
          </w:rPr>
          <w:tab/>
        </w:r>
        <w:r w:rsidRPr="004E53C2" w:rsidR="00754765">
          <w:rPr>
            <w:rStyle w:val="Hyperlink"/>
            <w:noProof/>
          </w:rPr>
          <w:t>Key Information</w:t>
        </w:r>
        <w:r w:rsidR="00754765">
          <w:rPr>
            <w:noProof/>
            <w:webHidden/>
          </w:rPr>
          <w:tab/>
        </w:r>
        <w:r w:rsidR="00754765">
          <w:rPr>
            <w:noProof/>
            <w:webHidden/>
          </w:rPr>
          <w:fldChar w:fldCharType="begin"/>
        </w:r>
        <w:r w:rsidR="00754765">
          <w:rPr>
            <w:noProof/>
            <w:webHidden/>
          </w:rPr>
          <w:instrText xml:space="preserve"> PAGEREF _Toc239942034 \h </w:instrText>
        </w:r>
        <w:r w:rsidR="00754765">
          <w:rPr>
            <w:noProof/>
            <w:webHidden/>
          </w:rPr>
        </w:r>
        <w:r w:rsidR="00754765">
          <w:rPr>
            <w:noProof/>
            <w:webHidden/>
          </w:rPr>
          <w:fldChar w:fldCharType="separate"/>
        </w:r>
        <w:r w:rsidR="00754765">
          <w:rPr>
            <w:noProof/>
            <w:webHidden/>
          </w:rPr>
          <w:t>5</w:t>
        </w:r>
        <w:r w:rsidR="00754765">
          <w:rPr>
            <w:noProof/>
            <w:webHidden/>
          </w:rPr>
          <w:fldChar w:fldCharType="end"/>
        </w:r>
      </w:hyperlink>
    </w:p>
    <w:p w:rsidR="00754765" w:rsidRDefault="00754765" w14:paraId="63C64CD3" w14:textId="2645F191">
      <w:pPr>
        <w:pStyle w:val="TOC2"/>
        <w:tabs>
          <w:tab w:val="left" w:pos="960"/>
        </w:tabs>
        <w:rPr>
          <w:rFonts w:eastAsiaTheme="minorEastAsia" w:cstheme="minorBidi"/>
          <w:noProof/>
          <w:kern w:val="2"/>
          <w:lang w:eastAsia="en-NZ"/>
          <w14:ligatures w14:val="standardContextual"/>
        </w:rPr>
      </w:pPr>
      <w:hyperlink w:history="1" w:anchor="_Toc239942035">
        <w:r w:rsidRPr="004E53C2">
          <w:rPr>
            <w:rStyle w:val="Hyperlink"/>
            <w:noProof/>
          </w:rPr>
          <w:t>1.1</w:t>
        </w:r>
        <w:r>
          <w:rPr>
            <w:rFonts w:eastAsiaTheme="minorEastAsia" w:cstheme="minorBidi"/>
            <w:noProof/>
            <w:kern w:val="2"/>
            <w:lang w:eastAsia="en-NZ"/>
            <w14:ligatures w14:val="standardContextual"/>
          </w:rPr>
          <w:tab/>
        </w:r>
        <w:r w:rsidRPr="004E53C2">
          <w:rPr>
            <w:rStyle w:val="Hyperlink"/>
            <w:noProof/>
          </w:rPr>
          <w:t>Context</w:t>
        </w:r>
        <w:r>
          <w:rPr>
            <w:noProof/>
            <w:webHidden/>
          </w:rPr>
          <w:tab/>
        </w:r>
        <w:r>
          <w:rPr>
            <w:noProof/>
            <w:webHidden/>
          </w:rPr>
          <w:fldChar w:fldCharType="begin"/>
        </w:r>
        <w:r>
          <w:rPr>
            <w:noProof/>
            <w:webHidden/>
          </w:rPr>
          <w:instrText xml:space="preserve"> PAGEREF _Toc239942035 \h </w:instrText>
        </w:r>
        <w:r>
          <w:rPr>
            <w:noProof/>
            <w:webHidden/>
          </w:rPr>
        </w:r>
        <w:r>
          <w:rPr>
            <w:noProof/>
            <w:webHidden/>
          </w:rPr>
          <w:fldChar w:fldCharType="separate"/>
        </w:r>
        <w:r>
          <w:rPr>
            <w:noProof/>
            <w:webHidden/>
          </w:rPr>
          <w:t>5</w:t>
        </w:r>
        <w:r>
          <w:rPr>
            <w:noProof/>
            <w:webHidden/>
          </w:rPr>
          <w:fldChar w:fldCharType="end"/>
        </w:r>
      </w:hyperlink>
    </w:p>
    <w:p w:rsidR="00754765" w:rsidRDefault="00754765" w14:paraId="497E1F95" w14:textId="14663A52">
      <w:pPr>
        <w:pStyle w:val="TOC2"/>
        <w:tabs>
          <w:tab w:val="left" w:pos="960"/>
        </w:tabs>
        <w:rPr>
          <w:rFonts w:eastAsiaTheme="minorEastAsia" w:cstheme="minorBidi"/>
          <w:noProof/>
          <w:kern w:val="2"/>
          <w:lang w:eastAsia="en-NZ"/>
          <w14:ligatures w14:val="standardContextual"/>
        </w:rPr>
      </w:pPr>
      <w:hyperlink w:history="1" w:anchor="_Toc239942036">
        <w:r w:rsidRPr="004E53C2">
          <w:rPr>
            <w:rStyle w:val="Hyperlink"/>
            <w:noProof/>
          </w:rPr>
          <w:t>1.2</w:t>
        </w:r>
        <w:r>
          <w:rPr>
            <w:rFonts w:eastAsiaTheme="minorEastAsia" w:cstheme="minorBidi"/>
            <w:noProof/>
            <w:kern w:val="2"/>
            <w:lang w:eastAsia="en-NZ"/>
            <w14:ligatures w14:val="standardContextual"/>
          </w:rPr>
          <w:tab/>
        </w:r>
        <w:r w:rsidRPr="004E53C2">
          <w:rPr>
            <w:rStyle w:val="Hyperlink"/>
            <w:noProof/>
          </w:rPr>
          <w:t>Indicative Timeline</w:t>
        </w:r>
        <w:r>
          <w:rPr>
            <w:noProof/>
            <w:webHidden/>
          </w:rPr>
          <w:tab/>
        </w:r>
        <w:r>
          <w:rPr>
            <w:noProof/>
            <w:webHidden/>
          </w:rPr>
          <w:fldChar w:fldCharType="begin"/>
        </w:r>
        <w:r>
          <w:rPr>
            <w:noProof/>
            <w:webHidden/>
          </w:rPr>
          <w:instrText xml:space="preserve"> PAGEREF _Toc239942036 \h </w:instrText>
        </w:r>
        <w:r>
          <w:rPr>
            <w:noProof/>
            <w:webHidden/>
          </w:rPr>
        </w:r>
        <w:r>
          <w:rPr>
            <w:noProof/>
            <w:webHidden/>
          </w:rPr>
          <w:fldChar w:fldCharType="separate"/>
        </w:r>
        <w:r>
          <w:rPr>
            <w:noProof/>
            <w:webHidden/>
          </w:rPr>
          <w:t>5</w:t>
        </w:r>
        <w:r>
          <w:rPr>
            <w:noProof/>
            <w:webHidden/>
          </w:rPr>
          <w:fldChar w:fldCharType="end"/>
        </w:r>
      </w:hyperlink>
    </w:p>
    <w:p w:rsidR="00754765" w:rsidRDefault="00754765" w14:paraId="068E644F" w14:textId="6F778B36">
      <w:pPr>
        <w:pStyle w:val="TOC2"/>
        <w:tabs>
          <w:tab w:val="left" w:pos="960"/>
        </w:tabs>
        <w:rPr>
          <w:rFonts w:eastAsiaTheme="minorEastAsia" w:cstheme="minorBidi"/>
          <w:noProof/>
          <w:kern w:val="2"/>
          <w:lang w:eastAsia="en-NZ"/>
          <w14:ligatures w14:val="standardContextual"/>
        </w:rPr>
      </w:pPr>
      <w:hyperlink w:history="1" w:anchor="_Toc239942037">
        <w:r w:rsidRPr="004E53C2">
          <w:rPr>
            <w:rStyle w:val="Hyperlink"/>
            <w:noProof/>
          </w:rPr>
          <w:t>1.3</w:t>
        </w:r>
        <w:r>
          <w:rPr>
            <w:rFonts w:eastAsiaTheme="minorEastAsia" w:cstheme="minorBidi"/>
            <w:noProof/>
            <w:kern w:val="2"/>
            <w:lang w:eastAsia="en-NZ"/>
            <w14:ligatures w14:val="standardContextual"/>
          </w:rPr>
          <w:tab/>
        </w:r>
        <w:r w:rsidRPr="004E53C2">
          <w:rPr>
            <w:rStyle w:val="Hyperlink"/>
            <w:noProof/>
          </w:rPr>
          <w:t>Point of Contact</w:t>
        </w:r>
        <w:r>
          <w:rPr>
            <w:noProof/>
            <w:webHidden/>
          </w:rPr>
          <w:tab/>
        </w:r>
        <w:r>
          <w:rPr>
            <w:noProof/>
            <w:webHidden/>
          </w:rPr>
          <w:fldChar w:fldCharType="begin"/>
        </w:r>
        <w:r>
          <w:rPr>
            <w:noProof/>
            <w:webHidden/>
          </w:rPr>
          <w:instrText xml:space="preserve"> PAGEREF _Toc239942037 \h </w:instrText>
        </w:r>
        <w:r>
          <w:rPr>
            <w:noProof/>
            <w:webHidden/>
          </w:rPr>
        </w:r>
        <w:r>
          <w:rPr>
            <w:noProof/>
            <w:webHidden/>
          </w:rPr>
          <w:fldChar w:fldCharType="separate"/>
        </w:r>
        <w:r>
          <w:rPr>
            <w:noProof/>
            <w:webHidden/>
          </w:rPr>
          <w:t>5</w:t>
        </w:r>
        <w:r>
          <w:rPr>
            <w:noProof/>
            <w:webHidden/>
          </w:rPr>
          <w:fldChar w:fldCharType="end"/>
        </w:r>
      </w:hyperlink>
    </w:p>
    <w:p w:rsidR="00754765" w:rsidRDefault="00754765" w14:paraId="1FAAE1A0" w14:textId="0E8CCA1C">
      <w:pPr>
        <w:pStyle w:val="TOC2"/>
        <w:tabs>
          <w:tab w:val="left" w:pos="960"/>
        </w:tabs>
        <w:rPr>
          <w:rFonts w:eastAsiaTheme="minorEastAsia" w:cstheme="minorBidi"/>
          <w:noProof/>
          <w:kern w:val="2"/>
          <w:lang w:eastAsia="en-NZ"/>
          <w14:ligatures w14:val="standardContextual"/>
        </w:rPr>
      </w:pPr>
      <w:hyperlink w:history="1" w:anchor="_Toc239942038">
        <w:r w:rsidRPr="004E53C2">
          <w:rPr>
            <w:rStyle w:val="Hyperlink"/>
            <w:noProof/>
          </w:rPr>
          <w:t>1.4</w:t>
        </w:r>
        <w:r>
          <w:rPr>
            <w:rFonts w:eastAsiaTheme="minorEastAsia" w:cstheme="minorBidi"/>
            <w:noProof/>
            <w:kern w:val="2"/>
            <w:lang w:eastAsia="en-NZ"/>
            <w14:ligatures w14:val="standardContextual"/>
          </w:rPr>
          <w:tab/>
        </w:r>
        <w:r w:rsidRPr="004E53C2">
          <w:rPr>
            <w:rStyle w:val="Hyperlink"/>
            <w:noProof/>
          </w:rPr>
          <w:t>Developing Your Proposal</w:t>
        </w:r>
        <w:r>
          <w:rPr>
            <w:noProof/>
            <w:webHidden/>
          </w:rPr>
          <w:tab/>
        </w:r>
        <w:r>
          <w:rPr>
            <w:noProof/>
            <w:webHidden/>
          </w:rPr>
          <w:fldChar w:fldCharType="begin"/>
        </w:r>
        <w:r>
          <w:rPr>
            <w:noProof/>
            <w:webHidden/>
          </w:rPr>
          <w:instrText xml:space="preserve"> PAGEREF _Toc239942038 \h </w:instrText>
        </w:r>
        <w:r>
          <w:rPr>
            <w:noProof/>
            <w:webHidden/>
          </w:rPr>
        </w:r>
        <w:r>
          <w:rPr>
            <w:noProof/>
            <w:webHidden/>
          </w:rPr>
          <w:fldChar w:fldCharType="separate"/>
        </w:r>
        <w:r>
          <w:rPr>
            <w:noProof/>
            <w:webHidden/>
          </w:rPr>
          <w:t>6</w:t>
        </w:r>
        <w:r>
          <w:rPr>
            <w:noProof/>
            <w:webHidden/>
          </w:rPr>
          <w:fldChar w:fldCharType="end"/>
        </w:r>
      </w:hyperlink>
    </w:p>
    <w:p w:rsidR="00754765" w:rsidRDefault="00754765" w14:paraId="799E7011" w14:textId="054FA45A">
      <w:pPr>
        <w:pStyle w:val="TOC2"/>
        <w:tabs>
          <w:tab w:val="left" w:pos="960"/>
        </w:tabs>
        <w:rPr>
          <w:rFonts w:eastAsiaTheme="minorEastAsia" w:cstheme="minorBidi"/>
          <w:noProof/>
          <w:kern w:val="2"/>
          <w:lang w:eastAsia="en-NZ"/>
          <w14:ligatures w14:val="standardContextual"/>
        </w:rPr>
      </w:pPr>
      <w:hyperlink w:history="1" w:anchor="_Toc239942039">
        <w:r w:rsidRPr="004E53C2">
          <w:rPr>
            <w:rStyle w:val="Hyperlink"/>
            <w:noProof/>
          </w:rPr>
          <w:t>1.5</w:t>
        </w:r>
        <w:r>
          <w:rPr>
            <w:rFonts w:eastAsiaTheme="minorEastAsia" w:cstheme="minorBidi"/>
            <w:noProof/>
            <w:kern w:val="2"/>
            <w:lang w:eastAsia="en-NZ"/>
            <w14:ligatures w14:val="standardContextual"/>
          </w:rPr>
          <w:tab/>
        </w:r>
        <w:r w:rsidRPr="004E53C2">
          <w:rPr>
            <w:rStyle w:val="Hyperlink"/>
            <w:noProof/>
          </w:rPr>
          <w:t>Submitting your Proposal</w:t>
        </w:r>
        <w:r>
          <w:rPr>
            <w:noProof/>
            <w:webHidden/>
          </w:rPr>
          <w:tab/>
        </w:r>
        <w:r>
          <w:rPr>
            <w:noProof/>
            <w:webHidden/>
          </w:rPr>
          <w:fldChar w:fldCharType="begin"/>
        </w:r>
        <w:r>
          <w:rPr>
            <w:noProof/>
            <w:webHidden/>
          </w:rPr>
          <w:instrText xml:space="preserve"> PAGEREF _Toc239942039 \h </w:instrText>
        </w:r>
        <w:r>
          <w:rPr>
            <w:noProof/>
            <w:webHidden/>
          </w:rPr>
        </w:r>
        <w:r>
          <w:rPr>
            <w:noProof/>
            <w:webHidden/>
          </w:rPr>
          <w:fldChar w:fldCharType="separate"/>
        </w:r>
        <w:r>
          <w:rPr>
            <w:noProof/>
            <w:webHidden/>
          </w:rPr>
          <w:t>7</w:t>
        </w:r>
        <w:r>
          <w:rPr>
            <w:noProof/>
            <w:webHidden/>
          </w:rPr>
          <w:fldChar w:fldCharType="end"/>
        </w:r>
      </w:hyperlink>
    </w:p>
    <w:p w:rsidR="00754765" w:rsidRDefault="00754765" w14:paraId="4E3E3E2D" w14:textId="2AF67649">
      <w:pPr>
        <w:pStyle w:val="TOC2"/>
        <w:tabs>
          <w:tab w:val="left" w:pos="960"/>
        </w:tabs>
        <w:rPr>
          <w:rFonts w:eastAsiaTheme="minorEastAsia" w:cstheme="minorBidi"/>
          <w:noProof/>
          <w:kern w:val="2"/>
          <w:lang w:eastAsia="en-NZ"/>
          <w14:ligatures w14:val="standardContextual"/>
        </w:rPr>
      </w:pPr>
      <w:hyperlink w:history="1" w:anchor="_Toc239942040">
        <w:r w:rsidRPr="004E53C2">
          <w:rPr>
            <w:rStyle w:val="Hyperlink"/>
            <w:noProof/>
          </w:rPr>
          <w:t>1.6</w:t>
        </w:r>
        <w:r>
          <w:rPr>
            <w:rFonts w:eastAsiaTheme="minorEastAsia" w:cstheme="minorBidi"/>
            <w:noProof/>
            <w:kern w:val="2"/>
            <w:lang w:eastAsia="en-NZ"/>
            <w14:ligatures w14:val="standardContextual"/>
          </w:rPr>
          <w:tab/>
        </w:r>
        <w:r w:rsidRPr="004E53C2">
          <w:rPr>
            <w:rStyle w:val="Hyperlink"/>
            <w:noProof/>
          </w:rPr>
          <w:t>RFP Process Terms and Conditions</w:t>
        </w:r>
        <w:r>
          <w:rPr>
            <w:noProof/>
            <w:webHidden/>
          </w:rPr>
          <w:tab/>
        </w:r>
        <w:r>
          <w:rPr>
            <w:noProof/>
            <w:webHidden/>
          </w:rPr>
          <w:fldChar w:fldCharType="begin"/>
        </w:r>
        <w:r>
          <w:rPr>
            <w:noProof/>
            <w:webHidden/>
          </w:rPr>
          <w:instrText xml:space="preserve"> PAGEREF _Toc239942040 \h </w:instrText>
        </w:r>
        <w:r>
          <w:rPr>
            <w:noProof/>
            <w:webHidden/>
          </w:rPr>
        </w:r>
        <w:r>
          <w:rPr>
            <w:noProof/>
            <w:webHidden/>
          </w:rPr>
          <w:fldChar w:fldCharType="separate"/>
        </w:r>
        <w:r>
          <w:rPr>
            <w:noProof/>
            <w:webHidden/>
          </w:rPr>
          <w:t>7</w:t>
        </w:r>
        <w:r>
          <w:rPr>
            <w:noProof/>
            <w:webHidden/>
          </w:rPr>
          <w:fldChar w:fldCharType="end"/>
        </w:r>
      </w:hyperlink>
    </w:p>
    <w:p w:rsidR="00754765" w:rsidRDefault="00754765" w14:paraId="44E423E2" w14:textId="34954C05">
      <w:pPr>
        <w:pStyle w:val="TOC2"/>
        <w:tabs>
          <w:tab w:val="left" w:pos="960"/>
        </w:tabs>
        <w:rPr>
          <w:rFonts w:eastAsiaTheme="minorEastAsia" w:cstheme="minorBidi"/>
          <w:noProof/>
          <w:kern w:val="2"/>
          <w:lang w:eastAsia="en-NZ"/>
          <w14:ligatures w14:val="standardContextual"/>
        </w:rPr>
      </w:pPr>
      <w:hyperlink w:history="1" w:anchor="_Toc239942041">
        <w:r w:rsidRPr="004E53C2">
          <w:rPr>
            <w:rStyle w:val="Hyperlink"/>
            <w:noProof/>
          </w:rPr>
          <w:t>1.7</w:t>
        </w:r>
        <w:r>
          <w:rPr>
            <w:rFonts w:eastAsiaTheme="minorEastAsia" w:cstheme="minorBidi"/>
            <w:noProof/>
            <w:kern w:val="2"/>
            <w:lang w:eastAsia="en-NZ"/>
            <w14:ligatures w14:val="standardContextual"/>
          </w:rPr>
          <w:tab/>
        </w:r>
        <w:r w:rsidRPr="004E53C2">
          <w:rPr>
            <w:rStyle w:val="Hyperlink"/>
            <w:noProof/>
          </w:rPr>
          <w:t>Later Changes to the RFP or RFP Process</w:t>
        </w:r>
        <w:r>
          <w:rPr>
            <w:noProof/>
            <w:webHidden/>
          </w:rPr>
          <w:tab/>
        </w:r>
        <w:r>
          <w:rPr>
            <w:noProof/>
            <w:webHidden/>
          </w:rPr>
          <w:fldChar w:fldCharType="begin"/>
        </w:r>
        <w:r>
          <w:rPr>
            <w:noProof/>
            <w:webHidden/>
          </w:rPr>
          <w:instrText xml:space="preserve"> PAGEREF _Toc239942041 \h </w:instrText>
        </w:r>
        <w:r>
          <w:rPr>
            <w:noProof/>
            <w:webHidden/>
          </w:rPr>
        </w:r>
        <w:r>
          <w:rPr>
            <w:noProof/>
            <w:webHidden/>
          </w:rPr>
          <w:fldChar w:fldCharType="separate"/>
        </w:r>
        <w:r>
          <w:rPr>
            <w:noProof/>
            <w:webHidden/>
          </w:rPr>
          <w:t>8</w:t>
        </w:r>
        <w:r>
          <w:rPr>
            <w:noProof/>
            <w:webHidden/>
          </w:rPr>
          <w:fldChar w:fldCharType="end"/>
        </w:r>
      </w:hyperlink>
    </w:p>
    <w:p w:rsidR="00754765" w:rsidRDefault="00754765" w14:paraId="7F415F47" w14:textId="26AEC768">
      <w:pPr>
        <w:pStyle w:val="TOC2"/>
        <w:tabs>
          <w:tab w:val="left" w:pos="960"/>
        </w:tabs>
        <w:rPr>
          <w:rFonts w:eastAsiaTheme="minorEastAsia" w:cstheme="minorBidi"/>
          <w:noProof/>
          <w:kern w:val="2"/>
          <w:lang w:eastAsia="en-NZ"/>
          <w14:ligatures w14:val="standardContextual"/>
        </w:rPr>
      </w:pPr>
      <w:hyperlink w:history="1" w:anchor="_Toc239942042">
        <w:r w:rsidRPr="004E53C2">
          <w:rPr>
            <w:rStyle w:val="Hyperlink"/>
            <w:noProof/>
          </w:rPr>
          <w:t>1.8</w:t>
        </w:r>
        <w:r>
          <w:rPr>
            <w:rFonts w:eastAsiaTheme="minorEastAsia" w:cstheme="minorBidi"/>
            <w:noProof/>
            <w:kern w:val="2"/>
            <w:lang w:eastAsia="en-NZ"/>
            <w14:ligatures w14:val="standardContextual"/>
          </w:rPr>
          <w:tab/>
        </w:r>
        <w:r w:rsidRPr="004E53C2">
          <w:rPr>
            <w:rStyle w:val="Hyperlink"/>
            <w:noProof/>
          </w:rPr>
          <w:t>Tender Documents</w:t>
        </w:r>
        <w:r>
          <w:rPr>
            <w:noProof/>
            <w:webHidden/>
          </w:rPr>
          <w:tab/>
        </w:r>
        <w:r>
          <w:rPr>
            <w:noProof/>
            <w:webHidden/>
          </w:rPr>
          <w:fldChar w:fldCharType="begin"/>
        </w:r>
        <w:r>
          <w:rPr>
            <w:noProof/>
            <w:webHidden/>
          </w:rPr>
          <w:instrText xml:space="preserve"> PAGEREF _Toc239942042 \h </w:instrText>
        </w:r>
        <w:r>
          <w:rPr>
            <w:noProof/>
            <w:webHidden/>
          </w:rPr>
        </w:r>
        <w:r>
          <w:rPr>
            <w:noProof/>
            <w:webHidden/>
          </w:rPr>
          <w:fldChar w:fldCharType="separate"/>
        </w:r>
        <w:r>
          <w:rPr>
            <w:noProof/>
            <w:webHidden/>
          </w:rPr>
          <w:t>8</w:t>
        </w:r>
        <w:r>
          <w:rPr>
            <w:noProof/>
            <w:webHidden/>
          </w:rPr>
          <w:fldChar w:fldCharType="end"/>
        </w:r>
      </w:hyperlink>
    </w:p>
    <w:p w:rsidR="00754765" w:rsidRDefault="00754765" w14:paraId="09F12041" w14:textId="0DE759A3">
      <w:pPr>
        <w:pStyle w:val="TOC2"/>
        <w:tabs>
          <w:tab w:val="left" w:pos="960"/>
        </w:tabs>
        <w:rPr>
          <w:rFonts w:eastAsiaTheme="minorEastAsia" w:cstheme="minorBidi"/>
          <w:noProof/>
          <w:kern w:val="2"/>
          <w:lang w:eastAsia="en-NZ"/>
          <w14:ligatures w14:val="standardContextual"/>
        </w:rPr>
      </w:pPr>
      <w:hyperlink w:history="1" w:anchor="_Toc239942043">
        <w:r w:rsidRPr="004E53C2">
          <w:rPr>
            <w:rStyle w:val="Hyperlink"/>
            <w:noProof/>
          </w:rPr>
          <w:t>1.9</w:t>
        </w:r>
        <w:r>
          <w:rPr>
            <w:rFonts w:eastAsiaTheme="minorEastAsia" w:cstheme="minorBidi"/>
            <w:noProof/>
            <w:kern w:val="2"/>
            <w:lang w:eastAsia="en-NZ"/>
            <w14:ligatures w14:val="standardContextual"/>
          </w:rPr>
          <w:tab/>
        </w:r>
        <w:r w:rsidRPr="004E53C2">
          <w:rPr>
            <w:rStyle w:val="Hyperlink"/>
            <w:noProof/>
          </w:rPr>
          <w:t>Concerns and Complaints</w:t>
        </w:r>
        <w:r>
          <w:rPr>
            <w:noProof/>
            <w:webHidden/>
          </w:rPr>
          <w:tab/>
        </w:r>
        <w:r>
          <w:rPr>
            <w:noProof/>
            <w:webHidden/>
          </w:rPr>
          <w:fldChar w:fldCharType="begin"/>
        </w:r>
        <w:r>
          <w:rPr>
            <w:noProof/>
            <w:webHidden/>
          </w:rPr>
          <w:instrText xml:space="preserve"> PAGEREF _Toc239942043 \h </w:instrText>
        </w:r>
        <w:r>
          <w:rPr>
            <w:noProof/>
            <w:webHidden/>
          </w:rPr>
        </w:r>
        <w:r>
          <w:rPr>
            <w:noProof/>
            <w:webHidden/>
          </w:rPr>
          <w:fldChar w:fldCharType="separate"/>
        </w:r>
        <w:r>
          <w:rPr>
            <w:noProof/>
            <w:webHidden/>
          </w:rPr>
          <w:t>8</w:t>
        </w:r>
        <w:r>
          <w:rPr>
            <w:noProof/>
            <w:webHidden/>
          </w:rPr>
          <w:fldChar w:fldCharType="end"/>
        </w:r>
      </w:hyperlink>
    </w:p>
    <w:p w:rsidR="00754765" w:rsidRDefault="00754765" w14:paraId="026F2207" w14:textId="17ACC543">
      <w:pPr>
        <w:pStyle w:val="TOC1"/>
        <w:tabs>
          <w:tab w:val="left" w:pos="482"/>
          <w:tab w:val="right" w:leader="dot" w:pos="9402"/>
        </w:tabs>
        <w:rPr>
          <w:rFonts w:eastAsiaTheme="minorEastAsia" w:cstheme="minorBidi"/>
          <w:noProof/>
          <w:kern w:val="2"/>
          <w:lang w:eastAsia="en-NZ"/>
          <w14:ligatures w14:val="standardContextual"/>
        </w:rPr>
      </w:pPr>
      <w:hyperlink w:history="1" w:anchor="_Toc239942044">
        <w:r w:rsidRPr="004E53C2">
          <w:rPr>
            <w:rStyle w:val="Hyperlink"/>
            <w:noProof/>
          </w:rPr>
          <w:t>2.</w:t>
        </w:r>
        <w:r>
          <w:rPr>
            <w:rFonts w:eastAsiaTheme="minorEastAsia" w:cstheme="minorBidi"/>
            <w:noProof/>
            <w:kern w:val="2"/>
            <w:lang w:eastAsia="en-NZ"/>
            <w14:ligatures w14:val="standardContextual"/>
          </w:rPr>
          <w:tab/>
        </w:r>
        <w:r w:rsidRPr="004E53C2">
          <w:rPr>
            <w:rStyle w:val="Hyperlink"/>
            <w:noProof/>
          </w:rPr>
          <w:t>The Requirement</w:t>
        </w:r>
        <w:r>
          <w:rPr>
            <w:noProof/>
            <w:webHidden/>
          </w:rPr>
          <w:tab/>
        </w:r>
        <w:r>
          <w:rPr>
            <w:noProof/>
            <w:webHidden/>
          </w:rPr>
          <w:fldChar w:fldCharType="begin"/>
        </w:r>
        <w:r>
          <w:rPr>
            <w:noProof/>
            <w:webHidden/>
          </w:rPr>
          <w:instrText xml:space="preserve"> PAGEREF _Toc239942044 \h </w:instrText>
        </w:r>
        <w:r>
          <w:rPr>
            <w:noProof/>
            <w:webHidden/>
          </w:rPr>
        </w:r>
        <w:r>
          <w:rPr>
            <w:noProof/>
            <w:webHidden/>
          </w:rPr>
          <w:fldChar w:fldCharType="separate"/>
        </w:r>
        <w:r>
          <w:rPr>
            <w:noProof/>
            <w:webHidden/>
          </w:rPr>
          <w:t>10</w:t>
        </w:r>
        <w:r>
          <w:rPr>
            <w:noProof/>
            <w:webHidden/>
          </w:rPr>
          <w:fldChar w:fldCharType="end"/>
        </w:r>
      </w:hyperlink>
    </w:p>
    <w:p w:rsidR="00754765" w:rsidRDefault="00754765" w14:paraId="7C7913CC" w14:textId="72B3ECAA">
      <w:pPr>
        <w:pStyle w:val="TOC2"/>
        <w:tabs>
          <w:tab w:val="left" w:pos="960"/>
        </w:tabs>
        <w:rPr>
          <w:rFonts w:eastAsiaTheme="minorEastAsia" w:cstheme="minorBidi"/>
          <w:noProof/>
          <w:kern w:val="2"/>
          <w:lang w:eastAsia="en-NZ"/>
          <w14:ligatures w14:val="standardContextual"/>
        </w:rPr>
      </w:pPr>
      <w:hyperlink w:history="1" w:anchor="_Toc239942045">
        <w:r w:rsidRPr="004E53C2">
          <w:rPr>
            <w:rStyle w:val="Hyperlink"/>
            <w:noProof/>
          </w:rPr>
          <w:t>2.1</w:t>
        </w:r>
        <w:r>
          <w:rPr>
            <w:rFonts w:eastAsiaTheme="minorEastAsia" w:cstheme="minorBidi"/>
            <w:noProof/>
            <w:kern w:val="2"/>
            <w:lang w:eastAsia="en-NZ"/>
            <w14:ligatures w14:val="standardContextual"/>
          </w:rPr>
          <w:tab/>
        </w:r>
        <w:r w:rsidRPr="004E53C2">
          <w:rPr>
            <w:rStyle w:val="Hyperlink"/>
            <w:noProof/>
          </w:rPr>
          <w:t>Background</w:t>
        </w:r>
        <w:r>
          <w:rPr>
            <w:noProof/>
            <w:webHidden/>
          </w:rPr>
          <w:tab/>
        </w:r>
        <w:r>
          <w:rPr>
            <w:noProof/>
            <w:webHidden/>
          </w:rPr>
          <w:fldChar w:fldCharType="begin"/>
        </w:r>
        <w:r>
          <w:rPr>
            <w:noProof/>
            <w:webHidden/>
          </w:rPr>
          <w:instrText xml:space="preserve"> PAGEREF _Toc239942045 \h </w:instrText>
        </w:r>
        <w:r>
          <w:rPr>
            <w:noProof/>
            <w:webHidden/>
          </w:rPr>
        </w:r>
        <w:r>
          <w:rPr>
            <w:noProof/>
            <w:webHidden/>
          </w:rPr>
          <w:fldChar w:fldCharType="separate"/>
        </w:r>
        <w:r>
          <w:rPr>
            <w:noProof/>
            <w:webHidden/>
          </w:rPr>
          <w:t>10</w:t>
        </w:r>
        <w:r>
          <w:rPr>
            <w:noProof/>
            <w:webHidden/>
          </w:rPr>
          <w:fldChar w:fldCharType="end"/>
        </w:r>
      </w:hyperlink>
    </w:p>
    <w:p w:rsidR="00754765" w:rsidRDefault="00754765" w14:paraId="4BF96E39" w14:textId="224C6209">
      <w:pPr>
        <w:pStyle w:val="TOC2"/>
        <w:tabs>
          <w:tab w:val="left" w:pos="960"/>
        </w:tabs>
        <w:rPr>
          <w:rFonts w:eastAsiaTheme="minorEastAsia" w:cstheme="minorBidi"/>
          <w:noProof/>
          <w:kern w:val="2"/>
          <w:lang w:eastAsia="en-NZ"/>
          <w14:ligatures w14:val="standardContextual"/>
        </w:rPr>
      </w:pPr>
      <w:hyperlink w:history="1" w:anchor="_Toc239942046">
        <w:r w:rsidRPr="004E53C2">
          <w:rPr>
            <w:rStyle w:val="Hyperlink"/>
            <w:noProof/>
          </w:rPr>
          <w:t>2.2</w:t>
        </w:r>
        <w:r>
          <w:rPr>
            <w:rFonts w:eastAsiaTheme="minorEastAsia" w:cstheme="minorBidi"/>
            <w:noProof/>
            <w:kern w:val="2"/>
            <w:lang w:eastAsia="en-NZ"/>
            <w14:ligatures w14:val="standardContextual"/>
          </w:rPr>
          <w:tab/>
        </w:r>
        <w:r w:rsidRPr="004E53C2">
          <w:rPr>
            <w:rStyle w:val="Hyperlink"/>
            <w:noProof/>
          </w:rPr>
          <w:t>Required solution (the Contract Works)</w:t>
        </w:r>
        <w:r>
          <w:rPr>
            <w:noProof/>
            <w:webHidden/>
          </w:rPr>
          <w:tab/>
        </w:r>
        <w:r>
          <w:rPr>
            <w:noProof/>
            <w:webHidden/>
          </w:rPr>
          <w:fldChar w:fldCharType="begin"/>
        </w:r>
        <w:r>
          <w:rPr>
            <w:noProof/>
            <w:webHidden/>
          </w:rPr>
          <w:instrText xml:space="preserve"> PAGEREF _Toc239942046 \h </w:instrText>
        </w:r>
        <w:r>
          <w:rPr>
            <w:noProof/>
            <w:webHidden/>
          </w:rPr>
        </w:r>
        <w:r>
          <w:rPr>
            <w:noProof/>
            <w:webHidden/>
          </w:rPr>
          <w:fldChar w:fldCharType="separate"/>
        </w:r>
        <w:r>
          <w:rPr>
            <w:noProof/>
            <w:webHidden/>
          </w:rPr>
          <w:t>10</w:t>
        </w:r>
        <w:r>
          <w:rPr>
            <w:noProof/>
            <w:webHidden/>
          </w:rPr>
          <w:fldChar w:fldCharType="end"/>
        </w:r>
      </w:hyperlink>
    </w:p>
    <w:p w:rsidR="00754765" w:rsidRDefault="00754765" w14:paraId="3B066DE1" w14:textId="7907D4E5">
      <w:pPr>
        <w:pStyle w:val="TOC2"/>
        <w:tabs>
          <w:tab w:val="left" w:pos="960"/>
        </w:tabs>
        <w:rPr>
          <w:rFonts w:eastAsiaTheme="minorEastAsia" w:cstheme="minorBidi"/>
          <w:noProof/>
          <w:kern w:val="2"/>
          <w:lang w:eastAsia="en-NZ"/>
          <w14:ligatures w14:val="standardContextual"/>
        </w:rPr>
      </w:pPr>
      <w:hyperlink w:history="1" w:anchor="_Toc239942047">
        <w:r w:rsidRPr="004E53C2">
          <w:rPr>
            <w:rStyle w:val="Hyperlink"/>
            <w:noProof/>
          </w:rPr>
          <w:t>2.3</w:t>
        </w:r>
        <w:r>
          <w:rPr>
            <w:rFonts w:eastAsiaTheme="minorEastAsia" w:cstheme="minorBidi"/>
            <w:noProof/>
            <w:kern w:val="2"/>
            <w:lang w:eastAsia="en-NZ"/>
            <w14:ligatures w14:val="standardContextual"/>
          </w:rPr>
          <w:tab/>
        </w:r>
        <w:r w:rsidRPr="004E53C2">
          <w:rPr>
            <w:rStyle w:val="Hyperlink"/>
            <w:noProof/>
          </w:rPr>
          <w:t>Capability and Capacity</w:t>
        </w:r>
        <w:r>
          <w:rPr>
            <w:noProof/>
            <w:webHidden/>
          </w:rPr>
          <w:tab/>
        </w:r>
        <w:r>
          <w:rPr>
            <w:noProof/>
            <w:webHidden/>
          </w:rPr>
          <w:fldChar w:fldCharType="begin"/>
        </w:r>
        <w:r>
          <w:rPr>
            <w:noProof/>
            <w:webHidden/>
          </w:rPr>
          <w:instrText xml:space="preserve"> PAGEREF _Toc239942047 \h </w:instrText>
        </w:r>
        <w:r>
          <w:rPr>
            <w:noProof/>
            <w:webHidden/>
          </w:rPr>
        </w:r>
        <w:r>
          <w:rPr>
            <w:noProof/>
            <w:webHidden/>
          </w:rPr>
          <w:fldChar w:fldCharType="separate"/>
        </w:r>
        <w:r>
          <w:rPr>
            <w:noProof/>
            <w:webHidden/>
          </w:rPr>
          <w:t>12</w:t>
        </w:r>
        <w:r>
          <w:rPr>
            <w:noProof/>
            <w:webHidden/>
          </w:rPr>
          <w:fldChar w:fldCharType="end"/>
        </w:r>
      </w:hyperlink>
    </w:p>
    <w:p w:rsidR="00754765" w:rsidRDefault="00754765" w14:paraId="00B21D2B" w14:textId="7BCDD781">
      <w:pPr>
        <w:pStyle w:val="TOC2"/>
        <w:tabs>
          <w:tab w:val="left" w:pos="960"/>
        </w:tabs>
        <w:rPr>
          <w:rFonts w:eastAsiaTheme="minorEastAsia" w:cstheme="minorBidi"/>
          <w:noProof/>
          <w:kern w:val="2"/>
          <w:lang w:eastAsia="en-NZ"/>
          <w14:ligatures w14:val="standardContextual"/>
        </w:rPr>
      </w:pPr>
      <w:hyperlink w:history="1" w:anchor="_Toc239942048">
        <w:r w:rsidRPr="004E53C2">
          <w:rPr>
            <w:rStyle w:val="Hyperlink"/>
            <w:noProof/>
          </w:rPr>
          <w:t>2.4</w:t>
        </w:r>
        <w:r>
          <w:rPr>
            <w:rFonts w:eastAsiaTheme="minorEastAsia" w:cstheme="minorBidi"/>
            <w:noProof/>
            <w:kern w:val="2"/>
            <w:lang w:eastAsia="en-NZ"/>
            <w14:ligatures w14:val="standardContextual"/>
          </w:rPr>
          <w:tab/>
        </w:r>
        <w:r w:rsidRPr="004E53C2">
          <w:rPr>
            <w:rStyle w:val="Hyperlink"/>
            <w:noProof/>
          </w:rPr>
          <w:t>Economic Benefits</w:t>
        </w:r>
        <w:r>
          <w:rPr>
            <w:noProof/>
            <w:webHidden/>
          </w:rPr>
          <w:tab/>
        </w:r>
        <w:r>
          <w:rPr>
            <w:noProof/>
            <w:webHidden/>
          </w:rPr>
          <w:fldChar w:fldCharType="begin"/>
        </w:r>
        <w:r>
          <w:rPr>
            <w:noProof/>
            <w:webHidden/>
          </w:rPr>
          <w:instrText xml:space="preserve"> PAGEREF _Toc239942048 \h </w:instrText>
        </w:r>
        <w:r>
          <w:rPr>
            <w:noProof/>
            <w:webHidden/>
          </w:rPr>
        </w:r>
        <w:r>
          <w:rPr>
            <w:noProof/>
            <w:webHidden/>
          </w:rPr>
          <w:fldChar w:fldCharType="separate"/>
        </w:r>
        <w:r>
          <w:rPr>
            <w:noProof/>
            <w:webHidden/>
          </w:rPr>
          <w:t>13</w:t>
        </w:r>
        <w:r>
          <w:rPr>
            <w:noProof/>
            <w:webHidden/>
          </w:rPr>
          <w:fldChar w:fldCharType="end"/>
        </w:r>
      </w:hyperlink>
    </w:p>
    <w:p w:rsidR="00754765" w:rsidRDefault="00754765" w14:paraId="4C15B896" w14:textId="5721355E">
      <w:pPr>
        <w:pStyle w:val="TOC2"/>
        <w:tabs>
          <w:tab w:val="left" w:pos="960"/>
        </w:tabs>
        <w:rPr>
          <w:rFonts w:eastAsiaTheme="minorEastAsia" w:cstheme="minorBidi"/>
          <w:noProof/>
          <w:kern w:val="2"/>
          <w:lang w:eastAsia="en-NZ"/>
          <w14:ligatures w14:val="standardContextual"/>
        </w:rPr>
      </w:pPr>
      <w:hyperlink w:history="1" w:anchor="_Toc239942049">
        <w:r w:rsidRPr="004E53C2">
          <w:rPr>
            <w:rStyle w:val="Hyperlink"/>
            <w:noProof/>
          </w:rPr>
          <w:t>2.5</w:t>
        </w:r>
        <w:r>
          <w:rPr>
            <w:rFonts w:eastAsiaTheme="minorEastAsia" w:cstheme="minorBidi"/>
            <w:noProof/>
            <w:kern w:val="2"/>
            <w:lang w:eastAsia="en-NZ"/>
            <w14:ligatures w14:val="standardContextual"/>
          </w:rPr>
          <w:tab/>
        </w:r>
        <w:r w:rsidRPr="004E53C2">
          <w:rPr>
            <w:rStyle w:val="Hyperlink"/>
            <w:noProof/>
          </w:rPr>
          <w:t>Price</w:t>
        </w:r>
        <w:r>
          <w:rPr>
            <w:noProof/>
            <w:webHidden/>
          </w:rPr>
          <w:tab/>
        </w:r>
        <w:r>
          <w:rPr>
            <w:noProof/>
            <w:webHidden/>
          </w:rPr>
          <w:fldChar w:fldCharType="begin"/>
        </w:r>
        <w:r>
          <w:rPr>
            <w:noProof/>
            <w:webHidden/>
          </w:rPr>
          <w:instrText xml:space="preserve"> PAGEREF _Toc239942049 \h </w:instrText>
        </w:r>
        <w:r>
          <w:rPr>
            <w:noProof/>
            <w:webHidden/>
          </w:rPr>
        </w:r>
        <w:r>
          <w:rPr>
            <w:noProof/>
            <w:webHidden/>
          </w:rPr>
          <w:fldChar w:fldCharType="separate"/>
        </w:r>
        <w:r>
          <w:rPr>
            <w:noProof/>
            <w:webHidden/>
          </w:rPr>
          <w:t>13</w:t>
        </w:r>
        <w:r>
          <w:rPr>
            <w:noProof/>
            <w:webHidden/>
          </w:rPr>
          <w:fldChar w:fldCharType="end"/>
        </w:r>
      </w:hyperlink>
    </w:p>
    <w:p w:rsidR="00754765" w:rsidRDefault="00754765" w14:paraId="785734A5" w14:textId="6E63AC27">
      <w:pPr>
        <w:pStyle w:val="TOC1"/>
        <w:tabs>
          <w:tab w:val="left" w:pos="482"/>
          <w:tab w:val="right" w:leader="dot" w:pos="9402"/>
        </w:tabs>
        <w:rPr>
          <w:rFonts w:eastAsiaTheme="minorEastAsia" w:cstheme="minorBidi"/>
          <w:noProof/>
          <w:kern w:val="2"/>
          <w:lang w:eastAsia="en-NZ"/>
          <w14:ligatures w14:val="standardContextual"/>
        </w:rPr>
      </w:pPr>
      <w:hyperlink w:history="1" w:anchor="_Toc239942050">
        <w:r w:rsidRPr="004E53C2">
          <w:rPr>
            <w:rStyle w:val="Hyperlink"/>
            <w:noProof/>
          </w:rPr>
          <w:t>3.</w:t>
        </w:r>
        <w:r>
          <w:rPr>
            <w:rFonts w:eastAsiaTheme="minorEastAsia" w:cstheme="minorBidi"/>
            <w:noProof/>
            <w:kern w:val="2"/>
            <w:lang w:eastAsia="en-NZ"/>
            <w14:ligatures w14:val="standardContextual"/>
          </w:rPr>
          <w:tab/>
        </w:r>
        <w:r w:rsidRPr="004E53C2">
          <w:rPr>
            <w:rStyle w:val="Hyperlink"/>
            <w:noProof/>
          </w:rPr>
          <w:t>Tender Evaluation</w:t>
        </w:r>
        <w:r>
          <w:rPr>
            <w:noProof/>
            <w:webHidden/>
          </w:rPr>
          <w:tab/>
        </w:r>
        <w:r>
          <w:rPr>
            <w:noProof/>
            <w:webHidden/>
          </w:rPr>
          <w:fldChar w:fldCharType="begin"/>
        </w:r>
        <w:r>
          <w:rPr>
            <w:noProof/>
            <w:webHidden/>
          </w:rPr>
          <w:instrText xml:space="preserve"> PAGEREF _Toc239942050 \h </w:instrText>
        </w:r>
        <w:r>
          <w:rPr>
            <w:noProof/>
            <w:webHidden/>
          </w:rPr>
        </w:r>
        <w:r>
          <w:rPr>
            <w:noProof/>
            <w:webHidden/>
          </w:rPr>
          <w:fldChar w:fldCharType="separate"/>
        </w:r>
        <w:r>
          <w:rPr>
            <w:noProof/>
            <w:webHidden/>
          </w:rPr>
          <w:t>16</w:t>
        </w:r>
        <w:r>
          <w:rPr>
            <w:noProof/>
            <w:webHidden/>
          </w:rPr>
          <w:fldChar w:fldCharType="end"/>
        </w:r>
      </w:hyperlink>
    </w:p>
    <w:p w:rsidR="00754765" w:rsidRDefault="00754765" w14:paraId="448BA7A9" w14:textId="5297F9D0">
      <w:pPr>
        <w:pStyle w:val="TOC2"/>
        <w:tabs>
          <w:tab w:val="left" w:pos="960"/>
        </w:tabs>
        <w:rPr>
          <w:rFonts w:eastAsiaTheme="minorEastAsia" w:cstheme="minorBidi"/>
          <w:noProof/>
          <w:kern w:val="2"/>
          <w:lang w:eastAsia="en-NZ"/>
          <w14:ligatures w14:val="standardContextual"/>
        </w:rPr>
      </w:pPr>
      <w:hyperlink w:history="1" w:anchor="_Toc239942051">
        <w:r w:rsidRPr="004E53C2">
          <w:rPr>
            <w:rStyle w:val="Hyperlink"/>
            <w:noProof/>
          </w:rPr>
          <w:t>3.1</w:t>
        </w:r>
        <w:r>
          <w:rPr>
            <w:rFonts w:eastAsiaTheme="minorEastAsia" w:cstheme="minorBidi"/>
            <w:noProof/>
            <w:kern w:val="2"/>
            <w:lang w:eastAsia="en-NZ"/>
            <w14:ligatures w14:val="standardContextual"/>
          </w:rPr>
          <w:tab/>
        </w:r>
        <w:r w:rsidRPr="004E53C2">
          <w:rPr>
            <w:rStyle w:val="Hyperlink"/>
            <w:noProof/>
          </w:rPr>
          <w:t>Evaluation method and criteria</w:t>
        </w:r>
        <w:r>
          <w:rPr>
            <w:noProof/>
            <w:webHidden/>
          </w:rPr>
          <w:tab/>
        </w:r>
        <w:r>
          <w:rPr>
            <w:noProof/>
            <w:webHidden/>
          </w:rPr>
          <w:fldChar w:fldCharType="begin"/>
        </w:r>
        <w:r>
          <w:rPr>
            <w:noProof/>
            <w:webHidden/>
          </w:rPr>
          <w:instrText xml:space="preserve"> PAGEREF _Toc239942051 \h </w:instrText>
        </w:r>
        <w:r>
          <w:rPr>
            <w:noProof/>
            <w:webHidden/>
          </w:rPr>
        </w:r>
        <w:r>
          <w:rPr>
            <w:noProof/>
            <w:webHidden/>
          </w:rPr>
          <w:fldChar w:fldCharType="separate"/>
        </w:r>
        <w:r>
          <w:rPr>
            <w:noProof/>
            <w:webHidden/>
          </w:rPr>
          <w:t>16</w:t>
        </w:r>
        <w:r>
          <w:rPr>
            <w:noProof/>
            <w:webHidden/>
          </w:rPr>
          <w:fldChar w:fldCharType="end"/>
        </w:r>
      </w:hyperlink>
    </w:p>
    <w:p w:rsidR="00754765" w:rsidRDefault="00754765" w14:paraId="3CABD2D7" w14:textId="57DFA8F5">
      <w:pPr>
        <w:pStyle w:val="TOC2"/>
        <w:tabs>
          <w:tab w:val="left" w:pos="960"/>
        </w:tabs>
        <w:rPr>
          <w:rFonts w:eastAsiaTheme="minorEastAsia" w:cstheme="minorBidi"/>
          <w:noProof/>
          <w:kern w:val="2"/>
          <w:lang w:eastAsia="en-NZ"/>
          <w14:ligatures w14:val="standardContextual"/>
        </w:rPr>
      </w:pPr>
      <w:hyperlink w:history="1" w:anchor="_Toc239942052">
        <w:r w:rsidRPr="004E53C2">
          <w:rPr>
            <w:rStyle w:val="Hyperlink"/>
            <w:noProof/>
          </w:rPr>
          <w:t>3.2</w:t>
        </w:r>
        <w:r>
          <w:rPr>
            <w:rFonts w:eastAsiaTheme="minorEastAsia" w:cstheme="minorBidi"/>
            <w:noProof/>
            <w:kern w:val="2"/>
            <w:lang w:eastAsia="en-NZ"/>
            <w14:ligatures w14:val="standardContextual"/>
          </w:rPr>
          <w:tab/>
        </w:r>
        <w:r w:rsidRPr="004E53C2">
          <w:rPr>
            <w:rStyle w:val="Hyperlink"/>
            <w:noProof/>
          </w:rPr>
          <w:t>Scoring</w:t>
        </w:r>
        <w:r>
          <w:rPr>
            <w:noProof/>
            <w:webHidden/>
          </w:rPr>
          <w:tab/>
        </w:r>
        <w:r>
          <w:rPr>
            <w:noProof/>
            <w:webHidden/>
          </w:rPr>
          <w:fldChar w:fldCharType="begin"/>
        </w:r>
        <w:r>
          <w:rPr>
            <w:noProof/>
            <w:webHidden/>
          </w:rPr>
          <w:instrText xml:space="preserve"> PAGEREF _Toc239942052 \h </w:instrText>
        </w:r>
        <w:r>
          <w:rPr>
            <w:noProof/>
            <w:webHidden/>
          </w:rPr>
        </w:r>
        <w:r>
          <w:rPr>
            <w:noProof/>
            <w:webHidden/>
          </w:rPr>
          <w:fldChar w:fldCharType="separate"/>
        </w:r>
        <w:r>
          <w:rPr>
            <w:noProof/>
            <w:webHidden/>
          </w:rPr>
          <w:t>17</w:t>
        </w:r>
        <w:r>
          <w:rPr>
            <w:noProof/>
            <w:webHidden/>
          </w:rPr>
          <w:fldChar w:fldCharType="end"/>
        </w:r>
      </w:hyperlink>
    </w:p>
    <w:p w:rsidR="00754765" w:rsidRDefault="00754765" w14:paraId="26C450C8" w14:textId="4C45B2BF">
      <w:pPr>
        <w:pStyle w:val="TOC2"/>
        <w:tabs>
          <w:tab w:val="left" w:pos="960"/>
        </w:tabs>
        <w:rPr>
          <w:rFonts w:eastAsiaTheme="minorEastAsia" w:cstheme="minorBidi"/>
          <w:noProof/>
          <w:kern w:val="2"/>
          <w:lang w:eastAsia="en-NZ"/>
          <w14:ligatures w14:val="standardContextual"/>
        </w:rPr>
      </w:pPr>
      <w:hyperlink w:history="1" w:anchor="_Toc239942053">
        <w:r w:rsidRPr="004E53C2">
          <w:rPr>
            <w:rStyle w:val="Hyperlink"/>
            <w:noProof/>
          </w:rPr>
          <w:t>3.3</w:t>
        </w:r>
        <w:r>
          <w:rPr>
            <w:rFonts w:eastAsiaTheme="minorEastAsia" w:cstheme="minorBidi"/>
            <w:noProof/>
            <w:kern w:val="2"/>
            <w:lang w:eastAsia="en-NZ"/>
            <w14:ligatures w14:val="standardContextual"/>
          </w:rPr>
          <w:tab/>
        </w:r>
        <w:r w:rsidRPr="004E53C2">
          <w:rPr>
            <w:rStyle w:val="Hyperlink"/>
            <w:noProof/>
          </w:rPr>
          <w:t>Price evaluation</w:t>
        </w:r>
        <w:r>
          <w:rPr>
            <w:noProof/>
            <w:webHidden/>
          </w:rPr>
          <w:tab/>
        </w:r>
        <w:r>
          <w:rPr>
            <w:noProof/>
            <w:webHidden/>
          </w:rPr>
          <w:fldChar w:fldCharType="begin"/>
        </w:r>
        <w:r>
          <w:rPr>
            <w:noProof/>
            <w:webHidden/>
          </w:rPr>
          <w:instrText xml:space="preserve"> PAGEREF _Toc239942053 \h </w:instrText>
        </w:r>
        <w:r>
          <w:rPr>
            <w:noProof/>
            <w:webHidden/>
          </w:rPr>
        </w:r>
        <w:r>
          <w:rPr>
            <w:noProof/>
            <w:webHidden/>
          </w:rPr>
          <w:fldChar w:fldCharType="separate"/>
        </w:r>
        <w:r>
          <w:rPr>
            <w:noProof/>
            <w:webHidden/>
          </w:rPr>
          <w:t>17</w:t>
        </w:r>
        <w:r>
          <w:rPr>
            <w:noProof/>
            <w:webHidden/>
          </w:rPr>
          <w:fldChar w:fldCharType="end"/>
        </w:r>
      </w:hyperlink>
    </w:p>
    <w:p w:rsidR="00754765" w:rsidRDefault="00754765" w14:paraId="545BD7DB" w14:textId="45144731">
      <w:pPr>
        <w:pStyle w:val="TOC2"/>
        <w:tabs>
          <w:tab w:val="left" w:pos="960"/>
        </w:tabs>
        <w:rPr>
          <w:rFonts w:eastAsiaTheme="minorEastAsia" w:cstheme="minorBidi"/>
          <w:noProof/>
          <w:kern w:val="2"/>
          <w:lang w:eastAsia="en-NZ"/>
          <w14:ligatures w14:val="standardContextual"/>
        </w:rPr>
      </w:pPr>
      <w:hyperlink w:history="1" w:anchor="_Toc239942054">
        <w:r w:rsidRPr="004E53C2">
          <w:rPr>
            <w:rStyle w:val="Hyperlink"/>
            <w:noProof/>
          </w:rPr>
          <w:t>3.4</w:t>
        </w:r>
        <w:r>
          <w:rPr>
            <w:rFonts w:eastAsiaTheme="minorEastAsia" w:cstheme="minorBidi"/>
            <w:noProof/>
            <w:kern w:val="2"/>
            <w:lang w:eastAsia="en-NZ"/>
            <w14:ligatures w14:val="standardContextual"/>
          </w:rPr>
          <w:tab/>
        </w:r>
        <w:r w:rsidRPr="004E53C2">
          <w:rPr>
            <w:rStyle w:val="Hyperlink"/>
            <w:noProof/>
          </w:rPr>
          <w:t>Due diligence</w:t>
        </w:r>
        <w:r>
          <w:rPr>
            <w:noProof/>
            <w:webHidden/>
          </w:rPr>
          <w:tab/>
        </w:r>
        <w:r>
          <w:rPr>
            <w:noProof/>
            <w:webHidden/>
          </w:rPr>
          <w:fldChar w:fldCharType="begin"/>
        </w:r>
        <w:r>
          <w:rPr>
            <w:noProof/>
            <w:webHidden/>
          </w:rPr>
          <w:instrText xml:space="preserve"> PAGEREF _Toc239942054 \h </w:instrText>
        </w:r>
        <w:r>
          <w:rPr>
            <w:noProof/>
            <w:webHidden/>
          </w:rPr>
        </w:r>
        <w:r>
          <w:rPr>
            <w:noProof/>
            <w:webHidden/>
          </w:rPr>
          <w:fldChar w:fldCharType="separate"/>
        </w:r>
        <w:r>
          <w:rPr>
            <w:noProof/>
            <w:webHidden/>
          </w:rPr>
          <w:t>18</w:t>
        </w:r>
        <w:r>
          <w:rPr>
            <w:noProof/>
            <w:webHidden/>
          </w:rPr>
          <w:fldChar w:fldCharType="end"/>
        </w:r>
      </w:hyperlink>
    </w:p>
    <w:p w:rsidR="00754765" w:rsidRDefault="00754765" w14:paraId="6274C62C" w14:textId="2003A6A6">
      <w:pPr>
        <w:pStyle w:val="TOC1"/>
        <w:tabs>
          <w:tab w:val="left" w:pos="482"/>
          <w:tab w:val="right" w:leader="dot" w:pos="9402"/>
        </w:tabs>
        <w:rPr>
          <w:rFonts w:eastAsiaTheme="minorEastAsia" w:cstheme="minorBidi"/>
          <w:noProof/>
          <w:kern w:val="2"/>
          <w:lang w:eastAsia="en-NZ"/>
          <w14:ligatures w14:val="standardContextual"/>
        </w:rPr>
      </w:pPr>
      <w:hyperlink w:history="1" w:anchor="_Toc239942055">
        <w:r w:rsidRPr="004E53C2">
          <w:rPr>
            <w:rStyle w:val="Hyperlink"/>
            <w:noProof/>
          </w:rPr>
          <w:t>4.</w:t>
        </w:r>
        <w:r>
          <w:rPr>
            <w:rFonts w:eastAsiaTheme="minorEastAsia" w:cstheme="minorBidi"/>
            <w:noProof/>
            <w:kern w:val="2"/>
            <w:lang w:eastAsia="en-NZ"/>
            <w14:ligatures w14:val="standardContextual"/>
          </w:rPr>
          <w:tab/>
        </w:r>
        <w:r w:rsidRPr="004E53C2">
          <w:rPr>
            <w:rStyle w:val="Hyperlink"/>
            <w:noProof/>
          </w:rPr>
          <w:t>Form of Tender Part A: Non-price Criteria</w:t>
        </w:r>
        <w:r>
          <w:rPr>
            <w:noProof/>
            <w:webHidden/>
          </w:rPr>
          <w:tab/>
        </w:r>
        <w:r>
          <w:rPr>
            <w:noProof/>
            <w:webHidden/>
          </w:rPr>
          <w:fldChar w:fldCharType="begin"/>
        </w:r>
        <w:r>
          <w:rPr>
            <w:noProof/>
            <w:webHidden/>
          </w:rPr>
          <w:instrText xml:space="preserve"> PAGEREF _Toc239942055 \h </w:instrText>
        </w:r>
        <w:r>
          <w:rPr>
            <w:noProof/>
            <w:webHidden/>
          </w:rPr>
        </w:r>
        <w:r>
          <w:rPr>
            <w:noProof/>
            <w:webHidden/>
          </w:rPr>
          <w:fldChar w:fldCharType="separate"/>
        </w:r>
        <w:r>
          <w:rPr>
            <w:noProof/>
            <w:webHidden/>
          </w:rPr>
          <w:t>19</w:t>
        </w:r>
        <w:r>
          <w:rPr>
            <w:noProof/>
            <w:webHidden/>
          </w:rPr>
          <w:fldChar w:fldCharType="end"/>
        </w:r>
      </w:hyperlink>
    </w:p>
    <w:p w:rsidR="00754765" w:rsidRDefault="00754765" w14:paraId="34E3691E" w14:textId="3B16FB6E">
      <w:pPr>
        <w:pStyle w:val="TOC2"/>
        <w:rPr>
          <w:rFonts w:eastAsiaTheme="minorEastAsia" w:cstheme="minorBidi"/>
          <w:noProof/>
          <w:kern w:val="2"/>
          <w:lang w:eastAsia="en-NZ"/>
          <w14:ligatures w14:val="standardContextual"/>
        </w:rPr>
      </w:pPr>
      <w:hyperlink w:history="1" w:anchor="_Toc239942056">
        <w:r w:rsidRPr="004E53C2">
          <w:rPr>
            <w:rStyle w:val="Hyperlink"/>
            <w:noProof/>
          </w:rPr>
          <w:t>Tenderer Name</w:t>
        </w:r>
        <w:r>
          <w:rPr>
            <w:noProof/>
            <w:webHidden/>
          </w:rPr>
          <w:tab/>
        </w:r>
        <w:r>
          <w:rPr>
            <w:noProof/>
            <w:webHidden/>
          </w:rPr>
          <w:fldChar w:fldCharType="begin"/>
        </w:r>
        <w:r>
          <w:rPr>
            <w:noProof/>
            <w:webHidden/>
          </w:rPr>
          <w:instrText xml:space="preserve"> PAGEREF _Toc239942056 \h </w:instrText>
        </w:r>
        <w:r>
          <w:rPr>
            <w:noProof/>
            <w:webHidden/>
          </w:rPr>
        </w:r>
        <w:r>
          <w:rPr>
            <w:noProof/>
            <w:webHidden/>
          </w:rPr>
          <w:fldChar w:fldCharType="separate"/>
        </w:r>
        <w:r>
          <w:rPr>
            <w:noProof/>
            <w:webHidden/>
          </w:rPr>
          <w:t>19</w:t>
        </w:r>
        <w:r>
          <w:rPr>
            <w:noProof/>
            <w:webHidden/>
          </w:rPr>
          <w:fldChar w:fldCharType="end"/>
        </w:r>
      </w:hyperlink>
    </w:p>
    <w:p w:rsidR="00754765" w:rsidRDefault="00754765" w14:paraId="1344634A" w14:textId="7166B729">
      <w:pPr>
        <w:pStyle w:val="TOC2"/>
        <w:tabs>
          <w:tab w:val="left" w:pos="960"/>
        </w:tabs>
        <w:rPr>
          <w:rFonts w:eastAsiaTheme="minorEastAsia" w:cstheme="minorBidi"/>
          <w:noProof/>
          <w:kern w:val="2"/>
          <w:lang w:eastAsia="en-NZ"/>
          <w14:ligatures w14:val="standardContextual"/>
        </w:rPr>
      </w:pPr>
      <w:hyperlink w:history="1" w:anchor="_Toc239942057">
        <w:r w:rsidRPr="004E53C2">
          <w:rPr>
            <w:rStyle w:val="Hyperlink"/>
            <w:noProof/>
          </w:rPr>
          <w:t>4.1</w:t>
        </w:r>
        <w:r>
          <w:rPr>
            <w:rFonts w:eastAsiaTheme="minorEastAsia" w:cstheme="minorBidi"/>
            <w:noProof/>
            <w:kern w:val="2"/>
            <w:lang w:eastAsia="en-NZ"/>
            <w14:ligatures w14:val="standardContextual"/>
          </w:rPr>
          <w:tab/>
        </w:r>
        <w:r w:rsidRPr="004E53C2">
          <w:rPr>
            <w:rStyle w:val="Hyperlink"/>
            <w:noProof/>
          </w:rPr>
          <w:t>Proposed Solution</w:t>
        </w:r>
        <w:r>
          <w:rPr>
            <w:noProof/>
            <w:webHidden/>
          </w:rPr>
          <w:tab/>
        </w:r>
        <w:r>
          <w:rPr>
            <w:noProof/>
            <w:webHidden/>
          </w:rPr>
          <w:fldChar w:fldCharType="begin"/>
        </w:r>
        <w:r>
          <w:rPr>
            <w:noProof/>
            <w:webHidden/>
          </w:rPr>
          <w:instrText xml:space="preserve"> PAGEREF _Toc239942057 \h </w:instrText>
        </w:r>
        <w:r>
          <w:rPr>
            <w:noProof/>
            <w:webHidden/>
          </w:rPr>
        </w:r>
        <w:r>
          <w:rPr>
            <w:noProof/>
            <w:webHidden/>
          </w:rPr>
          <w:fldChar w:fldCharType="separate"/>
        </w:r>
        <w:r>
          <w:rPr>
            <w:noProof/>
            <w:webHidden/>
          </w:rPr>
          <w:t>19</w:t>
        </w:r>
        <w:r>
          <w:rPr>
            <w:noProof/>
            <w:webHidden/>
          </w:rPr>
          <w:fldChar w:fldCharType="end"/>
        </w:r>
      </w:hyperlink>
    </w:p>
    <w:p w:rsidR="00754765" w:rsidRDefault="00754765" w14:paraId="41A1DAFC" w14:textId="2B97E6A1">
      <w:pPr>
        <w:pStyle w:val="TOC2"/>
        <w:tabs>
          <w:tab w:val="left" w:pos="960"/>
        </w:tabs>
        <w:rPr>
          <w:rFonts w:eastAsiaTheme="minorEastAsia" w:cstheme="minorBidi"/>
          <w:noProof/>
          <w:kern w:val="2"/>
          <w:lang w:eastAsia="en-NZ"/>
          <w14:ligatures w14:val="standardContextual"/>
        </w:rPr>
      </w:pPr>
      <w:hyperlink w:history="1" w:anchor="_Toc239942058">
        <w:r w:rsidRPr="004E53C2">
          <w:rPr>
            <w:rStyle w:val="Hyperlink"/>
            <w:noProof/>
          </w:rPr>
          <w:t>4.2</w:t>
        </w:r>
        <w:r>
          <w:rPr>
            <w:rFonts w:eastAsiaTheme="minorEastAsia" w:cstheme="minorBidi"/>
            <w:noProof/>
            <w:kern w:val="2"/>
            <w:lang w:eastAsia="en-NZ"/>
            <w14:ligatures w14:val="standardContextual"/>
          </w:rPr>
          <w:tab/>
        </w:r>
        <w:r w:rsidRPr="004E53C2">
          <w:rPr>
            <w:rStyle w:val="Hyperlink"/>
            <w:noProof/>
          </w:rPr>
          <w:t>Capability (skills and expertise)</w:t>
        </w:r>
        <w:r>
          <w:rPr>
            <w:noProof/>
            <w:webHidden/>
          </w:rPr>
          <w:tab/>
        </w:r>
        <w:r>
          <w:rPr>
            <w:noProof/>
            <w:webHidden/>
          </w:rPr>
          <w:fldChar w:fldCharType="begin"/>
        </w:r>
        <w:r>
          <w:rPr>
            <w:noProof/>
            <w:webHidden/>
          </w:rPr>
          <w:instrText xml:space="preserve"> PAGEREF _Toc239942058 \h </w:instrText>
        </w:r>
        <w:r>
          <w:rPr>
            <w:noProof/>
            <w:webHidden/>
          </w:rPr>
        </w:r>
        <w:r>
          <w:rPr>
            <w:noProof/>
            <w:webHidden/>
          </w:rPr>
          <w:fldChar w:fldCharType="separate"/>
        </w:r>
        <w:r>
          <w:rPr>
            <w:noProof/>
            <w:webHidden/>
          </w:rPr>
          <w:t>20</w:t>
        </w:r>
        <w:r>
          <w:rPr>
            <w:noProof/>
            <w:webHidden/>
          </w:rPr>
          <w:fldChar w:fldCharType="end"/>
        </w:r>
      </w:hyperlink>
    </w:p>
    <w:p w:rsidR="00754765" w:rsidRDefault="00754765" w14:paraId="795ACBDC" w14:textId="6CE3F9A0">
      <w:pPr>
        <w:pStyle w:val="TOC2"/>
        <w:tabs>
          <w:tab w:val="left" w:pos="960"/>
        </w:tabs>
        <w:rPr>
          <w:rFonts w:eastAsiaTheme="minorEastAsia" w:cstheme="minorBidi"/>
          <w:noProof/>
          <w:kern w:val="2"/>
          <w:lang w:eastAsia="en-NZ"/>
          <w14:ligatures w14:val="standardContextual"/>
        </w:rPr>
      </w:pPr>
      <w:hyperlink w:history="1" w:anchor="_Toc239942059">
        <w:r w:rsidRPr="004E53C2">
          <w:rPr>
            <w:rStyle w:val="Hyperlink"/>
            <w:noProof/>
          </w:rPr>
          <w:t>4.3</w:t>
        </w:r>
        <w:r>
          <w:rPr>
            <w:rFonts w:eastAsiaTheme="minorEastAsia" w:cstheme="minorBidi"/>
            <w:noProof/>
            <w:kern w:val="2"/>
            <w:lang w:eastAsia="en-NZ"/>
            <w14:ligatures w14:val="standardContextual"/>
          </w:rPr>
          <w:tab/>
        </w:r>
        <w:r w:rsidRPr="004E53C2">
          <w:rPr>
            <w:rStyle w:val="Hyperlink"/>
            <w:noProof/>
          </w:rPr>
          <w:t>Capacity (Resources, availability and contingency) Resources and Availability)</w:t>
        </w:r>
        <w:r>
          <w:rPr>
            <w:noProof/>
            <w:webHidden/>
          </w:rPr>
          <w:tab/>
        </w:r>
        <w:r>
          <w:rPr>
            <w:noProof/>
            <w:webHidden/>
          </w:rPr>
          <w:fldChar w:fldCharType="begin"/>
        </w:r>
        <w:r>
          <w:rPr>
            <w:noProof/>
            <w:webHidden/>
          </w:rPr>
          <w:instrText xml:space="preserve"> PAGEREF _Toc239942059 \h </w:instrText>
        </w:r>
        <w:r>
          <w:rPr>
            <w:noProof/>
            <w:webHidden/>
          </w:rPr>
        </w:r>
        <w:r>
          <w:rPr>
            <w:noProof/>
            <w:webHidden/>
          </w:rPr>
          <w:fldChar w:fldCharType="separate"/>
        </w:r>
        <w:r>
          <w:rPr>
            <w:noProof/>
            <w:webHidden/>
          </w:rPr>
          <w:t>21</w:t>
        </w:r>
        <w:r>
          <w:rPr>
            <w:noProof/>
            <w:webHidden/>
          </w:rPr>
          <w:fldChar w:fldCharType="end"/>
        </w:r>
      </w:hyperlink>
    </w:p>
    <w:p w:rsidR="00754765" w:rsidRDefault="00754765" w14:paraId="2B4BC0B7" w14:textId="08808663">
      <w:pPr>
        <w:pStyle w:val="TOC2"/>
        <w:tabs>
          <w:tab w:val="left" w:pos="960"/>
        </w:tabs>
        <w:rPr>
          <w:rFonts w:eastAsiaTheme="minorEastAsia" w:cstheme="minorBidi"/>
          <w:noProof/>
          <w:kern w:val="2"/>
          <w:lang w:eastAsia="en-NZ"/>
          <w14:ligatures w14:val="standardContextual"/>
        </w:rPr>
      </w:pPr>
      <w:hyperlink w:history="1" w:anchor="_Toc239942060">
        <w:r w:rsidRPr="004E53C2">
          <w:rPr>
            <w:rStyle w:val="Hyperlink"/>
            <w:noProof/>
          </w:rPr>
          <w:t>4.4</w:t>
        </w:r>
        <w:r>
          <w:rPr>
            <w:rFonts w:eastAsiaTheme="minorEastAsia" w:cstheme="minorBidi"/>
            <w:noProof/>
            <w:kern w:val="2"/>
            <w:lang w:eastAsia="en-NZ"/>
            <w14:ligatures w14:val="standardContextual"/>
          </w:rPr>
          <w:tab/>
        </w:r>
        <w:r w:rsidRPr="004E53C2">
          <w:rPr>
            <w:rStyle w:val="Hyperlink"/>
            <w:noProof/>
          </w:rPr>
          <w:t>Economic Benefits</w:t>
        </w:r>
        <w:r>
          <w:rPr>
            <w:noProof/>
            <w:webHidden/>
          </w:rPr>
          <w:tab/>
        </w:r>
        <w:r>
          <w:rPr>
            <w:noProof/>
            <w:webHidden/>
          </w:rPr>
          <w:fldChar w:fldCharType="begin"/>
        </w:r>
        <w:r>
          <w:rPr>
            <w:noProof/>
            <w:webHidden/>
          </w:rPr>
          <w:instrText xml:space="preserve"> PAGEREF _Toc239942060 \h </w:instrText>
        </w:r>
        <w:r>
          <w:rPr>
            <w:noProof/>
            <w:webHidden/>
          </w:rPr>
        </w:r>
        <w:r>
          <w:rPr>
            <w:noProof/>
            <w:webHidden/>
          </w:rPr>
          <w:fldChar w:fldCharType="separate"/>
        </w:r>
        <w:r>
          <w:rPr>
            <w:noProof/>
            <w:webHidden/>
          </w:rPr>
          <w:t>24</w:t>
        </w:r>
        <w:r>
          <w:rPr>
            <w:noProof/>
            <w:webHidden/>
          </w:rPr>
          <w:fldChar w:fldCharType="end"/>
        </w:r>
      </w:hyperlink>
    </w:p>
    <w:p w:rsidR="00754765" w:rsidRDefault="00754765" w14:paraId="142D07D2" w14:textId="16A48C33">
      <w:pPr>
        <w:pStyle w:val="TOC1"/>
        <w:tabs>
          <w:tab w:val="left" w:pos="482"/>
          <w:tab w:val="right" w:leader="dot" w:pos="9402"/>
        </w:tabs>
        <w:rPr>
          <w:rFonts w:eastAsiaTheme="minorEastAsia" w:cstheme="minorBidi"/>
          <w:noProof/>
          <w:kern w:val="2"/>
          <w:lang w:eastAsia="en-NZ"/>
          <w14:ligatures w14:val="standardContextual"/>
        </w:rPr>
      </w:pPr>
      <w:hyperlink w:history="1" w:anchor="_Toc239942061">
        <w:r w:rsidRPr="004E53C2">
          <w:rPr>
            <w:rStyle w:val="Hyperlink"/>
            <w:noProof/>
          </w:rPr>
          <w:t>4.</w:t>
        </w:r>
        <w:r>
          <w:rPr>
            <w:rFonts w:eastAsiaTheme="minorEastAsia" w:cstheme="minorBidi"/>
            <w:noProof/>
            <w:kern w:val="2"/>
            <w:lang w:eastAsia="en-NZ"/>
            <w14:ligatures w14:val="standardContextual"/>
          </w:rPr>
          <w:tab/>
        </w:r>
        <w:r w:rsidRPr="004E53C2">
          <w:rPr>
            <w:rStyle w:val="Hyperlink"/>
            <w:noProof/>
          </w:rPr>
          <w:t>Form of Tender Part B: General, Price,  and Declaration</w:t>
        </w:r>
        <w:r>
          <w:rPr>
            <w:noProof/>
            <w:webHidden/>
          </w:rPr>
          <w:tab/>
        </w:r>
        <w:r>
          <w:rPr>
            <w:noProof/>
            <w:webHidden/>
          </w:rPr>
          <w:fldChar w:fldCharType="begin"/>
        </w:r>
        <w:r>
          <w:rPr>
            <w:noProof/>
            <w:webHidden/>
          </w:rPr>
          <w:instrText xml:space="preserve"> PAGEREF _Toc239942061 \h </w:instrText>
        </w:r>
        <w:r>
          <w:rPr>
            <w:noProof/>
            <w:webHidden/>
          </w:rPr>
        </w:r>
        <w:r>
          <w:rPr>
            <w:noProof/>
            <w:webHidden/>
          </w:rPr>
          <w:fldChar w:fldCharType="separate"/>
        </w:r>
        <w:r>
          <w:rPr>
            <w:noProof/>
            <w:webHidden/>
          </w:rPr>
          <w:t>25</w:t>
        </w:r>
        <w:r>
          <w:rPr>
            <w:noProof/>
            <w:webHidden/>
          </w:rPr>
          <w:fldChar w:fldCharType="end"/>
        </w:r>
      </w:hyperlink>
    </w:p>
    <w:p w:rsidR="00754765" w:rsidRDefault="00754765" w14:paraId="1E91C6E0" w14:textId="2C990157">
      <w:pPr>
        <w:pStyle w:val="TOC2"/>
        <w:tabs>
          <w:tab w:val="left" w:pos="960"/>
        </w:tabs>
        <w:rPr>
          <w:rFonts w:eastAsiaTheme="minorEastAsia" w:cstheme="minorBidi"/>
          <w:noProof/>
          <w:kern w:val="2"/>
          <w:lang w:eastAsia="en-NZ"/>
          <w14:ligatures w14:val="standardContextual"/>
        </w:rPr>
      </w:pPr>
      <w:hyperlink w:history="1" w:anchor="_Toc239942066">
        <w:r w:rsidRPr="004E53C2">
          <w:rPr>
            <w:rStyle w:val="Hyperlink"/>
            <w:noProof/>
          </w:rPr>
          <w:t>4.5</w:t>
        </w:r>
        <w:r>
          <w:rPr>
            <w:rFonts w:eastAsiaTheme="minorEastAsia" w:cstheme="minorBidi"/>
            <w:noProof/>
            <w:kern w:val="2"/>
            <w:lang w:eastAsia="en-NZ"/>
            <w14:ligatures w14:val="standardContextual"/>
          </w:rPr>
          <w:tab/>
        </w:r>
        <w:r w:rsidRPr="004E53C2">
          <w:rPr>
            <w:rStyle w:val="Hyperlink"/>
            <w:noProof/>
          </w:rPr>
          <w:t>Tenderer’s Details</w:t>
        </w:r>
        <w:r>
          <w:rPr>
            <w:noProof/>
            <w:webHidden/>
          </w:rPr>
          <w:tab/>
        </w:r>
        <w:r>
          <w:rPr>
            <w:noProof/>
            <w:webHidden/>
          </w:rPr>
          <w:fldChar w:fldCharType="begin"/>
        </w:r>
        <w:r>
          <w:rPr>
            <w:noProof/>
            <w:webHidden/>
          </w:rPr>
          <w:instrText xml:space="preserve"> PAGEREF _Toc239942066 \h </w:instrText>
        </w:r>
        <w:r>
          <w:rPr>
            <w:noProof/>
            <w:webHidden/>
          </w:rPr>
        </w:r>
        <w:r>
          <w:rPr>
            <w:noProof/>
            <w:webHidden/>
          </w:rPr>
          <w:fldChar w:fldCharType="separate"/>
        </w:r>
        <w:r>
          <w:rPr>
            <w:noProof/>
            <w:webHidden/>
          </w:rPr>
          <w:t>25</w:t>
        </w:r>
        <w:r>
          <w:rPr>
            <w:noProof/>
            <w:webHidden/>
          </w:rPr>
          <w:fldChar w:fldCharType="end"/>
        </w:r>
      </w:hyperlink>
    </w:p>
    <w:p w:rsidR="00754765" w:rsidRDefault="00754765" w14:paraId="59875312" w14:textId="00982F4F">
      <w:pPr>
        <w:pStyle w:val="TOC2"/>
        <w:tabs>
          <w:tab w:val="left" w:pos="960"/>
        </w:tabs>
        <w:rPr>
          <w:rFonts w:eastAsiaTheme="minorEastAsia" w:cstheme="minorBidi"/>
          <w:noProof/>
          <w:kern w:val="2"/>
          <w:lang w:eastAsia="en-NZ"/>
          <w14:ligatures w14:val="standardContextual"/>
        </w:rPr>
      </w:pPr>
      <w:hyperlink w:history="1" w:anchor="_Toc239942067">
        <w:r w:rsidRPr="004E53C2">
          <w:rPr>
            <w:rStyle w:val="Hyperlink"/>
            <w:noProof/>
          </w:rPr>
          <w:t>4.6</w:t>
        </w:r>
        <w:r>
          <w:rPr>
            <w:rFonts w:eastAsiaTheme="minorEastAsia" w:cstheme="minorBidi"/>
            <w:noProof/>
            <w:kern w:val="2"/>
            <w:lang w:eastAsia="en-NZ"/>
            <w14:ligatures w14:val="standardContextual"/>
          </w:rPr>
          <w:tab/>
        </w:r>
        <w:r w:rsidRPr="004E53C2">
          <w:rPr>
            <w:rStyle w:val="Hyperlink"/>
            <w:noProof/>
          </w:rPr>
          <w:t>Joint Venture / Consortium or similar arrangement</w:t>
        </w:r>
        <w:r>
          <w:rPr>
            <w:noProof/>
            <w:webHidden/>
          </w:rPr>
          <w:tab/>
        </w:r>
        <w:r>
          <w:rPr>
            <w:noProof/>
            <w:webHidden/>
          </w:rPr>
          <w:fldChar w:fldCharType="begin"/>
        </w:r>
        <w:r>
          <w:rPr>
            <w:noProof/>
            <w:webHidden/>
          </w:rPr>
          <w:instrText xml:space="preserve"> PAGEREF _Toc239942067 \h </w:instrText>
        </w:r>
        <w:r>
          <w:rPr>
            <w:noProof/>
            <w:webHidden/>
          </w:rPr>
        </w:r>
        <w:r>
          <w:rPr>
            <w:noProof/>
            <w:webHidden/>
          </w:rPr>
          <w:fldChar w:fldCharType="separate"/>
        </w:r>
        <w:r>
          <w:rPr>
            <w:noProof/>
            <w:webHidden/>
          </w:rPr>
          <w:t>25</w:t>
        </w:r>
        <w:r>
          <w:rPr>
            <w:noProof/>
            <w:webHidden/>
          </w:rPr>
          <w:fldChar w:fldCharType="end"/>
        </w:r>
      </w:hyperlink>
    </w:p>
    <w:p w:rsidR="00754765" w:rsidRDefault="00754765" w14:paraId="378AAF42" w14:textId="7CF11EC4">
      <w:pPr>
        <w:pStyle w:val="TOC2"/>
        <w:tabs>
          <w:tab w:val="left" w:pos="960"/>
        </w:tabs>
        <w:rPr>
          <w:rFonts w:eastAsiaTheme="minorEastAsia" w:cstheme="minorBidi"/>
          <w:noProof/>
          <w:kern w:val="2"/>
          <w:lang w:eastAsia="en-NZ"/>
          <w14:ligatures w14:val="standardContextual"/>
        </w:rPr>
      </w:pPr>
      <w:hyperlink w:history="1" w:anchor="_Toc239942068">
        <w:r w:rsidRPr="004E53C2">
          <w:rPr>
            <w:rStyle w:val="Hyperlink"/>
            <w:noProof/>
          </w:rPr>
          <w:t>4.7</w:t>
        </w:r>
        <w:r>
          <w:rPr>
            <w:rFonts w:eastAsiaTheme="minorEastAsia" w:cstheme="minorBidi"/>
            <w:noProof/>
            <w:kern w:val="2"/>
            <w:lang w:eastAsia="en-NZ"/>
            <w14:ligatures w14:val="standardContextual"/>
          </w:rPr>
          <w:tab/>
        </w:r>
        <w:r w:rsidRPr="004E53C2">
          <w:rPr>
            <w:rStyle w:val="Hyperlink"/>
            <w:noProof/>
          </w:rPr>
          <w:t>Tenderer’s Contact Person</w:t>
        </w:r>
        <w:r>
          <w:rPr>
            <w:noProof/>
            <w:webHidden/>
          </w:rPr>
          <w:tab/>
        </w:r>
        <w:r>
          <w:rPr>
            <w:noProof/>
            <w:webHidden/>
          </w:rPr>
          <w:fldChar w:fldCharType="begin"/>
        </w:r>
        <w:r>
          <w:rPr>
            <w:noProof/>
            <w:webHidden/>
          </w:rPr>
          <w:instrText xml:space="preserve"> PAGEREF _Toc239942068 \h </w:instrText>
        </w:r>
        <w:r>
          <w:rPr>
            <w:noProof/>
            <w:webHidden/>
          </w:rPr>
        </w:r>
        <w:r>
          <w:rPr>
            <w:noProof/>
            <w:webHidden/>
          </w:rPr>
          <w:fldChar w:fldCharType="separate"/>
        </w:r>
        <w:r>
          <w:rPr>
            <w:noProof/>
            <w:webHidden/>
          </w:rPr>
          <w:t>25</w:t>
        </w:r>
        <w:r>
          <w:rPr>
            <w:noProof/>
            <w:webHidden/>
          </w:rPr>
          <w:fldChar w:fldCharType="end"/>
        </w:r>
      </w:hyperlink>
    </w:p>
    <w:p w:rsidR="00754765" w:rsidRDefault="00754765" w14:paraId="5E724906" w14:textId="3F14DAEE">
      <w:pPr>
        <w:pStyle w:val="TOC2"/>
        <w:tabs>
          <w:tab w:val="left" w:pos="960"/>
        </w:tabs>
        <w:rPr>
          <w:rFonts w:eastAsiaTheme="minorEastAsia" w:cstheme="minorBidi"/>
          <w:noProof/>
          <w:kern w:val="2"/>
          <w:lang w:eastAsia="en-NZ"/>
          <w14:ligatures w14:val="standardContextual"/>
        </w:rPr>
      </w:pPr>
      <w:hyperlink w:history="1" w:anchor="_Toc239942069">
        <w:r w:rsidRPr="004E53C2">
          <w:rPr>
            <w:rStyle w:val="Hyperlink"/>
            <w:noProof/>
          </w:rPr>
          <w:t>4.8</w:t>
        </w:r>
        <w:r>
          <w:rPr>
            <w:rFonts w:eastAsiaTheme="minorEastAsia" w:cstheme="minorBidi"/>
            <w:noProof/>
            <w:kern w:val="2"/>
            <w:lang w:eastAsia="en-NZ"/>
            <w14:ligatures w14:val="standardContextual"/>
          </w:rPr>
          <w:tab/>
        </w:r>
        <w:r w:rsidRPr="004E53C2">
          <w:rPr>
            <w:rStyle w:val="Hyperlink"/>
            <w:noProof/>
          </w:rPr>
          <w:t>Tenderer’s Authorised Contact Signatory</w:t>
        </w:r>
        <w:r>
          <w:rPr>
            <w:noProof/>
            <w:webHidden/>
          </w:rPr>
          <w:tab/>
        </w:r>
        <w:r>
          <w:rPr>
            <w:noProof/>
            <w:webHidden/>
          </w:rPr>
          <w:fldChar w:fldCharType="begin"/>
        </w:r>
        <w:r>
          <w:rPr>
            <w:noProof/>
            <w:webHidden/>
          </w:rPr>
          <w:instrText xml:space="preserve"> PAGEREF _Toc239942069 \h </w:instrText>
        </w:r>
        <w:r>
          <w:rPr>
            <w:noProof/>
            <w:webHidden/>
          </w:rPr>
        </w:r>
        <w:r>
          <w:rPr>
            <w:noProof/>
            <w:webHidden/>
          </w:rPr>
          <w:fldChar w:fldCharType="separate"/>
        </w:r>
        <w:r>
          <w:rPr>
            <w:noProof/>
            <w:webHidden/>
          </w:rPr>
          <w:t>25</w:t>
        </w:r>
        <w:r>
          <w:rPr>
            <w:noProof/>
            <w:webHidden/>
          </w:rPr>
          <w:fldChar w:fldCharType="end"/>
        </w:r>
      </w:hyperlink>
    </w:p>
    <w:p w:rsidR="00754765" w:rsidRDefault="00754765" w14:paraId="6168410C" w14:textId="4028EA96">
      <w:pPr>
        <w:pStyle w:val="TOC2"/>
        <w:tabs>
          <w:tab w:val="left" w:pos="960"/>
        </w:tabs>
        <w:rPr>
          <w:rFonts w:eastAsiaTheme="minorEastAsia" w:cstheme="minorBidi"/>
          <w:noProof/>
          <w:kern w:val="2"/>
          <w:lang w:eastAsia="en-NZ"/>
          <w14:ligatures w14:val="standardContextual"/>
        </w:rPr>
      </w:pPr>
      <w:hyperlink w:history="1" w:anchor="_Toc239942070">
        <w:r w:rsidRPr="004E53C2">
          <w:rPr>
            <w:rStyle w:val="Hyperlink"/>
            <w:noProof/>
          </w:rPr>
          <w:t>4.9</w:t>
        </w:r>
        <w:r>
          <w:rPr>
            <w:rFonts w:eastAsiaTheme="minorEastAsia" w:cstheme="minorBidi"/>
            <w:noProof/>
            <w:kern w:val="2"/>
            <w:lang w:eastAsia="en-NZ"/>
            <w14:ligatures w14:val="standardContextual"/>
          </w:rPr>
          <w:tab/>
        </w:r>
        <w:r w:rsidRPr="004E53C2">
          <w:rPr>
            <w:rStyle w:val="Hyperlink"/>
            <w:noProof/>
          </w:rPr>
          <w:t>Referees</w:t>
        </w:r>
        <w:r>
          <w:rPr>
            <w:noProof/>
            <w:webHidden/>
          </w:rPr>
          <w:tab/>
        </w:r>
        <w:r>
          <w:rPr>
            <w:noProof/>
            <w:webHidden/>
          </w:rPr>
          <w:fldChar w:fldCharType="begin"/>
        </w:r>
        <w:r>
          <w:rPr>
            <w:noProof/>
            <w:webHidden/>
          </w:rPr>
          <w:instrText xml:space="preserve"> PAGEREF _Toc239942070 \h </w:instrText>
        </w:r>
        <w:r>
          <w:rPr>
            <w:noProof/>
            <w:webHidden/>
          </w:rPr>
        </w:r>
        <w:r>
          <w:rPr>
            <w:noProof/>
            <w:webHidden/>
          </w:rPr>
          <w:fldChar w:fldCharType="separate"/>
        </w:r>
        <w:r>
          <w:rPr>
            <w:noProof/>
            <w:webHidden/>
          </w:rPr>
          <w:t>26</w:t>
        </w:r>
        <w:r>
          <w:rPr>
            <w:noProof/>
            <w:webHidden/>
          </w:rPr>
          <w:fldChar w:fldCharType="end"/>
        </w:r>
      </w:hyperlink>
    </w:p>
    <w:p w:rsidR="00754765" w:rsidRDefault="00754765" w14:paraId="77944957" w14:textId="60A1E88A">
      <w:pPr>
        <w:pStyle w:val="TOC2"/>
        <w:tabs>
          <w:tab w:val="left" w:pos="960"/>
        </w:tabs>
        <w:rPr>
          <w:rFonts w:eastAsiaTheme="minorEastAsia" w:cstheme="minorBidi"/>
          <w:noProof/>
          <w:kern w:val="2"/>
          <w:lang w:eastAsia="en-NZ"/>
          <w14:ligatures w14:val="standardContextual"/>
        </w:rPr>
      </w:pPr>
      <w:hyperlink w:history="1" w:anchor="_Toc239942071">
        <w:r w:rsidRPr="004E53C2">
          <w:rPr>
            <w:rStyle w:val="Hyperlink"/>
            <w:noProof/>
          </w:rPr>
          <w:t>4.10</w:t>
        </w:r>
        <w:r>
          <w:rPr>
            <w:rFonts w:eastAsiaTheme="minorEastAsia" w:cstheme="minorBidi"/>
            <w:noProof/>
            <w:kern w:val="2"/>
            <w:lang w:eastAsia="en-NZ"/>
            <w14:ligatures w14:val="standardContextual"/>
          </w:rPr>
          <w:tab/>
        </w:r>
        <w:r w:rsidRPr="004E53C2">
          <w:rPr>
            <w:rStyle w:val="Hyperlink"/>
            <w:noProof/>
          </w:rPr>
          <w:t>Police Vetting</w:t>
        </w:r>
        <w:r>
          <w:rPr>
            <w:noProof/>
            <w:webHidden/>
          </w:rPr>
          <w:tab/>
        </w:r>
        <w:r>
          <w:rPr>
            <w:noProof/>
            <w:webHidden/>
          </w:rPr>
          <w:fldChar w:fldCharType="begin"/>
        </w:r>
        <w:r>
          <w:rPr>
            <w:noProof/>
            <w:webHidden/>
          </w:rPr>
          <w:instrText xml:space="preserve"> PAGEREF _Toc239942071 \h </w:instrText>
        </w:r>
        <w:r>
          <w:rPr>
            <w:noProof/>
            <w:webHidden/>
          </w:rPr>
        </w:r>
        <w:r>
          <w:rPr>
            <w:noProof/>
            <w:webHidden/>
          </w:rPr>
          <w:fldChar w:fldCharType="separate"/>
        </w:r>
        <w:r>
          <w:rPr>
            <w:noProof/>
            <w:webHidden/>
          </w:rPr>
          <w:t>26</w:t>
        </w:r>
        <w:r>
          <w:rPr>
            <w:noProof/>
            <w:webHidden/>
          </w:rPr>
          <w:fldChar w:fldCharType="end"/>
        </w:r>
      </w:hyperlink>
    </w:p>
    <w:p w:rsidR="00754765" w:rsidRDefault="00754765" w14:paraId="0ECE8299" w14:textId="739CE96A">
      <w:pPr>
        <w:pStyle w:val="TOC2"/>
        <w:tabs>
          <w:tab w:val="left" w:pos="960"/>
        </w:tabs>
        <w:rPr>
          <w:rFonts w:eastAsiaTheme="minorEastAsia" w:cstheme="minorBidi"/>
          <w:noProof/>
          <w:kern w:val="2"/>
          <w:lang w:eastAsia="en-NZ"/>
          <w14:ligatures w14:val="standardContextual"/>
        </w:rPr>
      </w:pPr>
      <w:hyperlink w:history="1" w:anchor="_Toc239942072">
        <w:r w:rsidRPr="004E53C2">
          <w:rPr>
            <w:rStyle w:val="Hyperlink"/>
            <w:noProof/>
          </w:rPr>
          <w:t>4.11</w:t>
        </w:r>
        <w:r>
          <w:rPr>
            <w:rFonts w:eastAsiaTheme="minorEastAsia" w:cstheme="minorBidi"/>
            <w:noProof/>
            <w:kern w:val="2"/>
            <w:lang w:eastAsia="en-NZ"/>
            <w14:ligatures w14:val="standardContextual"/>
          </w:rPr>
          <w:tab/>
        </w:r>
        <w:r w:rsidRPr="004E53C2">
          <w:rPr>
            <w:rStyle w:val="Hyperlink"/>
            <w:noProof/>
          </w:rPr>
          <w:t>Insurance</w:t>
        </w:r>
        <w:r>
          <w:rPr>
            <w:noProof/>
            <w:webHidden/>
          </w:rPr>
          <w:tab/>
        </w:r>
        <w:r>
          <w:rPr>
            <w:noProof/>
            <w:webHidden/>
          </w:rPr>
          <w:fldChar w:fldCharType="begin"/>
        </w:r>
        <w:r>
          <w:rPr>
            <w:noProof/>
            <w:webHidden/>
          </w:rPr>
          <w:instrText xml:space="preserve"> PAGEREF _Toc239942072 \h </w:instrText>
        </w:r>
        <w:r>
          <w:rPr>
            <w:noProof/>
            <w:webHidden/>
          </w:rPr>
        </w:r>
        <w:r>
          <w:rPr>
            <w:noProof/>
            <w:webHidden/>
          </w:rPr>
          <w:fldChar w:fldCharType="separate"/>
        </w:r>
        <w:r>
          <w:rPr>
            <w:noProof/>
            <w:webHidden/>
          </w:rPr>
          <w:t>27</w:t>
        </w:r>
        <w:r>
          <w:rPr>
            <w:noProof/>
            <w:webHidden/>
          </w:rPr>
          <w:fldChar w:fldCharType="end"/>
        </w:r>
      </w:hyperlink>
    </w:p>
    <w:p w:rsidR="00754765" w:rsidRDefault="00754765" w14:paraId="2374E1F4" w14:textId="3192B813">
      <w:pPr>
        <w:pStyle w:val="TOC2"/>
        <w:tabs>
          <w:tab w:val="left" w:pos="960"/>
        </w:tabs>
        <w:rPr>
          <w:rFonts w:eastAsiaTheme="minorEastAsia" w:cstheme="minorBidi"/>
          <w:noProof/>
          <w:kern w:val="2"/>
          <w:lang w:eastAsia="en-NZ"/>
          <w14:ligatures w14:val="standardContextual"/>
        </w:rPr>
      </w:pPr>
      <w:hyperlink w:history="1" w:anchor="_Toc239942073">
        <w:r w:rsidRPr="004E53C2">
          <w:rPr>
            <w:rStyle w:val="Hyperlink"/>
            <w:noProof/>
          </w:rPr>
          <w:t>4.12</w:t>
        </w:r>
        <w:r>
          <w:rPr>
            <w:rFonts w:eastAsiaTheme="minorEastAsia" w:cstheme="minorBidi"/>
            <w:noProof/>
            <w:kern w:val="2"/>
            <w:lang w:eastAsia="en-NZ"/>
            <w14:ligatures w14:val="standardContextual"/>
          </w:rPr>
          <w:tab/>
        </w:r>
        <w:r w:rsidRPr="004E53C2">
          <w:rPr>
            <w:rStyle w:val="Hyperlink"/>
            <w:noProof/>
          </w:rPr>
          <w:t>Due Diligence</w:t>
        </w:r>
        <w:r>
          <w:rPr>
            <w:noProof/>
            <w:webHidden/>
          </w:rPr>
          <w:tab/>
        </w:r>
        <w:r>
          <w:rPr>
            <w:noProof/>
            <w:webHidden/>
          </w:rPr>
          <w:fldChar w:fldCharType="begin"/>
        </w:r>
        <w:r>
          <w:rPr>
            <w:noProof/>
            <w:webHidden/>
          </w:rPr>
          <w:instrText xml:space="preserve"> PAGEREF _Toc239942073 \h </w:instrText>
        </w:r>
        <w:r>
          <w:rPr>
            <w:noProof/>
            <w:webHidden/>
          </w:rPr>
        </w:r>
        <w:r>
          <w:rPr>
            <w:noProof/>
            <w:webHidden/>
          </w:rPr>
          <w:fldChar w:fldCharType="separate"/>
        </w:r>
        <w:r>
          <w:rPr>
            <w:noProof/>
            <w:webHidden/>
          </w:rPr>
          <w:t>27</w:t>
        </w:r>
        <w:r>
          <w:rPr>
            <w:noProof/>
            <w:webHidden/>
          </w:rPr>
          <w:fldChar w:fldCharType="end"/>
        </w:r>
      </w:hyperlink>
    </w:p>
    <w:p w:rsidR="00754765" w:rsidRDefault="00754765" w14:paraId="560D1439" w14:textId="491A1ACB">
      <w:pPr>
        <w:pStyle w:val="TOC2"/>
        <w:tabs>
          <w:tab w:val="left" w:pos="960"/>
        </w:tabs>
        <w:rPr>
          <w:rFonts w:eastAsiaTheme="minorEastAsia" w:cstheme="minorBidi"/>
          <w:noProof/>
          <w:kern w:val="2"/>
          <w:lang w:eastAsia="en-NZ"/>
          <w14:ligatures w14:val="standardContextual"/>
        </w:rPr>
      </w:pPr>
      <w:hyperlink w:history="1" w:anchor="_Toc239942074">
        <w:r w:rsidRPr="004E53C2">
          <w:rPr>
            <w:rStyle w:val="Hyperlink"/>
            <w:noProof/>
          </w:rPr>
          <w:t>4.13</w:t>
        </w:r>
        <w:r>
          <w:rPr>
            <w:rFonts w:eastAsiaTheme="minorEastAsia" w:cstheme="minorBidi"/>
            <w:noProof/>
            <w:kern w:val="2"/>
            <w:lang w:eastAsia="en-NZ"/>
            <w14:ligatures w14:val="standardContextual"/>
          </w:rPr>
          <w:tab/>
        </w:r>
        <w:r w:rsidRPr="004E53C2">
          <w:rPr>
            <w:rStyle w:val="Hyperlink"/>
            <w:noProof/>
          </w:rPr>
          <w:t>Conflicts of Interest</w:t>
        </w:r>
        <w:r>
          <w:rPr>
            <w:noProof/>
            <w:webHidden/>
          </w:rPr>
          <w:tab/>
        </w:r>
        <w:r>
          <w:rPr>
            <w:noProof/>
            <w:webHidden/>
          </w:rPr>
          <w:fldChar w:fldCharType="begin"/>
        </w:r>
        <w:r>
          <w:rPr>
            <w:noProof/>
            <w:webHidden/>
          </w:rPr>
          <w:instrText xml:space="preserve"> PAGEREF _Toc239942074 \h </w:instrText>
        </w:r>
        <w:r>
          <w:rPr>
            <w:noProof/>
            <w:webHidden/>
          </w:rPr>
        </w:r>
        <w:r>
          <w:rPr>
            <w:noProof/>
            <w:webHidden/>
          </w:rPr>
          <w:fldChar w:fldCharType="separate"/>
        </w:r>
        <w:r>
          <w:rPr>
            <w:noProof/>
            <w:webHidden/>
          </w:rPr>
          <w:t>28</w:t>
        </w:r>
        <w:r>
          <w:rPr>
            <w:noProof/>
            <w:webHidden/>
          </w:rPr>
          <w:fldChar w:fldCharType="end"/>
        </w:r>
      </w:hyperlink>
    </w:p>
    <w:p w:rsidR="00754765" w:rsidRDefault="00754765" w14:paraId="4ECDAC97" w14:textId="750C3B35">
      <w:pPr>
        <w:pStyle w:val="TOC2"/>
        <w:tabs>
          <w:tab w:val="left" w:pos="960"/>
        </w:tabs>
        <w:rPr>
          <w:rFonts w:eastAsiaTheme="minorEastAsia" w:cstheme="minorBidi"/>
          <w:noProof/>
          <w:kern w:val="2"/>
          <w:lang w:eastAsia="en-NZ"/>
          <w14:ligatures w14:val="standardContextual"/>
        </w:rPr>
      </w:pPr>
      <w:hyperlink w:history="1" w:anchor="_Toc239942075">
        <w:r w:rsidRPr="004E53C2">
          <w:rPr>
            <w:rStyle w:val="Hyperlink"/>
            <w:noProof/>
          </w:rPr>
          <w:t>4.14</w:t>
        </w:r>
        <w:r>
          <w:rPr>
            <w:rFonts w:eastAsiaTheme="minorEastAsia" w:cstheme="minorBidi"/>
            <w:noProof/>
            <w:kern w:val="2"/>
            <w:lang w:eastAsia="en-NZ"/>
            <w14:ligatures w14:val="standardContextual"/>
          </w:rPr>
          <w:tab/>
        </w:r>
        <w:r w:rsidRPr="004E53C2">
          <w:rPr>
            <w:rStyle w:val="Hyperlink"/>
            <w:noProof/>
          </w:rPr>
          <w:t>Price</w:t>
        </w:r>
        <w:r>
          <w:rPr>
            <w:noProof/>
            <w:webHidden/>
          </w:rPr>
          <w:tab/>
        </w:r>
        <w:r>
          <w:rPr>
            <w:noProof/>
            <w:webHidden/>
          </w:rPr>
          <w:fldChar w:fldCharType="begin"/>
        </w:r>
        <w:r>
          <w:rPr>
            <w:noProof/>
            <w:webHidden/>
          </w:rPr>
          <w:instrText xml:space="preserve"> PAGEREF _Toc239942075 \h </w:instrText>
        </w:r>
        <w:r>
          <w:rPr>
            <w:noProof/>
            <w:webHidden/>
          </w:rPr>
        </w:r>
        <w:r>
          <w:rPr>
            <w:noProof/>
            <w:webHidden/>
          </w:rPr>
          <w:fldChar w:fldCharType="separate"/>
        </w:r>
        <w:r>
          <w:rPr>
            <w:noProof/>
            <w:webHidden/>
          </w:rPr>
          <w:t>29</w:t>
        </w:r>
        <w:r>
          <w:rPr>
            <w:noProof/>
            <w:webHidden/>
          </w:rPr>
          <w:fldChar w:fldCharType="end"/>
        </w:r>
      </w:hyperlink>
    </w:p>
    <w:p w:rsidR="00754765" w:rsidRDefault="00754765" w14:paraId="43630D8C" w14:textId="7E95723F">
      <w:pPr>
        <w:pStyle w:val="TOC2"/>
        <w:tabs>
          <w:tab w:val="left" w:pos="960"/>
        </w:tabs>
        <w:rPr>
          <w:rFonts w:eastAsiaTheme="minorEastAsia" w:cstheme="minorBidi"/>
          <w:noProof/>
          <w:kern w:val="2"/>
          <w:lang w:eastAsia="en-NZ"/>
          <w14:ligatures w14:val="standardContextual"/>
        </w:rPr>
      </w:pPr>
      <w:hyperlink w:history="1" w:anchor="_Toc239942076">
        <w:r w:rsidRPr="004E53C2">
          <w:rPr>
            <w:rStyle w:val="Hyperlink"/>
            <w:noProof/>
          </w:rPr>
          <w:t>4.15</w:t>
        </w:r>
        <w:r>
          <w:rPr>
            <w:rFonts w:eastAsiaTheme="minorEastAsia" w:cstheme="minorBidi"/>
            <w:noProof/>
            <w:kern w:val="2"/>
            <w:lang w:eastAsia="en-NZ"/>
            <w14:ligatures w14:val="standardContextual"/>
          </w:rPr>
          <w:tab/>
        </w:r>
        <w:r w:rsidRPr="004E53C2">
          <w:rPr>
            <w:rStyle w:val="Hyperlink"/>
            <w:noProof/>
          </w:rPr>
          <w:t>Tags and Assumptions</w:t>
        </w:r>
        <w:r>
          <w:rPr>
            <w:noProof/>
            <w:webHidden/>
          </w:rPr>
          <w:tab/>
        </w:r>
        <w:r>
          <w:rPr>
            <w:noProof/>
            <w:webHidden/>
          </w:rPr>
          <w:fldChar w:fldCharType="begin"/>
        </w:r>
        <w:r>
          <w:rPr>
            <w:noProof/>
            <w:webHidden/>
          </w:rPr>
          <w:instrText xml:space="preserve"> PAGEREF _Toc239942076 \h </w:instrText>
        </w:r>
        <w:r>
          <w:rPr>
            <w:noProof/>
            <w:webHidden/>
          </w:rPr>
        </w:r>
        <w:r>
          <w:rPr>
            <w:noProof/>
            <w:webHidden/>
          </w:rPr>
          <w:fldChar w:fldCharType="separate"/>
        </w:r>
        <w:r>
          <w:rPr>
            <w:noProof/>
            <w:webHidden/>
          </w:rPr>
          <w:t>30</w:t>
        </w:r>
        <w:r>
          <w:rPr>
            <w:noProof/>
            <w:webHidden/>
          </w:rPr>
          <w:fldChar w:fldCharType="end"/>
        </w:r>
      </w:hyperlink>
    </w:p>
    <w:p w:rsidR="00754765" w:rsidRDefault="00754765" w14:paraId="4A0B94E4" w14:textId="0ECB441B">
      <w:pPr>
        <w:pStyle w:val="TOC2"/>
        <w:tabs>
          <w:tab w:val="left" w:pos="960"/>
        </w:tabs>
        <w:rPr>
          <w:rFonts w:eastAsiaTheme="minorEastAsia" w:cstheme="minorBidi"/>
          <w:noProof/>
          <w:kern w:val="2"/>
          <w:lang w:eastAsia="en-NZ"/>
          <w14:ligatures w14:val="standardContextual"/>
        </w:rPr>
      </w:pPr>
      <w:hyperlink w:history="1" w:anchor="_Toc239942077">
        <w:r w:rsidRPr="004E53C2">
          <w:rPr>
            <w:rStyle w:val="Hyperlink"/>
            <w:noProof/>
          </w:rPr>
          <w:t>4.16</w:t>
        </w:r>
        <w:r>
          <w:rPr>
            <w:rFonts w:eastAsiaTheme="minorEastAsia" w:cstheme="minorBidi"/>
            <w:noProof/>
            <w:kern w:val="2"/>
            <w:lang w:eastAsia="en-NZ"/>
            <w14:ligatures w14:val="standardContextual"/>
          </w:rPr>
          <w:tab/>
        </w:r>
        <w:r w:rsidRPr="004E53C2">
          <w:rPr>
            <w:rStyle w:val="Hyperlink"/>
            <w:noProof/>
          </w:rPr>
          <w:t>Tenderer’s Declaration</w:t>
        </w:r>
        <w:r>
          <w:rPr>
            <w:noProof/>
            <w:webHidden/>
          </w:rPr>
          <w:tab/>
        </w:r>
        <w:r>
          <w:rPr>
            <w:noProof/>
            <w:webHidden/>
          </w:rPr>
          <w:fldChar w:fldCharType="begin"/>
        </w:r>
        <w:r>
          <w:rPr>
            <w:noProof/>
            <w:webHidden/>
          </w:rPr>
          <w:instrText xml:space="preserve"> PAGEREF _Toc239942077 \h </w:instrText>
        </w:r>
        <w:r>
          <w:rPr>
            <w:noProof/>
            <w:webHidden/>
          </w:rPr>
        </w:r>
        <w:r>
          <w:rPr>
            <w:noProof/>
            <w:webHidden/>
          </w:rPr>
          <w:fldChar w:fldCharType="separate"/>
        </w:r>
        <w:r>
          <w:rPr>
            <w:noProof/>
            <w:webHidden/>
          </w:rPr>
          <w:t>31</w:t>
        </w:r>
        <w:r>
          <w:rPr>
            <w:noProof/>
            <w:webHidden/>
          </w:rPr>
          <w:fldChar w:fldCharType="end"/>
        </w:r>
      </w:hyperlink>
    </w:p>
    <w:p w:rsidR="00754765" w:rsidRDefault="00754765" w14:paraId="395BD149" w14:textId="55A73C76">
      <w:pPr>
        <w:pStyle w:val="TOC2"/>
        <w:tabs>
          <w:tab w:val="left" w:pos="960"/>
        </w:tabs>
        <w:rPr>
          <w:rFonts w:eastAsiaTheme="minorEastAsia" w:cstheme="minorBidi"/>
          <w:noProof/>
          <w:kern w:val="2"/>
          <w:lang w:eastAsia="en-NZ"/>
          <w14:ligatures w14:val="standardContextual"/>
        </w:rPr>
      </w:pPr>
      <w:hyperlink w:history="1" w:anchor="_Toc239942078">
        <w:r w:rsidRPr="004E53C2">
          <w:rPr>
            <w:rStyle w:val="Hyperlink"/>
            <w:noProof/>
          </w:rPr>
          <w:t>4.17</w:t>
        </w:r>
        <w:r>
          <w:rPr>
            <w:rFonts w:eastAsiaTheme="minorEastAsia" w:cstheme="minorBidi"/>
            <w:noProof/>
            <w:kern w:val="2"/>
            <w:lang w:eastAsia="en-NZ"/>
            <w14:ligatures w14:val="standardContextual"/>
          </w:rPr>
          <w:tab/>
        </w:r>
        <w:r w:rsidRPr="004E53C2">
          <w:rPr>
            <w:rStyle w:val="Hyperlink"/>
            <w:noProof/>
          </w:rPr>
          <w:t>Tenderer’s Checklist</w:t>
        </w:r>
        <w:r>
          <w:rPr>
            <w:noProof/>
            <w:webHidden/>
          </w:rPr>
          <w:tab/>
        </w:r>
        <w:r>
          <w:rPr>
            <w:noProof/>
            <w:webHidden/>
          </w:rPr>
          <w:fldChar w:fldCharType="begin"/>
        </w:r>
        <w:r>
          <w:rPr>
            <w:noProof/>
            <w:webHidden/>
          </w:rPr>
          <w:instrText xml:space="preserve"> PAGEREF _Toc239942078 \h </w:instrText>
        </w:r>
        <w:r>
          <w:rPr>
            <w:noProof/>
            <w:webHidden/>
          </w:rPr>
        </w:r>
        <w:r>
          <w:rPr>
            <w:noProof/>
            <w:webHidden/>
          </w:rPr>
          <w:fldChar w:fldCharType="separate"/>
        </w:r>
        <w:r>
          <w:rPr>
            <w:noProof/>
            <w:webHidden/>
          </w:rPr>
          <w:t>32</w:t>
        </w:r>
        <w:r>
          <w:rPr>
            <w:noProof/>
            <w:webHidden/>
          </w:rPr>
          <w:fldChar w:fldCharType="end"/>
        </w:r>
      </w:hyperlink>
    </w:p>
    <w:p w:rsidR="00754765" w:rsidRDefault="00754765" w14:paraId="1278AAEC" w14:textId="7900D5D0">
      <w:pPr>
        <w:pStyle w:val="TOC1"/>
        <w:tabs>
          <w:tab w:val="right" w:leader="dot" w:pos="9402"/>
        </w:tabs>
        <w:rPr>
          <w:rFonts w:eastAsiaTheme="minorEastAsia" w:cstheme="minorBidi"/>
          <w:noProof/>
          <w:kern w:val="2"/>
          <w:lang w:eastAsia="en-NZ"/>
          <w14:ligatures w14:val="standardContextual"/>
        </w:rPr>
      </w:pPr>
      <w:hyperlink w:history="1" w:anchor="_Toc239942079">
        <w:r w:rsidRPr="004E53C2">
          <w:rPr>
            <w:rStyle w:val="Hyperlink"/>
            <w:noProof/>
          </w:rPr>
          <w:t>Appendix A - Draft Contract</w:t>
        </w:r>
        <w:r>
          <w:rPr>
            <w:noProof/>
            <w:webHidden/>
          </w:rPr>
          <w:tab/>
        </w:r>
        <w:r>
          <w:rPr>
            <w:noProof/>
            <w:webHidden/>
          </w:rPr>
          <w:fldChar w:fldCharType="begin"/>
        </w:r>
        <w:r>
          <w:rPr>
            <w:noProof/>
            <w:webHidden/>
          </w:rPr>
          <w:instrText xml:space="preserve"> PAGEREF _Toc239942079 \h </w:instrText>
        </w:r>
        <w:r>
          <w:rPr>
            <w:noProof/>
            <w:webHidden/>
          </w:rPr>
        </w:r>
        <w:r>
          <w:rPr>
            <w:noProof/>
            <w:webHidden/>
          </w:rPr>
          <w:fldChar w:fldCharType="separate"/>
        </w:r>
        <w:r>
          <w:rPr>
            <w:noProof/>
            <w:webHidden/>
          </w:rPr>
          <w:t>34</w:t>
        </w:r>
        <w:r>
          <w:rPr>
            <w:noProof/>
            <w:webHidden/>
          </w:rPr>
          <w:fldChar w:fldCharType="end"/>
        </w:r>
      </w:hyperlink>
    </w:p>
    <w:p w:rsidR="00754765" w:rsidRDefault="00754765" w14:paraId="3A41EB90" w14:textId="0E895AAE">
      <w:pPr>
        <w:pStyle w:val="TOC1"/>
        <w:tabs>
          <w:tab w:val="right" w:leader="dot" w:pos="9402"/>
        </w:tabs>
        <w:rPr>
          <w:rFonts w:eastAsiaTheme="minorEastAsia" w:cstheme="minorBidi"/>
          <w:noProof/>
          <w:kern w:val="2"/>
          <w:lang w:eastAsia="en-NZ"/>
          <w14:ligatures w14:val="standardContextual"/>
        </w:rPr>
      </w:pPr>
      <w:hyperlink w:history="1" w:anchor="_Toc239942080">
        <w:r w:rsidRPr="004E53C2">
          <w:rPr>
            <w:rStyle w:val="Hyperlink"/>
            <w:noProof/>
          </w:rPr>
          <w:t>Appendix B - Tags, Clarifications and Assumptions Table</w:t>
        </w:r>
        <w:r>
          <w:rPr>
            <w:noProof/>
            <w:webHidden/>
          </w:rPr>
          <w:tab/>
        </w:r>
        <w:r>
          <w:rPr>
            <w:noProof/>
            <w:webHidden/>
          </w:rPr>
          <w:fldChar w:fldCharType="begin"/>
        </w:r>
        <w:r>
          <w:rPr>
            <w:noProof/>
            <w:webHidden/>
          </w:rPr>
          <w:instrText xml:space="preserve"> PAGEREF _Toc239942080 \h </w:instrText>
        </w:r>
        <w:r>
          <w:rPr>
            <w:noProof/>
            <w:webHidden/>
          </w:rPr>
        </w:r>
        <w:r>
          <w:rPr>
            <w:noProof/>
            <w:webHidden/>
          </w:rPr>
          <w:fldChar w:fldCharType="separate"/>
        </w:r>
        <w:r>
          <w:rPr>
            <w:noProof/>
            <w:webHidden/>
          </w:rPr>
          <w:t>35</w:t>
        </w:r>
        <w:r>
          <w:rPr>
            <w:noProof/>
            <w:webHidden/>
          </w:rPr>
          <w:fldChar w:fldCharType="end"/>
        </w:r>
      </w:hyperlink>
    </w:p>
    <w:p w:rsidR="00DC7245" w:rsidP="00212175" w:rsidRDefault="005937C0" w14:paraId="571206A9" w14:textId="0DF6C643">
      <w:r>
        <w:fldChar w:fldCharType="end"/>
      </w:r>
    </w:p>
    <w:p w:rsidR="00DC7245" w:rsidRDefault="00DC7245" w14:paraId="437D3D8D" w14:textId="77777777">
      <w:r>
        <w:br w:type="page"/>
      </w:r>
    </w:p>
    <w:p w:rsidR="00F1204B" w:rsidP="00D614AF" w:rsidRDefault="00F1204B" w14:paraId="196A2264" w14:textId="537E2A6F">
      <w:pPr>
        <w:pStyle w:val="Heading1Numbered"/>
      </w:pPr>
      <w:bookmarkStart w:name="_Toc239942034" w:id="0"/>
      <w:r>
        <w:t>Key Information</w:t>
      </w:r>
      <w:bookmarkEnd w:id="0"/>
    </w:p>
    <w:p w:rsidR="00F1204B" w:rsidP="00F1204B" w:rsidRDefault="00F1204B" w14:paraId="17B6248E" w14:textId="2EF30BC9">
      <w:pPr>
        <w:pStyle w:val="Heading2Numbered"/>
      </w:pPr>
      <w:bookmarkStart w:name="_Toc239942035" w:id="1"/>
      <w:r>
        <w:t>Context</w:t>
      </w:r>
      <w:bookmarkEnd w:id="1"/>
    </w:p>
    <w:p w:rsidR="00F1204B" w:rsidP="00754765" w:rsidRDefault="00F1204B" w14:paraId="41A52757" w14:textId="0253693D">
      <w:pPr>
        <w:pStyle w:val="ListNumber2"/>
        <w:ind w:left="794"/>
      </w:pPr>
      <w:r>
        <w:t xml:space="preserve">This Request for Proposals (RFP) open invitation to Consultants (Tenderers) to submit a Proposal for </w:t>
      </w:r>
      <w:r w:rsidRPr="00F1204B">
        <w:rPr>
          <w:color w:val="EE0000"/>
        </w:rPr>
        <w:t>[Name of the School]</w:t>
      </w:r>
      <w:r>
        <w:t xml:space="preserve"> (the </w:t>
      </w:r>
      <w:proofErr w:type="gramStart"/>
      <w:r>
        <w:t>School</w:t>
      </w:r>
      <w:proofErr w:type="gramEnd"/>
      <w:r>
        <w:t xml:space="preserve">) – </w:t>
      </w:r>
      <w:r w:rsidRPr="00F1204B">
        <w:rPr>
          <w:color w:val="EE0000"/>
        </w:rPr>
        <w:t xml:space="preserve">[Project Title] </w:t>
      </w:r>
      <w:r>
        <w:t xml:space="preserve">– </w:t>
      </w:r>
      <w:r w:rsidRPr="00F1204B">
        <w:rPr>
          <w:color w:val="EE0000"/>
        </w:rPr>
        <w:t xml:space="preserve">[Nature of the Project] </w:t>
      </w:r>
      <w:r>
        <w:t>(the Services).</w:t>
      </w:r>
    </w:p>
    <w:p w:rsidR="00F1204B" w:rsidP="00754765" w:rsidRDefault="00F1204B" w14:paraId="77E30094" w14:textId="0500FB18">
      <w:pPr>
        <w:pStyle w:val="ListNumber2"/>
        <w:ind w:left="794"/>
      </w:pPr>
      <w:r>
        <w:t xml:space="preserve">Words and phrases that have a special meaning are shown </w:t>
      </w:r>
      <w:proofErr w:type="gramStart"/>
      <w:r>
        <w:t>by the use of</w:t>
      </w:r>
      <w:proofErr w:type="gramEnd"/>
      <w:r>
        <w:t xml:space="preserve"> capitals and are defined in the RFx Process Terms and Conditions (Section 1.6).</w:t>
      </w:r>
    </w:p>
    <w:p w:rsidR="00F1204B" w:rsidP="00754765" w:rsidRDefault="00F1204B" w14:paraId="5A9A3503" w14:textId="0B9ACAB4">
      <w:pPr>
        <w:pStyle w:val="ListNumber2"/>
        <w:ind w:left="794"/>
      </w:pPr>
      <w:r>
        <w:t>The Proposed Contract is based on the New Zealand School Property Agency’s (NZSPA’s) Conditions of Contract for Consultancy Services (CCCS) contract.</w:t>
      </w:r>
    </w:p>
    <w:p w:rsidR="00F1204B" w:rsidP="00754765" w:rsidRDefault="00F1204B" w14:paraId="6EB87E2F" w14:textId="3E71EB13">
      <w:pPr>
        <w:pStyle w:val="ListNumber2"/>
        <w:ind w:left="794"/>
      </w:pPr>
      <w:r>
        <w:t xml:space="preserve">General background information on New Zealand’s school property portfolio is at: </w:t>
      </w:r>
      <w:hyperlink w:history="1" r:id="rId17">
        <w:r w:rsidRPr="00C115C0">
          <w:rPr>
            <w:rStyle w:val="Hyperlink"/>
            <w:rFonts w:asciiTheme="minorHAnsi" w:hAnsiTheme="minorHAnsi"/>
          </w:rPr>
          <w:t>Information for Suppliers</w:t>
        </w:r>
      </w:hyperlink>
      <w:r>
        <w:t>.</w:t>
      </w:r>
    </w:p>
    <w:p w:rsidR="00F1204B" w:rsidP="00F1204B" w:rsidRDefault="00F1204B" w14:paraId="36CDBE65" w14:textId="3DD46403">
      <w:pPr>
        <w:pStyle w:val="Heading2Numbered"/>
      </w:pPr>
      <w:bookmarkStart w:name="_Toc239942036" w:id="2"/>
      <w:r>
        <w:t>Indicative Timeline</w:t>
      </w:r>
      <w:bookmarkEnd w:id="2"/>
    </w:p>
    <w:p w:rsidR="00F1204B" w:rsidP="00F43648" w:rsidRDefault="00F1204B" w14:paraId="0E0E0322" w14:textId="5D84BB81">
      <w:pPr>
        <w:pStyle w:val="ListNumber2"/>
        <w:numPr>
          <w:ilvl w:val="1"/>
          <w:numId w:val="8"/>
        </w:numPr>
        <w:ind w:left="794"/>
      </w:pPr>
      <w:r>
        <w:t>The indicative timeline for this RFP is:</w:t>
      </w:r>
    </w:p>
    <w:p w:rsidR="00F1204B" w:rsidP="00F43648" w:rsidRDefault="00F1204B" w14:paraId="54F8EFD3" w14:textId="27B8FFBB">
      <w:pPr>
        <w:pStyle w:val="ListNumber3"/>
        <w:numPr>
          <w:ilvl w:val="0"/>
          <w:numId w:val="0"/>
        </w:numPr>
        <w:ind w:left="794"/>
      </w:pPr>
      <w:r>
        <w:t>RFP released through GETS</w:t>
      </w:r>
      <w:r w:rsidR="00C115C0">
        <w:t xml:space="preserve">: </w:t>
      </w:r>
      <w:r w:rsidRPr="00C115C0">
        <w:rPr>
          <w:color w:val="EE0000"/>
        </w:rPr>
        <w:t>[</w:t>
      </w:r>
      <w:r w:rsidR="00C115C0">
        <w:rPr>
          <w:color w:val="EE0000"/>
        </w:rPr>
        <w:t>D</w:t>
      </w:r>
      <w:r w:rsidRPr="00C115C0">
        <w:rPr>
          <w:color w:val="EE0000"/>
        </w:rPr>
        <w:t>ate]</w:t>
      </w:r>
    </w:p>
    <w:p w:rsidRPr="00C115C0" w:rsidR="00F1204B" w:rsidP="00F43648" w:rsidRDefault="00F1204B" w14:paraId="345E40C8" w14:textId="2EB5B447">
      <w:pPr>
        <w:pStyle w:val="ListNumber3"/>
        <w:numPr>
          <w:ilvl w:val="0"/>
          <w:numId w:val="0"/>
        </w:numPr>
        <w:ind w:left="794"/>
        <w:rPr>
          <w:color w:val="EE0000"/>
        </w:rPr>
      </w:pPr>
      <w:r w:rsidRPr="00C115C0">
        <w:rPr>
          <w:color w:val="66BA6E" w:themeColor="accent2"/>
        </w:rPr>
        <w:t>Optional:</w:t>
      </w:r>
      <w:r>
        <w:t xml:space="preserve"> Deadline to register for a briefing sessio</w:t>
      </w:r>
      <w:r w:rsidR="00C115C0">
        <w:t xml:space="preserve">n: </w:t>
      </w:r>
      <w:r w:rsidRPr="00C115C0">
        <w:rPr>
          <w:color w:val="EE0000"/>
        </w:rPr>
        <w:t>[Date]</w:t>
      </w:r>
    </w:p>
    <w:p w:rsidR="00F1204B" w:rsidP="00F43648" w:rsidRDefault="00F1204B" w14:paraId="1EE809E2" w14:textId="6A0893C3">
      <w:pPr>
        <w:pStyle w:val="ListNumber3"/>
        <w:numPr>
          <w:ilvl w:val="0"/>
          <w:numId w:val="0"/>
        </w:numPr>
        <w:ind w:left="794"/>
      </w:pPr>
      <w:r w:rsidRPr="00C115C0">
        <w:rPr>
          <w:color w:val="66BA6E" w:themeColor="accent2"/>
        </w:rPr>
        <w:t>Optional:</w:t>
      </w:r>
      <w:r>
        <w:t xml:space="preserve"> Deadline to register for a Site visit</w:t>
      </w:r>
      <w:r w:rsidR="00C115C0">
        <w:t xml:space="preserve">: </w:t>
      </w:r>
      <w:r w:rsidRPr="00C115C0">
        <w:rPr>
          <w:color w:val="EE0000"/>
        </w:rPr>
        <w:t>[Date]</w:t>
      </w:r>
    </w:p>
    <w:p w:rsidR="00F1204B" w:rsidP="00F43648" w:rsidRDefault="00F1204B" w14:paraId="46CFD2AE" w14:textId="24B60F80">
      <w:pPr>
        <w:pStyle w:val="ListNumber3"/>
        <w:numPr>
          <w:ilvl w:val="0"/>
          <w:numId w:val="0"/>
        </w:numPr>
        <w:ind w:left="794"/>
      </w:pPr>
      <w:r w:rsidRPr="00C115C0">
        <w:rPr>
          <w:color w:val="66BA6E" w:themeColor="accent2"/>
        </w:rPr>
        <w:t>Optional:</w:t>
      </w:r>
      <w:r>
        <w:t xml:space="preserve"> Date of briefing session</w:t>
      </w:r>
      <w:r w:rsidR="00E850F2">
        <w:t xml:space="preserve">: </w:t>
      </w:r>
      <w:r w:rsidRPr="00E850F2">
        <w:rPr>
          <w:color w:val="EE0000"/>
        </w:rPr>
        <w:t>[Time] [Date]</w:t>
      </w:r>
    </w:p>
    <w:p w:rsidR="00F1204B" w:rsidP="00F43648" w:rsidRDefault="00F1204B" w14:paraId="2DD2442A" w14:textId="2E352663">
      <w:pPr>
        <w:pStyle w:val="ListNumber3"/>
        <w:numPr>
          <w:ilvl w:val="0"/>
          <w:numId w:val="0"/>
        </w:numPr>
        <w:ind w:left="794"/>
      </w:pPr>
      <w:r w:rsidRPr="00C115C0">
        <w:rPr>
          <w:color w:val="66BA6E" w:themeColor="accent2"/>
        </w:rPr>
        <w:t>Optional:</w:t>
      </w:r>
      <w:r>
        <w:t xml:space="preserve"> Date of site visit</w:t>
      </w:r>
      <w:r w:rsidR="00E850F2">
        <w:t xml:space="preserve">: </w:t>
      </w:r>
      <w:r w:rsidRPr="00E850F2">
        <w:rPr>
          <w:color w:val="EE0000"/>
        </w:rPr>
        <w:t>[Time] [Date]</w:t>
      </w:r>
    </w:p>
    <w:p w:rsidRPr="00E850F2" w:rsidR="00F1204B" w:rsidP="00F43648" w:rsidRDefault="00F1204B" w14:paraId="6D1557FF" w14:textId="4D604FDD">
      <w:pPr>
        <w:pStyle w:val="ListNumber3"/>
        <w:numPr>
          <w:ilvl w:val="0"/>
          <w:numId w:val="0"/>
        </w:numPr>
        <w:ind w:left="794"/>
        <w:rPr>
          <w:color w:val="EE0000"/>
        </w:rPr>
      </w:pPr>
      <w:r>
        <w:t>Deadline for Questions from Tenderers</w:t>
      </w:r>
      <w:r w:rsidR="00E850F2">
        <w:t xml:space="preserve">: </w:t>
      </w:r>
      <w:r w:rsidRPr="00E850F2">
        <w:rPr>
          <w:color w:val="EE0000"/>
        </w:rPr>
        <w:t>[Time date]</w:t>
      </w:r>
    </w:p>
    <w:p w:rsidRPr="00E850F2" w:rsidR="00F1204B" w:rsidP="00F43648" w:rsidRDefault="00F1204B" w14:paraId="66DDCED7" w14:textId="78D137D4">
      <w:pPr>
        <w:pStyle w:val="ListNumber3"/>
        <w:numPr>
          <w:ilvl w:val="0"/>
          <w:numId w:val="0"/>
        </w:numPr>
        <w:ind w:left="794"/>
        <w:rPr>
          <w:b/>
          <w:bCs/>
        </w:rPr>
      </w:pPr>
      <w:r w:rsidRPr="00E850F2">
        <w:rPr>
          <w:b/>
          <w:bCs/>
        </w:rPr>
        <w:t>Deadline for Proposals</w:t>
      </w:r>
      <w:r w:rsidRPr="00E850F2" w:rsidR="00E850F2">
        <w:rPr>
          <w:b/>
          <w:bCs/>
        </w:rPr>
        <w:t xml:space="preserve">: </w:t>
      </w:r>
      <w:r w:rsidRPr="00E850F2">
        <w:rPr>
          <w:b/>
          <w:bCs/>
          <w:color w:val="EE0000"/>
        </w:rPr>
        <w:t>[Time date]</w:t>
      </w:r>
    </w:p>
    <w:p w:rsidR="00F1204B" w:rsidP="00F43648" w:rsidRDefault="00F1204B" w14:paraId="332C4A57" w14:textId="7F73C05E">
      <w:pPr>
        <w:pStyle w:val="ListNumber3"/>
        <w:numPr>
          <w:ilvl w:val="0"/>
          <w:numId w:val="0"/>
        </w:numPr>
        <w:ind w:left="794"/>
      </w:pPr>
      <w:r>
        <w:t>Unsuccessful Tenderers notified of outcome (week starting)</w:t>
      </w:r>
      <w:r w:rsidR="00E850F2">
        <w:t xml:space="preserve">: </w:t>
      </w:r>
      <w:r w:rsidRPr="00E850F2">
        <w:rPr>
          <w:color w:val="EE0000"/>
        </w:rPr>
        <w:t>[Date]</w:t>
      </w:r>
    </w:p>
    <w:p w:rsidRPr="008322D8" w:rsidR="00F1204B" w:rsidP="00F43648" w:rsidRDefault="00F1204B" w14:paraId="452CB4E3" w14:textId="558D6684">
      <w:pPr>
        <w:pStyle w:val="ListNumber3"/>
        <w:numPr>
          <w:ilvl w:val="0"/>
          <w:numId w:val="0"/>
        </w:numPr>
        <w:ind w:left="794"/>
        <w:rPr>
          <w:color w:val="EE0000"/>
        </w:rPr>
      </w:pPr>
      <w:r>
        <w:t>Intended Contract award</w:t>
      </w:r>
      <w:r w:rsidR="008322D8">
        <w:t xml:space="preserve">: </w:t>
      </w:r>
      <w:r w:rsidRPr="008322D8">
        <w:rPr>
          <w:color w:val="EE0000"/>
        </w:rPr>
        <w:t>[Date]</w:t>
      </w:r>
    </w:p>
    <w:p w:rsidRPr="008322D8" w:rsidR="00F1204B" w:rsidP="00F43648" w:rsidRDefault="00F1204B" w14:paraId="5F2434AA" w14:textId="62FC238B">
      <w:pPr>
        <w:pStyle w:val="ListNumber3"/>
        <w:numPr>
          <w:ilvl w:val="0"/>
          <w:numId w:val="0"/>
        </w:numPr>
        <w:ind w:left="794"/>
        <w:rPr>
          <w:color w:val="EE0000"/>
        </w:rPr>
      </w:pPr>
      <w:r>
        <w:t>Tenderer debriefs (week starting)</w:t>
      </w:r>
      <w:r w:rsidR="008322D8">
        <w:t xml:space="preserve">: </w:t>
      </w:r>
      <w:r w:rsidRPr="008322D8">
        <w:rPr>
          <w:color w:val="EE0000"/>
        </w:rPr>
        <w:t>[Date]</w:t>
      </w:r>
    </w:p>
    <w:p w:rsidRPr="00F43648" w:rsidR="00F1204B" w:rsidP="00754765" w:rsidRDefault="00F1204B" w14:paraId="0B05538C" w14:textId="055E53CE">
      <w:pPr>
        <w:pStyle w:val="ListNumber2"/>
        <w:ind w:left="794"/>
      </w:pPr>
      <w:r>
        <w:t xml:space="preserve">All </w:t>
      </w:r>
      <w:r w:rsidRPr="00F43648">
        <w:t xml:space="preserve">dates and times are dates and times in New Zealand. </w:t>
      </w:r>
    </w:p>
    <w:p w:rsidR="00F1204B" w:rsidP="00754765" w:rsidRDefault="00F1204B" w14:paraId="7BB87237" w14:textId="65DC47BB">
      <w:pPr>
        <w:pStyle w:val="ListNumber2"/>
        <w:ind w:left="794"/>
      </w:pPr>
      <w:r w:rsidRPr="00F43648">
        <w:t>The timeline m</w:t>
      </w:r>
      <w:r>
        <w:t>ay be subject to change via Tender Notification.</w:t>
      </w:r>
    </w:p>
    <w:p w:rsidR="00F1204B" w:rsidP="008322D8" w:rsidRDefault="00F1204B" w14:paraId="6E02B538" w14:textId="6532AC11">
      <w:pPr>
        <w:pStyle w:val="Heading2Numbered"/>
      </w:pPr>
      <w:bookmarkStart w:name="_Toc239942037" w:id="3"/>
      <w:r>
        <w:t>Point of Contact</w:t>
      </w:r>
      <w:bookmarkEnd w:id="3"/>
    </w:p>
    <w:p w:rsidR="00F1204B" w:rsidP="00C0785B" w:rsidRDefault="00F1204B" w14:paraId="78EF0E51" w14:textId="2FC5FEFA">
      <w:pPr>
        <w:pStyle w:val="ListNumber2"/>
        <w:numPr>
          <w:ilvl w:val="1"/>
          <w:numId w:val="9"/>
        </w:numPr>
        <w:ind w:left="794"/>
      </w:pPr>
      <w:r>
        <w:t>The Point of Contact for this RFP is:</w:t>
      </w:r>
    </w:p>
    <w:p w:rsidRPr="00E7556D" w:rsidR="00F1204B" w:rsidP="00C0785B" w:rsidRDefault="00F1204B" w14:paraId="060525B3" w14:textId="77777777">
      <w:pPr>
        <w:pStyle w:val="ListNumber3"/>
        <w:numPr>
          <w:ilvl w:val="0"/>
          <w:numId w:val="0"/>
        </w:numPr>
        <w:ind w:left="794"/>
      </w:pPr>
      <w:r>
        <w:t>Name:</w:t>
      </w:r>
      <w:r w:rsidRPr="00E7556D">
        <w:t xml:space="preserve"> [Procurement Officer name]</w:t>
      </w:r>
    </w:p>
    <w:p w:rsidR="00F1204B" w:rsidP="00C0785B" w:rsidRDefault="00F1204B" w14:paraId="0E8409A4" w14:textId="77777777">
      <w:pPr>
        <w:pStyle w:val="ListNumber3"/>
        <w:numPr>
          <w:ilvl w:val="0"/>
          <w:numId w:val="0"/>
        </w:numPr>
        <w:ind w:left="794"/>
      </w:pPr>
      <w:r>
        <w:t>Role: Procurement Officer</w:t>
      </w:r>
    </w:p>
    <w:p w:rsidR="00F1204B" w:rsidP="00754765" w:rsidRDefault="00F1204B" w14:paraId="7A72823C" w14:textId="101B1E2E">
      <w:pPr>
        <w:pStyle w:val="ListNumber2"/>
        <w:ind w:left="794"/>
      </w:pPr>
      <w:r>
        <w:t>All enquiries in relation to this RFP must be directed to the Point of Contact through the GETS question/answer function. Requests for clarification and questions relating to developing a Tender must be made before the Deadline for Questions (Section 1.2a). All communications in relation to this RFP will be managed by the Point of Contact.</w:t>
      </w:r>
    </w:p>
    <w:p w:rsidR="00F1204B" w:rsidP="00754765" w:rsidRDefault="00F1204B" w14:paraId="15FB37B4" w14:textId="273E394A">
      <w:pPr>
        <w:pStyle w:val="ListNumber2"/>
        <w:ind w:left="794"/>
      </w:pPr>
      <w:r>
        <w:t>By being invited through GETS to participate in this closed RFP, you will automatically be informed by email of all Tender Notifications for this RFP.</w:t>
      </w:r>
    </w:p>
    <w:p w:rsidR="007C4E6F" w:rsidP="00754765" w:rsidRDefault="00F1204B" w14:paraId="5F3825FE" w14:textId="77777777">
      <w:pPr>
        <w:pStyle w:val="ListNumber2"/>
        <w:ind w:left="794"/>
      </w:pPr>
      <w:r w:rsidRPr="00CD5F5F">
        <w:rPr>
          <w:color w:val="66BA6E" w:themeColor="accent2"/>
        </w:rPr>
        <w:t>Optional:</w:t>
      </w:r>
      <w:r>
        <w:t xml:space="preserve"> The </w:t>
      </w:r>
      <w:proofErr w:type="gramStart"/>
      <w:r>
        <w:t>Principal</w:t>
      </w:r>
      <w:proofErr w:type="gramEnd"/>
      <w:r>
        <w:t xml:space="preserve"> will hold</w:t>
      </w:r>
      <w:r w:rsidRPr="00CD5F5F">
        <w:rPr>
          <w:color w:val="EE0000"/>
        </w:rPr>
        <w:t xml:space="preserve"> [number]</w:t>
      </w:r>
      <w:r>
        <w:t xml:space="preserve"> briefing session</w:t>
      </w:r>
      <w:r w:rsidRPr="00607AF8">
        <w:rPr>
          <w:color w:val="EE0000"/>
        </w:rPr>
        <w:t>[s]</w:t>
      </w:r>
      <w:r>
        <w:t xml:space="preserve"> for Tenderers on </w:t>
      </w:r>
      <w:r w:rsidRPr="00607AF8">
        <w:rPr>
          <w:color w:val="EE0000"/>
        </w:rPr>
        <w:t xml:space="preserve">[time and date(s)] </w:t>
      </w:r>
      <w:r>
        <w:t xml:space="preserve">at </w:t>
      </w:r>
      <w:r w:rsidRPr="00607AF8">
        <w:rPr>
          <w:color w:val="EE0000"/>
        </w:rPr>
        <w:t>[location(s)]</w:t>
      </w:r>
      <w:r>
        <w:t xml:space="preserve">. The purpose of briefing sessions is to clarify the scope of the Services as detailed within this RFP. </w:t>
      </w:r>
      <w:r w:rsidRPr="00607AF8">
        <w:rPr>
          <w:color w:val="EE0000"/>
        </w:rPr>
        <w:t>[The/ Each]</w:t>
      </w:r>
      <w:r>
        <w:t xml:space="preserve"> briefing session will be limited to </w:t>
      </w:r>
      <w:r w:rsidRPr="00607AF8">
        <w:rPr>
          <w:color w:val="EE0000"/>
        </w:rPr>
        <w:t>[number]</w:t>
      </w:r>
      <w:r>
        <w:t xml:space="preserve"> persons per Tenderer. Any additional information made available at briefing sessions will be communicated by Tender Notification in GETS. Tenderers wishing to attend a briefing session must register</w:t>
      </w:r>
      <w:r w:rsidR="007C4E6F">
        <w:t xml:space="preserve"> with the Point of Contact by the date detailed in the Indicative Timeline (paragraph 1.2a) through the GETS question/answer function with the following information:</w:t>
      </w:r>
    </w:p>
    <w:p w:rsidR="007C4E6F" w:rsidP="00C0785B" w:rsidRDefault="007C4E6F" w14:paraId="08167B2F" w14:textId="77777777">
      <w:pPr>
        <w:pStyle w:val="ListBullet2"/>
      </w:pPr>
      <w:r>
        <w:t>Tenderer’s name</w:t>
      </w:r>
    </w:p>
    <w:p w:rsidR="007C4E6F" w:rsidP="00C0785B" w:rsidRDefault="007C4E6F" w14:paraId="618081DB" w14:textId="77777777">
      <w:pPr>
        <w:pStyle w:val="ListBullet2"/>
      </w:pPr>
      <w:r>
        <w:t>names(s) of those attending</w:t>
      </w:r>
    </w:p>
    <w:p w:rsidR="007C4E6F" w:rsidP="00C0785B" w:rsidRDefault="007C4E6F" w14:paraId="1A0288DA" w14:textId="77777777">
      <w:pPr>
        <w:pStyle w:val="ListBullet2"/>
      </w:pPr>
      <w:r>
        <w:t>contact phone number.</w:t>
      </w:r>
    </w:p>
    <w:p w:rsidR="007C4E6F" w:rsidP="00754765" w:rsidRDefault="007C4E6F" w14:paraId="6E48C1F3" w14:textId="77777777">
      <w:pPr>
        <w:pStyle w:val="ListNumber2"/>
        <w:ind w:left="794"/>
      </w:pPr>
      <w:r w:rsidRPr="00BC1516">
        <w:rPr>
          <w:color w:val="66BA6E" w:themeColor="accent2"/>
        </w:rPr>
        <w:t>Include this if there will be site visits. Otherwise, delete.</w:t>
      </w:r>
      <w:r>
        <w:t xml:space="preserve"> Tenderers will be given the opportunity for a site visit. Site visits will be limited to </w:t>
      </w:r>
      <w:r w:rsidRPr="00BC1516">
        <w:rPr>
          <w:color w:val="EE0000"/>
        </w:rPr>
        <w:t>[number]</w:t>
      </w:r>
      <w:r>
        <w:t xml:space="preserve"> persons per Tenderer. Tenderers wishing to attend a site visit must register with the Point of Contact by the date detailed in the Indicative Timeline (paragraph 1.2a) through the GETS question/answer function with the following information:</w:t>
      </w:r>
    </w:p>
    <w:p w:rsidR="007C4E6F" w:rsidP="00C0785B" w:rsidRDefault="007C4E6F" w14:paraId="78456E4D" w14:textId="77777777">
      <w:pPr>
        <w:pStyle w:val="ListBullet2"/>
      </w:pPr>
      <w:r>
        <w:t xml:space="preserve">Tenderer’s name </w:t>
      </w:r>
    </w:p>
    <w:p w:rsidR="007C4E6F" w:rsidP="00C0785B" w:rsidRDefault="007C4E6F" w14:paraId="1AA576E3" w14:textId="77777777">
      <w:pPr>
        <w:pStyle w:val="ListBullet2"/>
      </w:pPr>
      <w:r>
        <w:t>names(s) of those attending</w:t>
      </w:r>
    </w:p>
    <w:p w:rsidR="007C4E6F" w:rsidP="00C0785B" w:rsidRDefault="007C4E6F" w14:paraId="58CEA021" w14:textId="77777777">
      <w:pPr>
        <w:pStyle w:val="ListBullet2"/>
      </w:pPr>
      <w:r>
        <w:t>contact phone number</w:t>
      </w:r>
    </w:p>
    <w:p w:rsidR="007C4E6F" w:rsidP="00754765" w:rsidRDefault="007C4E6F" w14:paraId="09E1FEA3" w14:textId="77777777">
      <w:pPr>
        <w:pStyle w:val="ListNumber2"/>
        <w:ind w:left="794"/>
      </w:pPr>
      <w:r w:rsidRPr="00BC1516">
        <w:rPr>
          <w:color w:val="66BA6E" w:themeColor="accent2"/>
        </w:rPr>
        <w:t>Include this if there will be site visits. Otherwise, delete.</w:t>
      </w:r>
      <w:r>
        <w:t xml:space="preserve"> All Tenderers shall be deemed to have inspected the Site(s) before submitting their Tender.</w:t>
      </w:r>
    </w:p>
    <w:p w:rsidR="007C4E6F" w:rsidP="00C0785B" w:rsidRDefault="007C4E6F" w14:paraId="19880CE3" w14:textId="5A7549DE">
      <w:pPr>
        <w:pStyle w:val="ListNumber2"/>
        <w:numPr>
          <w:ilvl w:val="1"/>
          <w:numId w:val="1"/>
        </w:numPr>
        <w:ind w:left="794"/>
      </w:pPr>
      <w:r w:rsidRPr="00BC1516">
        <w:rPr>
          <w:color w:val="66BA6E" w:themeColor="accent2"/>
        </w:rPr>
        <w:t>Use this if there’s no site visit. Otherwise, delete.</w:t>
      </w:r>
      <w:r>
        <w:t xml:space="preserve"> Site visits are not available for this RFP and Tenderers must not access the </w:t>
      </w:r>
      <w:proofErr w:type="gramStart"/>
      <w:r>
        <w:t>School</w:t>
      </w:r>
      <w:proofErr w:type="gramEnd"/>
      <w:r>
        <w:t xml:space="preserve"> for any purposes related to this RFP.</w:t>
      </w:r>
    </w:p>
    <w:p w:rsidR="007C4E6F" w:rsidP="00BC1516" w:rsidRDefault="007C4E6F" w14:paraId="136319A3" w14:textId="77777777">
      <w:pPr>
        <w:pStyle w:val="Heading2Numbered"/>
      </w:pPr>
      <w:bookmarkStart w:name="_Toc239942038" w:id="4"/>
      <w:r>
        <w:t>Developing Your Proposal</w:t>
      </w:r>
      <w:bookmarkEnd w:id="4"/>
    </w:p>
    <w:p w:rsidR="007C4E6F" w:rsidP="00C0785B" w:rsidRDefault="007C4E6F" w14:paraId="5BDB4C64" w14:textId="77777777">
      <w:pPr>
        <w:pStyle w:val="ListNumber2"/>
        <w:numPr>
          <w:ilvl w:val="1"/>
          <w:numId w:val="10"/>
        </w:numPr>
        <w:ind w:left="794"/>
      </w:pPr>
      <w:r>
        <w:t>Tenders for this RFP must include all the information requested in and be in the format and set out in the Form of Tender (Part A and Part B). Microsoft Word document versions of the Form of Tender (Part A and Part B) are included with the GETS Tender Notice for this RFP.</w:t>
      </w:r>
    </w:p>
    <w:p w:rsidR="007C4E6F" w:rsidP="00754765" w:rsidRDefault="007C4E6F" w14:paraId="070E91CA" w14:textId="77777777">
      <w:pPr>
        <w:pStyle w:val="ListNumber2"/>
        <w:ind w:left="794"/>
      </w:pPr>
      <w:r>
        <w:t>Tenders not submitted in the format of the Response Forms may be excluded from evaluation.</w:t>
      </w:r>
    </w:p>
    <w:p w:rsidR="007C4E6F" w:rsidP="00754765" w:rsidRDefault="007C4E6F" w14:paraId="54FBB6B7" w14:textId="77777777">
      <w:pPr>
        <w:pStyle w:val="ListNumber2"/>
        <w:ind w:left="794"/>
      </w:pPr>
      <w:r>
        <w:t>Tenders must demonstrate an understanding of the Requirement and provide a detailed method and approach and programme for the delivery of the Services.</w:t>
      </w:r>
    </w:p>
    <w:p w:rsidR="007C4E6F" w:rsidP="00754765" w:rsidRDefault="007C4E6F" w14:paraId="579D7D7F" w14:textId="77777777">
      <w:pPr>
        <w:pStyle w:val="ListNumber2"/>
        <w:ind w:left="794"/>
      </w:pPr>
      <w:r>
        <w:t>Tenderers must complete and sign the Tenderer’s Declaration in the Form of Tender Part B.</w:t>
      </w:r>
    </w:p>
    <w:p w:rsidR="007C4E6F" w:rsidP="00754765" w:rsidRDefault="007C4E6F" w14:paraId="4FE44402" w14:textId="77777777">
      <w:pPr>
        <w:pStyle w:val="ListNumber2"/>
        <w:ind w:left="794"/>
      </w:pPr>
      <w:r>
        <w:t xml:space="preserve">Response Form Part A: Non-price Criteria response is limited to </w:t>
      </w:r>
      <w:r w:rsidRPr="00106766">
        <w:rPr>
          <w:color w:val="EE0000"/>
        </w:rPr>
        <w:t>[40]</w:t>
      </w:r>
      <w:r>
        <w:t xml:space="preserve"> A4 pages (including all appendices, cover pages, contents pages and blank pages, but excluding CVs for Key Personnel which are limited to</w:t>
      </w:r>
      <w:r w:rsidRPr="00106766">
        <w:rPr>
          <w:color w:val="EE0000"/>
        </w:rPr>
        <w:t xml:space="preserve"> [two]</w:t>
      </w:r>
      <w:r>
        <w:t xml:space="preserve"> A4 pages each). The font size is limited to no smaller than Arial size 10. Any pages beyond this page limit will be removed and not be considered in the evaluation. </w:t>
      </w:r>
    </w:p>
    <w:p w:rsidR="007C4E6F" w:rsidP="00754765" w:rsidRDefault="007C4E6F" w14:paraId="0311D686" w14:textId="77777777">
      <w:pPr>
        <w:pStyle w:val="ListNumber2"/>
        <w:ind w:left="794"/>
      </w:pPr>
      <w:r>
        <w:t xml:space="preserve">Response Form (Part B: General, price and declaration) response is not restricted by a page </w:t>
      </w:r>
      <w:proofErr w:type="gramStart"/>
      <w:r>
        <w:t>limit,</w:t>
      </w:r>
      <w:proofErr w:type="gramEnd"/>
      <w:r>
        <w:t xml:space="preserve"> however the font size is limited to no smaller than Arial size 10.</w:t>
      </w:r>
    </w:p>
    <w:p w:rsidR="007C4E6F" w:rsidP="00C0785B" w:rsidRDefault="007C4E6F" w14:paraId="118ADFA2" w14:textId="790AE4CD">
      <w:pPr>
        <w:pStyle w:val="ListNumber2"/>
        <w:numPr>
          <w:ilvl w:val="1"/>
          <w:numId w:val="1"/>
        </w:numPr>
        <w:ind w:left="794"/>
      </w:pPr>
      <w:r>
        <w:t>Tender document file size is limited to 100MB.</w:t>
      </w:r>
    </w:p>
    <w:p w:rsidR="007C4E6F" w:rsidP="00BC1516" w:rsidRDefault="007C4E6F" w14:paraId="17B1F47D" w14:textId="77777777">
      <w:pPr>
        <w:pStyle w:val="Heading2Numbered"/>
      </w:pPr>
      <w:bookmarkStart w:name="_Toc239942039" w:id="5"/>
      <w:r>
        <w:t>Submitting your Proposal</w:t>
      </w:r>
      <w:bookmarkEnd w:id="5"/>
    </w:p>
    <w:p w:rsidR="007C4E6F" w:rsidP="00C0785B" w:rsidRDefault="007C4E6F" w14:paraId="20FD2073" w14:textId="77777777">
      <w:pPr>
        <w:pStyle w:val="ListNumber2"/>
        <w:numPr>
          <w:ilvl w:val="1"/>
          <w:numId w:val="11"/>
        </w:numPr>
        <w:ind w:left="794"/>
      </w:pPr>
      <w:r>
        <w:t>Tenders for this RFP must be submitted electronically through the GETS e-Tender box function. It is recommended that uploading process be undertaken with sufficient time to allow the upload to complete before the Deadline for Proposals (important for Tenders greater than 10MB).</w:t>
      </w:r>
    </w:p>
    <w:p w:rsidR="007C4E6F" w:rsidP="00754765" w:rsidRDefault="007C4E6F" w14:paraId="29D2A8BB" w14:textId="77777777">
      <w:pPr>
        <w:pStyle w:val="ListNumber2"/>
        <w:ind w:left="794"/>
      </w:pPr>
      <w:r>
        <w:t>To submit a Proposal through GETS:</w:t>
      </w:r>
    </w:p>
    <w:p w:rsidRPr="00BF519B" w:rsidR="00982C31" w:rsidP="00BF519B" w:rsidRDefault="00982C31" w14:paraId="09A35AB7" w14:textId="0A6E515A">
      <w:pPr>
        <w:pStyle w:val="Tablenumber"/>
        <w:rPr>
          <w:sz w:val="24"/>
        </w:rPr>
      </w:pPr>
      <w:r w:rsidRPr="00BF519B">
        <w:rPr>
          <w:sz w:val="24"/>
        </w:rPr>
        <w:t>in the Tender Notice, click “Tender a Response”</w:t>
      </w:r>
    </w:p>
    <w:p w:rsidRPr="00BF519B" w:rsidR="00982C31" w:rsidP="00982C31" w:rsidRDefault="00982C31" w14:paraId="5ADBC48B" w14:textId="620D50F8">
      <w:pPr>
        <w:pStyle w:val="Tablenumber"/>
        <w:rPr>
          <w:sz w:val="24"/>
        </w:rPr>
      </w:pPr>
      <w:r w:rsidRPr="00BF519B">
        <w:rPr>
          <w:sz w:val="24"/>
        </w:rPr>
        <w:t>complete the online form and attach your Tender documents</w:t>
      </w:r>
    </w:p>
    <w:p w:rsidRPr="00BF519B" w:rsidR="00982C31" w:rsidP="00982C31" w:rsidRDefault="00982C31" w14:paraId="07AF32F3" w14:textId="1E9AEC3C">
      <w:pPr>
        <w:pStyle w:val="Tablenumber"/>
        <w:rPr>
          <w:sz w:val="24"/>
        </w:rPr>
      </w:pPr>
      <w:r w:rsidRPr="00BF519B">
        <w:rPr>
          <w:sz w:val="24"/>
        </w:rPr>
        <w:t>click “Commit” (Tenderers will receive an auto-generated email from GETS acknowledging receipt of the Tender).</w:t>
      </w:r>
    </w:p>
    <w:p w:rsidR="009F461B" w:rsidP="00754765" w:rsidRDefault="009F461B" w14:paraId="46512761" w14:textId="6955FAB3">
      <w:pPr>
        <w:pStyle w:val="ListNumber2"/>
        <w:ind w:left="794"/>
      </w:pPr>
      <w:r>
        <w:t>Proposals submitted other than through the GETS e-Tender function (e.g. hand delivered, post or fax) may be excluded from evaluation.</w:t>
      </w:r>
    </w:p>
    <w:p w:rsidR="009F461B" w:rsidP="00754765" w:rsidRDefault="009F461B" w14:paraId="32608A42" w14:textId="7E170827">
      <w:pPr>
        <w:pStyle w:val="ListNumber2"/>
        <w:ind w:left="794"/>
      </w:pPr>
      <w:r>
        <w:t>Tenderers must submit Form of Tender Part A and Form of Proposal Part B as separate files clearly named:</w:t>
      </w:r>
    </w:p>
    <w:p w:rsidR="009F461B" w:rsidP="00BF519B" w:rsidRDefault="009F461B" w14:paraId="3CA4CD89" w14:textId="489208AC">
      <w:pPr>
        <w:pStyle w:val="ListBullet"/>
      </w:pPr>
      <w:r w:rsidRPr="00BF519B">
        <w:rPr>
          <w:color w:val="EE0000"/>
        </w:rPr>
        <w:t>[Tenderer name] [Name of the School]</w:t>
      </w:r>
      <w:r>
        <w:t xml:space="preserve"> (the </w:t>
      </w:r>
      <w:proofErr w:type="gramStart"/>
      <w:r>
        <w:t>School</w:t>
      </w:r>
      <w:proofErr w:type="gramEnd"/>
      <w:r>
        <w:t xml:space="preserve">) – </w:t>
      </w:r>
      <w:r w:rsidRPr="00BF519B">
        <w:rPr>
          <w:color w:val="EE0000"/>
        </w:rPr>
        <w:t>[Project Title]</w:t>
      </w:r>
      <w:r>
        <w:t xml:space="preserve"> –</w:t>
      </w:r>
      <w:r w:rsidRPr="00BF519B">
        <w:rPr>
          <w:color w:val="EE0000"/>
        </w:rPr>
        <w:t xml:space="preserve"> [Nature of the </w:t>
      </w:r>
      <w:r w:rsidRPr="00BF519B" w:rsidR="00BF519B">
        <w:rPr>
          <w:color w:val="EE0000"/>
        </w:rPr>
        <w:t>Project]</w:t>
      </w:r>
      <w:r w:rsidR="00BF519B">
        <w:t xml:space="preserve"> (</w:t>
      </w:r>
      <w:r>
        <w:t>the Services) RFP Part A.</w:t>
      </w:r>
    </w:p>
    <w:p w:rsidR="009F461B" w:rsidP="009F461B" w:rsidRDefault="009F461B" w14:paraId="2357A7A7" w14:textId="25DC4173">
      <w:pPr>
        <w:pStyle w:val="ListBullet"/>
      </w:pPr>
      <w:r w:rsidRPr="00BF519B">
        <w:rPr>
          <w:color w:val="EE0000"/>
        </w:rPr>
        <w:t>[Tenderer name] [Name of the School]</w:t>
      </w:r>
      <w:r>
        <w:t xml:space="preserve"> (the </w:t>
      </w:r>
      <w:proofErr w:type="gramStart"/>
      <w:r>
        <w:t>School</w:t>
      </w:r>
      <w:proofErr w:type="gramEnd"/>
      <w:r>
        <w:t>) –</w:t>
      </w:r>
      <w:r w:rsidRPr="00BF519B">
        <w:rPr>
          <w:color w:val="EE0000"/>
        </w:rPr>
        <w:t xml:space="preserve"> [Project Title]</w:t>
      </w:r>
      <w:r>
        <w:t xml:space="preserve"> – </w:t>
      </w:r>
      <w:r w:rsidRPr="00BF519B">
        <w:rPr>
          <w:color w:val="EE0000"/>
        </w:rPr>
        <w:t xml:space="preserve">[Nature of the </w:t>
      </w:r>
      <w:r w:rsidRPr="00BF519B" w:rsidR="00BF519B">
        <w:rPr>
          <w:color w:val="EE0000"/>
        </w:rPr>
        <w:t>Project]</w:t>
      </w:r>
      <w:r w:rsidR="00BF519B">
        <w:t xml:space="preserve"> (</w:t>
      </w:r>
      <w:r>
        <w:t>the Services) RFP Part B.</w:t>
      </w:r>
    </w:p>
    <w:p w:rsidR="009F461B" w:rsidP="00BF519B" w:rsidRDefault="009F461B" w14:paraId="74C77134" w14:textId="6BB957C8">
      <w:pPr>
        <w:pStyle w:val="Heading2Numbered"/>
      </w:pPr>
      <w:bookmarkStart w:name="_Toc239942040" w:id="6"/>
      <w:r>
        <w:t>RFP Process Terms and Conditions</w:t>
      </w:r>
      <w:bookmarkEnd w:id="6"/>
    </w:p>
    <w:p w:rsidR="009F461B" w:rsidP="00C0785B" w:rsidRDefault="009F461B" w14:paraId="224ED94B" w14:textId="7D349035">
      <w:pPr>
        <w:pStyle w:val="ListNumber2"/>
        <w:numPr>
          <w:ilvl w:val="1"/>
          <w:numId w:val="12"/>
        </w:numPr>
        <w:ind w:left="794"/>
      </w:pPr>
      <w:r>
        <w:t xml:space="preserve">This RFP is [an open/a closed] competitive Tender process and is subject to the RFx Process Terms and Conditions at: School Property Procurement RFx Process Terms </w:t>
      </w:r>
      <w:r>
        <w:t>and Conditions (Conditions of Tendering) 2020-3 or http://www.schoolproperty.govt.nz/, search: ‘School property procurement templates and guides’).</w:t>
      </w:r>
    </w:p>
    <w:p w:rsidR="009F461B" w:rsidP="00754765" w:rsidRDefault="009F461B" w14:paraId="11976DD8" w14:textId="406F6D7B">
      <w:pPr>
        <w:pStyle w:val="ListNumber2"/>
        <w:ind w:left="794"/>
      </w:pPr>
      <w:r>
        <w:t xml:space="preserve">In submitting a Tender, the Tenderer agrees that its Tender will remain open for acceptance by the </w:t>
      </w:r>
      <w:proofErr w:type="gramStart"/>
      <w:r>
        <w:t>Principal</w:t>
      </w:r>
      <w:proofErr w:type="gramEnd"/>
      <w:r>
        <w:t xml:space="preserve"> for [number (no less than three)] calendar months from the Deadline for Tenders.</w:t>
      </w:r>
    </w:p>
    <w:p w:rsidR="009F461B" w:rsidP="00BF519B" w:rsidRDefault="009F461B" w14:paraId="795DA133" w14:textId="2D2DE73C">
      <w:pPr>
        <w:pStyle w:val="Heading2Numbered"/>
      </w:pPr>
      <w:bookmarkStart w:name="_Toc239942041" w:id="7"/>
      <w:r>
        <w:t>Later Changes to the RFP or RFP Process</w:t>
      </w:r>
      <w:bookmarkEnd w:id="7"/>
    </w:p>
    <w:p w:rsidR="009F461B" w:rsidP="00C0785B" w:rsidRDefault="009F461B" w14:paraId="17FE2867" w14:textId="1E90C21F">
      <w:pPr>
        <w:pStyle w:val="ListNumber2"/>
        <w:numPr>
          <w:ilvl w:val="1"/>
          <w:numId w:val="13"/>
        </w:numPr>
        <w:ind w:left="794"/>
      </w:pPr>
      <w:r>
        <w:t>Following release of this RFP, any changes to the RFP document or RFP process or any additional information to be provided to Tenderers will be communicated through the GETS question/answer function or by issuing an Addendum to the RFP through GETS. By being invited through GETS to participate in this closed RFP, you will be automatically notified by auto-generated email of changes/additional information provided through the GETS question/answer function and/or by Addendum to the RFP.</w:t>
      </w:r>
    </w:p>
    <w:p w:rsidR="009F461B" w:rsidP="00754765" w:rsidRDefault="009F461B" w14:paraId="7343E7F7" w14:textId="043526F5">
      <w:pPr>
        <w:pStyle w:val="ListNumber2"/>
        <w:ind w:left="794"/>
      </w:pPr>
      <w:r>
        <w:t>All information communicated through the GETS question/answer function and all Addenda to the RFP form part of this RFP.</w:t>
      </w:r>
    </w:p>
    <w:p w:rsidR="009F461B" w:rsidP="00BF519B" w:rsidRDefault="009F461B" w14:paraId="0F26DE4D" w14:textId="060DE7E8">
      <w:pPr>
        <w:pStyle w:val="Heading2Numbered"/>
      </w:pPr>
      <w:bookmarkStart w:name="_Toc239942042" w:id="8"/>
      <w:r>
        <w:t>Tender Documents</w:t>
      </w:r>
      <w:bookmarkEnd w:id="8"/>
    </w:p>
    <w:p w:rsidR="009F461B" w:rsidP="00C0785B" w:rsidRDefault="009F461B" w14:paraId="612AF548" w14:textId="4316F103">
      <w:pPr>
        <w:pStyle w:val="ListNumber2"/>
        <w:numPr>
          <w:ilvl w:val="1"/>
          <w:numId w:val="14"/>
        </w:numPr>
        <w:ind w:left="794"/>
      </w:pPr>
      <w:r>
        <w:t>Documents attached to the GETS Tender Notice for this RFP and which form part of this RFP (Tender Documents) are:</w:t>
      </w:r>
    </w:p>
    <w:p w:rsidR="009F461B" w:rsidP="00A45EA1" w:rsidRDefault="009F461B" w14:paraId="4810A5AB" w14:textId="73973068">
      <w:pPr>
        <w:pStyle w:val="ListNumber3"/>
      </w:pPr>
      <w:r>
        <w:t>RFP (pdf)</w:t>
      </w:r>
    </w:p>
    <w:p w:rsidR="009F461B" w:rsidP="00A45EA1" w:rsidRDefault="009F461B" w14:paraId="41B07B25" w14:textId="1B0DE0FB">
      <w:pPr>
        <w:pStyle w:val="ListNumber3"/>
      </w:pPr>
      <w:r>
        <w:t>Form of Proposal Part A (Word document)</w:t>
      </w:r>
    </w:p>
    <w:p w:rsidR="009F461B" w:rsidP="00A45EA1" w:rsidRDefault="009F461B" w14:paraId="2A71151B" w14:textId="1C7B794D">
      <w:pPr>
        <w:pStyle w:val="ListNumber3"/>
      </w:pPr>
      <w:r>
        <w:t>Form of Proposal Part B (Word document)</w:t>
      </w:r>
    </w:p>
    <w:p w:rsidR="009F461B" w:rsidP="00A45EA1" w:rsidRDefault="009F461B" w14:paraId="4F437E68" w14:textId="5BDDE693">
      <w:pPr>
        <w:pStyle w:val="ListNumber3"/>
      </w:pPr>
      <w:r>
        <w:t>The Property Brief</w:t>
      </w:r>
    </w:p>
    <w:p w:rsidRPr="00A45EA1" w:rsidR="009F461B" w:rsidP="00A45EA1" w:rsidRDefault="009F461B" w14:paraId="6B552E33" w14:textId="58D0C30D">
      <w:pPr>
        <w:pStyle w:val="ListNumber3"/>
        <w:rPr>
          <w:color w:val="66BA6E" w:themeColor="accent2"/>
        </w:rPr>
      </w:pPr>
      <w:r w:rsidRPr="00A45EA1">
        <w:rPr>
          <w:color w:val="EE0000"/>
        </w:rPr>
        <w:t>[Other information - please specify]</w:t>
      </w:r>
      <w:r>
        <w:t xml:space="preserve"> </w:t>
      </w:r>
      <w:r w:rsidRPr="00A45EA1">
        <w:rPr>
          <w:color w:val="66BA6E" w:themeColor="accent2"/>
        </w:rPr>
        <w:t>(e.g. resource consent information, topographical surveys, soil investigation reports, building survey reports, existing information related to utilities, asbestos survey records, information on known health and safety risks).</w:t>
      </w:r>
    </w:p>
    <w:p w:rsidR="009F461B" w:rsidP="00754765" w:rsidRDefault="009F461B" w14:paraId="7BB8169C" w14:textId="56D96383">
      <w:pPr>
        <w:pStyle w:val="ListNumber2"/>
        <w:ind w:left="794"/>
      </w:pPr>
      <w:r>
        <w:t>The order of priority of Tender Documents is stipulated in the Contract.</w:t>
      </w:r>
    </w:p>
    <w:p w:rsidR="009F461B" w:rsidP="00BF519B" w:rsidRDefault="009F461B" w14:paraId="60485B80" w14:textId="1A27B40D">
      <w:pPr>
        <w:pStyle w:val="Heading2Numbered"/>
      </w:pPr>
      <w:bookmarkStart w:name="_Toc239942043" w:id="9"/>
      <w:r>
        <w:t>Concerns and Complaints</w:t>
      </w:r>
      <w:bookmarkEnd w:id="9"/>
    </w:p>
    <w:p w:rsidR="009F461B" w:rsidP="00C0785B" w:rsidRDefault="004A0C12" w14:paraId="52EB2F04" w14:textId="1024C322">
      <w:pPr>
        <w:pStyle w:val="ListNumber2"/>
        <w:numPr>
          <w:ilvl w:val="1"/>
          <w:numId w:val="15"/>
        </w:numPr>
        <w:ind w:left="794"/>
      </w:pPr>
      <w:r>
        <w:t>A</w:t>
      </w:r>
      <w:r w:rsidR="009F461B">
        <w:t xml:space="preserve">ny concern or complaint a Tenderer has </w:t>
      </w:r>
      <w:proofErr w:type="gramStart"/>
      <w:r w:rsidR="009F461B">
        <w:t>in regard to</w:t>
      </w:r>
      <w:proofErr w:type="gramEnd"/>
      <w:r w:rsidR="009F461B">
        <w:t xml:space="preserve"> this RFP must be raised with the Point of Contact (Section 1.3) in the first instance.</w:t>
      </w:r>
    </w:p>
    <w:p w:rsidR="003E2A2A" w:rsidP="00754765" w:rsidRDefault="009F461B" w14:paraId="70A211D2" w14:textId="7F192039">
      <w:pPr>
        <w:pStyle w:val="ListNumber2"/>
        <w:ind w:left="794"/>
      </w:pPr>
      <w:r>
        <w:t xml:space="preserve">If an issue or complaint remains unresolved following best endeavours at resolution with the Point of Contact, the issue or complaint may be escalated by emailing </w:t>
      </w:r>
      <w:r>
        <w:t>NZSPA’s Infrastructure</w:t>
      </w:r>
      <w:r w:rsidR="002775F1">
        <w:t xml:space="preserve"> </w:t>
      </w:r>
      <w:r w:rsidRPr="002775F1" w:rsidR="002775F1">
        <w:t xml:space="preserve">Procurement Team: </w:t>
      </w:r>
      <w:hyperlink w:history="1" r:id="rId18">
        <w:r w:rsidRPr="000452C4" w:rsidR="002775F1">
          <w:rPr>
            <w:rStyle w:val="Hyperlink"/>
            <w:rFonts w:asciiTheme="minorHAnsi" w:hAnsiTheme="minorHAnsi"/>
          </w:rPr>
          <w:t>SP.Procurement@schoolproperty.govt.nz</w:t>
        </w:r>
      </w:hyperlink>
      <w:r w:rsidR="002775F1">
        <w:t xml:space="preserve"> </w:t>
      </w:r>
      <w:r w:rsidRPr="002775F1" w:rsidR="002775F1">
        <w:t xml:space="preserve">(Email title: Issue with </w:t>
      </w:r>
      <w:r w:rsidRPr="002775F1" w:rsidR="002775F1">
        <w:rPr>
          <w:color w:val="EE0000"/>
        </w:rPr>
        <w:t xml:space="preserve">[Name of the School] </w:t>
      </w:r>
      <w:r w:rsidRPr="002775F1" w:rsidR="002775F1">
        <w:t xml:space="preserve">(the </w:t>
      </w:r>
      <w:proofErr w:type="gramStart"/>
      <w:r w:rsidRPr="002775F1" w:rsidR="002775F1">
        <w:t>School</w:t>
      </w:r>
      <w:proofErr w:type="gramEnd"/>
      <w:r w:rsidRPr="002775F1" w:rsidR="002775F1">
        <w:t xml:space="preserve">) – </w:t>
      </w:r>
      <w:r w:rsidRPr="002775F1" w:rsidR="002775F1">
        <w:rPr>
          <w:color w:val="EE0000"/>
        </w:rPr>
        <w:t>[Project Title]</w:t>
      </w:r>
      <w:r w:rsidRPr="002775F1" w:rsidR="002775F1">
        <w:t xml:space="preserve"> – </w:t>
      </w:r>
      <w:r w:rsidRPr="002775F1" w:rsidR="002775F1">
        <w:rPr>
          <w:color w:val="EE0000"/>
        </w:rPr>
        <w:t xml:space="preserve">[Nature of the Project] </w:t>
      </w:r>
      <w:r w:rsidRPr="002775F1" w:rsidR="002775F1">
        <w:t>RFP.</w:t>
      </w:r>
    </w:p>
    <w:p w:rsidR="00CD0FD3" w:rsidP="00CD0FD3" w:rsidRDefault="00CD0FD3" w14:paraId="5A99ECAC" w14:textId="6C06B1B2">
      <w:pPr>
        <w:pStyle w:val="ListNumber2"/>
        <w:numPr>
          <w:ilvl w:val="0"/>
          <w:numId w:val="0"/>
        </w:numPr>
        <w:ind w:left="1191" w:hanging="397"/>
      </w:pPr>
    </w:p>
    <w:p w:rsidR="00CD0FD3" w:rsidRDefault="00CD0FD3" w14:paraId="57DBF8BE" w14:textId="77777777">
      <w:r>
        <w:br w:type="page"/>
      </w:r>
    </w:p>
    <w:p w:rsidR="00D614AF" w:rsidP="00D614AF" w:rsidRDefault="00D614AF" w14:paraId="6ACCDF69" w14:textId="0AF025B7">
      <w:pPr>
        <w:pStyle w:val="Heading1Numbered"/>
      </w:pPr>
      <w:bookmarkStart w:name="_Toc239942044" w:id="10"/>
      <w:r>
        <w:t>The Requirement</w:t>
      </w:r>
      <w:bookmarkEnd w:id="10"/>
    </w:p>
    <w:p w:rsidR="00D614AF" w:rsidP="00D614AF" w:rsidRDefault="00D614AF" w14:paraId="50A39D7B" w14:textId="4CAC4639">
      <w:pPr>
        <w:pStyle w:val="Heading2Numbered"/>
      </w:pPr>
      <w:bookmarkStart w:name="_Toc239942045" w:id="11"/>
      <w:r>
        <w:t>Background</w:t>
      </w:r>
      <w:bookmarkEnd w:id="11"/>
    </w:p>
    <w:p w:rsidR="00D614AF" w:rsidP="00C0785B" w:rsidRDefault="00D614AF" w14:paraId="2FDD4589" w14:textId="3BCC8BE9">
      <w:pPr>
        <w:pStyle w:val="ListNumber2"/>
        <w:numPr>
          <w:ilvl w:val="1"/>
          <w:numId w:val="16"/>
        </w:numPr>
        <w:ind w:left="794"/>
      </w:pPr>
      <w:r w:rsidRPr="00D614AF">
        <w:rPr>
          <w:color w:val="66BA6E" w:themeColor="accent2"/>
        </w:rPr>
        <w:t xml:space="preserve">[Describe the project (of which this procurement is a part) in sufficient detail to provide a context for understanding the overall Scope of Works] </w:t>
      </w:r>
      <w:r>
        <w:t>This may include:</w:t>
      </w:r>
    </w:p>
    <w:p w:rsidRPr="00C066F3" w:rsidR="00D614AF" w:rsidP="00F10B36" w:rsidRDefault="00D614AF" w14:paraId="56C1680B" w14:textId="73E61A34">
      <w:pPr>
        <w:pStyle w:val="ListNumber3"/>
        <w:rPr>
          <w:color w:val="EE0000"/>
        </w:rPr>
      </w:pPr>
      <w:r w:rsidRPr="00C066F3">
        <w:rPr>
          <w:color w:val="EE0000"/>
        </w:rPr>
        <w:t>[General description of the Project]</w:t>
      </w:r>
    </w:p>
    <w:p w:rsidRPr="00C066F3" w:rsidR="00D614AF" w:rsidP="00F10B36" w:rsidRDefault="00D614AF" w14:paraId="54C14E94" w14:textId="2255DE74">
      <w:pPr>
        <w:pStyle w:val="ListNumber3"/>
        <w:rPr>
          <w:color w:val="EE0000"/>
        </w:rPr>
      </w:pPr>
      <w:r w:rsidRPr="00C066F3">
        <w:rPr>
          <w:color w:val="EE0000"/>
        </w:rPr>
        <w:t>[Outcome sought]</w:t>
      </w:r>
    </w:p>
    <w:p w:rsidRPr="00C066F3" w:rsidR="00D614AF" w:rsidP="00F10B36" w:rsidRDefault="00D614AF" w14:paraId="16F062C7" w14:textId="7AD7A4C9">
      <w:pPr>
        <w:pStyle w:val="ListNumber3"/>
        <w:rPr>
          <w:color w:val="EE0000"/>
        </w:rPr>
      </w:pPr>
      <w:r w:rsidRPr="00C066F3">
        <w:rPr>
          <w:color w:val="EE0000"/>
        </w:rPr>
        <w:t>[History]</w:t>
      </w:r>
    </w:p>
    <w:p w:rsidRPr="00C066F3" w:rsidR="00D614AF" w:rsidP="00F10B36" w:rsidRDefault="00D614AF" w14:paraId="1F0A2C0F" w14:textId="60C11D58">
      <w:pPr>
        <w:pStyle w:val="ListNumber3"/>
        <w:rPr>
          <w:color w:val="EE0000"/>
        </w:rPr>
      </w:pPr>
      <w:r w:rsidRPr="00C066F3">
        <w:rPr>
          <w:color w:val="EE0000"/>
        </w:rPr>
        <w:t>Overview of the programme of which this project is a part</w:t>
      </w:r>
    </w:p>
    <w:p w:rsidRPr="00C066F3" w:rsidR="00D614AF" w:rsidP="00F10B36" w:rsidRDefault="00D614AF" w14:paraId="64490507" w14:textId="69B2E0FF">
      <w:pPr>
        <w:pStyle w:val="ListNumber3"/>
        <w:rPr>
          <w:color w:val="EE0000"/>
        </w:rPr>
      </w:pPr>
      <w:r w:rsidRPr="00C066F3">
        <w:rPr>
          <w:color w:val="EE0000"/>
        </w:rPr>
        <w:t>Requirements for phasing and / or staged handover of the project</w:t>
      </w:r>
    </w:p>
    <w:p w:rsidRPr="00C066F3" w:rsidR="00D614AF" w:rsidP="00F10B36" w:rsidRDefault="00D614AF" w14:paraId="6052C59E" w14:textId="2B6FAD65">
      <w:pPr>
        <w:pStyle w:val="ListNumber3"/>
        <w:rPr>
          <w:color w:val="EE0000"/>
        </w:rPr>
      </w:pPr>
      <w:r w:rsidRPr="00C066F3">
        <w:rPr>
          <w:color w:val="EE0000"/>
        </w:rPr>
        <w:t>Project consultants are:</w:t>
      </w:r>
    </w:p>
    <w:p w:rsidRPr="00C066F3" w:rsidR="00D614AF" w:rsidP="00B066C9" w:rsidRDefault="00D614AF" w14:paraId="627423B3" w14:textId="42A41774">
      <w:pPr>
        <w:pStyle w:val="Tablenumber2"/>
        <w:rPr>
          <w:color w:val="EE0000"/>
        </w:rPr>
      </w:pPr>
      <w:r w:rsidRPr="00C066F3">
        <w:rPr>
          <w:color w:val="EE0000"/>
        </w:rPr>
        <w:t>[e.g. Project Manager]: [name]</w:t>
      </w:r>
    </w:p>
    <w:p w:rsidRPr="00C066F3" w:rsidR="00D614AF" w:rsidP="00B066C9" w:rsidRDefault="00D614AF" w14:paraId="1C8A7A0C" w14:textId="1F54A071">
      <w:pPr>
        <w:pStyle w:val="Tablenumber2"/>
        <w:rPr>
          <w:color w:val="EE0000"/>
        </w:rPr>
      </w:pPr>
      <w:r w:rsidRPr="00C066F3">
        <w:rPr>
          <w:color w:val="EE0000"/>
        </w:rPr>
        <w:t>[e.g. Quantity Surveyor]: [name]</w:t>
      </w:r>
    </w:p>
    <w:p w:rsidRPr="00C066F3" w:rsidR="00D614AF" w:rsidP="00B066C9" w:rsidRDefault="00D614AF" w14:paraId="0778E70B" w14:textId="52081E3A">
      <w:pPr>
        <w:pStyle w:val="Tablenumber2"/>
        <w:rPr>
          <w:color w:val="EE0000"/>
        </w:rPr>
      </w:pPr>
      <w:r w:rsidRPr="00C066F3">
        <w:rPr>
          <w:color w:val="EE0000"/>
        </w:rPr>
        <w:t>[e.g. Lead Designer]: [name]</w:t>
      </w:r>
    </w:p>
    <w:p w:rsidRPr="00C066F3" w:rsidR="00D614AF" w:rsidP="00B066C9" w:rsidRDefault="00D614AF" w14:paraId="0B1D5AF5" w14:textId="11786754">
      <w:pPr>
        <w:pStyle w:val="Tablenumber2"/>
        <w:rPr>
          <w:color w:val="EE0000"/>
        </w:rPr>
      </w:pPr>
      <w:r w:rsidRPr="00C066F3">
        <w:rPr>
          <w:color w:val="EE0000"/>
        </w:rPr>
        <w:t>[Other (specify)]: [name].]</w:t>
      </w:r>
    </w:p>
    <w:p w:rsidR="00D614AF" w:rsidP="0070321A" w:rsidRDefault="00D614AF" w14:paraId="00372E2B" w14:textId="61876568">
      <w:pPr>
        <w:pStyle w:val="Heading2Numbered"/>
      </w:pPr>
      <w:bookmarkStart w:name="_Toc239942046" w:id="12"/>
      <w:r>
        <w:t>Required solution (the Contract Works)</w:t>
      </w:r>
      <w:bookmarkEnd w:id="12"/>
    </w:p>
    <w:p w:rsidR="00D614AF" w:rsidP="0020520C" w:rsidRDefault="00D614AF" w14:paraId="5FF2CDD5" w14:textId="393DC90A">
      <w:pPr>
        <w:pStyle w:val="ListNumber2"/>
        <w:numPr>
          <w:ilvl w:val="1"/>
          <w:numId w:val="18"/>
        </w:numPr>
        <w:ind w:left="794"/>
      </w:pPr>
      <w:r>
        <w:t xml:space="preserve">The </w:t>
      </w:r>
      <w:proofErr w:type="gramStart"/>
      <w:r>
        <w:t>Principal</w:t>
      </w:r>
      <w:proofErr w:type="gramEnd"/>
      <w:r>
        <w:t xml:space="preserve"> is seeking </w:t>
      </w:r>
      <w:r w:rsidRPr="00065A7F">
        <w:rPr>
          <w:color w:val="EE0000"/>
        </w:rPr>
        <w:t>[Nature of the Professional Services</w:t>
      </w:r>
      <w:r>
        <w:t xml:space="preserve"> </w:t>
      </w:r>
      <w:r w:rsidRPr="00065A7F">
        <w:rPr>
          <w:color w:val="66BA6E" w:themeColor="accent2"/>
        </w:rPr>
        <w:t>[e.g. lead design services]</w:t>
      </w:r>
      <w:r w:rsidRPr="00065A7F">
        <w:rPr>
          <w:color w:val="EE0000"/>
        </w:rPr>
        <w:t>]</w:t>
      </w:r>
      <w:r>
        <w:t xml:space="preserve"> for </w:t>
      </w:r>
      <w:r w:rsidRPr="00065A7F">
        <w:rPr>
          <w:color w:val="EE0000"/>
        </w:rPr>
        <w:t xml:space="preserve">[Nature of the </w:t>
      </w:r>
      <w:r w:rsidRPr="00065A7F" w:rsidR="0070321A">
        <w:rPr>
          <w:color w:val="EE0000"/>
        </w:rPr>
        <w:t>Project]</w:t>
      </w:r>
      <w:r w:rsidRPr="0070321A" w:rsidR="0070321A">
        <w:t xml:space="preserve"> </w:t>
      </w:r>
      <w:r w:rsidR="0070321A">
        <w:t>at</w:t>
      </w:r>
      <w:r>
        <w:t xml:space="preserve"> </w:t>
      </w:r>
      <w:r w:rsidRPr="00065A7F">
        <w:rPr>
          <w:color w:val="EE0000"/>
        </w:rPr>
        <w:t xml:space="preserve">[Name of the School] </w:t>
      </w:r>
      <w:r>
        <w:t xml:space="preserve">(the Services) which will involving </w:t>
      </w:r>
      <w:r w:rsidRPr="00065A7F">
        <w:rPr>
          <w:color w:val="66BA6E" w:themeColor="accent2"/>
        </w:rPr>
        <w:t>[Adapt the following to suit the specifics of the requirement]</w:t>
      </w:r>
      <w:r>
        <w:t>:</w:t>
      </w:r>
    </w:p>
    <w:p w:rsidRPr="00991AB4" w:rsidR="00D614AF" w:rsidP="0070321A" w:rsidRDefault="00D614AF" w14:paraId="00CF56A6" w14:textId="3E22849F">
      <w:pPr>
        <w:pStyle w:val="ListNumber3"/>
        <w:rPr>
          <w:color w:val="EE0000"/>
        </w:rPr>
      </w:pPr>
      <w:r w:rsidRPr="00991AB4">
        <w:rPr>
          <w:color w:val="EE0000"/>
        </w:rPr>
        <w:t>[General/overall Services and deliverables:</w:t>
      </w:r>
    </w:p>
    <w:p w:rsidRPr="00991AB4" w:rsidR="00D614AF" w:rsidP="00A24DB1" w:rsidRDefault="00D614AF" w14:paraId="2D3BE03E" w14:textId="26905851">
      <w:pPr>
        <w:pStyle w:val="ListBullet2"/>
        <w:rPr>
          <w:color w:val="EE0000"/>
        </w:rPr>
      </w:pPr>
      <w:r w:rsidRPr="00991AB4">
        <w:rPr>
          <w:color w:val="EE0000"/>
        </w:rPr>
        <w:t>client relationship and stakeholder management</w:t>
      </w:r>
    </w:p>
    <w:p w:rsidRPr="00991AB4" w:rsidR="00D614AF" w:rsidP="00A24DB1" w:rsidRDefault="00D614AF" w14:paraId="6D167E5E" w14:textId="60DCDAAD">
      <w:pPr>
        <w:pStyle w:val="ListBullet2"/>
        <w:rPr>
          <w:color w:val="EE0000"/>
        </w:rPr>
      </w:pPr>
      <w:r w:rsidRPr="00991AB4">
        <w:rPr>
          <w:color w:val="EE0000"/>
        </w:rPr>
        <w:t>design related risk identification and management</w:t>
      </w:r>
    </w:p>
    <w:p w:rsidRPr="00991AB4" w:rsidR="00D614AF" w:rsidP="00A24DB1" w:rsidRDefault="00D614AF" w14:paraId="12FACB4F" w14:textId="7C810C82">
      <w:pPr>
        <w:pStyle w:val="ListBullet2"/>
        <w:rPr>
          <w:color w:val="EE0000"/>
        </w:rPr>
      </w:pPr>
      <w:r w:rsidRPr="00991AB4">
        <w:rPr>
          <w:color w:val="EE0000"/>
        </w:rPr>
        <w:t>assisting with financial management of the project</w:t>
      </w:r>
    </w:p>
    <w:p w:rsidRPr="00991AB4" w:rsidR="00D614AF" w:rsidP="00A24DB1" w:rsidRDefault="00D614AF" w14:paraId="3A5647D4" w14:textId="424F14CF">
      <w:pPr>
        <w:pStyle w:val="ListBullet2"/>
        <w:rPr>
          <w:color w:val="EE0000"/>
        </w:rPr>
      </w:pPr>
      <w:r w:rsidRPr="00991AB4">
        <w:rPr>
          <w:color w:val="EE0000"/>
        </w:rPr>
        <w:t>provision of the following consultancy/sub-consultancy services:</w:t>
      </w:r>
    </w:p>
    <w:p w:rsidRPr="00991AB4" w:rsidR="00D614AF" w:rsidP="00A24DB1" w:rsidRDefault="00D614AF" w14:paraId="1B0E575A" w14:textId="679FEA9E">
      <w:pPr>
        <w:pStyle w:val="ListBullet3"/>
        <w:rPr>
          <w:color w:val="EE0000"/>
        </w:rPr>
      </w:pPr>
      <w:r w:rsidRPr="00991AB4">
        <w:rPr>
          <w:color w:val="EE0000"/>
        </w:rPr>
        <w:t>architectural design</w:t>
      </w:r>
    </w:p>
    <w:p w:rsidRPr="00991AB4" w:rsidR="00D614AF" w:rsidP="00A24DB1" w:rsidRDefault="00D614AF" w14:paraId="1039C82D" w14:textId="6628B5A8">
      <w:pPr>
        <w:pStyle w:val="ListBullet3"/>
        <w:rPr>
          <w:color w:val="EE0000"/>
        </w:rPr>
      </w:pPr>
      <w:r w:rsidRPr="00991AB4">
        <w:rPr>
          <w:color w:val="EE0000"/>
        </w:rPr>
        <w:t>landscape design</w:t>
      </w:r>
    </w:p>
    <w:p w:rsidRPr="00991AB4" w:rsidR="00D614AF" w:rsidP="00A24DB1" w:rsidRDefault="00D614AF" w14:paraId="13C12DD5" w14:textId="6F78D9A4">
      <w:pPr>
        <w:pStyle w:val="ListBullet3"/>
        <w:rPr>
          <w:color w:val="EE0000"/>
        </w:rPr>
      </w:pPr>
      <w:r w:rsidRPr="00991AB4">
        <w:rPr>
          <w:color w:val="EE0000"/>
        </w:rPr>
        <w:t>engineering services</w:t>
      </w:r>
    </w:p>
    <w:p w:rsidRPr="00991AB4" w:rsidR="00D614AF" w:rsidP="00A24DB1" w:rsidRDefault="00D614AF" w14:paraId="750802CB" w14:textId="2F44E337">
      <w:pPr>
        <w:pStyle w:val="ListBullet3"/>
        <w:rPr>
          <w:color w:val="EE0000"/>
        </w:rPr>
      </w:pPr>
      <w:r w:rsidRPr="00991AB4">
        <w:rPr>
          <w:color w:val="EE0000"/>
        </w:rPr>
        <w:t>resource management planning</w:t>
      </w:r>
    </w:p>
    <w:p w:rsidRPr="00991AB4" w:rsidR="00D614AF" w:rsidP="00A24DB1" w:rsidRDefault="00D614AF" w14:paraId="4F600B59" w14:textId="35F715E1">
      <w:pPr>
        <w:pStyle w:val="ListNumber3"/>
        <w:rPr>
          <w:color w:val="EE0000"/>
        </w:rPr>
      </w:pPr>
      <w:r w:rsidRPr="00991AB4">
        <w:rPr>
          <w:color w:val="EE0000"/>
        </w:rPr>
        <w:t>Concept/preliminary design stage services and deliverables:</w:t>
      </w:r>
    </w:p>
    <w:p w:rsidRPr="00991AB4" w:rsidR="00D614AF" w:rsidP="00A24DB1" w:rsidRDefault="00D614AF" w14:paraId="32A03ADC" w14:textId="58DAE218">
      <w:pPr>
        <w:pStyle w:val="ListBullet2"/>
        <w:rPr>
          <w:color w:val="EE0000"/>
        </w:rPr>
      </w:pPr>
      <w:r w:rsidRPr="00991AB4">
        <w:rPr>
          <w:color w:val="EE0000"/>
        </w:rPr>
        <w:t>contribution to development and approval of the Project Plan</w:t>
      </w:r>
    </w:p>
    <w:p w:rsidRPr="00991AB4" w:rsidR="00D614AF" w:rsidP="00A24DB1" w:rsidRDefault="00D614AF" w14:paraId="47FEE87B" w14:textId="5CBFCFFB">
      <w:pPr>
        <w:pStyle w:val="ListBullet2"/>
        <w:rPr>
          <w:color w:val="EE0000"/>
        </w:rPr>
      </w:pPr>
      <w:r w:rsidRPr="00991AB4">
        <w:rPr>
          <w:color w:val="EE0000"/>
        </w:rPr>
        <w:t>development and approval of a Preliminary Design report</w:t>
      </w:r>
    </w:p>
    <w:p w:rsidRPr="00991AB4" w:rsidR="00D614AF" w:rsidP="00A24DB1" w:rsidRDefault="00D614AF" w14:paraId="1929995E" w14:textId="5999B8A9">
      <w:pPr>
        <w:pStyle w:val="ListNumber3"/>
        <w:rPr>
          <w:color w:val="EE0000"/>
        </w:rPr>
      </w:pPr>
      <w:r w:rsidRPr="00991AB4">
        <w:rPr>
          <w:color w:val="EE0000"/>
        </w:rPr>
        <w:t>Developed design stage services and deliverables:</w:t>
      </w:r>
    </w:p>
    <w:p w:rsidRPr="00991AB4" w:rsidR="00D614AF" w:rsidP="00A24DB1" w:rsidRDefault="00D614AF" w14:paraId="6BED6717" w14:textId="48C0FE3B">
      <w:pPr>
        <w:pStyle w:val="ListBullet2"/>
        <w:rPr>
          <w:color w:val="EE0000"/>
        </w:rPr>
      </w:pPr>
      <w:r w:rsidRPr="00991AB4">
        <w:rPr>
          <w:color w:val="EE0000"/>
        </w:rPr>
        <w:t>development and approval of Developed Design documentation</w:t>
      </w:r>
    </w:p>
    <w:p w:rsidRPr="00991AB4" w:rsidR="00D614AF" w:rsidP="00A24DB1" w:rsidRDefault="00D614AF" w14:paraId="0D98C330" w14:textId="1B8DC95A">
      <w:pPr>
        <w:pStyle w:val="ListNumber3"/>
        <w:rPr>
          <w:color w:val="EE0000"/>
        </w:rPr>
      </w:pPr>
      <w:r w:rsidRPr="00991AB4">
        <w:rPr>
          <w:color w:val="EE0000"/>
        </w:rPr>
        <w:t>Detailed design stage services and deliverables:</w:t>
      </w:r>
    </w:p>
    <w:p w:rsidRPr="00991AB4" w:rsidR="00D614AF" w:rsidP="00A24DB1" w:rsidRDefault="00D614AF" w14:paraId="3884B638" w14:textId="250AAA24">
      <w:pPr>
        <w:pStyle w:val="ListBullet2"/>
        <w:rPr>
          <w:color w:val="EE0000"/>
        </w:rPr>
      </w:pPr>
      <w:r w:rsidRPr="00991AB4">
        <w:rPr>
          <w:color w:val="EE0000"/>
        </w:rPr>
        <w:t>development and approval of Detailed Design documentation</w:t>
      </w:r>
    </w:p>
    <w:p w:rsidRPr="00991AB4" w:rsidR="00D614AF" w:rsidP="00A24DB1" w:rsidRDefault="00D614AF" w14:paraId="564F5B82" w14:textId="17A3395F">
      <w:pPr>
        <w:pStyle w:val="ListNumber3"/>
        <w:rPr>
          <w:color w:val="EE0000"/>
        </w:rPr>
      </w:pPr>
      <w:r w:rsidRPr="00991AB4">
        <w:rPr>
          <w:color w:val="EE0000"/>
        </w:rPr>
        <w:t>Works procurement stage services and deliverables:</w:t>
      </w:r>
    </w:p>
    <w:p w:rsidRPr="00991AB4" w:rsidR="00D614AF" w:rsidP="00A24DB1" w:rsidRDefault="00D614AF" w14:paraId="3D7669E9" w14:textId="1B14CB75">
      <w:pPr>
        <w:pStyle w:val="ListBullet2"/>
        <w:rPr>
          <w:color w:val="EE0000"/>
        </w:rPr>
      </w:pPr>
      <w:r w:rsidRPr="00991AB4">
        <w:rPr>
          <w:color w:val="EE0000"/>
        </w:rPr>
        <w:t>contribute to the development and approval of procurement documentation and the Works Contract</w:t>
      </w:r>
    </w:p>
    <w:p w:rsidRPr="00991AB4" w:rsidR="00D614AF" w:rsidP="00A24DB1" w:rsidRDefault="00D614AF" w14:paraId="02C9E7C4" w14:textId="07BCF758">
      <w:pPr>
        <w:pStyle w:val="ListBullet2"/>
        <w:rPr>
          <w:color w:val="EE0000"/>
        </w:rPr>
      </w:pPr>
      <w:r w:rsidRPr="00991AB4">
        <w:rPr>
          <w:color w:val="EE0000"/>
        </w:rPr>
        <w:t>assistance with evaluation and selection of a preferred Works contractor</w:t>
      </w:r>
    </w:p>
    <w:p w:rsidRPr="00991AB4" w:rsidR="00D614AF" w:rsidP="00A24DB1" w:rsidRDefault="00D614AF" w14:paraId="16CCEEB2" w14:textId="2CD8CB98">
      <w:pPr>
        <w:pStyle w:val="ListBullet2"/>
        <w:rPr>
          <w:color w:val="EE0000"/>
        </w:rPr>
      </w:pPr>
      <w:r w:rsidRPr="00991AB4">
        <w:rPr>
          <w:color w:val="EE0000"/>
        </w:rPr>
        <w:t>Works Contract tag analysis</w:t>
      </w:r>
    </w:p>
    <w:p w:rsidRPr="00991AB4" w:rsidR="00D614AF" w:rsidP="00A24DB1" w:rsidRDefault="00D614AF" w14:paraId="4EEDE7C0" w14:textId="75346836">
      <w:pPr>
        <w:pStyle w:val="ListBullet2"/>
        <w:rPr>
          <w:color w:val="EE0000"/>
        </w:rPr>
      </w:pPr>
      <w:r w:rsidRPr="00991AB4">
        <w:rPr>
          <w:color w:val="EE0000"/>
        </w:rPr>
        <w:t>Works contract negotiation]]</w:t>
      </w:r>
    </w:p>
    <w:p w:rsidRPr="00991AB4" w:rsidR="002775F1" w:rsidP="00A24DB1" w:rsidRDefault="00D614AF" w14:paraId="2436F94D" w14:textId="47B66BD5">
      <w:pPr>
        <w:pStyle w:val="ListNumber3"/>
        <w:rPr>
          <w:color w:val="EE0000"/>
        </w:rPr>
      </w:pPr>
      <w:r w:rsidRPr="00991AB4">
        <w:rPr>
          <w:color w:val="EE0000"/>
        </w:rPr>
        <w:t>Works observation stage services and deliverables:</w:t>
      </w:r>
    </w:p>
    <w:p w:rsidRPr="00991AB4" w:rsidR="00991AB4" w:rsidP="00991AB4" w:rsidRDefault="00991AB4" w14:paraId="48FA45DF" w14:textId="77777777">
      <w:pPr>
        <w:pStyle w:val="ListBullet2"/>
        <w:rPr>
          <w:color w:val="EE0000"/>
        </w:rPr>
      </w:pPr>
      <w:r w:rsidRPr="00991AB4">
        <w:rPr>
          <w:color w:val="EE0000"/>
        </w:rPr>
        <w:t>design supervision for the construction works</w:t>
      </w:r>
    </w:p>
    <w:p w:rsidRPr="00991AB4" w:rsidR="00991AB4" w:rsidP="00991AB4" w:rsidRDefault="00991AB4" w14:paraId="4457497D" w14:textId="77777777">
      <w:pPr>
        <w:pStyle w:val="ListBullet2"/>
        <w:rPr>
          <w:color w:val="EE0000"/>
        </w:rPr>
      </w:pPr>
      <w:r w:rsidRPr="00991AB4">
        <w:rPr>
          <w:color w:val="EE0000"/>
        </w:rPr>
        <w:t>advise on Works contract variation requests</w:t>
      </w:r>
    </w:p>
    <w:p w:rsidRPr="00991AB4" w:rsidR="00991AB4" w:rsidP="00991AB4" w:rsidRDefault="00991AB4" w14:paraId="63AB1334" w14:textId="77777777">
      <w:pPr>
        <w:pStyle w:val="ListBullet2"/>
        <w:rPr>
          <w:color w:val="EE0000"/>
        </w:rPr>
      </w:pPr>
      <w:r w:rsidRPr="00991AB4">
        <w:rPr>
          <w:color w:val="EE0000"/>
        </w:rPr>
        <w:t>consenting and certification: responsible for development and approval of documentation required for planning and building consents and certifications</w:t>
      </w:r>
    </w:p>
    <w:p w:rsidR="00991AB4" w:rsidP="00991AB4" w:rsidRDefault="00991AB4" w14:paraId="0C50800A" w14:textId="22CE3B3E">
      <w:pPr>
        <w:pStyle w:val="ListBullet2"/>
        <w:rPr>
          <w:color w:val="EE0000"/>
        </w:rPr>
      </w:pPr>
      <w:r w:rsidRPr="00991AB4">
        <w:rPr>
          <w:color w:val="EE0000"/>
        </w:rPr>
        <w:t>assisting with project close-out]]</w:t>
      </w:r>
    </w:p>
    <w:p w:rsidR="00991AB4" w:rsidP="00C822D0" w:rsidRDefault="00991AB4" w14:paraId="4F035B7A" w14:textId="06BEB315">
      <w:pPr>
        <w:pStyle w:val="ListNumber2"/>
        <w:ind w:left="794"/>
      </w:pPr>
      <w:r>
        <w:t>Timeframes are:</w:t>
      </w:r>
    </w:p>
    <w:tbl>
      <w:tblPr>
        <w:tblStyle w:val="NZSPADefault"/>
        <w:tblW w:w="8788" w:type="dxa"/>
        <w:tblInd w:w="851" w:type="dxa"/>
        <w:tblLook w:val="04A0" w:firstRow="1" w:lastRow="0" w:firstColumn="1" w:lastColumn="0" w:noHBand="0" w:noVBand="1"/>
      </w:tblPr>
      <w:tblGrid>
        <w:gridCol w:w="5670"/>
        <w:gridCol w:w="1559"/>
        <w:gridCol w:w="1559"/>
      </w:tblGrid>
      <w:tr w:rsidRPr="00065A7F" w:rsidR="00065A7F" w:rsidTr="00065A7F" w14:paraId="723636B7"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670" w:type="dxa"/>
          </w:tcPr>
          <w:p w:rsidRPr="00065A7F" w:rsidR="00065A7F" w:rsidP="00573505" w:rsidRDefault="00065A7F" w14:paraId="6DB5E328" w14:textId="77777777">
            <w:pPr>
              <w:pStyle w:val="Table"/>
            </w:pPr>
            <w:r w:rsidRPr="00065A7F">
              <w:t>Timeline event</w:t>
            </w:r>
          </w:p>
        </w:tc>
        <w:tc>
          <w:tcPr>
            <w:tcW w:w="1559" w:type="dxa"/>
          </w:tcPr>
          <w:p w:rsidRPr="00065A7F" w:rsidR="00065A7F" w:rsidP="00573505" w:rsidRDefault="00065A7F" w14:paraId="75D86B2A" w14:textId="77777777">
            <w:pPr>
              <w:pStyle w:val="Table"/>
              <w:cnfStyle w:val="100000000000" w:firstRow="1" w:lastRow="0" w:firstColumn="0" w:lastColumn="0" w:oddVBand="0" w:evenVBand="0" w:oddHBand="0" w:evenHBand="0" w:firstRowFirstColumn="0" w:firstRowLastColumn="0" w:lastRowFirstColumn="0" w:lastRowLastColumn="0"/>
            </w:pPr>
            <w:r w:rsidRPr="00065A7F">
              <w:t>Start</w:t>
            </w:r>
          </w:p>
        </w:tc>
        <w:tc>
          <w:tcPr>
            <w:tcW w:w="1559" w:type="dxa"/>
          </w:tcPr>
          <w:p w:rsidRPr="00065A7F" w:rsidR="00065A7F" w:rsidP="00573505" w:rsidRDefault="00065A7F" w14:paraId="0A94315B" w14:textId="77777777">
            <w:pPr>
              <w:pStyle w:val="Table"/>
              <w:cnfStyle w:val="100000000000" w:firstRow="1" w:lastRow="0" w:firstColumn="0" w:lastColumn="0" w:oddVBand="0" w:evenVBand="0" w:oddHBand="0" w:evenHBand="0" w:firstRowFirstColumn="0" w:firstRowLastColumn="0" w:lastRowFirstColumn="0" w:lastRowLastColumn="0"/>
            </w:pPr>
            <w:r w:rsidRPr="00065A7F">
              <w:t>Complete</w:t>
            </w:r>
          </w:p>
        </w:tc>
      </w:tr>
      <w:tr w:rsidRPr="00065A7F" w:rsidR="00065A7F" w:rsidTr="00065A7F" w14:paraId="31D7A2F1" w14:textId="77777777">
        <w:tc>
          <w:tcPr>
            <w:cnfStyle w:val="001000000000" w:firstRow="0" w:lastRow="0" w:firstColumn="1" w:lastColumn="0" w:oddVBand="0" w:evenVBand="0" w:oddHBand="0" w:evenHBand="0" w:firstRowFirstColumn="0" w:firstRowLastColumn="0" w:lastRowFirstColumn="0" w:lastRowLastColumn="0"/>
            <w:tcW w:w="5670" w:type="dxa"/>
          </w:tcPr>
          <w:p w:rsidRPr="00065A7F" w:rsidR="00065A7F" w:rsidP="00573505" w:rsidRDefault="00000000" w14:paraId="24DDEF56" w14:textId="77777777">
            <w:pPr>
              <w:pStyle w:val="Table"/>
            </w:pPr>
            <w:sdt>
              <w:sdtPr>
                <w:rPr>
                  <w:color w:val="FF0000"/>
                </w:rPr>
                <w:id w:val="1469314545"/>
                <w:placeholder>
                  <w:docPart w:val="91F81BAFD8E940719E061F04F515955D"/>
                </w:placeholder>
                <w:dropDownList>
                  <w:listItem w:displayText="[Select]" w:value="[Select]"/>
                  <w:listItem w:displayText="Indicative" w:value="Indicative"/>
                  <w:listItem w:displayText="Preferred" w:value="Preferred"/>
                  <w:listItem w:displayText="Required" w:value="Required"/>
                </w:dropDownList>
              </w:sdtPr>
              <w:sdtContent>
                <w:r w:rsidRPr="00065A7F" w:rsidR="00065A7F">
                  <w:rPr>
                    <w:color w:val="FF0000"/>
                  </w:rPr>
                  <w:t>[Select]</w:t>
                </w:r>
              </w:sdtContent>
            </w:sdt>
            <w:r w:rsidRPr="00065A7F" w:rsidR="00065A7F">
              <w:t xml:space="preserve"> Concept/Preliminary Design</w:t>
            </w:r>
          </w:p>
        </w:tc>
        <w:tc>
          <w:tcPr>
            <w:tcW w:w="1559" w:type="dxa"/>
          </w:tcPr>
          <w:p w:rsidRPr="00065A7F" w:rsidR="00065A7F" w:rsidP="00573505" w:rsidRDefault="00065A7F" w14:paraId="71337C99"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065A7F">
              <w:rPr>
                <w:color w:val="EE0000"/>
              </w:rPr>
              <w:t>[date]</w:t>
            </w:r>
          </w:p>
        </w:tc>
        <w:tc>
          <w:tcPr>
            <w:tcW w:w="1559" w:type="dxa"/>
          </w:tcPr>
          <w:p w:rsidRPr="00065A7F" w:rsidR="00065A7F" w:rsidP="00573505" w:rsidRDefault="00065A7F" w14:paraId="5F3FE8ED"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065A7F">
              <w:rPr>
                <w:color w:val="EE0000"/>
              </w:rPr>
              <w:t>[date]</w:t>
            </w:r>
          </w:p>
        </w:tc>
      </w:tr>
      <w:tr w:rsidRPr="00065A7F" w:rsidR="00065A7F" w:rsidTr="00065A7F" w14:paraId="4204B0E0" w14:textId="77777777">
        <w:tc>
          <w:tcPr>
            <w:cnfStyle w:val="001000000000" w:firstRow="0" w:lastRow="0" w:firstColumn="1" w:lastColumn="0" w:oddVBand="0" w:evenVBand="0" w:oddHBand="0" w:evenHBand="0" w:firstRowFirstColumn="0" w:firstRowLastColumn="0" w:lastRowFirstColumn="0" w:lastRowLastColumn="0"/>
            <w:tcW w:w="5670" w:type="dxa"/>
          </w:tcPr>
          <w:p w:rsidRPr="00065A7F" w:rsidR="00065A7F" w:rsidP="00573505" w:rsidRDefault="00000000" w14:paraId="3892BF08" w14:textId="77777777">
            <w:pPr>
              <w:pStyle w:val="Table"/>
            </w:pPr>
            <w:sdt>
              <w:sdtPr>
                <w:rPr>
                  <w:color w:val="FF0000"/>
                </w:rPr>
                <w:id w:val="-1868980002"/>
                <w:placeholder>
                  <w:docPart w:val="55A21A5148DB434D9AE3B599A434F944"/>
                </w:placeholder>
                <w:dropDownList>
                  <w:listItem w:displayText="[Select]" w:value="[Select]"/>
                  <w:listItem w:displayText="Indicative" w:value="Indicative"/>
                  <w:listItem w:displayText="Preferred" w:value="Preferred"/>
                  <w:listItem w:displayText="Required" w:value="Required"/>
                </w:dropDownList>
              </w:sdtPr>
              <w:sdtContent>
                <w:r w:rsidRPr="00065A7F" w:rsidR="00065A7F">
                  <w:rPr>
                    <w:color w:val="FF0000"/>
                  </w:rPr>
                  <w:t>[Select]</w:t>
                </w:r>
              </w:sdtContent>
            </w:sdt>
            <w:r w:rsidRPr="00065A7F" w:rsidR="00065A7F">
              <w:t xml:space="preserve"> Developed Design</w:t>
            </w:r>
          </w:p>
        </w:tc>
        <w:tc>
          <w:tcPr>
            <w:tcW w:w="1559" w:type="dxa"/>
          </w:tcPr>
          <w:p w:rsidRPr="00065A7F" w:rsidR="00065A7F" w:rsidP="00573505" w:rsidRDefault="00065A7F" w14:paraId="70B77AAF"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065A7F">
              <w:rPr>
                <w:color w:val="EE0000"/>
              </w:rPr>
              <w:t>[date]</w:t>
            </w:r>
          </w:p>
        </w:tc>
        <w:tc>
          <w:tcPr>
            <w:tcW w:w="1559" w:type="dxa"/>
          </w:tcPr>
          <w:p w:rsidRPr="00065A7F" w:rsidR="00065A7F" w:rsidP="00573505" w:rsidRDefault="00065A7F" w14:paraId="49EA712D"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065A7F">
              <w:rPr>
                <w:color w:val="EE0000"/>
              </w:rPr>
              <w:t>[date]</w:t>
            </w:r>
          </w:p>
        </w:tc>
      </w:tr>
      <w:tr w:rsidRPr="00065A7F" w:rsidR="00065A7F" w:rsidTr="00065A7F" w14:paraId="2C98B873" w14:textId="77777777">
        <w:tc>
          <w:tcPr>
            <w:cnfStyle w:val="001000000000" w:firstRow="0" w:lastRow="0" w:firstColumn="1" w:lastColumn="0" w:oddVBand="0" w:evenVBand="0" w:oddHBand="0" w:evenHBand="0" w:firstRowFirstColumn="0" w:firstRowLastColumn="0" w:lastRowFirstColumn="0" w:lastRowLastColumn="0"/>
            <w:tcW w:w="5670" w:type="dxa"/>
          </w:tcPr>
          <w:p w:rsidRPr="00065A7F" w:rsidR="00065A7F" w:rsidP="00573505" w:rsidRDefault="00000000" w14:paraId="49025FEF" w14:textId="77777777">
            <w:pPr>
              <w:pStyle w:val="Table"/>
            </w:pPr>
            <w:sdt>
              <w:sdtPr>
                <w:rPr>
                  <w:color w:val="FF0000"/>
                </w:rPr>
                <w:id w:val="-1010529612"/>
                <w:placeholder>
                  <w:docPart w:val="AEAED4A85AD04E3DAE4AD4F9A64DF4A1"/>
                </w:placeholder>
                <w:dropDownList>
                  <w:listItem w:displayText="[Select]" w:value="[Select]"/>
                  <w:listItem w:displayText="Indicative" w:value="Indicative"/>
                  <w:listItem w:displayText="Preferred" w:value="Preferred"/>
                  <w:listItem w:displayText="Required" w:value="Required"/>
                </w:dropDownList>
              </w:sdtPr>
              <w:sdtContent>
                <w:r w:rsidRPr="00065A7F" w:rsidR="00065A7F">
                  <w:rPr>
                    <w:color w:val="FF0000"/>
                  </w:rPr>
                  <w:t>[Select]</w:t>
                </w:r>
              </w:sdtContent>
            </w:sdt>
            <w:r w:rsidRPr="00065A7F" w:rsidR="00065A7F">
              <w:t xml:space="preserve"> Detailed Design</w:t>
            </w:r>
          </w:p>
        </w:tc>
        <w:tc>
          <w:tcPr>
            <w:tcW w:w="1559" w:type="dxa"/>
          </w:tcPr>
          <w:p w:rsidRPr="00065A7F" w:rsidR="00065A7F" w:rsidP="00573505" w:rsidRDefault="00065A7F" w14:paraId="7B273680"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065A7F">
              <w:rPr>
                <w:color w:val="EE0000"/>
              </w:rPr>
              <w:t>[date]</w:t>
            </w:r>
          </w:p>
        </w:tc>
        <w:tc>
          <w:tcPr>
            <w:tcW w:w="1559" w:type="dxa"/>
          </w:tcPr>
          <w:p w:rsidRPr="00065A7F" w:rsidR="00065A7F" w:rsidP="00573505" w:rsidRDefault="00065A7F" w14:paraId="2A62D52C"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065A7F">
              <w:rPr>
                <w:color w:val="EE0000"/>
              </w:rPr>
              <w:t>[date]</w:t>
            </w:r>
          </w:p>
        </w:tc>
      </w:tr>
      <w:tr w:rsidRPr="00065A7F" w:rsidR="00065A7F" w:rsidTr="00065A7F" w14:paraId="74A61004" w14:textId="77777777">
        <w:tc>
          <w:tcPr>
            <w:cnfStyle w:val="001000000000" w:firstRow="0" w:lastRow="0" w:firstColumn="1" w:lastColumn="0" w:oddVBand="0" w:evenVBand="0" w:oddHBand="0" w:evenHBand="0" w:firstRowFirstColumn="0" w:firstRowLastColumn="0" w:lastRowFirstColumn="0" w:lastRowLastColumn="0"/>
            <w:tcW w:w="5670" w:type="dxa"/>
          </w:tcPr>
          <w:p w:rsidRPr="00065A7F" w:rsidR="00065A7F" w:rsidP="00573505" w:rsidRDefault="00000000" w14:paraId="79E8E7D8" w14:textId="77777777">
            <w:pPr>
              <w:pStyle w:val="Table"/>
            </w:pPr>
            <w:sdt>
              <w:sdtPr>
                <w:rPr>
                  <w:color w:val="FF0000"/>
                </w:rPr>
                <w:id w:val="2145157374"/>
                <w:placeholder>
                  <w:docPart w:val="63836536F4844BBDA68AE1F41FFC0340"/>
                </w:placeholder>
                <w:dropDownList>
                  <w:listItem w:displayText="[Select]" w:value="[Select]"/>
                  <w:listItem w:displayText="Indicative" w:value="Indicative"/>
                  <w:listItem w:displayText="Preferred" w:value="Preferred"/>
                  <w:listItem w:displayText="Required" w:value="Required"/>
                </w:dropDownList>
              </w:sdtPr>
              <w:sdtContent>
                <w:r w:rsidRPr="00065A7F" w:rsidR="00065A7F">
                  <w:rPr>
                    <w:color w:val="FF0000"/>
                  </w:rPr>
                  <w:t>[Select]</w:t>
                </w:r>
              </w:sdtContent>
            </w:sdt>
            <w:r w:rsidRPr="00065A7F" w:rsidR="00065A7F">
              <w:t xml:space="preserve"> Construction Procurement/Negotiation</w:t>
            </w:r>
          </w:p>
        </w:tc>
        <w:tc>
          <w:tcPr>
            <w:tcW w:w="1559" w:type="dxa"/>
          </w:tcPr>
          <w:p w:rsidRPr="00065A7F" w:rsidR="00065A7F" w:rsidP="00573505" w:rsidRDefault="00065A7F" w14:paraId="77134206"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065A7F">
              <w:rPr>
                <w:color w:val="EE0000"/>
              </w:rPr>
              <w:t>[date]</w:t>
            </w:r>
          </w:p>
        </w:tc>
        <w:tc>
          <w:tcPr>
            <w:tcW w:w="1559" w:type="dxa"/>
          </w:tcPr>
          <w:p w:rsidRPr="00065A7F" w:rsidR="00065A7F" w:rsidP="00573505" w:rsidRDefault="00065A7F" w14:paraId="38D8EA6C"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065A7F">
              <w:rPr>
                <w:color w:val="EE0000"/>
              </w:rPr>
              <w:t>[date]</w:t>
            </w:r>
          </w:p>
        </w:tc>
      </w:tr>
      <w:tr w:rsidRPr="00065A7F" w:rsidR="00065A7F" w:rsidTr="00065A7F" w14:paraId="13AF8491" w14:textId="77777777">
        <w:tc>
          <w:tcPr>
            <w:cnfStyle w:val="001000000000" w:firstRow="0" w:lastRow="0" w:firstColumn="1" w:lastColumn="0" w:oddVBand="0" w:evenVBand="0" w:oddHBand="0" w:evenHBand="0" w:firstRowFirstColumn="0" w:firstRowLastColumn="0" w:lastRowFirstColumn="0" w:lastRowLastColumn="0"/>
            <w:tcW w:w="5670" w:type="dxa"/>
          </w:tcPr>
          <w:p w:rsidRPr="00065A7F" w:rsidR="00065A7F" w:rsidP="00573505" w:rsidRDefault="00000000" w14:paraId="21C1610A" w14:textId="77777777">
            <w:pPr>
              <w:pStyle w:val="Table"/>
            </w:pPr>
            <w:sdt>
              <w:sdtPr>
                <w:rPr>
                  <w:color w:val="FF0000"/>
                </w:rPr>
                <w:id w:val="627135105"/>
                <w:placeholder>
                  <w:docPart w:val="329B466979404C81B4B86A47D66CB90F"/>
                </w:placeholder>
                <w:dropDownList>
                  <w:listItem w:displayText="[Select]" w:value="[Select]"/>
                  <w:listItem w:displayText="Indicative" w:value="Indicative"/>
                  <w:listItem w:displayText="Preferred" w:value="Preferred"/>
                  <w:listItem w:displayText="Required" w:value="Required"/>
                </w:dropDownList>
              </w:sdtPr>
              <w:sdtContent>
                <w:r w:rsidRPr="00065A7F" w:rsidR="00065A7F">
                  <w:rPr>
                    <w:color w:val="FF0000"/>
                  </w:rPr>
                  <w:t>[Select]</w:t>
                </w:r>
              </w:sdtContent>
            </w:sdt>
            <w:r w:rsidRPr="00065A7F" w:rsidR="00065A7F">
              <w:rPr>
                <w:color w:val="FF0000"/>
              </w:rPr>
              <w:t xml:space="preserve"> </w:t>
            </w:r>
            <w:r w:rsidRPr="00065A7F" w:rsidR="00065A7F">
              <w:t xml:space="preserve">Construction </w:t>
            </w:r>
          </w:p>
        </w:tc>
        <w:tc>
          <w:tcPr>
            <w:tcW w:w="1559" w:type="dxa"/>
          </w:tcPr>
          <w:p w:rsidRPr="00065A7F" w:rsidR="00065A7F" w:rsidP="00573505" w:rsidRDefault="00065A7F" w14:paraId="12B49294"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065A7F">
              <w:rPr>
                <w:color w:val="EE0000"/>
              </w:rPr>
              <w:t>[date]</w:t>
            </w:r>
          </w:p>
        </w:tc>
        <w:tc>
          <w:tcPr>
            <w:tcW w:w="1559" w:type="dxa"/>
          </w:tcPr>
          <w:p w:rsidRPr="00065A7F" w:rsidR="00065A7F" w:rsidP="00573505" w:rsidRDefault="00065A7F" w14:paraId="3467F85B"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065A7F">
              <w:rPr>
                <w:color w:val="EE0000"/>
              </w:rPr>
              <w:t>[date]</w:t>
            </w:r>
          </w:p>
        </w:tc>
      </w:tr>
    </w:tbl>
    <w:p w:rsidR="00615010" w:rsidP="00C822D0" w:rsidRDefault="00615010" w14:paraId="3A045908" w14:textId="7EC739A8">
      <w:pPr>
        <w:pStyle w:val="ListNumber2"/>
        <w:ind w:left="794"/>
      </w:pPr>
      <w:r>
        <w:t xml:space="preserve">The Services must be provided in compliance with </w:t>
      </w:r>
      <w:hyperlink w:history="1" r:id="rId19">
        <w:r w:rsidRPr="005E04FA">
          <w:rPr>
            <w:rStyle w:val="Hyperlink"/>
            <w:rFonts w:asciiTheme="minorHAnsi" w:hAnsiTheme="minorHAnsi"/>
          </w:rPr>
          <w:t>Design Standards for School Property</w:t>
        </w:r>
      </w:hyperlink>
      <w:r>
        <w:t>.</w:t>
      </w:r>
    </w:p>
    <w:p w:rsidR="00615010" w:rsidP="00C822D0" w:rsidRDefault="00615010" w14:paraId="53D86052" w14:textId="77777777">
      <w:pPr>
        <w:pStyle w:val="ListNumber2"/>
        <w:ind w:left="794"/>
      </w:pPr>
      <w:r>
        <w:t>Design objectives are:</w:t>
      </w:r>
    </w:p>
    <w:p w:rsidR="00615010" w:rsidP="005E04FA" w:rsidRDefault="00615010" w14:paraId="2EF41084" w14:textId="77777777">
      <w:pPr>
        <w:pStyle w:val="ListNumber3"/>
      </w:pPr>
      <w:r>
        <w:t>Functionality</w:t>
      </w:r>
    </w:p>
    <w:p w:rsidR="00615010" w:rsidP="005E04FA" w:rsidRDefault="00615010" w14:paraId="642A72EA" w14:textId="77777777">
      <w:pPr>
        <w:pStyle w:val="ListNumber3"/>
      </w:pPr>
      <w:r>
        <w:t xml:space="preserve">Efficiency </w:t>
      </w:r>
      <w:proofErr w:type="gramStart"/>
      <w:r>
        <w:t>in regard to</w:t>
      </w:r>
      <w:proofErr w:type="gramEnd"/>
      <w:r>
        <w:t>:</w:t>
      </w:r>
    </w:p>
    <w:p w:rsidR="00615010" w:rsidP="009F5222" w:rsidRDefault="00615010" w14:paraId="4B87687A" w14:textId="77777777">
      <w:pPr>
        <w:pStyle w:val="ListBullet3"/>
      </w:pPr>
      <w:r>
        <w:t>form</w:t>
      </w:r>
    </w:p>
    <w:p w:rsidR="00615010" w:rsidP="009F5222" w:rsidRDefault="00615010" w14:paraId="24BFF89F" w14:textId="77777777">
      <w:pPr>
        <w:pStyle w:val="ListBullet3"/>
      </w:pPr>
      <w:r>
        <w:t>construction</w:t>
      </w:r>
    </w:p>
    <w:p w:rsidR="00615010" w:rsidP="009F5222" w:rsidRDefault="00615010" w14:paraId="73B1BF9B" w14:textId="77777777">
      <w:pPr>
        <w:pStyle w:val="ListBullet3"/>
      </w:pPr>
      <w:r>
        <w:t>operation</w:t>
      </w:r>
    </w:p>
    <w:p w:rsidR="00615010" w:rsidP="009F5222" w:rsidRDefault="00615010" w14:paraId="051080F8" w14:textId="77777777">
      <w:pPr>
        <w:pStyle w:val="ListBullet3"/>
      </w:pPr>
      <w:r>
        <w:t>maintenance</w:t>
      </w:r>
    </w:p>
    <w:p w:rsidR="00615010" w:rsidP="009F5222" w:rsidRDefault="00615010" w14:paraId="65304DAF" w14:textId="77777777">
      <w:pPr>
        <w:pStyle w:val="ListNumber3"/>
      </w:pPr>
      <w:r>
        <w:t>Durability</w:t>
      </w:r>
    </w:p>
    <w:p w:rsidR="00615010" w:rsidP="009F5222" w:rsidRDefault="00615010" w14:paraId="09211722" w14:textId="77777777">
      <w:pPr>
        <w:pStyle w:val="ListNumber3"/>
      </w:pPr>
      <w:r>
        <w:t>Value for money over whole of life.</w:t>
      </w:r>
    </w:p>
    <w:p w:rsidR="00615010" w:rsidP="00C822D0" w:rsidRDefault="00615010" w14:paraId="55811DAF" w14:textId="357090DD">
      <w:pPr>
        <w:pStyle w:val="ListNumber2"/>
        <w:ind w:left="794"/>
      </w:pPr>
      <w:r>
        <w:t xml:space="preserve">The Supplier (including Supplier’s and subcontractors’ personnel) must comply with all </w:t>
      </w:r>
      <w:proofErr w:type="gramStart"/>
      <w:r>
        <w:t>legislative</w:t>
      </w:r>
      <w:proofErr w:type="gramEnd"/>
      <w:r>
        <w:t xml:space="preserve">, </w:t>
      </w:r>
      <w:r w:rsidR="00656CD3">
        <w:t>NZSPA’s</w:t>
      </w:r>
      <w:r>
        <w:t xml:space="preserve"> and Contractor’s health and safety requirements.</w:t>
      </w:r>
    </w:p>
    <w:p w:rsidR="00615010" w:rsidP="00C822D0" w:rsidRDefault="00615010" w14:paraId="555CB477" w14:textId="77777777">
      <w:pPr>
        <w:pStyle w:val="ListNumber2"/>
        <w:ind w:left="794"/>
      </w:pPr>
      <w:r>
        <w:t xml:space="preserve">Supplier’s personnel (including those of all subcontractors) who are likely to have unsupervised (not chaperoned by a school staff member or parent) access to students at the </w:t>
      </w:r>
      <w:proofErr w:type="gramStart"/>
      <w:r>
        <w:t>School</w:t>
      </w:r>
      <w:proofErr w:type="gramEnd"/>
      <w:r>
        <w:t xml:space="preserve"> during normal school hours must be Police vetted (a review by the School Board of a person’s criminal conviction and other relevant information held by the New Zealand Police Vetting Service). An adverse police vet may result in the vetted person being refused access to the </w:t>
      </w:r>
      <w:proofErr w:type="gramStart"/>
      <w:r>
        <w:t>School</w:t>
      </w:r>
      <w:proofErr w:type="gramEnd"/>
      <w:r>
        <w:t>.</w:t>
      </w:r>
    </w:p>
    <w:p w:rsidR="00615010" w:rsidP="00C822D0" w:rsidRDefault="00615010" w14:paraId="608416AA" w14:textId="1DC44743">
      <w:pPr>
        <w:pStyle w:val="ListNumber2"/>
        <w:ind w:left="794"/>
      </w:pPr>
      <w:r w:rsidRPr="009F5222">
        <w:rPr>
          <w:color w:val="66BA6E" w:themeColor="accent2"/>
        </w:rPr>
        <w:t xml:space="preserve">[Include if the design is to include ICT cabling / network </w:t>
      </w:r>
      <w:r w:rsidRPr="009F5222" w:rsidR="009F5222">
        <w:rPr>
          <w:color w:val="66BA6E" w:themeColor="accent2"/>
        </w:rPr>
        <w:t>design]</w:t>
      </w:r>
      <w:r w:rsidR="009F5222">
        <w:t xml:space="preserve"> Design</w:t>
      </w:r>
      <w:r>
        <w:t xml:space="preserve"> of ICT network cabling and wireless integration must comply with the standards at:</w:t>
      </w:r>
      <w:hyperlink w:history="1" w:anchor="paragraph-9608" r:id="rId20">
        <w:r w:rsidRPr="00656CD3">
          <w:rPr>
            <w:rStyle w:val="Hyperlink"/>
            <w:rFonts w:asciiTheme="minorHAnsi" w:hAnsiTheme="minorHAnsi"/>
          </w:rPr>
          <w:t xml:space="preserve"> ICT Cabling Infrastructure policy and standards for schools.</w:t>
        </w:r>
      </w:hyperlink>
    </w:p>
    <w:p w:rsidR="00615010" w:rsidP="00C822D0" w:rsidRDefault="00615010" w14:paraId="46666501" w14:textId="77777777">
      <w:pPr>
        <w:pStyle w:val="ListNumber2"/>
        <w:ind w:left="794"/>
      </w:pPr>
      <w:r>
        <w:t>The Supplier will be required to maintain insurances as detailed in the Contract:</w:t>
      </w:r>
    </w:p>
    <w:p w:rsidRPr="00D412DA" w:rsidR="00615010" w:rsidP="00D412DA" w:rsidRDefault="00615010" w14:paraId="613DAAC2" w14:textId="77777777">
      <w:pPr>
        <w:pStyle w:val="ListNumber3"/>
        <w:rPr>
          <w:color w:val="66BA6E" w:themeColor="accent2"/>
        </w:rPr>
      </w:pPr>
      <w:r>
        <w:t>Public Liability insurance of no less than $5 million per occurrence</w:t>
      </w:r>
      <w:r w:rsidRPr="00D412DA">
        <w:rPr>
          <w:color w:val="66BA6E" w:themeColor="accent2"/>
        </w:rPr>
        <w:t xml:space="preserve"> [CCCS (over $50,000)]</w:t>
      </w:r>
    </w:p>
    <w:p w:rsidR="00615010" w:rsidP="00D412DA" w:rsidRDefault="00615010" w14:paraId="15CCB4B0" w14:textId="77777777">
      <w:pPr>
        <w:pStyle w:val="ListNumber3"/>
      </w:pPr>
      <w:r>
        <w:t xml:space="preserve">Professional Indemnity insurance of no less than five times the fee with a maximum of $2 million </w:t>
      </w:r>
      <w:r w:rsidRPr="00D412DA">
        <w:rPr>
          <w:color w:val="66BA6E" w:themeColor="accent2"/>
        </w:rPr>
        <w:t>[CCCS (over $50,000)]</w:t>
      </w:r>
      <w:r>
        <w:t xml:space="preserve"> which must be maintained for a minimum of six years after completion of the services.</w:t>
      </w:r>
    </w:p>
    <w:p w:rsidR="002E69C8" w:rsidP="002E69C8" w:rsidRDefault="002E69C8" w14:paraId="01BF6B57" w14:textId="1FC401C1">
      <w:pPr>
        <w:pStyle w:val="Heading2Numbered"/>
      </w:pPr>
      <w:bookmarkStart w:name="_Toc239942047" w:id="13"/>
      <w:r>
        <w:t>Capability and Capacity</w:t>
      </w:r>
      <w:bookmarkEnd w:id="13"/>
    </w:p>
    <w:p w:rsidRPr="002E69C8" w:rsidR="002E69C8" w:rsidP="0020520C" w:rsidRDefault="002E69C8" w14:paraId="2785A3F3" w14:textId="703BEFD4">
      <w:pPr>
        <w:pStyle w:val="ListNumber2"/>
        <w:numPr>
          <w:ilvl w:val="1"/>
          <w:numId w:val="19"/>
        </w:numPr>
        <w:ind w:left="794"/>
      </w:pPr>
      <w:r w:rsidRPr="002E69C8">
        <w:t>The Consultant must have sufficient organisational and Key Personnel capability (skills and expertise evidenced by qualifications, experience and track record) and capacity (resources, availability and contingency of personnel, plant and equipment) to ensure the satisfactory delivery of the Services within the required timeframe.</w:t>
      </w:r>
    </w:p>
    <w:p w:rsidRPr="002E69C8" w:rsidR="002E69C8" w:rsidP="006E3C73" w:rsidRDefault="002E69C8" w14:paraId="4CEF75B9" w14:textId="796966FD">
      <w:pPr>
        <w:pStyle w:val="ListNumber3"/>
        <w:numPr>
          <w:ilvl w:val="0"/>
          <w:numId w:val="0"/>
        </w:numPr>
        <w:ind w:left="794"/>
      </w:pPr>
      <w:r w:rsidRPr="002E69C8">
        <w:rPr>
          <w:color w:val="66BA6E" w:themeColor="accent2"/>
        </w:rPr>
        <w:t>[Option 1]</w:t>
      </w:r>
      <w:r w:rsidRPr="002E69C8">
        <w:t xml:space="preserve"> [The Tenderer must nominate specific individuals (Key Personnel) for the following key roles:</w:t>
      </w:r>
    </w:p>
    <w:p w:rsidRPr="002E69C8" w:rsidR="002E69C8" w:rsidP="002E69C8" w:rsidRDefault="002E69C8" w14:paraId="19841FE3" w14:textId="08AD6EEC">
      <w:pPr>
        <w:pStyle w:val="ListNumber3"/>
        <w:rPr>
          <w:color w:val="EE0000"/>
        </w:rPr>
      </w:pPr>
      <w:r w:rsidRPr="002E69C8">
        <w:rPr>
          <w:color w:val="EE0000"/>
        </w:rPr>
        <w:t>[e.g. Lead Designer]</w:t>
      </w:r>
    </w:p>
    <w:p w:rsidRPr="002E69C8" w:rsidR="002E69C8" w:rsidP="002E69C8" w:rsidRDefault="002E69C8" w14:paraId="7CC80D98" w14:textId="698A3DF9">
      <w:pPr>
        <w:pStyle w:val="ListNumber3"/>
        <w:rPr>
          <w:color w:val="EE0000"/>
        </w:rPr>
      </w:pPr>
      <w:r w:rsidRPr="002E69C8">
        <w:rPr>
          <w:color w:val="EE0000"/>
        </w:rPr>
        <w:t>[other].]</w:t>
      </w:r>
    </w:p>
    <w:p w:rsidRPr="00CE40F5" w:rsidR="002E69C8" w:rsidP="006E3C73" w:rsidRDefault="002E69C8" w14:paraId="21BE8106" w14:textId="77777777">
      <w:pPr>
        <w:pStyle w:val="ListNumber3"/>
        <w:numPr>
          <w:ilvl w:val="0"/>
          <w:numId w:val="0"/>
        </w:numPr>
        <w:ind w:left="794"/>
      </w:pPr>
      <w:r w:rsidRPr="00CE40F5">
        <w:rPr>
          <w:color w:val="66BA6E" w:themeColor="accent2"/>
        </w:rPr>
        <w:t>[Option 2]</w:t>
      </w:r>
      <w:r w:rsidRPr="00CE40F5">
        <w:t xml:space="preserve"> [The Tenderer must propose key roles for delivery of the Services and nominate specific individuals (Key Personnel) for each key role.]</w:t>
      </w:r>
    </w:p>
    <w:p w:rsidR="002E69C8" w:rsidP="00C822D0" w:rsidRDefault="002E69C8" w14:paraId="24687FF3" w14:textId="6C923382">
      <w:pPr>
        <w:pStyle w:val="ListNumber2"/>
        <w:ind w:left="794"/>
      </w:pPr>
      <w:r>
        <w:t>Key Personnel must have sufficient capability to enable the Tenderer to satisfactorily deliver the Services as evidenced by the Key Personnel having:</w:t>
      </w:r>
    </w:p>
    <w:p w:rsidR="002E69C8" w:rsidP="00E24B2F" w:rsidRDefault="002E69C8" w14:paraId="58014CAA" w14:textId="5E27E69B">
      <w:pPr>
        <w:pStyle w:val="ListNumber3"/>
      </w:pPr>
      <w:r>
        <w:t>relevant, recent experience</w:t>
      </w:r>
    </w:p>
    <w:p w:rsidR="002E69C8" w:rsidP="00E24B2F" w:rsidRDefault="002E69C8" w14:paraId="44E70939" w14:textId="08EDC3CE">
      <w:pPr>
        <w:pStyle w:val="ListNumber3"/>
      </w:pPr>
      <w:r>
        <w:t xml:space="preserve">a good track record (supported by confirmation from referees and any other information the </w:t>
      </w:r>
      <w:proofErr w:type="gramStart"/>
      <w:r>
        <w:t>Principal</w:t>
      </w:r>
      <w:proofErr w:type="gramEnd"/>
      <w:r>
        <w:t xml:space="preserve"> may obtain or have in its possession)</w:t>
      </w:r>
    </w:p>
    <w:p w:rsidR="002E69C8" w:rsidP="00E24B2F" w:rsidRDefault="002E69C8" w14:paraId="6E59A606" w14:textId="5638083E">
      <w:pPr>
        <w:pStyle w:val="ListNumber3"/>
      </w:pPr>
      <w:r w:rsidRPr="00E24B2F">
        <w:rPr>
          <w:color w:val="66BA6E" w:themeColor="accent2"/>
        </w:rPr>
        <w:t>[Optional]</w:t>
      </w:r>
      <w:r w:rsidR="00E24B2F">
        <w:rPr>
          <w:color w:val="66BA6E" w:themeColor="accent2"/>
        </w:rPr>
        <w:t xml:space="preserve"> </w:t>
      </w:r>
      <w:proofErr w:type="gramStart"/>
      <w:r>
        <w:t>The</w:t>
      </w:r>
      <w:proofErr w:type="gramEnd"/>
      <w:r>
        <w:t xml:space="preserve"> following qualification/certification/accreditation/professional membership:</w:t>
      </w:r>
    </w:p>
    <w:p w:rsidRPr="00E24B2F" w:rsidR="002E69C8" w:rsidRDefault="002E69C8" w14:paraId="28ED9703" w14:textId="59ACB316">
      <w:pPr>
        <w:pStyle w:val="ListBullet3"/>
        <w:rPr>
          <w:color w:val="EE0000"/>
        </w:rPr>
      </w:pPr>
      <w:r w:rsidRPr="00E24B2F">
        <w:rPr>
          <w:color w:val="EE0000"/>
        </w:rPr>
        <w:t>[Specify the key role, the qualification/certification/accreditation/professional membership and whether it is required or preferred].</w:t>
      </w:r>
    </w:p>
    <w:p w:rsidR="002E69C8" w:rsidP="00B44F18" w:rsidRDefault="002E69C8" w14:paraId="3DC711AD" w14:textId="3500C25F">
      <w:pPr>
        <w:pStyle w:val="Heading2Numbered"/>
      </w:pPr>
      <w:bookmarkStart w:name="_Toc239942048" w:id="14"/>
      <w:r>
        <w:t>Economic Benefits</w:t>
      </w:r>
      <w:bookmarkEnd w:id="14"/>
    </w:p>
    <w:p w:rsidR="002E69C8" w:rsidP="006E3C73" w:rsidRDefault="002E69C8" w14:paraId="18FDFBEE" w14:textId="6ECAD0C1">
      <w:pPr>
        <w:pStyle w:val="ListNumber2"/>
        <w:numPr>
          <w:ilvl w:val="1"/>
          <w:numId w:val="21"/>
        </w:numPr>
        <w:ind w:left="794"/>
      </w:pPr>
      <w:r w:rsidRPr="00B44F18">
        <w:rPr>
          <w:color w:val="66BA6E" w:themeColor="accent2"/>
        </w:rPr>
        <w:t>For services over $100K – align with Procurement Plan</w:t>
      </w:r>
      <w:r>
        <w:t xml:space="preserve"> </w:t>
      </w:r>
      <w:proofErr w:type="gramStart"/>
      <w:r>
        <w:t>The</w:t>
      </w:r>
      <w:proofErr w:type="gramEnd"/>
      <w:r>
        <w:t xml:space="preserve"> Principal seeks to achieve public value by supporting the growth of New Zealand’s construction sector and delivering wider economic benefits. Tenderers are invited to demonstrate how they will contribute in the following ways:</w:t>
      </w:r>
    </w:p>
    <w:p w:rsidRPr="00AC1794" w:rsidR="002E69C8" w:rsidP="00B44F18" w:rsidRDefault="002E69C8" w14:paraId="62B6AA62" w14:textId="67A7E6FA">
      <w:pPr>
        <w:pStyle w:val="ListNumber3"/>
        <w:rPr>
          <w:highlight w:val="yellow"/>
        </w:rPr>
      </w:pPr>
      <w:r w:rsidRPr="00AC1794">
        <w:rPr>
          <w:highlight w:val="yellow"/>
        </w:rPr>
        <w:t>Education and Workforce Development: Provide opportunities for students to learn about the construction industry and career pathways (e.g., site visits, presentations, workshops), support workforce participation through training, apprenticeships, and skills development for employees and subcontractors, improve pay or conditions for New Zealand workers.</w:t>
      </w:r>
    </w:p>
    <w:p w:rsidRPr="00AC1794" w:rsidR="002E69C8" w:rsidP="00B44F18" w:rsidRDefault="002E69C8" w14:paraId="14B3520A" w14:textId="490CA038">
      <w:pPr>
        <w:pStyle w:val="ListNumber3"/>
        <w:rPr>
          <w:highlight w:val="yellow"/>
        </w:rPr>
      </w:pPr>
      <w:r w:rsidRPr="00AC1794">
        <w:rPr>
          <w:highlight w:val="yellow"/>
        </w:rPr>
        <w:t>Industry and Business Growth: Use New Zealand businesses, including SMEs and regional suppliers, in the delivery of goods and services (directly or through subcontracting), develop New Zealand industry capability and capacity through innovative practices and technology adoption, create export opportunities or strengthen domestic supply chains to boost competitiveness.</w:t>
      </w:r>
    </w:p>
    <w:p w:rsidRPr="00AC1794" w:rsidR="002E69C8" w:rsidP="00B44F18" w:rsidRDefault="002E69C8" w14:paraId="3E5EF458" w14:textId="46846997">
      <w:pPr>
        <w:pStyle w:val="ListNumber3"/>
        <w:rPr>
          <w:highlight w:val="yellow"/>
        </w:rPr>
      </w:pPr>
      <w:r w:rsidRPr="00AC1794">
        <w:rPr>
          <w:highlight w:val="yellow"/>
        </w:rPr>
        <w:t>Social, Cultural, and Environmental Outcomes: contribute to positive social and cultural outcomes for New Zealand communities, consider sustainability and environmental benefits in the proposed solution.</w:t>
      </w:r>
    </w:p>
    <w:p w:rsidRPr="00AC1794" w:rsidR="002E69C8" w:rsidRDefault="002E69C8" w14:paraId="6CFC8EA6" w14:textId="51C8637F">
      <w:pPr>
        <w:pStyle w:val="ListNumber2"/>
        <w:rPr>
          <w:highlight w:val="yellow"/>
        </w:rPr>
      </w:pPr>
      <w:r w:rsidRPr="00AC1794">
        <w:rPr>
          <w:highlight w:val="yellow"/>
        </w:rPr>
        <w:t>Tenderers should outline specific initiatives that deliver these benefits, as they will be considered in the evaluation process.</w:t>
      </w:r>
    </w:p>
    <w:p w:rsidR="002E69C8" w:rsidP="00AC1794" w:rsidRDefault="002E69C8" w14:paraId="2FF9656D" w14:textId="03A88FD3">
      <w:pPr>
        <w:pStyle w:val="Heading2Numbered"/>
      </w:pPr>
      <w:bookmarkStart w:name="_Toc239942049" w:id="15"/>
      <w:r>
        <w:t>Price</w:t>
      </w:r>
      <w:bookmarkEnd w:id="15"/>
    </w:p>
    <w:p w:rsidR="002E69C8" w:rsidP="006E3C73" w:rsidRDefault="002E69C8" w14:paraId="0DB4C877" w14:textId="313D6CA1">
      <w:pPr>
        <w:pStyle w:val="ListNumber2"/>
        <w:numPr>
          <w:ilvl w:val="1"/>
          <w:numId w:val="22"/>
        </w:numPr>
        <w:ind w:left="794"/>
      </w:pPr>
      <w:r>
        <w:t>Tenderers are to propose a fixed Total Price to fully deliver the Services.</w:t>
      </w:r>
    </w:p>
    <w:p w:rsidR="002E69C8" w:rsidP="00D87DD7" w:rsidRDefault="002E69C8" w14:paraId="6B7B23BE" w14:textId="16EBAD34">
      <w:pPr>
        <w:pStyle w:val="ListNumber2"/>
        <w:ind w:left="794"/>
      </w:pPr>
      <w:r>
        <w:t>The following pricing related information is required from Tenderers:</w:t>
      </w:r>
    </w:p>
    <w:p w:rsidR="00065A7F" w:rsidP="00AC1794" w:rsidRDefault="002E69C8" w14:paraId="6AA5979A" w14:textId="498DC0E9">
      <w:pPr>
        <w:pStyle w:val="ListNumber3"/>
      </w:pPr>
      <w:r>
        <w:t>Key Role(s) (as per paragraph 2.3b)</w:t>
      </w:r>
    </w:p>
    <w:p w:rsidR="00DD5452" w:rsidP="00DD5452" w:rsidRDefault="00DD5452" w14:paraId="7A8E8E18" w14:textId="677BEE53">
      <w:pPr>
        <w:pStyle w:val="ListNumber3"/>
      </w:pPr>
      <w:r>
        <w:t>Key Personnel (nominated for each Key Role) and their seniority, either:</w:t>
      </w:r>
    </w:p>
    <w:p w:rsidR="00DD5452" w:rsidP="00D66538" w:rsidRDefault="00DD5452" w14:paraId="49EE1931" w14:textId="4247530F">
      <w:pPr>
        <w:pStyle w:val="ListBullet3"/>
      </w:pPr>
      <w:r>
        <w:t xml:space="preserve">Lead: more than </w:t>
      </w:r>
      <w:r w:rsidRPr="002444C5">
        <w:rPr>
          <w:color w:val="EE0000"/>
        </w:rPr>
        <w:t>[XX e.g. 10]</w:t>
      </w:r>
      <w:r>
        <w:t xml:space="preserve"> </w:t>
      </w:r>
      <w:r w:rsidR="004915AD">
        <w:t>years’ experience</w:t>
      </w:r>
      <w:r w:rsidR="002444C5">
        <w:t>,</w:t>
      </w:r>
      <w:r w:rsidR="00D66538">
        <w:t xml:space="preserve"> </w:t>
      </w:r>
      <w:r w:rsidRPr="004915AD" w:rsidR="00D66538">
        <w:rPr>
          <w:color w:val="EE0000"/>
        </w:rPr>
        <w:t>[</w:t>
      </w:r>
      <w:r w:rsidRPr="004915AD">
        <w:rPr>
          <w:color w:val="EE0000"/>
        </w:rPr>
        <w:t>minimum qualification]</w:t>
      </w:r>
    </w:p>
    <w:p w:rsidR="00DD5452" w:rsidP="00D66538" w:rsidRDefault="00DD5452" w14:paraId="4E494AFC" w14:textId="29E42D6F">
      <w:pPr>
        <w:pStyle w:val="ListBullet3"/>
      </w:pPr>
      <w:r>
        <w:t xml:space="preserve">Senior: </w:t>
      </w:r>
      <w:r w:rsidRPr="002444C5">
        <w:rPr>
          <w:color w:val="EE0000"/>
        </w:rPr>
        <w:t>[XX e.g. 5-10]</w:t>
      </w:r>
      <w:r>
        <w:t xml:space="preserve"> </w:t>
      </w:r>
      <w:r w:rsidR="004915AD">
        <w:t xml:space="preserve">years’ experience, </w:t>
      </w:r>
      <w:r w:rsidRPr="004915AD" w:rsidR="004915AD">
        <w:rPr>
          <w:color w:val="EE0000"/>
        </w:rPr>
        <w:t>[</w:t>
      </w:r>
      <w:r w:rsidRPr="004915AD">
        <w:rPr>
          <w:color w:val="EE0000"/>
        </w:rPr>
        <w:t>minimum qualification]</w:t>
      </w:r>
    </w:p>
    <w:p w:rsidR="00DD5452" w:rsidP="00D66538" w:rsidRDefault="00DD5452" w14:paraId="6CCE8BBF" w14:textId="06D41F02">
      <w:pPr>
        <w:pStyle w:val="ListBullet3"/>
      </w:pPr>
      <w:r>
        <w:t xml:space="preserve">Intermediate: </w:t>
      </w:r>
      <w:r w:rsidRPr="002444C5">
        <w:rPr>
          <w:color w:val="EE0000"/>
        </w:rPr>
        <w:t>[XX e.g. 2-5]</w:t>
      </w:r>
      <w:r>
        <w:t xml:space="preserve"> </w:t>
      </w:r>
      <w:r w:rsidR="004915AD">
        <w:t xml:space="preserve">years’ experience, </w:t>
      </w:r>
      <w:r w:rsidRPr="004915AD">
        <w:rPr>
          <w:color w:val="EE0000"/>
        </w:rPr>
        <w:t>[minimum qualification]</w:t>
      </w:r>
    </w:p>
    <w:p w:rsidR="00DD5452" w:rsidP="00D66538" w:rsidRDefault="00DD5452" w14:paraId="4AD4154C" w14:textId="7005B3CC">
      <w:pPr>
        <w:pStyle w:val="ListBullet3"/>
      </w:pPr>
      <w:r>
        <w:t xml:space="preserve">Junior/graduate: less than </w:t>
      </w:r>
      <w:r w:rsidRPr="002444C5">
        <w:rPr>
          <w:color w:val="EE0000"/>
        </w:rPr>
        <w:t>[XX e.g. 2]</w:t>
      </w:r>
      <w:r>
        <w:t xml:space="preserve"> </w:t>
      </w:r>
      <w:r w:rsidR="004915AD">
        <w:t xml:space="preserve">years’ experience, </w:t>
      </w:r>
      <w:r w:rsidRPr="004915AD">
        <w:rPr>
          <w:color w:val="EE0000"/>
        </w:rPr>
        <w:t>[minimum qualification]</w:t>
      </w:r>
      <w:r>
        <w:t>.</w:t>
      </w:r>
    </w:p>
    <w:p w:rsidR="00DD5452" w:rsidP="00414848" w:rsidRDefault="00DD5452" w14:paraId="4541E8A3" w14:textId="73435AEB">
      <w:pPr>
        <w:pStyle w:val="ListNumber3"/>
      </w:pPr>
      <w:r>
        <w:t>Proposed number of hours allocated to each stages for delivery of the Services (for each Key Role)</w:t>
      </w:r>
    </w:p>
    <w:p w:rsidR="00DD5452" w:rsidP="00414848" w:rsidRDefault="00DD5452" w14:paraId="0C86A1DD" w14:textId="2CA2CEB1">
      <w:pPr>
        <w:pStyle w:val="ListNumber3"/>
      </w:pPr>
      <w:r>
        <w:t>Hourly rate ($/hr) (for each Key Role)</w:t>
      </w:r>
    </w:p>
    <w:p w:rsidR="00DD5452" w:rsidP="00414848" w:rsidRDefault="00DD5452" w14:paraId="23FC5D4D" w14:textId="737C82C7">
      <w:pPr>
        <w:pStyle w:val="ListNumber3"/>
      </w:pPr>
      <w:r>
        <w:t>The sub-total price for each of the following stages for delivery of the Services:</w:t>
      </w:r>
    </w:p>
    <w:p w:rsidRPr="00414848" w:rsidR="00DD5452" w:rsidP="00414848" w:rsidRDefault="00DD5452" w14:paraId="2394076D" w14:textId="220265F2">
      <w:pPr>
        <w:pStyle w:val="ListBullet3"/>
        <w:rPr>
          <w:color w:val="EE0000"/>
        </w:rPr>
      </w:pPr>
      <w:r w:rsidRPr="00414848">
        <w:rPr>
          <w:color w:val="EE0000"/>
        </w:rPr>
        <w:t>[concept/preliminary design]</w:t>
      </w:r>
    </w:p>
    <w:p w:rsidRPr="00414848" w:rsidR="00DD5452" w:rsidP="00414848" w:rsidRDefault="00DD5452" w14:paraId="00ED99C6" w14:textId="1782ADA7">
      <w:pPr>
        <w:pStyle w:val="ListBullet3"/>
        <w:rPr>
          <w:color w:val="EE0000"/>
        </w:rPr>
      </w:pPr>
      <w:r w:rsidRPr="00414848">
        <w:rPr>
          <w:color w:val="EE0000"/>
        </w:rPr>
        <w:t>[developed design]</w:t>
      </w:r>
    </w:p>
    <w:p w:rsidRPr="00414848" w:rsidR="00DD5452" w:rsidP="00414848" w:rsidRDefault="00DD5452" w14:paraId="3630E4BF" w14:textId="166D64D2">
      <w:pPr>
        <w:pStyle w:val="ListBullet3"/>
        <w:rPr>
          <w:color w:val="EE0000"/>
        </w:rPr>
      </w:pPr>
      <w:r w:rsidRPr="00414848">
        <w:rPr>
          <w:color w:val="EE0000"/>
        </w:rPr>
        <w:t>[detailed design]</w:t>
      </w:r>
    </w:p>
    <w:p w:rsidRPr="00414848" w:rsidR="00DD5452" w:rsidP="00414848" w:rsidRDefault="00DD5452" w14:paraId="0CC4467D" w14:textId="0343D465">
      <w:pPr>
        <w:pStyle w:val="ListBullet3"/>
        <w:rPr>
          <w:color w:val="EE0000"/>
        </w:rPr>
      </w:pPr>
      <w:r w:rsidRPr="00414848">
        <w:rPr>
          <w:color w:val="EE0000"/>
        </w:rPr>
        <w:t>[construction procurement]</w:t>
      </w:r>
    </w:p>
    <w:p w:rsidRPr="00414848" w:rsidR="00DD5452" w:rsidP="00414848" w:rsidRDefault="00DD5452" w14:paraId="60D0D2D8" w14:textId="6826595C">
      <w:pPr>
        <w:pStyle w:val="ListBullet3"/>
        <w:rPr>
          <w:color w:val="EE0000"/>
        </w:rPr>
      </w:pPr>
      <w:r w:rsidRPr="00414848">
        <w:rPr>
          <w:color w:val="EE0000"/>
        </w:rPr>
        <w:t>[construction observation]</w:t>
      </w:r>
    </w:p>
    <w:p w:rsidR="00DD5452" w:rsidP="00D938EA" w:rsidRDefault="00DD5452" w14:paraId="46359377" w14:textId="1AD8AEBC">
      <w:pPr>
        <w:pStyle w:val="ListNumber3"/>
      </w:pPr>
      <w:r>
        <w:t>The proposed Total Price.</w:t>
      </w:r>
    </w:p>
    <w:p w:rsidR="00DD5452" w:rsidP="00D87DD7" w:rsidRDefault="00DD5452" w14:paraId="106724C2" w14:textId="6E35B8D9">
      <w:pPr>
        <w:pStyle w:val="ListNumber2"/>
        <w:ind w:left="794"/>
      </w:pPr>
      <w:r>
        <w:t>The tendered Price must:</w:t>
      </w:r>
    </w:p>
    <w:p w:rsidR="00DD5452" w:rsidP="00047E35" w:rsidRDefault="00DD5452" w14:paraId="5FF9E8DD" w14:textId="2EEDC11F">
      <w:pPr>
        <w:pStyle w:val="ListNumber3"/>
      </w:pPr>
      <w:r>
        <w:t>include a breakdown of all costs, fees, expenses and charges associated with the satisfactory delivery of the Contract Works and remedying of defects in the whole</w:t>
      </w:r>
    </w:p>
    <w:p w:rsidR="00DD5452" w:rsidP="00047E35" w:rsidRDefault="00DD5452" w14:paraId="11673D94" w14:textId="135EF730">
      <w:pPr>
        <w:pStyle w:val="ListNumber3"/>
      </w:pPr>
      <w:r>
        <w:t>clearly state the total Contract Price in NZ$ exclusive of GST</w:t>
      </w:r>
    </w:p>
    <w:p w:rsidR="00DD5452" w:rsidP="00047E35" w:rsidRDefault="00DD5452" w14:paraId="40B221B2" w14:textId="4B4EF3C4">
      <w:pPr>
        <w:pStyle w:val="ListNumber3"/>
      </w:pPr>
      <w:r>
        <w:t>be calculated in accordance with the Australian and New Zealand Standard Method of Measurement (ANZSMM 2018)</w:t>
      </w:r>
    </w:p>
    <w:p w:rsidR="00DD5452" w:rsidP="00047E35" w:rsidRDefault="00DD5452" w14:paraId="0CC375B8" w14:textId="161A3447">
      <w:pPr>
        <w:pStyle w:val="ListNumber3"/>
      </w:pPr>
      <w:r>
        <w:t>specify all rates (either hourly or daily or both as required) where the Price, or part thereof, is based on fee rates</w:t>
      </w:r>
    </w:p>
    <w:p w:rsidR="00DD5452" w:rsidP="00047E35" w:rsidRDefault="00DD5452" w14:paraId="4187D555" w14:textId="691F4820">
      <w:pPr>
        <w:pStyle w:val="ListNumber3"/>
      </w:pPr>
      <w:proofErr w:type="gramStart"/>
      <w:r>
        <w:t>take into account</w:t>
      </w:r>
      <w:proofErr w:type="gramEnd"/>
      <w:r>
        <w:t xml:space="preserve"> all risks, contingencies and other circumstances relating to the satisfactory delivery of the Contract Works including adequate provision in the Price to manage such risks and contingencies</w:t>
      </w:r>
    </w:p>
    <w:p w:rsidR="00DD5452" w:rsidP="00047E35" w:rsidRDefault="00DD5452" w14:paraId="130FEE48" w14:textId="2D35692D">
      <w:pPr>
        <w:pStyle w:val="ListNumber3"/>
      </w:pPr>
      <w:r>
        <w:t>be submitted on the basis that no proposed Tags will be accepted</w:t>
      </w:r>
    </w:p>
    <w:p w:rsidR="00DD5452" w:rsidP="00047E35" w:rsidRDefault="00DD5452" w14:paraId="6534EFCF" w14:textId="409CB097">
      <w:pPr>
        <w:pStyle w:val="ListNumber3"/>
      </w:pPr>
      <w:r>
        <w:t>be submitted in an .</w:t>
      </w:r>
      <w:proofErr w:type="spellStart"/>
      <w:r>
        <w:t>xls</w:t>
      </w:r>
      <w:proofErr w:type="spellEnd"/>
      <w:r>
        <w:t xml:space="preserve"> or .xlsx file</w:t>
      </w:r>
    </w:p>
    <w:p w:rsidR="00DD5452" w:rsidP="00047E35" w:rsidRDefault="00DD5452" w14:paraId="3AE0C61F" w14:textId="75ACD0EF">
      <w:pPr>
        <w:pStyle w:val="ListNumber3"/>
      </w:pPr>
      <w:r>
        <w:t xml:space="preserve">include reference to all assumptions and qualifications made about the satisfactory delivery of the Services, including in the financial Pricing information. Any assumption that the </w:t>
      </w:r>
      <w:proofErr w:type="gramStart"/>
      <w:r>
        <w:t>Principal</w:t>
      </w:r>
      <w:proofErr w:type="gramEnd"/>
      <w:r>
        <w:t xml:space="preserve"> or a third party will incur cost related to the delivery of the Contract Works must be stated, and the cost estimated if possible</w:t>
      </w:r>
    </w:p>
    <w:p w:rsidR="00DD5452" w:rsidP="00D87DD7" w:rsidRDefault="00DD5452" w14:paraId="5C1D58A5" w14:textId="0654B6F0">
      <w:pPr>
        <w:pStyle w:val="ListNumber2"/>
        <w:ind w:left="794"/>
      </w:pPr>
      <w:r>
        <w:t xml:space="preserve">The </w:t>
      </w:r>
      <w:proofErr w:type="gramStart"/>
      <w:r>
        <w:t>Principal</w:t>
      </w:r>
      <w:proofErr w:type="gramEnd"/>
      <w:r>
        <w:t xml:space="preserve"> is under no obligation to check Tenderers’ pricing for errors or omissions.</w:t>
      </w:r>
    </w:p>
    <w:p w:rsidR="00DD5452" w:rsidP="00D87DD7" w:rsidRDefault="00DD5452" w14:paraId="6CDE936C" w14:textId="23A96B81">
      <w:pPr>
        <w:pStyle w:val="ListNumber2"/>
        <w:ind w:left="794"/>
      </w:pPr>
      <w:r>
        <w:t xml:space="preserve">If a Tenderer offers a Price that is substantially lower than other Tenders (an abnormally low bid) or the Principal is not satisfied that the Price offered is adequate to meet the obligations of the Contract, the Principal may exclude the Tenderer from further evaluation and/or selection or seek to verify that the Tenderer is capable of satisfactorily delivering the Contract Works and meeting all of the conditions of the Contract for the Price quoted. </w:t>
      </w:r>
    </w:p>
    <w:p w:rsidR="00DD5452" w:rsidP="00D87DD7" w:rsidRDefault="00DD5452" w14:paraId="31CA7C23" w14:textId="196B261E">
      <w:pPr>
        <w:pStyle w:val="ListNumber2"/>
        <w:ind w:left="794"/>
      </w:pPr>
      <w:r>
        <w:t xml:space="preserve">If the Principal discovers price errors and/or omissions in any Tender, the Principal will notify the relevant </w:t>
      </w:r>
      <w:proofErr w:type="gramStart"/>
      <w:r>
        <w:t>Tenderer</w:t>
      </w:r>
      <w:proofErr w:type="gramEnd"/>
      <w:r>
        <w:t xml:space="preserve"> and the Tenderer may be given the opportunity to:</w:t>
      </w:r>
    </w:p>
    <w:p w:rsidR="00DD5452" w:rsidP="00047E35" w:rsidRDefault="00DD5452" w14:paraId="400925C1" w14:textId="6E91ED06">
      <w:pPr>
        <w:pStyle w:val="ListNumber3"/>
      </w:pPr>
      <w:r>
        <w:t xml:space="preserve">correct such error and/or omission so long as by the correction there would be no material prejudice to any other Tenderer (as determined by the </w:t>
      </w:r>
      <w:proofErr w:type="gramStart"/>
      <w:r>
        <w:t>Principal</w:t>
      </w:r>
      <w:proofErr w:type="gramEnd"/>
      <w:r>
        <w:t xml:space="preserve"> at its sole discretion),</w:t>
      </w:r>
    </w:p>
    <w:p w:rsidR="00DD5452" w:rsidP="00047E35" w:rsidRDefault="00DD5452" w14:paraId="39FA2B30" w14:textId="1A80109E">
      <w:pPr>
        <w:pStyle w:val="ListNumber3"/>
      </w:pPr>
      <w:r>
        <w:t>confirm that its Tender remains open for acceptance notwithstanding the error, or</w:t>
      </w:r>
    </w:p>
    <w:p w:rsidR="00DD5452" w:rsidP="00047E35" w:rsidRDefault="00DD5452" w14:paraId="7BE3FABA" w14:textId="2D1D7BB2">
      <w:pPr>
        <w:pStyle w:val="ListNumber3"/>
      </w:pPr>
      <w:r>
        <w:t>withdraw its Tender.</w:t>
      </w:r>
    </w:p>
    <w:p w:rsidRPr="00991AB4" w:rsidR="00047E35" w:rsidP="00D87DD7" w:rsidRDefault="006E4271" w14:paraId="4B010B49" w14:textId="209B08E4">
      <w:pPr>
        <w:pStyle w:val="ListNumber2"/>
        <w:ind w:left="794"/>
      </w:pPr>
      <w:r w:rsidRPr="006E4271">
        <w:t>Acceptance of a Tender that contains (an) error(s) will not invalidate the Contract formed by that acceptance.</w:t>
      </w:r>
    </w:p>
    <w:p w:rsidR="006E4271" w:rsidP="00A24DB1" w:rsidRDefault="006E4271" w14:paraId="6D34E804" w14:textId="45597DB8"/>
    <w:p w:rsidR="006E4271" w:rsidRDefault="006E4271" w14:paraId="1538E4F9" w14:textId="77777777">
      <w:r>
        <w:br w:type="page"/>
      </w:r>
    </w:p>
    <w:p w:rsidR="00A24DB1" w:rsidP="006E4271" w:rsidRDefault="006E4271" w14:paraId="7BB0B695" w14:textId="13A6DAF1">
      <w:pPr>
        <w:pStyle w:val="Heading1Numbered"/>
      </w:pPr>
      <w:bookmarkStart w:name="_Toc239942050" w:id="16"/>
      <w:r>
        <w:t>Tender Evaluation</w:t>
      </w:r>
      <w:bookmarkEnd w:id="16"/>
    </w:p>
    <w:p w:rsidR="00C81E2F" w:rsidP="00C81E2F" w:rsidRDefault="00C81E2F" w14:paraId="73BB6AEE" w14:textId="22D89108">
      <w:pPr>
        <w:pStyle w:val="Heading2Numbered"/>
      </w:pPr>
      <w:bookmarkStart w:name="_Toc239942051" w:id="17"/>
      <w:r>
        <w:t>Evaluation method and criteria</w:t>
      </w:r>
      <w:bookmarkEnd w:id="17"/>
    </w:p>
    <w:p w:rsidR="00C81E2F" w:rsidP="00D87DD7" w:rsidRDefault="00C81E2F" w14:paraId="7802137C" w14:textId="24E58887">
      <w:pPr>
        <w:pStyle w:val="ListNumber2"/>
        <w:numPr>
          <w:ilvl w:val="1"/>
          <w:numId w:val="23"/>
        </w:numPr>
        <w:ind w:left="794"/>
      </w:pPr>
      <w:r>
        <w:t>Proposals will be evaluated by an Evaluation Team (ET) using a weighted attribute evaluation method with the following criteria and weightings:</w:t>
      </w:r>
    </w:p>
    <w:p w:rsidRPr="001163AF" w:rsidR="006E4271" w:rsidP="001163AF" w:rsidRDefault="00C81E2F" w14:paraId="7CF11EA7" w14:textId="02B272F6">
      <w:pPr>
        <w:rPr>
          <w:color w:val="66BA6E" w:themeColor="accent2"/>
        </w:rPr>
      </w:pPr>
      <w:r w:rsidRPr="001163AF">
        <w:rPr>
          <w:color w:val="66BA6E" w:themeColor="accent2"/>
        </w:rPr>
        <w:t>[Weightings must be as per approved Procurement Plan]</w:t>
      </w:r>
    </w:p>
    <w:tbl>
      <w:tblPr>
        <w:tblStyle w:val="NZSPADefault"/>
        <w:tblW w:w="8997" w:type="dxa"/>
        <w:tblLayout w:type="fixed"/>
        <w:tblLook w:val="04E0" w:firstRow="1" w:lastRow="1" w:firstColumn="1" w:lastColumn="0" w:noHBand="0" w:noVBand="1"/>
      </w:tblPr>
      <w:tblGrid>
        <w:gridCol w:w="7655"/>
        <w:gridCol w:w="1342"/>
      </w:tblGrid>
      <w:tr w:rsidRPr="00867FA3" w:rsidR="006D5631" w:rsidTr="001163AF" w14:paraId="1B343BA4"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655" w:type="dxa"/>
          </w:tcPr>
          <w:p w:rsidRPr="006D5631" w:rsidR="006D5631" w:rsidP="006D5631" w:rsidRDefault="006D5631" w14:paraId="21772208" w14:textId="77777777">
            <w:pPr>
              <w:pStyle w:val="Table"/>
            </w:pPr>
            <w:r w:rsidRPr="006D5631">
              <w:t>Criterion</w:t>
            </w:r>
          </w:p>
        </w:tc>
        <w:tc>
          <w:tcPr>
            <w:tcW w:w="1342" w:type="dxa"/>
          </w:tcPr>
          <w:p w:rsidRPr="006D5631" w:rsidR="006D5631" w:rsidP="006D5631" w:rsidRDefault="006D5631" w14:paraId="7261562F" w14:textId="77777777">
            <w:pPr>
              <w:pStyle w:val="Table"/>
              <w:cnfStyle w:val="100000000000" w:firstRow="1" w:lastRow="0" w:firstColumn="0" w:lastColumn="0" w:oddVBand="0" w:evenVBand="0" w:oddHBand="0" w:evenHBand="0" w:firstRowFirstColumn="0" w:firstRowLastColumn="0" w:lastRowFirstColumn="0" w:lastRowLastColumn="0"/>
            </w:pPr>
            <w:r w:rsidRPr="006D5631">
              <w:t>Weighting</w:t>
            </w:r>
          </w:p>
        </w:tc>
      </w:tr>
      <w:tr w:rsidRPr="00BE5A01" w:rsidR="006D5631" w:rsidTr="001163AF" w14:paraId="3A14E72A" w14:textId="77777777">
        <w:trPr>
          <w:trHeight w:val="1342"/>
        </w:trPr>
        <w:tc>
          <w:tcPr>
            <w:cnfStyle w:val="001000000000" w:firstRow="0" w:lastRow="0" w:firstColumn="1" w:lastColumn="0" w:oddVBand="0" w:evenVBand="0" w:oddHBand="0" w:evenHBand="0" w:firstRowFirstColumn="0" w:firstRowLastColumn="0" w:lastRowFirstColumn="0" w:lastRowLastColumn="0"/>
            <w:tcW w:w="7655" w:type="dxa"/>
          </w:tcPr>
          <w:p w:rsidRPr="00E57B62" w:rsidR="006D5631" w:rsidP="006D5631" w:rsidRDefault="006D5631" w14:paraId="3DE0D214" w14:textId="77777777">
            <w:pPr>
              <w:pStyle w:val="Table"/>
              <w:rPr>
                <w:b/>
                <w:bCs/>
              </w:rPr>
            </w:pPr>
            <w:r w:rsidRPr="00E57B62">
              <w:rPr>
                <w:b/>
                <w:bCs/>
              </w:rPr>
              <w:t>Proposed Solution (method and approach)</w:t>
            </w:r>
          </w:p>
          <w:p w:rsidRPr="006D5631" w:rsidR="006D5631" w:rsidP="006E11C5" w:rsidRDefault="006D5631" w14:paraId="74E81863" w14:textId="77777777">
            <w:pPr>
              <w:pStyle w:val="Tablebullet"/>
            </w:pPr>
            <w:r w:rsidRPr="006D5631">
              <w:t>Comprehensiveness, deliverability and robustness of programme, method, approach, systems and processes</w:t>
            </w:r>
          </w:p>
          <w:p w:rsidRPr="006D5631" w:rsidR="006D5631" w:rsidP="006E11C5" w:rsidRDefault="006D5631" w14:paraId="06FC86FA" w14:textId="77777777">
            <w:pPr>
              <w:pStyle w:val="Tablebullet"/>
            </w:pPr>
            <w:r w:rsidRPr="006D5631">
              <w:t>Understanding of the Requirement</w:t>
            </w:r>
          </w:p>
          <w:p w:rsidRPr="006D5631" w:rsidR="006D5631" w:rsidP="006E11C5" w:rsidRDefault="006D5631" w14:paraId="20D2E5C9" w14:textId="77777777">
            <w:pPr>
              <w:pStyle w:val="Tablebullet"/>
            </w:pPr>
            <w:r w:rsidRPr="006D5631">
              <w:t>Tags analysis</w:t>
            </w:r>
          </w:p>
        </w:tc>
        <w:tc>
          <w:tcPr>
            <w:tcW w:w="1342" w:type="dxa"/>
          </w:tcPr>
          <w:p w:rsidRPr="006D5631" w:rsidR="006D5631" w:rsidP="006D5631" w:rsidRDefault="006D5631" w14:paraId="55C61600"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6D5631">
              <w:rPr>
                <w:color w:val="EE0000"/>
              </w:rPr>
              <w:t>[15%]</w:t>
            </w:r>
          </w:p>
          <w:p w:rsidRPr="006D5631" w:rsidR="006D5631" w:rsidP="006D5631" w:rsidRDefault="006D5631" w14:paraId="2B46F0DE" w14:textId="77777777">
            <w:pPr>
              <w:pStyle w:val="Table"/>
              <w:cnfStyle w:val="000000000000" w:firstRow="0" w:lastRow="0" w:firstColumn="0" w:lastColumn="0" w:oddVBand="0" w:evenVBand="0" w:oddHBand="0" w:evenHBand="0" w:firstRowFirstColumn="0" w:firstRowLastColumn="0" w:lastRowFirstColumn="0" w:lastRowLastColumn="0"/>
              <w:rPr>
                <w:color w:val="66BA6E" w:themeColor="accent2"/>
              </w:rPr>
            </w:pPr>
            <w:r w:rsidRPr="006D5631">
              <w:rPr>
                <w:color w:val="66BA6E" w:themeColor="accent2"/>
              </w:rPr>
              <w:t>[default or:]</w:t>
            </w:r>
          </w:p>
          <w:p w:rsidRPr="006D5631" w:rsidR="006D5631" w:rsidP="006D5631" w:rsidRDefault="006D5631" w14:paraId="5B933995" w14:textId="77777777">
            <w:pPr>
              <w:pStyle w:val="Table"/>
              <w:cnfStyle w:val="000000000000" w:firstRow="0" w:lastRow="0" w:firstColumn="0" w:lastColumn="0" w:oddVBand="0" w:evenVBand="0" w:oddHBand="0" w:evenHBand="0" w:firstRowFirstColumn="0" w:firstRowLastColumn="0" w:lastRowFirstColumn="0" w:lastRowLastColumn="0"/>
            </w:pPr>
            <w:r w:rsidRPr="006D5631">
              <w:rPr>
                <w:color w:val="EE0000"/>
              </w:rPr>
              <w:t>[10-35%]</w:t>
            </w:r>
          </w:p>
        </w:tc>
      </w:tr>
      <w:tr w:rsidRPr="00BE5A01" w:rsidR="006D5631" w:rsidTr="001163AF" w14:paraId="1B0830AD" w14:textId="77777777">
        <w:tc>
          <w:tcPr>
            <w:cnfStyle w:val="001000000000" w:firstRow="0" w:lastRow="0" w:firstColumn="1" w:lastColumn="0" w:oddVBand="0" w:evenVBand="0" w:oddHBand="0" w:evenHBand="0" w:firstRowFirstColumn="0" w:firstRowLastColumn="0" w:lastRowFirstColumn="0" w:lastRowLastColumn="0"/>
            <w:tcW w:w="7655" w:type="dxa"/>
          </w:tcPr>
          <w:p w:rsidRPr="00E57B62" w:rsidR="006D5631" w:rsidP="006D5631" w:rsidRDefault="006D5631" w14:paraId="4EF50E86" w14:textId="77777777">
            <w:pPr>
              <w:pStyle w:val="Table"/>
              <w:rPr>
                <w:b/>
                <w:bCs/>
              </w:rPr>
            </w:pPr>
            <w:r w:rsidRPr="00E57B62">
              <w:rPr>
                <w:b/>
                <w:bCs/>
              </w:rPr>
              <w:t>Capability</w:t>
            </w:r>
          </w:p>
          <w:p w:rsidRPr="006D5631" w:rsidR="006D5631" w:rsidP="006D5631" w:rsidRDefault="006D5631" w14:paraId="2A3B0379" w14:textId="77777777">
            <w:pPr>
              <w:pStyle w:val="Table"/>
            </w:pPr>
            <w:r w:rsidRPr="006D5631">
              <w:t>Skills and expertise of:</w:t>
            </w:r>
          </w:p>
          <w:p w:rsidRPr="006D5631" w:rsidR="006D5631" w:rsidP="00E57B62" w:rsidRDefault="006D5631" w14:paraId="3500F5CD" w14:textId="77777777">
            <w:pPr>
              <w:pStyle w:val="Tablebullet"/>
            </w:pPr>
            <w:r w:rsidRPr="006D5631">
              <w:t xml:space="preserve">The Tenderer (organisational) </w:t>
            </w:r>
          </w:p>
          <w:p w:rsidRPr="006D5631" w:rsidR="006D5631" w:rsidP="00E57B62" w:rsidRDefault="006D5631" w14:paraId="00E27FD6" w14:textId="77777777">
            <w:pPr>
              <w:pStyle w:val="Tablebullet"/>
            </w:pPr>
            <w:r w:rsidRPr="006D5631">
              <w:t>Key Personnel</w:t>
            </w:r>
          </w:p>
          <w:p w:rsidRPr="006D5631" w:rsidR="006D5631" w:rsidP="006D5631" w:rsidRDefault="006D5631" w14:paraId="0C4ED75D" w14:textId="77777777">
            <w:pPr>
              <w:pStyle w:val="Table"/>
            </w:pPr>
            <w:r w:rsidRPr="006D5631">
              <w:t>as evidence by qualifications, recent relevant experience and track record</w:t>
            </w:r>
          </w:p>
        </w:tc>
        <w:tc>
          <w:tcPr>
            <w:tcW w:w="1342" w:type="dxa"/>
          </w:tcPr>
          <w:p w:rsidRPr="006D5631" w:rsidR="006D5631" w:rsidP="006D5631" w:rsidRDefault="006D5631" w14:paraId="47A8BB1D"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6D5631">
              <w:rPr>
                <w:color w:val="EE0000"/>
              </w:rPr>
              <w:t>[45%]</w:t>
            </w:r>
          </w:p>
          <w:p w:rsidRPr="006D5631" w:rsidR="006D5631" w:rsidP="006D5631" w:rsidRDefault="006D5631" w14:paraId="2F1F32F2" w14:textId="77777777">
            <w:pPr>
              <w:pStyle w:val="Table"/>
              <w:cnfStyle w:val="000000000000" w:firstRow="0" w:lastRow="0" w:firstColumn="0" w:lastColumn="0" w:oddVBand="0" w:evenVBand="0" w:oddHBand="0" w:evenHBand="0" w:firstRowFirstColumn="0" w:firstRowLastColumn="0" w:lastRowFirstColumn="0" w:lastRowLastColumn="0"/>
              <w:rPr>
                <w:color w:val="66BA6E" w:themeColor="accent2"/>
              </w:rPr>
            </w:pPr>
            <w:r w:rsidRPr="006D5631">
              <w:rPr>
                <w:color w:val="66BA6E" w:themeColor="accent2"/>
              </w:rPr>
              <w:t>[default or:]</w:t>
            </w:r>
          </w:p>
          <w:p w:rsidRPr="006D5631" w:rsidR="006D5631" w:rsidP="006D5631" w:rsidRDefault="006D5631" w14:paraId="5AF2432E" w14:textId="77777777">
            <w:pPr>
              <w:pStyle w:val="Table"/>
              <w:cnfStyle w:val="000000000000" w:firstRow="0" w:lastRow="0" w:firstColumn="0" w:lastColumn="0" w:oddVBand="0" w:evenVBand="0" w:oddHBand="0" w:evenHBand="0" w:firstRowFirstColumn="0" w:firstRowLastColumn="0" w:lastRowFirstColumn="0" w:lastRowLastColumn="0"/>
            </w:pPr>
            <w:r w:rsidRPr="006D5631">
              <w:rPr>
                <w:color w:val="EE0000"/>
              </w:rPr>
              <w:t>[10-35%]</w:t>
            </w:r>
          </w:p>
        </w:tc>
      </w:tr>
      <w:tr w:rsidRPr="00BE5A01" w:rsidR="006D5631" w:rsidTr="001163AF" w14:paraId="4823B549" w14:textId="77777777">
        <w:trPr>
          <w:trHeight w:val="1630"/>
        </w:trPr>
        <w:tc>
          <w:tcPr>
            <w:cnfStyle w:val="001000000000" w:firstRow="0" w:lastRow="0" w:firstColumn="1" w:lastColumn="0" w:oddVBand="0" w:evenVBand="0" w:oddHBand="0" w:evenHBand="0" w:firstRowFirstColumn="0" w:firstRowLastColumn="0" w:lastRowFirstColumn="0" w:lastRowLastColumn="0"/>
            <w:tcW w:w="7655" w:type="dxa"/>
          </w:tcPr>
          <w:p w:rsidRPr="00E57B62" w:rsidR="006D5631" w:rsidP="006D5631" w:rsidRDefault="006D5631" w14:paraId="24402515" w14:textId="77777777">
            <w:pPr>
              <w:pStyle w:val="Table"/>
              <w:rPr>
                <w:b/>
                <w:bCs/>
              </w:rPr>
            </w:pPr>
            <w:r w:rsidRPr="00E57B62">
              <w:rPr>
                <w:b/>
                <w:bCs/>
              </w:rPr>
              <w:t>Capacity</w:t>
            </w:r>
          </w:p>
          <w:p w:rsidRPr="006D5631" w:rsidR="006D5631" w:rsidP="00E57B62" w:rsidRDefault="006D5631" w14:paraId="4BDB4E00" w14:textId="77777777">
            <w:pPr>
              <w:pStyle w:val="Tablebullet"/>
            </w:pPr>
            <w:r w:rsidRPr="006D5631">
              <w:t>Sufficiency, availability and contingency of:</w:t>
            </w:r>
          </w:p>
          <w:p w:rsidRPr="006D5631" w:rsidR="006D5631" w:rsidP="00E57B62" w:rsidRDefault="006D5631" w14:paraId="374C38C2" w14:textId="77777777">
            <w:pPr>
              <w:pStyle w:val="Tablebullet2"/>
            </w:pPr>
            <w:r w:rsidRPr="006D5631">
              <w:t>The Tenderer (organisational)</w:t>
            </w:r>
          </w:p>
          <w:p w:rsidRPr="00E57B62" w:rsidR="006D5631" w:rsidP="00E57B62" w:rsidRDefault="006D5631" w14:paraId="022A2D64" w14:textId="77777777">
            <w:pPr>
              <w:pStyle w:val="Tablebullet2"/>
              <w:rPr>
                <w:color w:val="EE0000"/>
              </w:rPr>
            </w:pPr>
            <w:r w:rsidRPr="00E57B62">
              <w:rPr>
                <w:color w:val="EE0000"/>
              </w:rPr>
              <w:t>[Key Personnel]</w:t>
            </w:r>
          </w:p>
          <w:p w:rsidRPr="006D5631" w:rsidR="006D5631" w:rsidP="00E57B62" w:rsidRDefault="006D5631" w14:paraId="271C10AC" w14:textId="77777777">
            <w:pPr>
              <w:pStyle w:val="Tablebullet2"/>
            </w:pPr>
            <w:r w:rsidRPr="006D5631">
              <w:t>Sub-consultants</w:t>
            </w:r>
          </w:p>
          <w:p w:rsidRPr="006D5631" w:rsidR="006D5631" w:rsidP="00E57B62" w:rsidRDefault="006D5631" w14:paraId="7AB86AED" w14:textId="77777777">
            <w:pPr>
              <w:pStyle w:val="Tablebullet2"/>
            </w:pPr>
            <w:r w:rsidRPr="006D5631">
              <w:t>Contingency</w:t>
            </w:r>
          </w:p>
        </w:tc>
        <w:tc>
          <w:tcPr>
            <w:tcW w:w="1342" w:type="dxa"/>
          </w:tcPr>
          <w:p w:rsidRPr="006D5631" w:rsidR="006D5631" w:rsidP="006D5631" w:rsidRDefault="006D5631" w14:paraId="0FEB1224" w14:textId="77777777">
            <w:pPr>
              <w:pStyle w:val="Table"/>
              <w:cnfStyle w:val="000000000000" w:firstRow="0" w:lastRow="0" w:firstColumn="0" w:lastColumn="0" w:oddVBand="0" w:evenVBand="0" w:oddHBand="0" w:evenHBand="0" w:firstRowFirstColumn="0" w:firstRowLastColumn="0" w:lastRowFirstColumn="0" w:lastRowLastColumn="0"/>
            </w:pPr>
            <w:r w:rsidRPr="006D5631">
              <w:t>5%</w:t>
            </w:r>
          </w:p>
        </w:tc>
      </w:tr>
      <w:tr w:rsidRPr="00BE5A01" w:rsidR="006D5631" w:rsidTr="001163AF" w14:paraId="7CA9E4FB" w14:textId="77777777">
        <w:trPr>
          <w:trHeight w:val="300"/>
        </w:trPr>
        <w:tc>
          <w:tcPr>
            <w:cnfStyle w:val="001000000000" w:firstRow="0" w:lastRow="0" w:firstColumn="1" w:lastColumn="0" w:oddVBand="0" w:evenVBand="0" w:oddHBand="0" w:evenHBand="0" w:firstRowFirstColumn="0" w:firstRowLastColumn="0" w:lastRowFirstColumn="0" w:lastRowLastColumn="0"/>
            <w:tcW w:w="7655" w:type="dxa"/>
          </w:tcPr>
          <w:p w:rsidRPr="00E57B62" w:rsidR="006D5631" w:rsidP="006D5631" w:rsidRDefault="006D5631" w14:paraId="1CEE92EE" w14:textId="77777777">
            <w:pPr>
              <w:pStyle w:val="Table"/>
              <w:rPr>
                <w:color w:val="66BA6E" w:themeColor="accent2"/>
              </w:rPr>
            </w:pPr>
            <w:r w:rsidRPr="00E57B62">
              <w:rPr>
                <w:color w:val="66BA6E" w:themeColor="accent2"/>
              </w:rPr>
              <w:t>For services over $100K</w:t>
            </w:r>
          </w:p>
          <w:p w:rsidRPr="00E57B62" w:rsidR="006D5631" w:rsidP="006D5631" w:rsidRDefault="006D5631" w14:paraId="07876D09" w14:textId="77777777">
            <w:pPr>
              <w:pStyle w:val="Table"/>
              <w:rPr>
                <w:b/>
                <w:bCs/>
              </w:rPr>
            </w:pPr>
            <w:r w:rsidRPr="00E57B62">
              <w:rPr>
                <w:b/>
                <w:bCs/>
              </w:rPr>
              <w:t>Economic Benefits</w:t>
            </w:r>
          </w:p>
          <w:p w:rsidRPr="006D5631" w:rsidR="006D5631" w:rsidP="006D5631" w:rsidRDefault="006D5631" w14:paraId="716EAB10" w14:textId="77777777">
            <w:pPr>
              <w:pStyle w:val="Table"/>
            </w:pPr>
            <w:r w:rsidRPr="006D5631">
              <w:t>Comprehensiveness, relevance and impact of (a combination of the following):</w:t>
            </w:r>
          </w:p>
          <w:p w:rsidRPr="001163AF" w:rsidR="006D5631" w:rsidP="006D5631" w:rsidRDefault="006D5631" w14:paraId="3DA578E0" w14:textId="77777777">
            <w:pPr>
              <w:pStyle w:val="Tablebullet"/>
              <w:rPr>
                <w:color w:val="EE0000"/>
              </w:rPr>
            </w:pPr>
            <w:r w:rsidRPr="001163AF">
              <w:rPr>
                <w:color w:val="EE0000"/>
              </w:rPr>
              <w:t>New Zealand Resources</w:t>
            </w:r>
          </w:p>
          <w:p w:rsidRPr="001163AF" w:rsidR="006D5631" w:rsidP="006D5631" w:rsidRDefault="006D5631" w14:paraId="101B1127" w14:textId="77777777">
            <w:pPr>
              <w:pStyle w:val="Tablebullet"/>
              <w:rPr>
                <w:color w:val="EE0000"/>
              </w:rPr>
            </w:pPr>
            <w:r w:rsidRPr="001163AF">
              <w:rPr>
                <w:color w:val="EE0000"/>
              </w:rPr>
              <w:t>New Zealand Business</w:t>
            </w:r>
          </w:p>
          <w:p w:rsidRPr="001163AF" w:rsidR="006D5631" w:rsidP="006D5631" w:rsidRDefault="006D5631" w14:paraId="796DCE98" w14:textId="77777777">
            <w:pPr>
              <w:pStyle w:val="Tablebullet"/>
              <w:rPr>
                <w:color w:val="EE0000"/>
              </w:rPr>
            </w:pPr>
            <w:r w:rsidRPr="001163AF">
              <w:rPr>
                <w:color w:val="EE0000"/>
              </w:rPr>
              <w:t>Export Opportunities</w:t>
            </w:r>
          </w:p>
          <w:p w:rsidRPr="001163AF" w:rsidR="006D5631" w:rsidP="006D5631" w:rsidRDefault="006D5631" w14:paraId="049B9DBA" w14:textId="77777777">
            <w:pPr>
              <w:pStyle w:val="Tablebullet"/>
              <w:rPr>
                <w:color w:val="EE0000"/>
              </w:rPr>
            </w:pPr>
            <w:r w:rsidRPr="001163AF">
              <w:rPr>
                <w:color w:val="EE0000"/>
              </w:rPr>
              <w:t>Industry</w:t>
            </w:r>
          </w:p>
          <w:p w:rsidRPr="001163AF" w:rsidR="006D5631" w:rsidP="006D5631" w:rsidRDefault="006D5631" w14:paraId="60FE8976" w14:textId="77777777">
            <w:pPr>
              <w:pStyle w:val="Tablebullet"/>
              <w:rPr>
                <w:color w:val="EE0000"/>
              </w:rPr>
            </w:pPr>
            <w:r w:rsidRPr="001163AF">
              <w:rPr>
                <w:color w:val="EE0000"/>
              </w:rPr>
              <w:t>Innovation</w:t>
            </w:r>
          </w:p>
          <w:p w:rsidRPr="001163AF" w:rsidR="006D5631" w:rsidP="006D5631" w:rsidRDefault="006D5631" w14:paraId="1FEC6A1B" w14:textId="77777777">
            <w:pPr>
              <w:pStyle w:val="Tablebullet"/>
              <w:rPr>
                <w:color w:val="EE0000"/>
              </w:rPr>
            </w:pPr>
            <w:r w:rsidRPr="001163AF">
              <w:rPr>
                <w:color w:val="EE0000"/>
              </w:rPr>
              <w:t>Environment and Sustainability</w:t>
            </w:r>
          </w:p>
          <w:p w:rsidRPr="006D5631" w:rsidR="006D5631" w:rsidP="006D5631" w:rsidRDefault="006D5631" w14:paraId="4BAF5969" w14:textId="77777777">
            <w:pPr>
              <w:pStyle w:val="Tablebullet"/>
            </w:pPr>
            <w:r w:rsidRPr="001163AF">
              <w:rPr>
                <w:color w:val="EE0000"/>
              </w:rPr>
              <w:t>Social and Cultural Outcomes</w:t>
            </w:r>
          </w:p>
        </w:tc>
        <w:tc>
          <w:tcPr>
            <w:tcW w:w="1342" w:type="dxa"/>
          </w:tcPr>
          <w:p w:rsidRPr="006D5631" w:rsidR="006D5631" w:rsidP="006D5631" w:rsidRDefault="006D5631" w14:paraId="2105F58D" w14:textId="77777777">
            <w:pPr>
              <w:pStyle w:val="Table"/>
              <w:cnfStyle w:val="000000000000" w:firstRow="0" w:lastRow="0" w:firstColumn="0" w:lastColumn="0" w:oddVBand="0" w:evenVBand="0" w:oddHBand="0" w:evenHBand="0" w:firstRowFirstColumn="0" w:firstRowLastColumn="0" w:lastRowFirstColumn="0" w:lastRowLastColumn="0"/>
            </w:pPr>
            <w:r w:rsidRPr="006D5631">
              <w:rPr>
                <w:color w:val="EE0000"/>
              </w:rPr>
              <w:t>[10-</w:t>
            </w:r>
            <w:proofErr w:type="gramStart"/>
            <w:r w:rsidRPr="006D5631">
              <w:rPr>
                <w:color w:val="EE0000"/>
              </w:rPr>
              <w:t>20]%</w:t>
            </w:r>
            <w:proofErr w:type="gramEnd"/>
          </w:p>
        </w:tc>
      </w:tr>
      <w:tr w:rsidRPr="00BE5A01" w:rsidR="006D5631" w:rsidTr="001163AF" w14:paraId="6A463109" w14:textId="77777777">
        <w:tc>
          <w:tcPr>
            <w:cnfStyle w:val="001000000000" w:firstRow="0" w:lastRow="0" w:firstColumn="1" w:lastColumn="0" w:oddVBand="0" w:evenVBand="0" w:oddHBand="0" w:evenHBand="0" w:firstRowFirstColumn="0" w:firstRowLastColumn="0" w:lastRowFirstColumn="0" w:lastRowLastColumn="0"/>
            <w:tcW w:w="7655" w:type="dxa"/>
          </w:tcPr>
          <w:p w:rsidRPr="006D5631" w:rsidR="006D5631" w:rsidP="006D5631" w:rsidRDefault="006D5631" w14:paraId="1CC26B52" w14:textId="77777777">
            <w:pPr>
              <w:pStyle w:val="Table"/>
            </w:pPr>
            <w:r w:rsidRPr="006D5631">
              <w:t>Price</w:t>
            </w:r>
          </w:p>
        </w:tc>
        <w:tc>
          <w:tcPr>
            <w:tcW w:w="1342" w:type="dxa"/>
          </w:tcPr>
          <w:p w:rsidRPr="006D5631" w:rsidR="006D5631" w:rsidP="006D5631" w:rsidRDefault="006D5631" w14:paraId="699BDF42"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6D5631">
              <w:rPr>
                <w:color w:val="EE0000"/>
              </w:rPr>
              <w:t>[35%]</w:t>
            </w:r>
          </w:p>
          <w:p w:rsidRPr="006D5631" w:rsidR="006D5631" w:rsidP="006D5631" w:rsidRDefault="006D5631" w14:paraId="1BD0E934" w14:textId="77777777">
            <w:pPr>
              <w:pStyle w:val="Table"/>
              <w:cnfStyle w:val="000000000000" w:firstRow="0" w:lastRow="0" w:firstColumn="0" w:lastColumn="0" w:oddVBand="0" w:evenVBand="0" w:oddHBand="0" w:evenHBand="0" w:firstRowFirstColumn="0" w:firstRowLastColumn="0" w:lastRowFirstColumn="0" w:lastRowLastColumn="0"/>
              <w:rPr>
                <w:color w:val="66BA6E" w:themeColor="accent2"/>
              </w:rPr>
            </w:pPr>
            <w:r w:rsidRPr="006D5631">
              <w:rPr>
                <w:color w:val="66BA6E" w:themeColor="accent2"/>
              </w:rPr>
              <w:t>[default or:]</w:t>
            </w:r>
          </w:p>
          <w:p w:rsidRPr="006D5631" w:rsidR="006D5631" w:rsidP="006D5631" w:rsidRDefault="006D5631" w14:paraId="388F3DE4" w14:textId="77777777">
            <w:pPr>
              <w:pStyle w:val="Table"/>
              <w:cnfStyle w:val="000000000000" w:firstRow="0" w:lastRow="0" w:firstColumn="0" w:lastColumn="0" w:oddVBand="0" w:evenVBand="0" w:oddHBand="0" w:evenHBand="0" w:firstRowFirstColumn="0" w:firstRowLastColumn="0" w:lastRowFirstColumn="0" w:lastRowLastColumn="0"/>
            </w:pPr>
            <w:r w:rsidRPr="006D5631">
              <w:rPr>
                <w:color w:val="EE0000"/>
              </w:rPr>
              <w:t>[30-50%]</w:t>
            </w:r>
          </w:p>
        </w:tc>
      </w:tr>
      <w:tr w:rsidRPr="00867FA3" w:rsidR="006D5631" w:rsidTr="001163AF" w14:paraId="7994D110" w14:textId="7777777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rsidRPr="006D5631" w:rsidR="006D5631" w:rsidP="006D5631" w:rsidRDefault="006D5631" w14:paraId="21D424FA" w14:textId="77777777">
            <w:pPr>
              <w:pStyle w:val="Table"/>
            </w:pPr>
            <w:r w:rsidRPr="006D5631">
              <w:t>TOTAL</w:t>
            </w:r>
          </w:p>
        </w:tc>
        <w:tc>
          <w:tcPr>
            <w:tcW w:w="1342" w:type="dxa"/>
          </w:tcPr>
          <w:p w:rsidRPr="006D5631" w:rsidR="006D5631" w:rsidP="006D5631" w:rsidRDefault="006D5631" w14:paraId="629B4437" w14:textId="77777777">
            <w:pPr>
              <w:pStyle w:val="Table"/>
              <w:cnfStyle w:val="010000000000" w:firstRow="0" w:lastRow="1" w:firstColumn="0" w:lastColumn="0" w:oddVBand="0" w:evenVBand="0" w:oddHBand="0" w:evenHBand="0" w:firstRowFirstColumn="0" w:firstRowLastColumn="0" w:lastRowFirstColumn="0" w:lastRowLastColumn="0"/>
              <w:rPr>
                <w:highlight w:val="yellow"/>
              </w:rPr>
            </w:pPr>
            <w:r w:rsidRPr="006D5631">
              <w:t>100%</w:t>
            </w:r>
          </w:p>
        </w:tc>
      </w:tr>
    </w:tbl>
    <w:p w:rsidR="00A71035" w:rsidP="001163AF" w:rsidRDefault="001163AF" w14:paraId="28B2A648" w14:textId="3B19D4B8">
      <w:pPr>
        <w:pStyle w:val="Heading2Numbered"/>
      </w:pPr>
      <w:bookmarkStart w:name="_Toc239942052" w:id="18"/>
      <w:r>
        <w:t>Scoring</w:t>
      </w:r>
      <w:bookmarkEnd w:id="18"/>
    </w:p>
    <w:p w:rsidR="001163AF" w:rsidP="006E3C73" w:rsidRDefault="00CC42BE" w14:paraId="1CD504D2" w14:textId="67C87071">
      <w:pPr>
        <w:pStyle w:val="ListNumber2"/>
        <w:numPr>
          <w:ilvl w:val="1"/>
          <w:numId w:val="24"/>
        </w:numPr>
        <w:ind w:left="794"/>
      </w:pPr>
      <w:r w:rsidRPr="00CC42BE">
        <w:t>Tenders will be scored for non-price using the following scoring scale:</w:t>
      </w:r>
    </w:p>
    <w:tbl>
      <w:tblPr>
        <w:tblStyle w:val="NZSPADefault"/>
        <w:tblW w:w="8994" w:type="dxa"/>
        <w:tblLook w:val="01A0" w:firstRow="1" w:lastRow="0" w:firstColumn="1" w:lastColumn="1" w:noHBand="0" w:noVBand="0"/>
      </w:tblPr>
      <w:tblGrid>
        <w:gridCol w:w="2069"/>
        <w:gridCol w:w="5507"/>
        <w:gridCol w:w="1418"/>
      </w:tblGrid>
      <w:tr w:rsidRPr="007D2FE7" w:rsidR="00824FFC" w:rsidTr="00824FFC" w14:paraId="484FD49F"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9" w:type="dxa"/>
          </w:tcPr>
          <w:p w:rsidRPr="00824FFC" w:rsidR="00824FFC" w:rsidP="00824FFC" w:rsidRDefault="00824FFC" w14:paraId="2AAD0021" w14:textId="77777777">
            <w:pPr>
              <w:pStyle w:val="Table"/>
            </w:pPr>
            <w:r w:rsidRPr="00824FFC">
              <w:t>Rating</w:t>
            </w:r>
          </w:p>
        </w:tc>
        <w:tc>
          <w:tcPr>
            <w:tcW w:w="5507" w:type="dxa"/>
          </w:tcPr>
          <w:p w:rsidRPr="00824FFC" w:rsidR="00824FFC" w:rsidP="00824FFC" w:rsidRDefault="00824FFC" w14:paraId="49EAA95C" w14:textId="77777777">
            <w:pPr>
              <w:pStyle w:val="Table"/>
              <w:cnfStyle w:val="100000000000" w:firstRow="1" w:lastRow="0" w:firstColumn="0" w:lastColumn="0" w:oddVBand="0" w:evenVBand="0" w:oddHBand="0" w:evenHBand="0" w:firstRowFirstColumn="0" w:firstRowLastColumn="0" w:lastRowFirstColumn="0" w:lastRowLastColumn="0"/>
            </w:pPr>
            <w:r w:rsidRPr="00824FFC">
              <w:t>Definition</w:t>
            </w:r>
          </w:p>
        </w:tc>
        <w:tc>
          <w:tcPr>
            <w:tcW w:w="1418" w:type="dxa"/>
          </w:tcPr>
          <w:p w:rsidRPr="00824FFC" w:rsidR="00824FFC" w:rsidP="00824FFC" w:rsidRDefault="00824FFC" w14:paraId="4A70112D" w14:textId="77777777">
            <w:pPr>
              <w:pStyle w:val="Table"/>
              <w:cnfStyle w:val="100000000000" w:firstRow="1" w:lastRow="0" w:firstColumn="0" w:lastColumn="0" w:oddVBand="0" w:evenVBand="0" w:oddHBand="0" w:evenHBand="0" w:firstRowFirstColumn="0" w:firstRowLastColumn="0" w:lastRowFirstColumn="0" w:lastRowLastColumn="0"/>
            </w:pPr>
            <w:r w:rsidRPr="00824FFC">
              <w:t>Score</w:t>
            </w:r>
          </w:p>
        </w:tc>
      </w:tr>
      <w:tr w:rsidRPr="007D2FE7" w:rsidR="00824FFC" w:rsidTr="00824FFC" w14:paraId="5537E8E6" w14:textId="77777777">
        <w:tc>
          <w:tcPr>
            <w:cnfStyle w:val="001000000000" w:firstRow="0" w:lastRow="0" w:firstColumn="1" w:lastColumn="0" w:oddVBand="0" w:evenVBand="0" w:oddHBand="0" w:evenHBand="0" w:firstRowFirstColumn="0" w:firstRowLastColumn="0" w:lastRowFirstColumn="0" w:lastRowLastColumn="0"/>
            <w:tcW w:w="2069" w:type="dxa"/>
          </w:tcPr>
          <w:p w:rsidRPr="00824FFC" w:rsidR="00824FFC" w:rsidP="00824FFC" w:rsidRDefault="00824FFC" w14:paraId="399CB978" w14:textId="44DC27F2">
            <w:pPr>
              <w:pStyle w:val="Table"/>
            </w:pPr>
            <w:r w:rsidRPr="00824FFC">
              <w:t>E</w:t>
            </w:r>
            <w:r w:rsidR="00307CD5">
              <w:t>xcellent</w:t>
            </w:r>
          </w:p>
        </w:tc>
        <w:tc>
          <w:tcPr>
            <w:tcW w:w="5507" w:type="dxa"/>
          </w:tcPr>
          <w:p w:rsidRPr="00824FFC" w:rsidR="00824FFC" w:rsidP="00824FFC" w:rsidRDefault="00824FFC" w14:paraId="4C84050A" w14:textId="77777777">
            <w:pPr>
              <w:pStyle w:val="Table"/>
              <w:cnfStyle w:val="000000000000" w:firstRow="0" w:lastRow="0" w:firstColumn="0" w:lastColumn="0" w:oddVBand="0" w:evenVBand="0" w:oddHBand="0" w:evenHBand="0" w:firstRowFirstColumn="0" w:firstRowLastColumn="0" w:lastRowFirstColumn="0" w:lastRowLastColumn="0"/>
            </w:pPr>
            <w:r w:rsidRPr="00824FFC">
              <w:t>Exceeds the criterion to provide substantial additional benefit and/or reduction of risk</w:t>
            </w:r>
          </w:p>
        </w:tc>
        <w:tc>
          <w:tcPr>
            <w:tcW w:w="1418" w:type="dxa"/>
          </w:tcPr>
          <w:p w:rsidRPr="00824FFC" w:rsidR="00824FFC" w:rsidP="00824FFC" w:rsidRDefault="00824FFC" w14:paraId="7FC21F4E" w14:textId="77777777">
            <w:pPr>
              <w:pStyle w:val="Table"/>
              <w:cnfStyle w:val="000000000000" w:firstRow="0" w:lastRow="0" w:firstColumn="0" w:lastColumn="0" w:oddVBand="0" w:evenVBand="0" w:oddHBand="0" w:evenHBand="0" w:firstRowFirstColumn="0" w:firstRowLastColumn="0" w:lastRowFirstColumn="0" w:lastRowLastColumn="0"/>
            </w:pPr>
            <w:r w:rsidRPr="00824FFC">
              <w:t>9-10</w:t>
            </w:r>
          </w:p>
        </w:tc>
      </w:tr>
      <w:tr w:rsidRPr="007D2FE7" w:rsidR="00824FFC" w:rsidTr="00824FFC" w14:paraId="3253822B" w14:textId="77777777">
        <w:tc>
          <w:tcPr>
            <w:cnfStyle w:val="001000000000" w:firstRow="0" w:lastRow="0" w:firstColumn="1" w:lastColumn="0" w:oddVBand="0" w:evenVBand="0" w:oddHBand="0" w:evenHBand="0" w:firstRowFirstColumn="0" w:firstRowLastColumn="0" w:lastRowFirstColumn="0" w:lastRowLastColumn="0"/>
            <w:tcW w:w="2069" w:type="dxa"/>
          </w:tcPr>
          <w:p w:rsidRPr="00824FFC" w:rsidR="00824FFC" w:rsidP="00824FFC" w:rsidRDefault="00824FFC" w14:paraId="5CEE993E" w14:textId="21CA463F">
            <w:pPr>
              <w:pStyle w:val="Table"/>
            </w:pPr>
            <w:r w:rsidRPr="00824FFC">
              <w:t>G</w:t>
            </w:r>
            <w:r w:rsidR="00307CD5">
              <w:t>ood</w:t>
            </w:r>
          </w:p>
        </w:tc>
        <w:tc>
          <w:tcPr>
            <w:tcW w:w="5507" w:type="dxa"/>
          </w:tcPr>
          <w:p w:rsidRPr="00824FFC" w:rsidR="00824FFC" w:rsidP="00824FFC" w:rsidRDefault="00824FFC" w14:paraId="4879C99F" w14:textId="77777777">
            <w:pPr>
              <w:pStyle w:val="Table"/>
              <w:cnfStyle w:val="000000000000" w:firstRow="0" w:lastRow="0" w:firstColumn="0" w:lastColumn="0" w:oddVBand="0" w:evenVBand="0" w:oddHBand="0" w:evenHBand="0" w:firstRowFirstColumn="0" w:firstRowLastColumn="0" w:lastRowFirstColumn="0" w:lastRowLastColumn="0"/>
            </w:pPr>
            <w:r w:rsidRPr="00824FFC">
              <w:t>Exceeds the criterion to provide some additional benefit and/or reduction of risk</w:t>
            </w:r>
          </w:p>
        </w:tc>
        <w:tc>
          <w:tcPr>
            <w:tcW w:w="1418" w:type="dxa"/>
          </w:tcPr>
          <w:p w:rsidRPr="00824FFC" w:rsidR="00824FFC" w:rsidP="00824FFC" w:rsidRDefault="00824FFC" w14:paraId="0338BA66" w14:textId="77777777">
            <w:pPr>
              <w:pStyle w:val="Table"/>
              <w:cnfStyle w:val="000000000000" w:firstRow="0" w:lastRow="0" w:firstColumn="0" w:lastColumn="0" w:oddVBand="0" w:evenVBand="0" w:oddHBand="0" w:evenHBand="0" w:firstRowFirstColumn="0" w:firstRowLastColumn="0" w:lastRowFirstColumn="0" w:lastRowLastColumn="0"/>
            </w:pPr>
            <w:r w:rsidRPr="00824FFC">
              <w:t>6-8</w:t>
            </w:r>
          </w:p>
        </w:tc>
      </w:tr>
      <w:tr w:rsidRPr="007D2FE7" w:rsidR="00824FFC" w:rsidTr="00824FFC" w14:paraId="22AA906E" w14:textId="77777777">
        <w:tc>
          <w:tcPr>
            <w:cnfStyle w:val="001000000000" w:firstRow="0" w:lastRow="0" w:firstColumn="1" w:lastColumn="0" w:oddVBand="0" w:evenVBand="0" w:oddHBand="0" w:evenHBand="0" w:firstRowFirstColumn="0" w:firstRowLastColumn="0" w:lastRowFirstColumn="0" w:lastRowLastColumn="0"/>
            <w:tcW w:w="2069" w:type="dxa"/>
          </w:tcPr>
          <w:p w:rsidRPr="00824FFC" w:rsidR="00824FFC" w:rsidP="00824FFC" w:rsidRDefault="00824FFC" w14:paraId="48B57E6B" w14:textId="745EE0E0">
            <w:pPr>
              <w:pStyle w:val="Table"/>
            </w:pPr>
            <w:r w:rsidRPr="00824FFC">
              <w:t>A</w:t>
            </w:r>
            <w:r w:rsidR="00307CD5">
              <w:t>cceptable</w:t>
            </w:r>
          </w:p>
        </w:tc>
        <w:tc>
          <w:tcPr>
            <w:tcW w:w="5507" w:type="dxa"/>
          </w:tcPr>
          <w:p w:rsidRPr="00824FFC" w:rsidR="00824FFC" w:rsidP="00824FFC" w:rsidRDefault="00824FFC" w14:paraId="75BFB4B2" w14:textId="77777777">
            <w:pPr>
              <w:pStyle w:val="Table"/>
              <w:cnfStyle w:val="000000000000" w:firstRow="0" w:lastRow="0" w:firstColumn="0" w:lastColumn="0" w:oddVBand="0" w:evenVBand="0" w:oddHBand="0" w:evenHBand="0" w:firstRowFirstColumn="0" w:firstRowLastColumn="0" w:lastRowFirstColumn="0" w:lastRowLastColumn="0"/>
            </w:pPr>
            <w:r w:rsidRPr="00824FFC">
              <w:t>Meets the criterion</w:t>
            </w:r>
          </w:p>
        </w:tc>
        <w:tc>
          <w:tcPr>
            <w:tcW w:w="1418" w:type="dxa"/>
          </w:tcPr>
          <w:p w:rsidRPr="00824FFC" w:rsidR="00824FFC" w:rsidP="00824FFC" w:rsidRDefault="00824FFC" w14:paraId="56840B19" w14:textId="77777777">
            <w:pPr>
              <w:pStyle w:val="Table"/>
              <w:cnfStyle w:val="000000000000" w:firstRow="0" w:lastRow="0" w:firstColumn="0" w:lastColumn="0" w:oddVBand="0" w:evenVBand="0" w:oddHBand="0" w:evenHBand="0" w:firstRowFirstColumn="0" w:firstRowLastColumn="0" w:lastRowFirstColumn="0" w:lastRowLastColumn="0"/>
            </w:pPr>
            <w:r w:rsidRPr="00824FFC">
              <w:t>5</w:t>
            </w:r>
          </w:p>
        </w:tc>
      </w:tr>
      <w:tr w:rsidRPr="007D2FE7" w:rsidR="00824FFC" w:rsidTr="00824FFC" w14:paraId="0D662979" w14:textId="77777777">
        <w:tc>
          <w:tcPr>
            <w:cnfStyle w:val="001000000000" w:firstRow="0" w:lastRow="0" w:firstColumn="1" w:lastColumn="0" w:oddVBand="0" w:evenVBand="0" w:oddHBand="0" w:evenHBand="0" w:firstRowFirstColumn="0" w:firstRowLastColumn="0" w:lastRowFirstColumn="0" w:lastRowLastColumn="0"/>
            <w:tcW w:w="2069" w:type="dxa"/>
          </w:tcPr>
          <w:p w:rsidRPr="00824FFC" w:rsidR="00824FFC" w:rsidP="00824FFC" w:rsidRDefault="00824FFC" w14:paraId="04739758" w14:textId="2473D0E4">
            <w:pPr>
              <w:pStyle w:val="Table"/>
            </w:pPr>
            <w:r w:rsidRPr="00824FFC">
              <w:t>M</w:t>
            </w:r>
            <w:r w:rsidR="00307CD5">
              <w:t>inor Deficiency</w:t>
            </w:r>
          </w:p>
        </w:tc>
        <w:tc>
          <w:tcPr>
            <w:tcW w:w="5507" w:type="dxa"/>
          </w:tcPr>
          <w:p w:rsidRPr="00824FFC" w:rsidR="00824FFC" w:rsidP="00824FFC" w:rsidRDefault="00824FFC" w14:paraId="6181B41A" w14:textId="77777777">
            <w:pPr>
              <w:pStyle w:val="Table"/>
              <w:cnfStyle w:val="000000000000" w:firstRow="0" w:lastRow="0" w:firstColumn="0" w:lastColumn="0" w:oddVBand="0" w:evenVBand="0" w:oddHBand="0" w:evenHBand="0" w:firstRowFirstColumn="0" w:firstRowLastColumn="0" w:lastRowFirstColumn="0" w:lastRowLastColumn="0"/>
            </w:pPr>
            <w:r w:rsidRPr="00824FFC">
              <w:t>Does not meet the criterion due to minor deficiency or risk</w:t>
            </w:r>
          </w:p>
        </w:tc>
        <w:tc>
          <w:tcPr>
            <w:tcW w:w="1418" w:type="dxa"/>
          </w:tcPr>
          <w:p w:rsidRPr="00824FFC" w:rsidR="00824FFC" w:rsidP="00824FFC" w:rsidRDefault="00824FFC" w14:paraId="47E73EEF" w14:textId="77777777">
            <w:pPr>
              <w:pStyle w:val="Table"/>
              <w:cnfStyle w:val="000000000000" w:firstRow="0" w:lastRow="0" w:firstColumn="0" w:lastColumn="0" w:oddVBand="0" w:evenVBand="0" w:oddHBand="0" w:evenHBand="0" w:firstRowFirstColumn="0" w:firstRowLastColumn="0" w:lastRowFirstColumn="0" w:lastRowLastColumn="0"/>
            </w:pPr>
            <w:r w:rsidRPr="00824FFC">
              <w:t>3-4</w:t>
            </w:r>
          </w:p>
        </w:tc>
      </w:tr>
      <w:tr w:rsidRPr="007D2FE7" w:rsidR="00824FFC" w:rsidTr="00824FFC" w14:paraId="0C45AC11" w14:textId="77777777">
        <w:tc>
          <w:tcPr>
            <w:cnfStyle w:val="001000000000" w:firstRow="0" w:lastRow="0" w:firstColumn="1" w:lastColumn="0" w:oddVBand="0" w:evenVBand="0" w:oddHBand="0" w:evenHBand="0" w:firstRowFirstColumn="0" w:firstRowLastColumn="0" w:lastRowFirstColumn="0" w:lastRowLastColumn="0"/>
            <w:tcW w:w="2069" w:type="dxa"/>
          </w:tcPr>
          <w:p w:rsidRPr="00824FFC" w:rsidR="00824FFC" w:rsidP="00824FFC" w:rsidRDefault="00824FFC" w14:paraId="2351C7D9" w14:textId="0F42161E">
            <w:pPr>
              <w:pStyle w:val="Table"/>
            </w:pPr>
            <w:r w:rsidRPr="00824FFC">
              <w:t>M</w:t>
            </w:r>
            <w:r w:rsidR="00307CD5">
              <w:t>ajor Deficiency</w:t>
            </w:r>
          </w:p>
        </w:tc>
        <w:tc>
          <w:tcPr>
            <w:tcW w:w="5507" w:type="dxa"/>
          </w:tcPr>
          <w:p w:rsidRPr="00824FFC" w:rsidR="00824FFC" w:rsidP="00824FFC" w:rsidRDefault="00824FFC" w14:paraId="136C8EDA" w14:textId="77777777">
            <w:pPr>
              <w:pStyle w:val="Table"/>
              <w:cnfStyle w:val="000000000000" w:firstRow="0" w:lastRow="0" w:firstColumn="0" w:lastColumn="0" w:oddVBand="0" w:evenVBand="0" w:oddHBand="0" w:evenHBand="0" w:firstRowFirstColumn="0" w:firstRowLastColumn="0" w:lastRowFirstColumn="0" w:lastRowLastColumn="0"/>
            </w:pPr>
            <w:r w:rsidRPr="00824FFC">
              <w:t>Does not meet the criterion due to major deficiency or risk</w:t>
            </w:r>
          </w:p>
        </w:tc>
        <w:tc>
          <w:tcPr>
            <w:tcW w:w="1418" w:type="dxa"/>
          </w:tcPr>
          <w:p w:rsidRPr="00824FFC" w:rsidR="00824FFC" w:rsidP="00824FFC" w:rsidRDefault="00824FFC" w14:paraId="46B0EB74" w14:textId="77777777">
            <w:pPr>
              <w:pStyle w:val="Table"/>
              <w:cnfStyle w:val="000000000000" w:firstRow="0" w:lastRow="0" w:firstColumn="0" w:lastColumn="0" w:oddVBand="0" w:evenVBand="0" w:oddHBand="0" w:evenHBand="0" w:firstRowFirstColumn="0" w:firstRowLastColumn="0" w:lastRowFirstColumn="0" w:lastRowLastColumn="0"/>
            </w:pPr>
            <w:r w:rsidRPr="00824FFC">
              <w:t>1-2</w:t>
            </w:r>
          </w:p>
        </w:tc>
      </w:tr>
      <w:tr w:rsidRPr="007D2FE7" w:rsidR="00824FFC" w:rsidTr="00824FFC" w14:paraId="72A2A2BE" w14:textId="77777777">
        <w:tc>
          <w:tcPr>
            <w:cnfStyle w:val="001000000000" w:firstRow="0" w:lastRow="0" w:firstColumn="1" w:lastColumn="0" w:oddVBand="0" w:evenVBand="0" w:oddHBand="0" w:evenHBand="0" w:firstRowFirstColumn="0" w:firstRowLastColumn="0" w:lastRowFirstColumn="0" w:lastRowLastColumn="0"/>
            <w:tcW w:w="2069" w:type="dxa"/>
          </w:tcPr>
          <w:p w:rsidRPr="00824FFC" w:rsidR="00824FFC" w:rsidP="00824FFC" w:rsidRDefault="00824FFC" w14:paraId="67E6C35E" w14:textId="44FD8D52">
            <w:pPr>
              <w:pStyle w:val="Table"/>
            </w:pPr>
            <w:r w:rsidRPr="00824FFC">
              <w:t>U</w:t>
            </w:r>
            <w:r w:rsidR="00307CD5">
              <w:t>nacceptable</w:t>
            </w:r>
            <w:r w:rsidRPr="00824FFC">
              <w:t xml:space="preserve"> </w:t>
            </w:r>
          </w:p>
        </w:tc>
        <w:tc>
          <w:tcPr>
            <w:tcW w:w="5507" w:type="dxa"/>
          </w:tcPr>
          <w:p w:rsidRPr="00824FFC" w:rsidR="00824FFC" w:rsidP="00824FFC" w:rsidRDefault="00824FFC" w14:paraId="1AE1DA06" w14:textId="77777777">
            <w:pPr>
              <w:pStyle w:val="Table"/>
              <w:cnfStyle w:val="000000000000" w:firstRow="0" w:lastRow="0" w:firstColumn="0" w:lastColumn="0" w:oddVBand="0" w:evenVBand="0" w:oddHBand="0" w:evenHBand="0" w:firstRowFirstColumn="0" w:firstRowLastColumn="0" w:lastRowFirstColumn="0" w:lastRowLastColumn="0"/>
            </w:pPr>
            <w:r w:rsidRPr="00824FFC">
              <w:t>Does not comply, insufficient information provided or unacceptable deficiency or risk</w:t>
            </w:r>
          </w:p>
        </w:tc>
        <w:tc>
          <w:tcPr>
            <w:tcW w:w="1418" w:type="dxa"/>
          </w:tcPr>
          <w:p w:rsidRPr="00824FFC" w:rsidR="00824FFC" w:rsidP="00824FFC" w:rsidRDefault="00824FFC" w14:paraId="6575C8BB" w14:textId="77777777">
            <w:pPr>
              <w:pStyle w:val="Table"/>
              <w:cnfStyle w:val="000000000000" w:firstRow="0" w:lastRow="0" w:firstColumn="0" w:lastColumn="0" w:oddVBand="0" w:evenVBand="0" w:oddHBand="0" w:evenHBand="0" w:firstRowFirstColumn="0" w:firstRowLastColumn="0" w:lastRowFirstColumn="0" w:lastRowLastColumn="0"/>
            </w:pPr>
            <w:r w:rsidRPr="00824FFC">
              <w:t>0</w:t>
            </w:r>
          </w:p>
        </w:tc>
      </w:tr>
    </w:tbl>
    <w:p w:rsidR="009C1ACF" w:rsidP="00D87DD7" w:rsidRDefault="009C1ACF" w14:paraId="51E67A0A" w14:textId="22534674">
      <w:pPr>
        <w:pStyle w:val="ListNumber2"/>
        <w:ind w:left="794"/>
      </w:pPr>
      <w:r>
        <w:t>A Proposal may be excluded from further evaluation/selection if it scores less than five (deficient or unacceptable) for any evaluation criteria.</w:t>
      </w:r>
    </w:p>
    <w:p w:rsidR="009C1ACF" w:rsidP="00D87DD7" w:rsidRDefault="009C1ACF" w14:paraId="11E4C1CE" w14:textId="28972BB7">
      <w:pPr>
        <w:pStyle w:val="ListNumber2"/>
        <w:ind w:left="794"/>
      </w:pPr>
      <w:r>
        <w:t>A Proposal evaluated as being unacceptable for health and safety will be scored less than five (deficient or unacceptable) for Proposed Solution and may be excluded from further evaluation/selection.</w:t>
      </w:r>
    </w:p>
    <w:p w:rsidR="009C1ACF" w:rsidP="00D87DD7" w:rsidRDefault="009C1ACF" w14:paraId="0FEBAC18" w14:textId="7F7F6706">
      <w:pPr>
        <w:pStyle w:val="ListNumber2"/>
        <w:ind w:left="794"/>
      </w:pPr>
      <w:r>
        <w:t xml:space="preserve">Selection of the preferred Tenderer will </w:t>
      </w:r>
      <w:proofErr w:type="gramStart"/>
      <w:r>
        <w:t>take into account</w:t>
      </w:r>
      <w:proofErr w:type="gramEnd"/>
      <w:r>
        <w:t>:</w:t>
      </w:r>
    </w:p>
    <w:p w:rsidR="009C1ACF" w:rsidP="009C1ACF" w:rsidRDefault="009C1ACF" w14:paraId="5F35C74B" w14:textId="40B8C68D">
      <w:pPr>
        <w:pStyle w:val="ListNumber3"/>
      </w:pPr>
      <w:r>
        <w:t>total weighted ET scores</w:t>
      </w:r>
    </w:p>
    <w:p w:rsidR="009C1ACF" w:rsidP="009C1ACF" w:rsidRDefault="009C1ACF" w14:paraId="77DCAF71" w14:textId="7C9F1FA3">
      <w:pPr>
        <w:pStyle w:val="ListNumber3"/>
      </w:pPr>
      <w:r>
        <w:t>due diligence.</w:t>
      </w:r>
    </w:p>
    <w:p w:rsidR="009C1ACF" w:rsidP="009C1ACF" w:rsidRDefault="009C1ACF" w14:paraId="68437224" w14:textId="4A6366B2">
      <w:pPr>
        <w:pStyle w:val="Heading2Numbered"/>
      </w:pPr>
      <w:bookmarkStart w:name="_Toc239942053" w:id="19"/>
      <w:r>
        <w:t>Price evaluation</w:t>
      </w:r>
      <w:bookmarkEnd w:id="19"/>
    </w:p>
    <w:p w:rsidR="009C1ACF" w:rsidP="00D87DD7" w:rsidRDefault="009C1ACF" w14:paraId="7E7EC516" w14:textId="12213699">
      <w:pPr>
        <w:pStyle w:val="ListNumber2"/>
        <w:numPr>
          <w:ilvl w:val="1"/>
          <w:numId w:val="52"/>
        </w:numPr>
        <w:ind w:left="794"/>
      </w:pPr>
      <w:r w:rsidRPr="00934740">
        <w:t xml:space="preserve">Price </w:t>
      </w:r>
      <w:r w:rsidRPr="00EB2646">
        <w:t>evaluation</w:t>
      </w:r>
      <w:r w:rsidRPr="00934740">
        <w:t xml:space="preserve"> will involve: </w:t>
      </w:r>
    </w:p>
    <w:p w:rsidR="009C1ACF" w:rsidRDefault="009C1ACF" w14:paraId="605BE06A" w14:textId="25EE4B4D">
      <w:pPr>
        <w:pStyle w:val="ListNumber"/>
        <w:numPr>
          <w:ilvl w:val="0"/>
          <w:numId w:val="25"/>
        </w:numPr>
      </w:pPr>
      <w:r>
        <w:t>Price analysis undertaken separately from non-price evaluation involving:</w:t>
      </w:r>
    </w:p>
    <w:p w:rsidR="009C1ACF" w:rsidP="00035A32" w:rsidRDefault="009C1ACF" w14:paraId="3FBD336D" w14:textId="3AA4282A">
      <w:pPr>
        <w:pStyle w:val="ListBullet"/>
      </w:pPr>
      <w:r>
        <w:t>price due diligence</w:t>
      </w:r>
    </w:p>
    <w:p w:rsidR="009C1ACF" w:rsidP="00035A32" w:rsidRDefault="009C1ACF" w14:paraId="586AAC2C" w14:textId="5990108D">
      <w:pPr>
        <w:pStyle w:val="ListBullet"/>
      </w:pPr>
      <w:r>
        <w:t>Tag analysis</w:t>
      </w:r>
    </w:p>
    <w:p w:rsidR="009C1ACF" w:rsidP="00035A32" w:rsidRDefault="009C1ACF" w14:paraId="0F5BEA15" w14:textId="20D22843">
      <w:pPr>
        <w:pStyle w:val="ListBullet"/>
      </w:pPr>
      <w:r>
        <w:t xml:space="preserve">calculation of a single comparable Adjusted Price for each Tender based on pricing information provided by Tenderers in the Schedule of Prices and: </w:t>
      </w:r>
    </w:p>
    <w:p w:rsidR="009C1ACF" w:rsidP="00035A32" w:rsidRDefault="009C1ACF" w14:paraId="542FCFCA" w14:textId="125153DA">
      <w:pPr>
        <w:pStyle w:val="ListBullet2"/>
      </w:pPr>
      <w:r>
        <w:t xml:space="preserve">Tag premiums (values applied to offset the </w:t>
      </w:r>
      <w:proofErr w:type="gramStart"/>
      <w:r>
        <w:t>Principal’s</w:t>
      </w:r>
      <w:proofErr w:type="gramEnd"/>
      <w:r>
        <w:t xml:space="preserve"> acceptance of Tags. It is the </w:t>
      </w:r>
      <w:proofErr w:type="gramStart"/>
      <w:r>
        <w:t>Principal’s</w:t>
      </w:r>
      <w:proofErr w:type="gramEnd"/>
      <w:r>
        <w:t xml:space="preserve"> strong preference that there are no Contract or drawings and specification related Tags).</w:t>
      </w:r>
    </w:p>
    <w:p w:rsidR="009C1ACF" w:rsidP="00035A32" w:rsidRDefault="009C1ACF" w14:paraId="49436002" w14:textId="058C975D">
      <w:pPr>
        <w:pStyle w:val="ListNumber"/>
      </w:pPr>
      <w:r>
        <w:t>Presenting price analysis to the ET after the ET has:</w:t>
      </w:r>
    </w:p>
    <w:p w:rsidR="009C1ACF" w:rsidP="00035A32" w:rsidRDefault="009C1ACF" w14:paraId="38C70E95" w14:textId="044F56BA">
      <w:pPr>
        <w:pStyle w:val="ListBullet"/>
      </w:pPr>
      <w:r>
        <w:t>finalised non-price ET scores</w:t>
      </w:r>
    </w:p>
    <w:p w:rsidR="009C1ACF" w:rsidP="00035A32" w:rsidRDefault="009C1ACF" w14:paraId="47874C82" w14:textId="1AA92A97">
      <w:pPr>
        <w:pStyle w:val="ListBullet"/>
      </w:pPr>
      <w:r>
        <w:t>shortlisted Proposals determined by the ET to be acceptable for non-price criteria.</w:t>
      </w:r>
    </w:p>
    <w:p w:rsidR="00BE19A3" w:rsidP="009C1ACF" w:rsidRDefault="009C1ACF" w14:paraId="71E9B466" w14:textId="77777777">
      <w:pPr>
        <w:pStyle w:val="ListNumber"/>
      </w:pPr>
      <w:r>
        <w:t>Applying the following price scoring formula to the Adjusted Price of each shortlisted Tender:</w:t>
      </w:r>
    </w:p>
    <w:p w:rsidR="009C1ACF" w:rsidP="00BE19A3" w:rsidRDefault="009C1ACF" w14:paraId="059A2A22" w14:textId="5D7523C2">
      <w:pPr>
        <w:pStyle w:val="ListNumber"/>
        <w:numPr>
          <w:ilvl w:val="0"/>
          <w:numId w:val="0"/>
        </w:numPr>
        <w:ind w:left="794"/>
      </w:pPr>
      <w:r>
        <w:t>Tender A’s price score = (Lowest Tender Adjusted Price / Tender A’s Adjusted Price) x Pri</w:t>
      </w:r>
      <w:r w:rsidRPr="00934740">
        <w:t>ce Weighting % x 100.</w:t>
      </w:r>
    </w:p>
    <w:p w:rsidRPr="00C1550A" w:rsidR="00BD1C6C" w:rsidP="00D87DD7" w:rsidRDefault="00BD1C6C" w14:paraId="22E3D2C5" w14:textId="77777777">
      <w:pPr>
        <w:pStyle w:val="ListNumber2"/>
        <w:numPr>
          <w:ilvl w:val="1"/>
          <w:numId w:val="50"/>
        </w:numPr>
        <w:ind w:left="794"/>
      </w:pPr>
      <w:r w:rsidRPr="00C1550A">
        <w:t xml:space="preserve">A Proposal may be excluded from further evaluation and/or selection if the ET is not satisfied that the Price is adequate to meet the obligations of the Contract, does not represent good value for money or is not within the </w:t>
      </w:r>
      <w:proofErr w:type="gramStart"/>
      <w:r w:rsidRPr="00C1550A">
        <w:t>Principal’s</w:t>
      </w:r>
      <w:proofErr w:type="gramEnd"/>
      <w:r w:rsidRPr="00C1550A">
        <w:t xml:space="preserve"> budget.</w:t>
      </w:r>
    </w:p>
    <w:p w:rsidR="005A41F7" w:rsidP="00C44E7D" w:rsidRDefault="005A41F7" w14:paraId="438A996F" w14:textId="27055180">
      <w:pPr>
        <w:pStyle w:val="Heading2Numbered"/>
      </w:pPr>
      <w:bookmarkStart w:name="_Toc239942054" w:id="20"/>
      <w:r>
        <w:t>Due diligence</w:t>
      </w:r>
      <w:bookmarkEnd w:id="20"/>
    </w:p>
    <w:p w:rsidR="005A41F7" w:rsidP="005A41F7" w:rsidRDefault="005A41F7" w14:paraId="372D1463" w14:textId="77777777">
      <w:r>
        <w:t xml:space="preserve">Due diligence may be undertaken on one or more Proposal/Tenderer at any time before, during or after evaluation and the results may be </w:t>
      </w:r>
      <w:proofErr w:type="gramStart"/>
      <w:r>
        <w:t>taken into account</w:t>
      </w:r>
      <w:proofErr w:type="gramEnd"/>
      <w:r>
        <w:t xml:space="preserve"> in the evaluation/selection process. A Proposal may be excluded from further evaluation or selection if, </w:t>
      </w:r>
      <w:proofErr w:type="gramStart"/>
      <w:r>
        <w:t>as a result of</w:t>
      </w:r>
      <w:proofErr w:type="gramEnd"/>
      <w:r>
        <w:t xml:space="preserve"> due diligence undertaken by the Principal, the Principal determines that entering into a Contract with a Tenderer represents a significant risk to the </w:t>
      </w:r>
      <w:proofErr w:type="gramStart"/>
      <w:r>
        <w:t>Principal</w:t>
      </w:r>
      <w:proofErr w:type="gramEnd"/>
      <w:r>
        <w:t>. Due diligence may include:</w:t>
      </w:r>
    </w:p>
    <w:p w:rsidR="005A41F7" w:rsidP="001A1004" w:rsidRDefault="005A41F7" w14:paraId="5773E45E" w14:textId="412118A5">
      <w:pPr>
        <w:pStyle w:val="ListNumber2"/>
        <w:numPr>
          <w:ilvl w:val="1"/>
          <w:numId w:val="51"/>
        </w:numPr>
        <w:ind w:left="794"/>
      </w:pPr>
      <w:r>
        <w:t>reference checks</w:t>
      </w:r>
    </w:p>
    <w:p w:rsidR="005A41F7" w:rsidP="001A1004" w:rsidRDefault="005A41F7" w14:paraId="140CD227" w14:textId="499B9FF0">
      <w:pPr>
        <w:pStyle w:val="ListNumber2"/>
        <w:ind w:left="794"/>
      </w:pPr>
      <w:r>
        <w:t>clarifications, interviews, and/or presentations</w:t>
      </w:r>
    </w:p>
    <w:p w:rsidR="005A41F7" w:rsidP="001A1004" w:rsidRDefault="005A41F7" w14:paraId="4AE6DA24" w14:textId="3A196B91">
      <w:pPr>
        <w:pStyle w:val="ListNumber2"/>
        <w:ind w:left="794"/>
      </w:pPr>
      <w:r>
        <w:t>Police vetting of personnel</w:t>
      </w:r>
    </w:p>
    <w:p w:rsidR="005A41F7" w:rsidP="001A1004" w:rsidRDefault="005A41F7" w14:paraId="154B64DB" w14:textId="1A5C18E8">
      <w:pPr>
        <w:pStyle w:val="ListNumber2"/>
        <w:ind w:left="794"/>
      </w:pPr>
      <w:r>
        <w:t>checks to determine the accuracy/completeness/validity of Tenders (including price)</w:t>
      </w:r>
    </w:p>
    <w:p w:rsidR="005A41F7" w:rsidP="001A1004" w:rsidRDefault="005A41F7" w14:paraId="0868EDDE" w14:textId="6BD9BBA1">
      <w:pPr>
        <w:pStyle w:val="ListNumber2"/>
        <w:ind w:left="794"/>
      </w:pPr>
      <w:r>
        <w:t>Companies Office search</w:t>
      </w:r>
    </w:p>
    <w:p w:rsidR="005A41F7" w:rsidP="001A1004" w:rsidRDefault="005A41F7" w14:paraId="3C7A1BFD" w14:textId="56D079C4">
      <w:pPr>
        <w:pStyle w:val="ListNumber2"/>
        <w:ind w:left="794"/>
      </w:pPr>
      <w:r>
        <w:t xml:space="preserve">review of Tenderers’ financial viability </w:t>
      </w:r>
    </w:p>
    <w:p w:rsidR="005A41F7" w:rsidP="001A1004" w:rsidRDefault="005A41F7" w14:paraId="3390978C" w14:textId="1EDC5BCC">
      <w:pPr>
        <w:pStyle w:val="ListNumber2"/>
        <w:ind w:left="794"/>
      </w:pPr>
      <w:r>
        <w:t>review of Tenderers’ business practices and other probity issues</w:t>
      </w:r>
    </w:p>
    <w:p w:rsidR="005A41F7" w:rsidP="001A1004" w:rsidRDefault="005A41F7" w14:paraId="4D129925" w14:textId="06A24606">
      <w:pPr>
        <w:pStyle w:val="ListNumber2"/>
        <w:ind w:left="794"/>
      </w:pPr>
      <w:r>
        <w:t>review of Tenderers’ disputes with NZSPA and/or other parties</w:t>
      </w:r>
    </w:p>
    <w:p w:rsidR="005A41F7" w:rsidP="001A1004" w:rsidRDefault="005A41F7" w14:paraId="5D89FEA0" w14:textId="3FBFF988">
      <w:pPr>
        <w:pStyle w:val="ListNumber2"/>
        <w:ind w:left="794"/>
      </w:pPr>
      <w:r>
        <w:t>review of Tenderers’ ownership/structure</w:t>
      </w:r>
    </w:p>
    <w:p w:rsidR="005A41F7" w:rsidP="001A1004" w:rsidRDefault="005A41F7" w14:paraId="11FA2655" w14:textId="544F3D08">
      <w:pPr>
        <w:pStyle w:val="ListNumber2"/>
        <w:ind w:left="794"/>
      </w:pPr>
      <w:r>
        <w:t>review of Tenderers’ director status</w:t>
      </w:r>
    </w:p>
    <w:p w:rsidR="00934740" w:rsidP="001A1004" w:rsidRDefault="005A41F7" w14:paraId="63D3BB58" w14:textId="0F7A76A4">
      <w:pPr>
        <w:pStyle w:val="ListNumber2"/>
        <w:ind w:left="794"/>
      </w:pPr>
      <w:r>
        <w:t xml:space="preserve">review of Tenderers’ </w:t>
      </w:r>
      <w:proofErr w:type="gramStart"/>
      <w:r>
        <w:t>conduct</w:t>
      </w:r>
      <w:proofErr w:type="gramEnd"/>
      <w:r>
        <w:t xml:space="preserve"> in relation to the </w:t>
      </w:r>
      <w:hyperlink w:history="1" r:id="rId21">
        <w:r w:rsidRPr="00C06997">
          <w:rPr>
            <w:rStyle w:val="Hyperlink"/>
            <w:rFonts w:asciiTheme="minorHAnsi" w:hAnsiTheme="minorHAnsi"/>
          </w:rPr>
          <w:t>Supplier Code of Conduct</w:t>
        </w:r>
      </w:hyperlink>
      <w:r>
        <w:t>.</w:t>
      </w:r>
    </w:p>
    <w:p w:rsidR="00C06997" w:rsidP="00C06997" w:rsidRDefault="00C06997" w14:paraId="1DEEF327" w14:textId="6E999FBD"/>
    <w:p w:rsidR="00C06997" w:rsidRDefault="00C06997" w14:paraId="1692018F" w14:textId="77777777">
      <w:r>
        <w:br w:type="page"/>
      </w:r>
    </w:p>
    <w:p w:rsidR="00C06997" w:rsidP="00C06997" w:rsidRDefault="00C06997" w14:paraId="110E59D9" w14:textId="1B7B128D">
      <w:pPr>
        <w:pStyle w:val="Heading1Numbered"/>
      </w:pPr>
      <w:bookmarkStart w:name="_Toc239942055" w:id="21"/>
      <w:r>
        <w:t>Form of Tender Part A: Non-price Criter</w:t>
      </w:r>
      <w:r w:rsidR="00CC7DAD">
        <w:t>ia</w:t>
      </w:r>
      <w:bookmarkEnd w:id="21"/>
    </w:p>
    <w:p w:rsidRPr="00057EEE" w:rsidR="00057EEE" w:rsidP="00057EEE" w:rsidRDefault="00057EEE" w14:paraId="788A1185" w14:textId="77777777">
      <w:pPr>
        <w:pStyle w:val="ImportantParagraph"/>
        <w:rPr>
          <w:color w:val="66BA6E" w:themeColor="accent2"/>
        </w:rPr>
      </w:pPr>
      <w:r w:rsidRPr="00057EEE">
        <w:rPr>
          <w:color w:val="66BA6E" w:themeColor="accent2"/>
        </w:rPr>
        <w:t>[QUESTIONS IN THIS SECTION MUST BE AMENDED/ADDED TO/DELETED TO SUIT THE PROCUREMENT]</w:t>
      </w:r>
    </w:p>
    <w:p w:rsidRPr="00057EEE" w:rsidR="00057EEE" w:rsidP="00057EEE" w:rsidRDefault="00057EEE" w14:paraId="63CF167F" w14:textId="77777777">
      <w:pPr>
        <w:pStyle w:val="ImportantParagraph"/>
        <w:rPr>
          <w:color w:val="66BA6E" w:themeColor="accent2"/>
        </w:rPr>
      </w:pPr>
      <w:r w:rsidRPr="00057EEE">
        <w:rPr>
          <w:color w:val="66BA6E" w:themeColor="accent2"/>
        </w:rPr>
        <w:t>PART A AND PART B OF THE FORM OF PROPOSAL MUST BE SUBMITTED ELECTRONICALLY AS SEPARATE DOCUMENTS</w:t>
      </w:r>
    </w:p>
    <w:p w:rsidRPr="00057EEE" w:rsidR="00CC7DAD" w:rsidP="00057EEE" w:rsidRDefault="00057EEE" w14:paraId="5C1690B4" w14:textId="1A9EF7A8">
      <w:pPr>
        <w:rPr>
          <w:b/>
          <w:bCs/>
        </w:rPr>
      </w:pPr>
      <w:r w:rsidRPr="00057EEE">
        <w:rPr>
          <w:b/>
          <w:bCs/>
          <w:color w:val="EE0000"/>
        </w:rPr>
        <w:t>[Name of the School]</w:t>
      </w:r>
      <w:r w:rsidRPr="00057EEE">
        <w:rPr>
          <w:b/>
          <w:bCs/>
        </w:rPr>
        <w:t xml:space="preserve"> (the </w:t>
      </w:r>
      <w:proofErr w:type="gramStart"/>
      <w:r w:rsidRPr="00057EEE">
        <w:rPr>
          <w:b/>
          <w:bCs/>
        </w:rPr>
        <w:t>School</w:t>
      </w:r>
      <w:proofErr w:type="gramEnd"/>
      <w:r w:rsidRPr="00057EEE">
        <w:rPr>
          <w:b/>
          <w:bCs/>
        </w:rPr>
        <w:t>) –</w:t>
      </w:r>
      <w:r w:rsidRPr="00057EEE">
        <w:rPr>
          <w:b/>
          <w:bCs/>
          <w:color w:val="EE0000"/>
        </w:rPr>
        <w:t xml:space="preserve"> [Project Title]</w:t>
      </w:r>
      <w:r w:rsidRPr="00057EEE">
        <w:rPr>
          <w:b/>
          <w:bCs/>
        </w:rPr>
        <w:t xml:space="preserve"> – </w:t>
      </w:r>
      <w:r w:rsidRPr="00057EEE">
        <w:rPr>
          <w:b/>
          <w:bCs/>
          <w:color w:val="EE0000"/>
        </w:rPr>
        <w:t>[Nature of the Project]</w:t>
      </w:r>
      <w:r w:rsidRPr="00057EEE">
        <w:rPr>
          <w:b/>
          <w:bCs/>
        </w:rPr>
        <w:t xml:space="preserve"> Request for Proposals </w:t>
      </w:r>
      <w:r w:rsidRPr="00057EEE">
        <w:rPr>
          <w:b/>
          <w:bCs/>
          <w:color w:val="EE0000"/>
        </w:rPr>
        <w:t>[Reference number, if available]</w:t>
      </w:r>
    </w:p>
    <w:p w:rsidR="004A0C12" w:rsidP="003C7EA7" w:rsidRDefault="003C7EA7" w14:paraId="7B2EC4B1" w14:textId="2D905B04">
      <w:pPr>
        <w:pStyle w:val="Heading2"/>
      </w:pPr>
      <w:bookmarkStart w:name="_Toc239942056" w:id="22"/>
      <w:r>
        <w:t>Tenderer Name</w:t>
      </w:r>
      <w:bookmarkEnd w:id="22"/>
    </w:p>
    <w:p w:rsidR="003C7EA7" w:rsidP="003C7EA7" w:rsidRDefault="00412F09" w14:paraId="2B3498B3" w14:textId="24DFEE9A">
      <w:pPr>
        <w:rPr>
          <w:color w:val="FFC000"/>
        </w:rPr>
      </w:pPr>
      <w:r w:rsidRPr="00412F09">
        <w:rPr>
          <w:color w:val="FFC000"/>
        </w:rPr>
        <w:t>[Tenderer’s trading name]</w:t>
      </w:r>
    </w:p>
    <w:p w:rsidR="00412F09" w:rsidP="00D64F78" w:rsidRDefault="00D64F78" w14:paraId="23A35691" w14:textId="3F83E446">
      <w:pPr>
        <w:pStyle w:val="Heading2Numbered"/>
      </w:pPr>
      <w:bookmarkStart w:name="_Toc239942057" w:id="23"/>
      <w:r w:rsidRPr="00D64F78">
        <w:t>Proposed Solution</w:t>
      </w:r>
      <w:bookmarkEnd w:id="23"/>
    </w:p>
    <w:p w:rsidR="00ED3A39" w:rsidP="00C003BB" w:rsidRDefault="00ED3A39" w14:paraId="16E86920" w14:textId="3BF7BEFE">
      <w:pPr>
        <w:pStyle w:val="Heading3Numbered"/>
      </w:pPr>
      <w:r>
        <w:t>Describe your plan (method/approach) for delivering each stage of the Services including:</w:t>
      </w:r>
    </w:p>
    <w:p w:rsidR="00ED3A39" w:rsidP="007E24A2" w:rsidRDefault="00ED3A39" w14:paraId="6D15AB11" w14:textId="7502DAEF">
      <w:pPr>
        <w:pStyle w:val="ListNumber2"/>
        <w:numPr>
          <w:ilvl w:val="1"/>
          <w:numId w:val="27"/>
        </w:numPr>
        <w:ind w:left="794"/>
      </w:pPr>
      <w:r>
        <w:t>your proposed programme (key tasks, sequencing, phasing, staging, milestones and key dependencies)</w:t>
      </w:r>
    </w:p>
    <w:p w:rsidR="00ED3A39" w:rsidP="007E24A2" w:rsidRDefault="00ED3A39" w14:paraId="73509F16" w14:textId="29B623C8">
      <w:pPr>
        <w:pStyle w:val="ListNumber2"/>
        <w:ind w:left="794"/>
      </w:pPr>
      <w:r>
        <w:t>expected turnaround times</w:t>
      </w:r>
    </w:p>
    <w:p w:rsidR="00D64F78" w:rsidP="007E24A2" w:rsidRDefault="00ED3A39" w14:paraId="44635BF8" w14:textId="708AE9EA">
      <w:pPr>
        <w:pStyle w:val="ListNumber2"/>
        <w:ind w:left="794"/>
      </w:pPr>
      <w:r>
        <w:t>responsiveness to ad hoc requirements</w:t>
      </w:r>
    </w:p>
    <w:p w:rsidRPr="008E607F" w:rsidR="008E607F" w:rsidP="008E607F" w:rsidRDefault="008E607F" w14:paraId="035C7D14" w14:textId="77777777">
      <w:pPr>
        <w:pStyle w:val="ListNumber2"/>
        <w:numPr>
          <w:ilvl w:val="0"/>
          <w:numId w:val="0"/>
        </w:numPr>
        <w:rPr>
          <w:color w:val="FFC000"/>
        </w:rPr>
      </w:pPr>
      <w:r w:rsidRPr="008E607F">
        <w:rPr>
          <w:color w:val="FFC000"/>
        </w:rPr>
        <w:t>[Answer for:</w:t>
      </w:r>
    </w:p>
    <w:p w:rsidRPr="008E607F" w:rsidR="008E607F" w:rsidP="008E607F" w:rsidRDefault="008E607F" w14:paraId="0E3709D6" w14:textId="2E057163">
      <w:pPr>
        <w:pStyle w:val="ListBullet"/>
        <w:rPr>
          <w:color w:val="EE0000"/>
        </w:rPr>
      </w:pPr>
      <w:r w:rsidRPr="008E607F">
        <w:rPr>
          <w:color w:val="EE0000"/>
        </w:rPr>
        <w:t>[concept/preliminary design]</w:t>
      </w:r>
    </w:p>
    <w:p w:rsidRPr="008E607F" w:rsidR="008E607F" w:rsidP="008E607F" w:rsidRDefault="008E607F" w14:paraId="7081189A" w14:textId="053A8445">
      <w:pPr>
        <w:pStyle w:val="ListBullet"/>
        <w:rPr>
          <w:color w:val="EE0000"/>
        </w:rPr>
      </w:pPr>
      <w:r w:rsidRPr="008E607F">
        <w:rPr>
          <w:color w:val="EE0000"/>
        </w:rPr>
        <w:t>[developed design]</w:t>
      </w:r>
    </w:p>
    <w:p w:rsidRPr="008E607F" w:rsidR="008E607F" w:rsidP="008E607F" w:rsidRDefault="008E607F" w14:paraId="2399BF30" w14:textId="2AE00F76">
      <w:pPr>
        <w:pStyle w:val="ListBullet"/>
        <w:rPr>
          <w:color w:val="EE0000"/>
        </w:rPr>
      </w:pPr>
      <w:r w:rsidRPr="008E607F">
        <w:rPr>
          <w:color w:val="EE0000"/>
        </w:rPr>
        <w:t>[detailed design]</w:t>
      </w:r>
    </w:p>
    <w:p w:rsidRPr="008E607F" w:rsidR="008E607F" w:rsidP="008E607F" w:rsidRDefault="008E607F" w14:paraId="5C485600" w14:textId="3E7D5954">
      <w:pPr>
        <w:pStyle w:val="ListBullet"/>
        <w:rPr>
          <w:color w:val="EE0000"/>
        </w:rPr>
      </w:pPr>
      <w:r w:rsidRPr="008E607F">
        <w:rPr>
          <w:color w:val="EE0000"/>
        </w:rPr>
        <w:t>[Works procurement]</w:t>
      </w:r>
    </w:p>
    <w:p w:rsidRPr="008E607F" w:rsidR="00B715B5" w:rsidP="008E607F" w:rsidRDefault="008E607F" w14:paraId="24265339" w14:textId="0AAE43E3">
      <w:pPr>
        <w:pStyle w:val="ListBullet"/>
        <w:rPr>
          <w:color w:val="EE0000"/>
        </w:rPr>
      </w:pPr>
      <w:r w:rsidRPr="008E607F">
        <w:rPr>
          <w:color w:val="EE0000"/>
        </w:rPr>
        <w:t>[Works observation]</w:t>
      </w:r>
      <w:r w:rsidRPr="008E607F">
        <w:rPr>
          <w:color w:val="FFC000"/>
        </w:rPr>
        <w:t>]</w:t>
      </w:r>
    </w:p>
    <w:p w:rsidR="00C05E54" w:rsidP="00C003BB" w:rsidRDefault="00C05E54" w14:paraId="2B072802" w14:textId="26BB43A7">
      <w:pPr>
        <w:pStyle w:val="Heading3Numbered"/>
      </w:pPr>
      <w:r>
        <w:t>Describe your systems and processes to be used in delivering the Services including:</w:t>
      </w:r>
    </w:p>
    <w:p w:rsidR="00C05E54" w:rsidP="00BD7D90" w:rsidRDefault="00C05E54" w14:paraId="4C96A62C" w14:textId="76D59EF0">
      <w:pPr>
        <w:pStyle w:val="ListNumber2"/>
        <w:ind w:left="794"/>
      </w:pPr>
      <w:r>
        <w:t>client consultation and client relationship management</w:t>
      </w:r>
    </w:p>
    <w:p w:rsidR="00C05E54" w:rsidP="00BD7D90" w:rsidRDefault="00C05E54" w14:paraId="4A71D0D5" w14:textId="4C67FD92">
      <w:pPr>
        <w:pStyle w:val="ListNumber2"/>
        <w:ind w:left="794"/>
      </w:pPr>
      <w:r>
        <w:t>design development</w:t>
      </w:r>
    </w:p>
    <w:p w:rsidR="00C05E54" w:rsidP="00BD7D90" w:rsidRDefault="00C05E54" w14:paraId="0B6555F9" w14:textId="2A1C3D0F">
      <w:pPr>
        <w:pStyle w:val="ListNumber2"/>
        <w:ind w:left="794"/>
      </w:pPr>
      <w:r>
        <w:t>workflow and staging</w:t>
      </w:r>
    </w:p>
    <w:p w:rsidR="00C05E54" w:rsidP="00BD7D90" w:rsidRDefault="00C05E54" w14:paraId="499FD5B9" w14:textId="53E8137E">
      <w:pPr>
        <w:pStyle w:val="ListNumber2"/>
        <w:ind w:left="794"/>
      </w:pPr>
      <w:r>
        <w:t>quality assurance</w:t>
      </w:r>
    </w:p>
    <w:p w:rsidR="00C05E54" w:rsidP="00BD7D90" w:rsidRDefault="00C05E54" w14:paraId="13D6F0C1" w14:textId="451B60C3">
      <w:pPr>
        <w:pStyle w:val="ListNumber2"/>
        <w:ind w:left="794"/>
      </w:pPr>
      <w:r>
        <w:t>variation/amendment administration</w:t>
      </w:r>
    </w:p>
    <w:p w:rsidR="00212175" w:rsidP="00BD7D90" w:rsidRDefault="00C05E54" w14:paraId="6996747B" w14:textId="5A68147D">
      <w:pPr>
        <w:pStyle w:val="ListNumber2"/>
        <w:ind w:left="794"/>
      </w:pPr>
      <w:r>
        <w:t>key contact points, accountabilities, issue resolution/escalation process</w:t>
      </w:r>
    </w:p>
    <w:p w:rsidR="00C05E54" w:rsidP="00C05E54" w:rsidRDefault="00C05E54" w14:paraId="64939923" w14:textId="1520F1CD">
      <w:pPr>
        <w:rPr>
          <w:color w:val="FFC000"/>
        </w:rPr>
      </w:pPr>
      <w:r w:rsidRPr="00C05E54">
        <w:rPr>
          <w:color w:val="FFC000"/>
        </w:rPr>
        <w:t>[Answer]</w:t>
      </w:r>
    </w:p>
    <w:p w:rsidR="00C05E54" w:rsidP="00BD7D90" w:rsidRDefault="00775EB2" w14:paraId="23A633D2" w14:textId="2F13A5D5">
      <w:pPr>
        <w:pStyle w:val="ListNumber2"/>
        <w:numPr>
          <w:ilvl w:val="1"/>
          <w:numId w:val="28"/>
        </w:numPr>
        <w:ind w:left="794"/>
      </w:pPr>
      <w:r w:rsidRPr="00775EB2">
        <w:t xml:space="preserve">List what you consider to be the </w:t>
      </w:r>
      <w:r w:rsidRPr="00775EB2">
        <w:rPr>
          <w:color w:val="EE0000"/>
        </w:rPr>
        <w:t>[number]</w:t>
      </w:r>
      <w:r w:rsidRPr="00775EB2">
        <w:t xml:space="preserve"> key risks for delivery of the Services and outline your proposed treatment for each.</w:t>
      </w:r>
    </w:p>
    <w:p w:rsidR="00775EB2" w:rsidP="00775EB2" w:rsidRDefault="00775EB2" w14:paraId="7BA0FDAA" w14:textId="31C459F7">
      <w:pPr>
        <w:rPr>
          <w:color w:val="FFC000"/>
        </w:rPr>
      </w:pPr>
      <w:r w:rsidRPr="00775EB2">
        <w:rPr>
          <w:color w:val="FFC000"/>
        </w:rPr>
        <w:t>[Answer]</w:t>
      </w:r>
    </w:p>
    <w:p w:rsidRPr="004F0D9B" w:rsidR="004F0D9B" w:rsidP="004F0D9B" w:rsidRDefault="004F0D9B" w14:paraId="22F42446" w14:textId="6AFCE6EE">
      <w:pPr>
        <w:pStyle w:val="Heading2Numbered"/>
      </w:pPr>
      <w:bookmarkStart w:name="_Toc239942058" w:id="24"/>
      <w:r w:rsidRPr="004F0D9B">
        <w:t>Capability (skills and expertise)</w:t>
      </w:r>
      <w:bookmarkEnd w:id="24"/>
    </w:p>
    <w:p w:rsidR="00775EB2" w:rsidP="004F0D9B" w:rsidRDefault="004F0D9B" w14:paraId="1743D7C2" w14:textId="0B2045A9">
      <w:pPr>
        <w:rPr>
          <w:color w:val="66BA6E" w:themeColor="accent2"/>
        </w:rPr>
      </w:pPr>
      <w:r w:rsidRPr="004F0D9B">
        <w:rPr>
          <w:color w:val="66BA6E" w:themeColor="accent2"/>
        </w:rPr>
        <w:t>[Delete this Section (or questions in the section) if covered in a preceding ROI]</w:t>
      </w:r>
    </w:p>
    <w:p w:rsidRPr="00552E00" w:rsidR="00552E00" w:rsidP="00C003BB" w:rsidRDefault="00552E00" w14:paraId="169F072E" w14:textId="5B34BD69">
      <w:pPr>
        <w:pStyle w:val="Heading3Numbered"/>
      </w:pPr>
      <w:r w:rsidRPr="00552E00">
        <w:t>Provide an overview of your organisational capability (skills and expertise) including:</w:t>
      </w:r>
    </w:p>
    <w:p w:rsidRPr="00552E00" w:rsidR="00552E00" w:rsidP="00BD7D90" w:rsidRDefault="00552E00" w14:paraId="6DE33C0F" w14:textId="4CD2900D">
      <w:pPr>
        <w:pStyle w:val="ListNumber2"/>
        <w:numPr>
          <w:ilvl w:val="1"/>
          <w:numId w:val="29"/>
        </w:numPr>
        <w:ind w:left="794"/>
      </w:pPr>
      <w:r w:rsidRPr="00552E00">
        <w:t>a brief history of your organisation including number of years of operating in the relevant market/region</w:t>
      </w:r>
    </w:p>
    <w:p w:rsidRPr="00552E00" w:rsidR="00552E00" w:rsidP="00BD7D90" w:rsidRDefault="00552E00" w14:paraId="41840F2C" w14:textId="021F2010">
      <w:pPr>
        <w:pStyle w:val="ListNumber2"/>
        <w:ind w:left="794"/>
      </w:pPr>
      <w:r w:rsidRPr="00552E00">
        <w:t>professional memberships/accreditations</w:t>
      </w:r>
    </w:p>
    <w:p w:rsidR="004F0D9B" w:rsidP="00BD7D90" w:rsidRDefault="00552E00" w14:paraId="3E28F12E" w14:textId="715A9A8F">
      <w:pPr>
        <w:pStyle w:val="ListNumber2"/>
        <w:ind w:left="794"/>
      </w:pPr>
      <w:r w:rsidRPr="00552E00">
        <w:t>your organisation’s overall experience delivering Services of a similar nature and in a comparable setting (institutional) to the Requirement and in the relevant market/region</w:t>
      </w:r>
    </w:p>
    <w:p w:rsidR="00552E00" w:rsidP="00031B94" w:rsidRDefault="00552E00" w14:paraId="0CEABDF9" w14:textId="77777777">
      <w:pPr>
        <w:pStyle w:val="ListNumber"/>
        <w:numPr>
          <w:ilvl w:val="0"/>
          <w:numId w:val="0"/>
        </w:numPr>
        <w:rPr>
          <w:color w:val="FFC000"/>
        </w:rPr>
      </w:pPr>
      <w:r w:rsidRPr="00552E00">
        <w:rPr>
          <w:color w:val="FFC000"/>
        </w:rPr>
        <w:t>[Answer]</w:t>
      </w:r>
    </w:p>
    <w:p w:rsidRPr="00031B94" w:rsidR="00031B94" w:rsidP="00C003BB" w:rsidRDefault="00031B94" w14:paraId="6D7B5762" w14:textId="64833AE2">
      <w:pPr>
        <w:pStyle w:val="Heading3Numbered"/>
      </w:pPr>
      <w:r w:rsidRPr="00031B94">
        <w:t>Detail two recent examples delivering Services of a similar nature in a comparable setting including (for each):</w:t>
      </w:r>
    </w:p>
    <w:p w:rsidRPr="00031B94" w:rsidR="00031B94" w:rsidP="00BD7D90" w:rsidRDefault="00031B94" w14:paraId="2FD4421D" w14:textId="4A337884">
      <w:pPr>
        <w:pStyle w:val="ListNumber2"/>
        <w:numPr>
          <w:ilvl w:val="1"/>
          <w:numId w:val="30"/>
        </w:numPr>
        <w:ind w:left="794"/>
      </w:pPr>
      <w:r w:rsidRPr="00031B94">
        <w:t>a brief description of the project</w:t>
      </w:r>
    </w:p>
    <w:p w:rsidRPr="00031B94" w:rsidR="00031B94" w:rsidP="00BD7D90" w:rsidRDefault="00031B94" w14:paraId="7CF92195" w14:textId="2550A704">
      <w:pPr>
        <w:pStyle w:val="ListNumber2"/>
        <w:ind w:left="794"/>
      </w:pPr>
      <w:r w:rsidRPr="00031B94">
        <w:t>your organisation’s specific involvement</w:t>
      </w:r>
    </w:p>
    <w:p w:rsidRPr="00031B94" w:rsidR="00031B94" w:rsidP="00BD7D90" w:rsidRDefault="00031B94" w14:paraId="7C8A432B" w14:textId="70101572">
      <w:pPr>
        <w:pStyle w:val="ListNumber2"/>
        <w:ind w:left="794"/>
      </w:pPr>
      <w:r w:rsidRPr="00031B94">
        <w:t>customer name</w:t>
      </w:r>
    </w:p>
    <w:p w:rsidRPr="00031B94" w:rsidR="00031B94" w:rsidP="00BD7D90" w:rsidRDefault="00031B94" w14:paraId="5F3FB424" w14:textId="5E765B42">
      <w:pPr>
        <w:pStyle w:val="ListNumber2"/>
        <w:ind w:left="794"/>
      </w:pPr>
      <w:r w:rsidRPr="00031B94">
        <w:t>date</w:t>
      </w:r>
    </w:p>
    <w:p w:rsidR="00031B94" w:rsidP="00BD7D90" w:rsidRDefault="00031B94" w14:paraId="566C26DC" w14:textId="77777777">
      <w:pPr>
        <w:pStyle w:val="ListNumber2"/>
        <w:ind w:left="794"/>
      </w:pPr>
      <w:r w:rsidRPr="00031B94">
        <w:t>location</w:t>
      </w:r>
    </w:p>
    <w:p w:rsidR="00031B94" w:rsidP="00031B94" w:rsidRDefault="00031B94" w14:paraId="1A16837A" w14:textId="0E0E51FE">
      <w:pPr>
        <w:pStyle w:val="ListNumber2"/>
        <w:numPr>
          <w:ilvl w:val="0"/>
          <w:numId w:val="0"/>
        </w:numPr>
        <w:rPr>
          <w:color w:val="FFC000"/>
        </w:rPr>
      </w:pPr>
      <w:r w:rsidRPr="00031B94">
        <w:rPr>
          <w:color w:val="FFC000"/>
        </w:rPr>
        <w:t>[Answer]</w:t>
      </w:r>
    </w:p>
    <w:p w:rsidRPr="0073586A" w:rsidR="008E6527" w:rsidP="00C003BB" w:rsidRDefault="008E6527" w14:paraId="6C43C7DE" w14:textId="77777777">
      <w:pPr>
        <w:pStyle w:val="Heading3Numbered"/>
      </w:pPr>
      <w:r w:rsidRPr="0073586A">
        <w:t>Nominate specific personnel (Key Personnel) for each of the Key Roles listed in Section 2 and for each; append a CV (of no more than two A4 pages (one A4 sheet)) that includes:</w:t>
      </w:r>
    </w:p>
    <w:p w:rsidRPr="0073586A" w:rsidR="008E6527" w:rsidP="00BD7D90" w:rsidRDefault="008E6527" w14:paraId="7F576DD4" w14:textId="77777777">
      <w:pPr>
        <w:pStyle w:val="ListNumber2"/>
        <w:numPr>
          <w:ilvl w:val="1"/>
          <w:numId w:val="31"/>
        </w:numPr>
        <w:ind w:left="794"/>
      </w:pPr>
      <w:r w:rsidRPr="0073586A">
        <w:t>full name</w:t>
      </w:r>
    </w:p>
    <w:p w:rsidRPr="0073586A" w:rsidR="008E6527" w:rsidP="00BD7D90" w:rsidRDefault="008E6527" w14:paraId="581D6AA8" w14:textId="77777777">
      <w:pPr>
        <w:pStyle w:val="ListNumber2"/>
        <w:ind w:left="794"/>
      </w:pPr>
      <w:r w:rsidRPr="0073586A">
        <w:t>relevant qualifications/certifications/accreditations/membership of professional associations</w:t>
      </w:r>
    </w:p>
    <w:p w:rsidRPr="0073586A" w:rsidR="008E6527" w:rsidP="00BD7D90" w:rsidRDefault="008E6527" w14:paraId="7B91869E" w14:textId="77777777">
      <w:pPr>
        <w:pStyle w:val="ListNumber2"/>
        <w:ind w:left="794"/>
      </w:pPr>
      <w:r w:rsidRPr="0073586A">
        <w:t xml:space="preserve">a brief overview of recent employment history </w:t>
      </w:r>
    </w:p>
    <w:p w:rsidRPr="00CE6578" w:rsidR="00E36434" w:rsidP="00BD7D90" w:rsidRDefault="008E6527" w14:paraId="03EC3133" w14:textId="18E66891">
      <w:pPr>
        <w:pStyle w:val="ListNumber2"/>
        <w:ind w:left="794"/>
        <w:rPr>
          <w:color w:val="FFC000"/>
        </w:rPr>
      </w:pPr>
      <w:r w:rsidRPr="0073586A">
        <w:t>a description of recent, comparable engagements that the nominated person has acted in the key role.</w:t>
      </w:r>
    </w:p>
    <w:p w:rsidR="00CE6578" w:rsidP="00CE6578" w:rsidRDefault="00CE6578" w14:paraId="6DF1B4BC" w14:textId="77777777">
      <w:r w:rsidRPr="00CE6578">
        <w:rPr>
          <w:color w:val="66BA6E" w:themeColor="accent2"/>
        </w:rPr>
        <w:t xml:space="preserve">[List the key roles] [OR] </w:t>
      </w:r>
      <w:r w:rsidRPr="00CE6578">
        <w:rPr>
          <w:color w:val="EE0000"/>
        </w:rPr>
        <w:t>[List your proposed Key roles]</w:t>
      </w:r>
    </w:p>
    <w:p w:rsidRPr="00CE6578" w:rsidR="00CE6578" w:rsidP="00CE6578" w:rsidRDefault="00CE6578" w14:paraId="6CAF723A" w14:textId="7002FB4F">
      <w:pPr>
        <w:pStyle w:val="ListBullet"/>
        <w:rPr>
          <w:color w:val="EE0000"/>
        </w:rPr>
      </w:pPr>
      <w:r w:rsidRPr="00CE6578">
        <w:rPr>
          <w:color w:val="EE0000"/>
        </w:rPr>
        <w:t xml:space="preserve">[key role] </w:t>
      </w:r>
      <w:r w:rsidRPr="00CE6578">
        <w:rPr>
          <w:color w:val="FFC000"/>
        </w:rPr>
        <w:t>[OR]</w:t>
      </w:r>
      <w:r>
        <w:t xml:space="preserve"> </w:t>
      </w:r>
      <w:r w:rsidRPr="00CE6578">
        <w:rPr>
          <w:color w:val="EE0000"/>
        </w:rPr>
        <w:t>[key role]</w:t>
      </w:r>
    </w:p>
    <w:p w:rsidR="00CE6578" w:rsidP="00CE6578" w:rsidRDefault="00CE6578" w14:paraId="2F668C62" w14:textId="21BE047F">
      <w:pPr>
        <w:rPr>
          <w:color w:val="FFC000"/>
        </w:rPr>
      </w:pPr>
      <w:r w:rsidRPr="00CE6578">
        <w:rPr>
          <w:color w:val="FFC000"/>
        </w:rPr>
        <w:t xml:space="preserve">[Append a </w:t>
      </w:r>
      <w:r w:rsidRPr="00CE6578">
        <w:rPr>
          <w:color w:val="EE0000"/>
        </w:rPr>
        <w:t>[number]</w:t>
      </w:r>
      <w:r w:rsidRPr="00CE6578">
        <w:rPr>
          <w:color w:val="FFC000"/>
        </w:rPr>
        <w:t xml:space="preserve"> x A4 page CV for the Key Person nominated for each of the above key roles]</w:t>
      </w:r>
    </w:p>
    <w:p w:rsidR="009E3630" w:rsidP="009E3630" w:rsidRDefault="009E3630" w14:paraId="3F663DB4" w14:textId="77777777">
      <w:pPr>
        <w:pStyle w:val="Heading2Numbered"/>
      </w:pPr>
      <w:bookmarkStart w:name="_Toc239942059" w:id="25"/>
      <w:r w:rsidRPr="009E3630">
        <w:t>Capacity (Resources, availability and contingency) Resources and Availability)</w:t>
      </w:r>
      <w:bookmarkEnd w:id="25"/>
    </w:p>
    <w:p w:rsidR="00CE6578" w:rsidP="00640080" w:rsidRDefault="009E3630" w14:paraId="08E234FC" w14:textId="47AFD409">
      <w:pPr>
        <w:ind w:left="567"/>
        <w:rPr>
          <w:color w:val="66BA6E" w:themeColor="accent2"/>
        </w:rPr>
      </w:pPr>
      <w:r w:rsidRPr="009E3630">
        <w:rPr>
          <w:color w:val="66BA6E" w:themeColor="accent2"/>
        </w:rPr>
        <w:t>[For a closed RFP following short-listing from an open ROI, this Section may either be deleted or used to request updated/supplemental information to that provided in the ROI response]</w:t>
      </w:r>
    </w:p>
    <w:p w:rsidRPr="00795843" w:rsidR="002547CE" w:rsidP="00C003BB" w:rsidRDefault="002547CE" w14:paraId="54C494F1" w14:textId="77777777">
      <w:pPr>
        <w:pStyle w:val="Heading3Numbered"/>
        <w:rPr>
          <w:lang w:val="en-US"/>
        </w:rPr>
      </w:pPr>
      <w:r w:rsidRPr="00795843">
        <w:rPr>
          <w:lang w:val="en-US"/>
        </w:rPr>
        <w:t xml:space="preserve">Provide an overview of your organisational capacity </w:t>
      </w:r>
      <w:r>
        <w:rPr>
          <w:lang w:val="en-US"/>
        </w:rPr>
        <w:t xml:space="preserve">(resources) </w:t>
      </w:r>
      <w:r w:rsidRPr="00795843">
        <w:rPr>
          <w:lang w:val="en-US"/>
        </w:rPr>
        <w:t>as they relate to the delivery of your Proposed Solution including:</w:t>
      </w:r>
    </w:p>
    <w:p w:rsidRPr="002547CE" w:rsidR="002547CE" w:rsidP="00BD7D90" w:rsidRDefault="002547CE" w14:paraId="1492D624" w14:textId="77777777">
      <w:pPr>
        <w:pStyle w:val="ListNumber2"/>
        <w:numPr>
          <w:ilvl w:val="1"/>
          <w:numId w:val="32"/>
        </w:numPr>
        <w:ind w:left="794"/>
        <w:rPr>
          <w:bCs/>
        </w:rPr>
      </w:pPr>
      <w:r w:rsidRPr="00A74998">
        <w:t>structure and leadership (append an organisational chart)</w:t>
      </w:r>
    </w:p>
    <w:p w:rsidRPr="00A74998" w:rsidR="002547CE" w:rsidP="00BD7D90" w:rsidRDefault="002547CE" w14:paraId="602DEED4" w14:textId="77777777">
      <w:pPr>
        <w:pStyle w:val="ListNumber2"/>
        <w:ind w:left="794"/>
        <w:rPr>
          <w:bCs/>
        </w:rPr>
      </w:pPr>
      <w:r w:rsidRPr="00A74998">
        <w:t>number of staff (e.g. employees, associates)</w:t>
      </w:r>
    </w:p>
    <w:p w:rsidRPr="002547CE" w:rsidR="002547CE" w:rsidP="00BD7D90" w:rsidRDefault="002547CE" w14:paraId="3B8E14E6" w14:textId="5D302D5B">
      <w:pPr>
        <w:pStyle w:val="ListNumber2"/>
        <w:ind w:left="794"/>
        <w:rPr>
          <w:color w:val="66BA6E" w:themeColor="accent2"/>
        </w:rPr>
      </w:pPr>
      <w:r w:rsidRPr="00A74998">
        <w:t>off</w:t>
      </w:r>
      <w:r w:rsidRPr="00795843">
        <w:t>ices and</w:t>
      </w:r>
      <w:r w:rsidRPr="00DA4C96">
        <w:t xml:space="preserve"> locations</w:t>
      </w:r>
      <w:r w:rsidRPr="00795843">
        <w:t>.</w:t>
      </w:r>
    </w:p>
    <w:p w:rsidR="002547CE" w:rsidP="00D80B21" w:rsidRDefault="00D80B21" w14:paraId="32D49C53" w14:textId="7376C5E8">
      <w:pPr>
        <w:rPr>
          <w:color w:val="FFC000"/>
        </w:rPr>
      </w:pPr>
      <w:r w:rsidRPr="00D80B21">
        <w:rPr>
          <w:color w:val="FFC000"/>
        </w:rPr>
        <w:t>[Answer]</w:t>
      </w:r>
    </w:p>
    <w:p w:rsidRPr="00C80EE8" w:rsidR="00443804" w:rsidP="00C003BB" w:rsidRDefault="00443804" w14:paraId="523144AA" w14:textId="77777777">
      <w:pPr>
        <w:pStyle w:val="Heading3Numbered"/>
      </w:pPr>
      <w:r w:rsidRPr="00C80EE8">
        <w:t>Confirm the intended level of commitment and availability of Key Personnel, using the included table as a starting point, but noting at least:</w:t>
      </w:r>
    </w:p>
    <w:p w:rsidRPr="00443804" w:rsidR="00443804" w:rsidP="00BD7D90" w:rsidRDefault="00443804" w14:paraId="47241A7B" w14:textId="77777777">
      <w:pPr>
        <w:pStyle w:val="ListNumber2"/>
        <w:numPr>
          <w:ilvl w:val="1"/>
          <w:numId w:val="33"/>
        </w:numPr>
        <w:ind w:left="794"/>
        <w:rPr>
          <w:lang w:val="en-AU"/>
        </w:rPr>
      </w:pPr>
      <w:r w:rsidRPr="00443804">
        <w:rPr>
          <w:lang w:val="en-US"/>
        </w:rPr>
        <w:t>intended level of commitment in terms of hours per week (40 hours = full time)</w:t>
      </w:r>
    </w:p>
    <w:p w:rsidRPr="00F8422A" w:rsidR="00443804" w:rsidP="00BD7D90" w:rsidRDefault="00443804" w14:paraId="4F18A9AA" w14:textId="77777777">
      <w:pPr>
        <w:pStyle w:val="ListNumber2"/>
        <w:ind w:left="794"/>
      </w:pPr>
      <w:r w:rsidRPr="008D2BEC">
        <w:rPr>
          <w:lang w:val="en-AU"/>
        </w:rPr>
        <w:t xml:space="preserve">current and future </w:t>
      </w:r>
      <w:r w:rsidRPr="008D2BEC">
        <w:rPr>
          <w:lang w:val="en-US"/>
        </w:rPr>
        <w:t xml:space="preserve">availability (including outlining other </w:t>
      </w:r>
      <w:r>
        <w:rPr>
          <w:lang w:val="en-US"/>
        </w:rPr>
        <w:t xml:space="preserve">current/overlapping </w:t>
      </w:r>
      <w:r w:rsidRPr="008D2BEC">
        <w:rPr>
          <w:lang w:val="en-US"/>
        </w:rPr>
        <w:t>commitments</w:t>
      </w:r>
      <w:r>
        <w:rPr>
          <w:lang w:val="en-US"/>
        </w:rPr>
        <w:t>)</w:t>
      </w:r>
    </w:p>
    <w:p w:rsidRPr="00AD1483" w:rsidR="00D80B21" w:rsidP="00BD7D90" w:rsidRDefault="00443804" w14:paraId="4D03EE55" w14:textId="0031B574">
      <w:pPr>
        <w:pStyle w:val="ListNumber2"/>
        <w:ind w:left="794"/>
        <w:rPr>
          <w:color w:val="FFC000"/>
        </w:rPr>
      </w:pPr>
      <w:r>
        <w:rPr>
          <w:rFonts w:eastAsia="Times New Roman" w:cs="Arial"/>
          <w:lang w:val="en-AU"/>
        </w:rPr>
        <w:t>availability</w:t>
      </w:r>
      <w:r>
        <w:rPr>
          <w:lang w:val="en-US"/>
        </w:rPr>
        <w:t xml:space="preserve"> risks and how you intend to manage these</w:t>
      </w:r>
    </w:p>
    <w:p w:rsidR="00AD1483" w:rsidP="00AD1483" w:rsidRDefault="00AD1483" w14:paraId="197D07E2" w14:textId="77777777">
      <w:pPr>
        <w:pStyle w:val="ListNumber"/>
        <w:numPr>
          <w:ilvl w:val="0"/>
          <w:numId w:val="0"/>
        </w:numPr>
        <w:ind w:left="794" w:hanging="397"/>
      </w:pPr>
    </w:p>
    <w:p w:rsidR="00AD1483" w:rsidP="00AD1483" w:rsidRDefault="00AD1483" w14:paraId="0540FD7E" w14:textId="77777777">
      <w:pPr>
        <w:pStyle w:val="ListNumber"/>
        <w:numPr>
          <w:ilvl w:val="0"/>
          <w:numId w:val="0"/>
        </w:numPr>
        <w:ind w:left="794" w:hanging="397"/>
      </w:pPr>
    </w:p>
    <w:p w:rsidRPr="00443804" w:rsidR="00AD1483" w:rsidP="00AD1483" w:rsidRDefault="00AD1483" w14:paraId="04DBDF26" w14:textId="77777777">
      <w:pPr>
        <w:pStyle w:val="ListNumber"/>
        <w:numPr>
          <w:ilvl w:val="0"/>
          <w:numId w:val="0"/>
        </w:numPr>
        <w:ind w:left="794" w:hanging="397"/>
      </w:pPr>
    </w:p>
    <w:tbl>
      <w:tblPr>
        <w:tblStyle w:val="NZSPADefault"/>
        <w:tblW w:w="0" w:type="auto"/>
        <w:tblLook w:val="04A0" w:firstRow="1" w:lastRow="0" w:firstColumn="1" w:lastColumn="0" w:noHBand="0" w:noVBand="1"/>
      </w:tblPr>
      <w:tblGrid>
        <w:gridCol w:w="1257"/>
        <w:gridCol w:w="1720"/>
        <w:gridCol w:w="2552"/>
        <w:gridCol w:w="2291"/>
        <w:gridCol w:w="1592"/>
      </w:tblGrid>
      <w:tr w:rsidRPr="009B6F44" w:rsidR="00603D5D" w:rsidTr="00491B44" w14:paraId="52C8B7B1"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57" w:type="dxa"/>
            <w:hideMark/>
          </w:tcPr>
          <w:p w:rsidRPr="00AD1483" w:rsidR="00603D5D" w:rsidP="00AD1483" w:rsidRDefault="00603D5D" w14:paraId="0C8E3DAE" w14:textId="77777777">
            <w:pPr>
              <w:pStyle w:val="Table"/>
            </w:pPr>
            <w:r w:rsidRPr="00AD1483">
              <w:t>Key Personnel &amp; Key Role</w:t>
            </w:r>
          </w:p>
        </w:tc>
        <w:tc>
          <w:tcPr>
            <w:tcW w:w="1720" w:type="dxa"/>
            <w:hideMark/>
          </w:tcPr>
          <w:p w:rsidRPr="00AD1483" w:rsidR="00603D5D" w:rsidP="00AD1483" w:rsidRDefault="00603D5D" w14:paraId="47E0F335" w14:textId="5456A367">
            <w:pPr>
              <w:pStyle w:val="Table"/>
              <w:cnfStyle w:val="100000000000" w:firstRow="1" w:lastRow="0" w:firstColumn="0" w:lastColumn="0" w:oddVBand="0" w:evenVBand="0" w:oddHBand="0" w:evenHBand="0" w:firstRowFirstColumn="0" w:firstRowLastColumn="0" w:lastRowFirstColumn="0" w:lastRowLastColumn="0"/>
            </w:pPr>
            <w:r w:rsidRPr="00AD1483">
              <w:t>Available for Required</w:t>
            </w:r>
            <w:r w:rsidR="00AD1483">
              <w:t xml:space="preserve"> </w:t>
            </w:r>
            <w:r w:rsidRPr="00AD1483">
              <w:t>/</w:t>
            </w:r>
            <w:r w:rsidR="00AD1483">
              <w:t xml:space="preserve"> </w:t>
            </w:r>
            <w:r w:rsidRPr="00AD1483">
              <w:t>Indicative Timeframe? (Yes/No, if No please describe why not)</w:t>
            </w:r>
          </w:p>
        </w:tc>
        <w:tc>
          <w:tcPr>
            <w:tcW w:w="2552" w:type="dxa"/>
            <w:hideMark/>
          </w:tcPr>
          <w:p w:rsidRPr="00AD1483" w:rsidR="00603D5D" w:rsidP="00AD1483" w:rsidRDefault="00603D5D" w14:paraId="1BDF1E89" w14:textId="77777777">
            <w:pPr>
              <w:pStyle w:val="Table"/>
              <w:cnfStyle w:val="100000000000" w:firstRow="1" w:lastRow="0" w:firstColumn="0" w:lastColumn="0" w:oddVBand="0" w:evenVBand="0" w:oddHBand="0" w:evenHBand="0" w:firstRowFirstColumn="0" w:firstRowLastColumn="0" w:lastRowFirstColumn="0" w:lastRowLastColumn="0"/>
            </w:pPr>
            <w:r w:rsidRPr="00AD1483">
              <w:t>Current Commitments (Including Brief Project Details &amp; Average Time per 40 hour Week per project)</w:t>
            </w:r>
          </w:p>
        </w:tc>
        <w:tc>
          <w:tcPr>
            <w:tcW w:w="2291" w:type="dxa"/>
            <w:hideMark/>
          </w:tcPr>
          <w:p w:rsidRPr="00AD1483" w:rsidR="00603D5D" w:rsidP="00AD1483" w:rsidRDefault="00603D5D" w14:paraId="61E62391" w14:textId="686771A0">
            <w:pPr>
              <w:pStyle w:val="Table"/>
              <w:cnfStyle w:val="100000000000" w:firstRow="1" w:lastRow="0" w:firstColumn="0" w:lastColumn="0" w:oddVBand="0" w:evenVBand="0" w:oddHBand="0" w:evenHBand="0" w:firstRowFirstColumn="0" w:firstRowLastColumn="0" w:lastRowFirstColumn="0" w:lastRowLastColumn="0"/>
            </w:pPr>
            <w:r w:rsidRPr="00AD1483">
              <w:t>Future Commitments Awarded / Tendering For</w:t>
            </w:r>
            <w:r w:rsidR="00AD1483">
              <w:t xml:space="preserve"> </w:t>
            </w:r>
            <w:r w:rsidRPr="00AD1483">
              <w:t>(Average Time per 40 hour Week per project)</w:t>
            </w:r>
          </w:p>
        </w:tc>
        <w:tc>
          <w:tcPr>
            <w:tcW w:w="1592" w:type="dxa"/>
            <w:hideMark/>
          </w:tcPr>
          <w:p w:rsidRPr="00AD1483" w:rsidR="00603D5D" w:rsidP="00AD1483" w:rsidRDefault="00603D5D" w14:paraId="54EF57BA" w14:textId="77777777">
            <w:pPr>
              <w:pStyle w:val="Table"/>
              <w:cnfStyle w:val="100000000000" w:firstRow="1" w:lastRow="0" w:firstColumn="0" w:lastColumn="0" w:oddVBand="0" w:evenVBand="0" w:oddHBand="0" w:evenHBand="0" w:firstRowFirstColumn="0" w:firstRowLastColumn="0" w:lastRowFirstColumn="0" w:lastRowLastColumn="0"/>
            </w:pPr>
            <w:r w:rsidRPr="00AD1483">
              <w:t>Commitment to this Project</w:t>
            </w:r>
          </w:p>
          <w:p w:rsidRPr="00AD1483" w:rsidR="00603D5D" w:rsidP="00AD1483" w:rsidRDefault="00603D5D" w14:paraId="7D05638B" w14:textId="77777777">
            <w:pPr>
              <w:pStyle w:val="Table"/>
              <w:cnfStyle w:val="100000000000" w:firstRow="1" w:lastRow="0" w:firstColumn="0" w:lastColumn="0" w:oddVBand="0" w:evenVBand="0" w:oddHBand="0" w:evenHBand="0" w:firstRowFirstColumn="0" w:firstRowLastColumn="0" w:lastRowFirstColumn="0" w:lastRowLastColumn="0"/>
            </w:pPr>
            <w:r w:rsidRPr="00AD1483">
              <w:t>(Average Time per 40 hour Week)</w:t>
            </w:r>
          </w:p>
        </w:tc>
      </w:tr>
      <w:tr w:rsidRPr="00AE3A2F" w:rsidR="00603D5D" w:rsidTr="00AD1483" w14:paraId="1E7EE385" w14:textId="77777777">
        <w:tc>
          <w:tcPr>
            <w:cnfStyle w:val="001000000000" w:firstRow="0" w:lastRow="0" w:firstColumn="1" w:lastColumn="0" w:oddVBand="0" w:evenVBand="0" w:oddHBand="0" w:evenHBand="0" w:firstRowFirstColumn="0" w:firstRowLastColumn="0" w:lastRowFirstColumn="0" w:lastRowLastColumn="0"/>
            <w:tcW w:w="1257" w:type="dxa"/>
            <w:hideMark/>
          </w:tcPr>
          <w:p w:rsidRPr="00AD1483" w:rsidR="00603D5D" w:rsidP="00AD1483" w:rsidRDefault="00603D5D" w14:paraId="793BE63A" w14:textId="77777777">
            <w:pPr>
              <w:pStyle w:val="Table"/>
              <w:rPr>
                <w:color w:val="EE0000"/>
              </w:rPr>
            </w:pPr>
            <w:r w:rsidRPr="00AD1483">
              <w:rPr>
                <w:color w:val="EE0000"/>
              </w:rPr>
              <w:t>Key Role</w:t>
            </w:r>
          </w:p>
        </w:tc>
        <w:tc>
          <w:tcPr>
            <w:tcW w:w="1720" w:type="dxa"/>
            <w:hideMark/>
          </w:tcPr>
          <w:p w:rsidRPr="00AD1483" w:rsidR="00603D5D" w:rsidP="00AD1483" w:rsidRDefault="00603D5D" w14:paraId="09FC329D"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[Answer]</w:t>
            </w:r>
          </w:p>
        </w:tc>
        <w:tc>
          <w:tcPr>
            <w:tcW w:w="2552" w:type="dxa"/>
            <w:hideMark/>
          </w:tcPr>
          <w:p w:rsidRPr="00AD1483" w:rsidR="00603D5D" w:rsidP="00AD1483" w:rsidRDefault="00603D5D" w14:paraId="2B2E681C"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[Project:</w:t>
            </w:r>
          </w:p>
          <w:p w:rsidRPr="00AD1483" w:rsidR="00603D5D" w:rsidP="00AD1483" w:rsidRDefault="00603D5D" w14:paraId="2E5CC10E"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Location:</w:t>
            </w:r>
          </w:p>
          <w:p w:rsidRPr="00AD1483" w:rsidR="00603D5D" w:rsidP="00AD1483" w:rsidRDefault="00603D5D" w14:paraId="3767097B"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Current Programme end date:</w:t>
            </w:r>
          </w:p>
          <w:p w:rsidRPr="00AD1483" w:rsidR="00603D5D" w:rsidP="00AD1483" w:rsidRDefault="00603D5D" w14:paraId="06E393E5"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Value:</w:t>
            </w:r>
          </w:p>
          <w:p w:rsidRPr="00AD1483" w:rsidR="00603D5D" w:rsidP="00AD1483" w:rsidRDefault="00603D5D" w14:paraId="63AD745B"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tc>
        <w:tc>
          <w:tcPr>
            <w:tcW w:w="2291" w:type="dxa"/>
            <w:hideMark/>
          </w:tcPr>
          <w:p w:rsidRPr="00AD1483" w:rsidR="00603D5D" w:rsidP="00AD1483" w:rsidRDefault="00603D5D" w14:paraId="1055C1CB"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[Project:</w:t>
            </w:r>
          </w:p>
          <w:p w:rsidRPr="00AD1483" w:rsidR="00603D5D" w:rsidP="00AD1483" w:rsidRDefault="00603D5D" w14:paraId="44F85074"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Location:</w:t>
            </w:r>
          </w:p>
          <w:p w:rsidRPr="00AD1483" w:rsidR="00603D5D" w:rsidP="00AD1483" w:rsidRDefault="00603D5D" w14:paraId="05334577"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Current Programme start &amp; end date:</w:t>
            </w:r>
          </w:p>
          <w:p w:rsidRPr="00AD1483" w:rsidR="00603D5D" w:rsidP="00AD1483" w:rsidRDefault="00603D5D" w14:paraId="1AFC991C"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Value:</w:t>
            </w:r>
          </w:p>
          <w:p w:rsidRPr="00AD1483" w:rsidR="00603D5D" w:rsidP="00AD1483" w:rsidRDefault="00603D5D" w14:paraId="678A8775"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p w:rsidRPr="00AD1483" w:rsidR="00603D5D" w:rsidP="00AD1483" w:rsidRDefault="00603D5D" w14:paraId="487B8DDD"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Awarded / Tendering For:]</w:t>
            </w:r>
          </w:p>
        </w:tc>
        <w:tc>
          <w:tcPr>
            <w:tcW w:w="1592" w:type="dxa"/>
            <w:hideMark/>
          </w:tcPr>
          <w:p w:rsidRPr="00AD1483" w:rsidR="00603D5D" w:rsidP="00AD1483" w:rsidRDefault="00603D5D" w14:paraId="46FE2283"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tc>
      </w:tr>
      <w:tr w:rsidRPr="00AE3A2F" w:rsidR="00603D5D" w:rsidTr="00AD1483" w14:paraId="079BADCF" w14:textId="77777777">
        <w:tc>
          <w:tcPr>
            <w:cnfStyle w:val="001000000000" w:firstRow="0" w:lastRow="0" w:firstColumn="1" w:lastColumn="0" w:oddVBand="0" w:evenVBand="0" w:oddHBand="0" w:evenHBand="0" w:firstRowFirstColumn="0" w:firstRowLastColumn="0" w:lastRowFirstColumn="0" w:lastRowLastColumn="0"/>
            <w:tcW w:w="1257" w:type="dxa"/>
            <w:hideMark/>
          </w:tcPr>
          <w:p w:rsidRPr="00AD1483" w:rsidR="00603D5D" w:rsidP="00AD1483" w:rsidRDefault="00603D5D" w14:paraId="04EB1653" w14:textId="77777777">
            <w:pPr>
              <w:pStyle w:val="Table"/>
              <w:rPr>
                <w:color w:val="EE0000"/>
              </w:rPr>
            </w:pPr>
            <w:r w:rsidRPr="00AD1483">
              <w:rPr>
                <w:color w:val="EE0000"/>
              </w:rPr>
              <w:t>Key Role</w:t>
            </w:r>
          </w:p>
        </w:tc>
        <w:tc>
          <w:tcPr>
            <w:tcW w:w="1720" w:type="dxa"/>
            <w:hideMark/>
          </w:tcPr>
          <w:p w:rsidRPr="00AD1483" w:rsidR="00603D5D" w:rsidP="00AD1483" w:rsidRDefault="00603D5D" w14:paraId="49C419AF"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[Answer]</w:t>
            </w:r>
          </w:p>
        </w:tc>
        <w:tc>
          <w:tcPr>
            <w:tcW w:w="2552" w:type="dxa"/>
            <w:hideMark/>
          </w:tcPr>
          <w:p w:rsidRPr="00AD1483" w:rsidR="00603D5D" w:rsidP="00AD1483" w:rsidRDefault="00603D5D" w14:paraId="031A3CDF"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[Project:</w:t>
            </w:r>
          </w:p>
          <w:p w:rsidRPr="00AD1483" w:rsidR="00603D5D" w:rsidP="00AD1483" w:rsidRDefault="00603D5D" w14:paraId="209DF8E0"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Location:</w:t>
            </w:r>
          </w:p>
          <w:p w:rsidRPr="00AD1483" w:rsidR="00603D5D" w:rsidP="00AD1483" w:rsidRDefault="00603D5D" w14:paraId="67617640"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Current Programme end date:</w:t>
            </w:r>
          </w:p>
          <w:p w:rsidRPr="00AD1483" w:rsidR="00603D5D" w:rsidP="00AD1483" w:rsidRDefault="00603D5D" w14:paraId="21027408"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Value:</w:t>
            </w:r>
          </w:p>
          <w:p w:rsidRPr="00AD1483" w:rsidR="00603D5D" w:rsidP="00AD1483" w:rsidRDefault="00603D5D" w14:paraId="762A1744"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tc>
        <w:tc>
          <w:tcPr>
            <w:tcW w:w="2291" w:type="dxa"/>
            <w:hideMark/>
          </w:tcPr>
          <w:p w:rsidRPr="00AD1483" w:rsidR="00603D5D" w:rsidP="00AD1483" w:rsidRDefault="00603D5D" w14:paraId="47CB8D07"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[Project:</w:t>
            </w:r>
          </w:p>
          <w:p w:rsidRPr="00AD1483" w:rsidR="00603D5D" w:rsidP="00AD1483" w:rsidRDefault="00603D5D" w14:paraId="66EE3329"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Location:</w:t>
            </w:r>
          </w:p>
          <w:p w:rsidRPr="00AD1483" w:rsidR="00603D5D" w:rsidP="00AD1483" w:rsidRDefault="00603D5D" w14:paraId="5B2DA221"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Current Programme start &amp; end date:</w:t>
            </w:r>
          </w:p>
          <w:p w:rsidRPr="00AD1483" w:rsidR="00603D5D" w:rsidP="00AD1483" w:rsidRDefault="00603D5D" w14:paraId="00B1BDF5"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Value:</w:t>
            </w:r>
          </w:p>
          <w:p w:rsidRPr="00AD1483" w:rsidR="00603D5D" w:rsidP="00AD1483" w:rsidRDefault="00603D5D" w14:paraId="3DD11E0C"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p w:rsidRPr="00AD1483" w:rsidR="00603D5D" w:rsidP="00AD1483" w:rsidRDefault="00603D5D" w14:paraId="1A7A7520"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Awarded / Tendering For:]</w:t>
            </w:r>
          </w:p>
        </w:tc>
        <w:tc>
          <w:tcPr>
            <w:tcW w:w="1592" w:type="dxa"/>
            <w:hideMark/>
          </w:tcPr>
          <w:p w:rsidRPr="00AD1483" w:rsidR="00603D5D" w:rsidP="00AD1483" w:rsidRDefault="00603D5D" w14:paraId="66EC057E"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tc>
      </w:tr>
      <w:tr w:rsidRPr="00AE3A2F" w:rsidR="00603D5D" w:rsidTr="00AD1483" w14:paraId="0F14610B" w14:textId="77777777">
        <w:tc>
          <w:tcPr>
            <w:cnfStyle w:val="001000000000" w:firstRow="0" w:lastRow="0" w:firstColumn="1" w:lastColumn="0" w:oddVBand="0" w:evenVBand="0" w:oddHBand="0" w:evenHBand="0" w:firstRowFirstColumn="0" w:firstRowLastColumn="0" w:lastRowFirstColumn="0" w:lastRowLastColumn="0"/>
            <w:tcW w:w="1257" w:type="dxa"/>
            <w:hideMark/>
          </w:tcPr>
          <w:p w:rsidRPr="00AD1483" w:rsidR="00603D5D" w:rsidP="00AD1483" w:rsidRDefault="00603D5D" w14:paraId="7A679B6A" w14:textId="77777777">
            <w:pPr>
              <w:pStyle w:val="Table"/>
              <w:rPr>
                <w:color w:val="EE0000"/>
              </w:rPr>
            </w:pPr>
            <w:r w:rsidRPr="00AD1483">
              <w:rPr>
                <w:color w:val="EE0000"/>
              </w:rPr>
              <w:t>Key Role</w:t>
            </w:r>
          </w:p>
        </w:tc>
        <w:tc>
          <w:tcPr>
            <w:tcW w:w="1720" w:type="dxa"/>
            <w:hideMark/>
          </w:tcPr>
          <w:p w:rsidRPr="00AD1483" w:rsidR="00603D5D" w:rsidP="00AD1483" w:rsidRDefault="00603D5D" w14:paraId="73C21AB4"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[Answer]</w:t>
            </w:r>
          </w:p>
        </w:tc>
        <w:tc>
          <w:tcPr>
            <w:tcW w:w="2552" w:type="dxa"/>
            <w:hideMark/>
          </w:tcPr>
          <w:p w:rsidRPr="00AD1483" w:rsidR="00603D5D" w:rsidP="00AD1483" w:rsidRDefault="00603D5D" w14:paraId="78876C7D"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[Project:</w:t>
            </w:r>
          </w:p>
          <w:p w:rsidRPr="00AD1483" w:rsidR="00603D5D" w:rsidP="00AD1483" w:rsidRDefault="00603D5D" w14:paraId="7E59F669"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Location:</w:t>
            </w:r>
          </w:p>
          <w:p w:rsidRPr="00AD1483" w:rsidR="00603D5D" w:rsidP="00AD1483" w:rsidRDefault="00603D5D" w14:paraId="5C4F15DA"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Current Programme end date:</w:t>
            </w:r>
          </w:p>
          <w:p w:rsidRPr="00AD1483" w:rsidR="00603D5D" w:rsidP="00AD1483" w:rsidRDefault="00603D5D" w14:paraId="610621D6"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Value:</w:t>
            </w:r>
          </w:p>
          <w:p w:rsidRPr="00AD1483" w:rsidR="00603D5D" w:rsidP="00AD1483" w:rsidRDefault="00603D5D" w14:paraId="434D002F"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tc>
        <w:tc>
          <w:tcPr>
            <w:tcW w:w="2291" w:type="dxa"/>
            <w:hideMark/>
          </w:tcPr>
          <w:p w:rsidRPr="00AD1483" w:rsidR="00603D5D" w:rsidP="00AD1483" w:rsidRDefault="00603D5D" w14:paraId="7C0CE50F"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[Project:</w:t>
            </w:r>
          </w:p>
          <w:p w:rsidRPr="00AD1483" w:rsidR="00603D5D" w:rsidP="00AD1483" w:rsidRDefault="00603D5D" w14:paraId="15BC766D"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Location:</w:t>
            </w:r>
          </w:p>
          <w:p w:rsidRPr="00AD1483" w:rsidR="00603D5D" w:rsidP="00AD1483" w:rsidRDefault="00603D5D" w14:paraId="7A17DE61"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Current Programme start &amp; end date:</w:t>
            </w:r>
          </w:p>
          <w:p w:rsidRPr="00AD1483" w:rsidR="00603D5D" w:rsidP="00AD1483" w:rsidRDefault="00603D5D" w14:paraId="00BB2495"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Value:</w:t>
            </w:r>
          </w:p>
          <w:p w:rsidRPr="00AD1483" w:rsidR="00603D5D" w:rsidP="00AD1483" w:rsidRDefault="00603D5D" w14:paraId="267706A0"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p w:rsidRPr="00AD1483" w:rsidR="00603D5D" w:rsidP="00AD1483" w:rsidRDefault="00603D5D" w14:paraId="3F45FF31"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Awarded / Tendering For:]</w:t>
            </w:r>
          </w:p>
        </w:tc>
        <w:tc>
          <w:tcPr>
            <w:tcW w:w="1592" w:type="dxa"/>
            <w:hideMark/>
          </w:tcPr>
          <w:p w:rsidRPr="00AD1483" w:rsidR="00603D5D" w:rsidP="00AD1483" w:rsidRDefault="00603D5D" w14:paraId="7B5BE2B0"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tc>
      </w:tr>
      <w:tr w:rsidRPr="00AE3A2F" w:rsidR="00603D5D" w:rsidTr="00AD1483" w14:paraId="683246BB" w14:textId="77777777">
        <w:tc>
          <w:tcPr>
            <w:cnfStyle w:val="001000000000" w:firstRow="0" w:lastRow="0" w:firstColumn="1" w:lastColumn="0" w:oddVBand="0" w:evenVBand="0" w:oddHBand="0" w:evenHBand="0" w:firstRowFirstColumn="0" w:firstRowLastColumn="0" w:lastRowFirstColumn="0" w:lastRowLastColumn="0"/>
            <w:tcW w:w="1257" w:type="dxa"/>
          </w:tcPr>
          <w:p w:rsidRPr="00AD1483" w:rsidR="00603D5D" w:rsidP="00AD1483" w:rsidRDefault="00A851B7" w14:paraId="55D590B0" w14:textId="1B18B49C">
            <w:pPr>
              <w:pStyle w:val="Table"/>
              <w:rPr>
                <w:color w:val="EE0000"/>
              </w:rPr>
            </w:pPr>
            <w:r w:rsidRPr="00AD1483">
              <w:rPr>
                <w:color w:val="EE0000"/>
              </w:rPr>
              <w:t>Key Role</w:t>
            </w:r>
          </w:p>
        </w:tc>
        <w:tc>
          <w:tcPr>
            <w:tcW w:w="1720" w:type="dxa"/>
          </w:tcPr>
          <w:p w:rsidRPr="00AD1483" w:rsidR="00603D5D" w:rsidP="00AD1483" w:rsidRDefault="00A851B7" w14:paraId="7D1CA559" w14:textId="30ADF2A1">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[Answer]</w:t>
            </w:r>
          </w:p>
        </w:tc>
        <w:tc>
          <w:tcPr>
            <w:tcW w:w="2552" w:type="dxa"/>
          </w:tcPr>
          <w:p w:rsidRPr="00AD1483" w:rsidR="008038E1" w:rsidP="00AD1483" w:rsidRDefault="008038E1" w14:paraId="475A57C6"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[Project:</w:t>
            </w:r>
          </w:p>
          <w:p w:rsidRPr="00AD1483" w:rsidR="008038E1" w:rsidP="00AD1483" w:rsidRDefault="008038E1" w14:paraId="6FE624BD"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Location:</w:t>
            </w:r>
          </w:p>
          <w:p w:rsidRPr="00AD1483" w:rsidR="008038E1" w:rsidP="00AD1483" w:rsidRDefault="008038E1" w14:paraId="6B1C5062"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Current Programme end date:</w:t>
            </w:r>
          </w:p>
          <w:p w:rsidRPr="00AD1483" w:rsidR="008038E1" w:rsidP="00AD1483" w:rsidRDefault="008038E1" w14:paraId="3844A4D5"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Value:</w:t>
            </w:r>
          </w:p>
          <w:p w:rsidRPr="00AD1483" w:rsidR="00603D5D" w:rsidP="00AD1483" w:rsidRDefault="008038E1" w14:paraId="4F00395F" w14:textId="3C744224">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tc>
        <w:tc>
          <w:tcPr>
            <w:tcW w:w="2291" w:type="dxa"/>
          </w:tcPr>
          <w:p w:rsidRPr="00AD1483" w:rsidR="00680A75" w:rsidP="00AD1483" w:rsidRDefault="00680A75" w14:paraId="5346FC34"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[Project:</w:t>
            </w:r>
          </w:p>
          <w:p w:rsidRPr="00AD1483" w:rsidR="00680A75" w:rsidP="00AD1483" w:rsidRDefault="00680A75" w14:paraId="65464A81"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Location:</w:t>
            </w:r>
          </w:p>
          <w:p w:rsidRPr="00AD1483" w:rsidR="00680A75" w:rsidP="00AD1483" w:rsidRDefault="00680A75" w14:paraId="54A51B1E"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Current Programme start &amp; end date:</w:t>
            </w:r>
          </w:p>
          <w:p w:rsidRPr="00AD1483" w:rsidR="00680A75" w:rsidP="00AD1483" w:rsidRDefault="00680A75" w14:paraId="5D0E2916"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Value:</w:t>
            </w:r>
          </w:p>
          <w:p w:rsidRPr="00AD1483" w:rsidR="00680A75" w:rsidP="00AD1483" w:rsidRDefault="00680A75" w14:paraId="034B0D02"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p w:rsidRPr="00AD1483" w:rsidR="00603D5D" w:rsidP="00AD1483" w:rsidRDefault="00680A75" w14:paraId="56A5DD08" w14:textId="02C19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Awarded / Tendering For:]</w:t>
            </w:r>
          </w:p>
        </w:tc>
        <w:tc>
          <w:tcPr>
            <w:tcW w:w="1592" w:type="dxa"/>
          </w:tcPr>
          <w:p w:rsidRPr="00AD1483" w:rsidR="00603D5D" w:rsidP="00AD1483" w:rsidRDefault="00AD1483" w14:paraId="341D6ED9" w14:textId="032BF4C6">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tc>
      </w:tr>
      <w:tr w:rsidRPr="00AE3A2F" w:rsidR="00A851B7" w:rsidTr="00AD1483" w14:paraId="47981453" w14:textId="77777777">
        <w:tc>
          <w:tcPr>
            <w:cnfStyle w:val="001000000000" w:firstRow="0" w:lastRow="0" w:firstColumn="1" w:lastColumn="0" w:oddVBand="0" w:evenVBand="0" w:oddHBand="0" w:evenHBand="0" w:firstRowFirstColumn="0" w:firstRowLastColumn="0" w:lastRowFirstColumn="0" w:lastRowLastColumn="0"/>
            <w:tcW w:w="1257" w:type="dxa"/>
          </w:tcPr>
          <w:p w:rsidRPr="00AD1483" w:rsidR="00A851B7" w:rsidP="00AD1483" w:rsidRDefault="00A851B7" w14:paraId="09A7E9AF" w14:textId="30508DD8">
            <w:pPr>
              <w:pStyle w:val="Table"/>
              <w:rPr>
                <w:color w:val="EE0000"/>
              </w:rPr>
            </w:pPr>
            <w:r w:rsidRPr="00AD1483">
              <w:rPr>
                <w:color w:val="EE0000"/>
              </w:rPr>
              <w:t>Key Role</w:t>
            </w:r>
          </w:p>
        </w:tc>
        <w:tc>
          <w:tcPr>
            <w:tcW w:w="1720" w:type="dxa"/>
          </w:tcPr>
          <w:p w:rsidRPr="00AD1483" w:rsidR="00A851B7" w:rsidP="00AD1483" w:rsidRDefault="00A851B7" w14:paraId="09BCA17D" w14:textId="1C41D0C6">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[Answer]</w:t>
            </w:r>
          </w:p>
        </w:tc>
        <w:tc>
          <w:tcPr>
            <w:tcW w:w="2552" w:type="dxa"/>
          </w:tcPr>
          <w:p w:rsidRPr="00AD1483" w:rsidR="00D131D0" w:rsidP="00AD1483" w:rsidRDefault="00D131D0" w14:paraId="7F09B986"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[Project:</w:t>
            </w:r>
          </w:p>
          <w:p w:rsidRPr="00AD1483" w:rsidR="00D131D0" w:rsidP="00AD1483" w:rsidRDefault="00D131D0" w14:paraId="331F3820"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Location:</w:t>
            </w:r>
          </w:p>
          <w:p w:rsidRPr="00AD1483" w:rsidR="00D131D0" w:rsidP="00AD1483" w:rsidRDefault="00D131D0" w14:paraId="4FB8F393"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Current Programme end date:</w:t>
            </w:r>
          </w:p>
          <w:p w:rsidRPr="00AD1483" w:rsidR="00D131D0" w:rsidP="00AD1483" w:rsidRDefault="00D131D0" w14:paraId="056520FA"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Value:</w:t>
            </w:r>
          </w:p>
          <w:p w:rsidRPr="00AD1483" w:rsidR="00A851B7" w:rsidP="00AD1483" w:rsidRDefault="00D131D0" w14:paraId="248BF3C1" w14:textId="2EE98086">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tc>
        <w:tc>
          <w:tcPr>
            <w:tcW w:w="2291" w:type="dxa"/>
          </w:tcPr>
          <w:p w:rsidRPr="00AD1483" w:rsidR="004711A7" w:rsidP="00AD1483" w:rsidRDefault="004711A7" w14:paraId="51B7B9A7"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[Project:</w:t>
            </w:r>
          </w:p>
          <w:p w:rsidRPr="00AD1483" w:rsidR="004711A7" w:rsidP="00AD1483" w:rsidRDefault="004711A7" w14:paraId="105A1416"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Location:</w:t>
            </w:r>
          </w:p>
          <w:p w:rsidRPr="00AD1483" w:rsidR="004711A7" w:rsidP="00AD1483" w:rsidRDefault="004711A7" w14:paraId="6AC1505A"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Current Programme start &amp; end date:</w:t>
            </w:r>
          </w:p>
          <w:p w:rsidRPr="00AD1483" w:rsidR="004711A7" w:rsidP="00AD1483" w:rsidRDefault="004711A7" w14:paraId="15348E06"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Value:</w:t>
            </w:r>
          </w:p>
          <w:p w:rsidRPr="00AD1483" w:rsidR="004711A7" w:rsidP="00AD1483" w:rsidRDefault="004711A7" w14:paraId="1C39434A"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p w:rsidRPr="00AD1483" w:rsidR="00A851B7" w:rsidP="00AD1483" w:rsidRDefault="004711A7" w14:paraId="2813078F" w14:textId="5BD72FD1">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Awarded / Tendering For:]</w:t>
            </w:r>
          </w:p>
        </w:tc>
        <w:tc>
          <w:tcPr>
            <w:tcW w:w="1592" w:type="dxa"/>
          </w:tcPr>
          <w:p w:rsidRPr="00AD1483" w:rsidR="00A851B7" w:rsidP="00AD1483" w:rsidRDefault="00AD1483" w14:paraId="7D15C79F" w14:textId="4859F70B">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tc>
      </w:tr>
      <w:tr w:rsidRPr="00AE3A2F" w:rsidR="00A851B7" w:rsidTr="00AD1483" w14:paraId="21AA3081" w14:textId="77777777">
        <w:tc>
          <w:tcPr>
            <w:cnfStyle w:val="001000000000" w:firstRow="0" w:lastRow="0" w:firstColumn="1" w:lastColumn="0" w:oddVBand="0" w:evenVBand="0" w:oddHBand="0" w:evenHBand="0" w:firstRowFirstColumn="0" w:firstRowLastColumn="0" w:lastRowFirstColumn="0" w:lastRowLastColumn="0"/>
            <w:tcW w:w="1257" w:type="dxa"/>
          </w:tcPr>
          <w:p w:rsidRPr="00AD1483" w:rsidR="00A851B7" w:rsidP="00AD1483" w:rsidRDefault="00A851B7" w14:paraId="0DDBC5BF" w14:textId="19138C0C">
            <w:pPr>
              <w:pStyle w:val="Table"/>
              <w:rPr>
                <w:color w:val="EE0000"/>
              </w:rPr>
            </w:pPr>
            <w:r w:rsidRPr="00AD1483">
              <w:rPr>
                <w:color w:val="EE0000"/>
              </w:rPr>
              <w:t>Key Role</w:t>
            </w:r>
          </w:p>
        </w:tc>
        <w:tc>
          <w:tcPr>
            <w:tcW w:w="1720" w:type="dxa"/>
          </w:tcPr>
          <w:p w:rsidRPr="00AD1483" w:rsidR="00A851B7" w:rsidP="00AD1483" w:rsidRDefault="00A851B7" w14:paraId="433DDB65" w14:textId="23F2FDF2">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[Answer]</w:t>
            </w:r>
          </w:p>
        </w:tc>
        <w:tc>
          <w:tcPr>
            <w:tcW w:w="2552" w:type="dxa"/>
          </w:tcPr>
          <w:p w:rsidRPr="00AD1483" w:rsidR="008753A6" w:rsidP="00AD1483" w:rsidRDefault="008753A6" w14:paraId="24B9C069"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[Project:</w:t>
            </w:r>
          </w:p>
          <w:p w:rsidRPr="00AD1483" w:rsidR="008753A6" w:rsidP="00AD1483" w:rsidRDefault="008753A6" w14:paraId="051730F9"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Location:</w:t>
            </w:r>
          </w:p>
          <w:p w:rsidRPr="00AD1483" w:rsidR="008753A6" w:rsidP="00AD1483" w:rsidRDefault="008753A6" w14:paraId="65BE761B"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Current Programme end date:</w:t>
            </w:r>
          </w:p>
          <w:p w:rsidRPr="00AD1483" w:rsidR="008753A6" w:rsidP="00AD1483" w:rsidRDefault="008753A6" w14:paraId="56C5C5BF"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Value:</w:t>
            </w:r>
          </w:p>
          <w:p w:rsidRPr="00AD1483" w:rsidR="00A851B7" w:rsidP="00AD1483" w:rsidRDefault="008753A6" w14:paraId="37169592" w14:textId="7C40055A">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tc>
        <w:tc>
          <w:tcPr>
            <w:tcW w:w="2291" w:type="dxa"/>
          </w:tcPr>
          <w:p w:rsidRPr="00AD1483" w:rsidR="008B71C4" w:rsidP="00AD1483" w:rsidRDefault="008B71C4" w14:paraId="4A54FADB"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[Project:</w:t>
            </w:r>
          </w:p>
          <w:p w:rsidRPr="00AD1483" w:rsidR="008B71C4" w:rsidP="00AD1483" w:rsidRDefault="008B71C4" w14:paraId="39287143"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Location:</w:t>
            </w:r>
          </w:p>
          <w:p w:rsidRPr="00AD1483" w:rsidR="008B71C4" w:rsidP="00AD1483" w:rsidRDefault="008B71C4" w14:paraId="5F8DD8AD"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Current Programme start &amp; end date:</w:t>
            </w:r>
          </w:p>
          <w:p w:rsidRPr="00AD1483" w:rsidR="008B71C4" w:rsidP="00AD1483" w:rsidRDefault="008B71C4" w14:paraId="5FBE4DAC"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Value:</w:t>
            </w:r>
          </w:p>
          <w:p w:rsidRPr="00AD1483" w:rsidR="008B71C4" w:rsidP="00AD1483" w:rsidRDefault="008B71C4" w14:paraId="22B69DBF"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p w:rsidRPr="00AD1483" w:rsidR="00A851B7" w:rsidP="00AD1483" w:rsidRDefault="008B71C4" w14:paraId="7874E0BF" w14:textId="1209833C">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Awarded / Tendering For:]</w:t>
            </w:r>
          </w:p>
        </w:tc>
        <w:tc>
          <w:tcPr>
            <w:tcW w:w="1592" w:type="dxa"/>
          </w:tcPr>
          <w:p w:rsidRPr="00AD1483" w:rsidR="00A851B7" w:rsidP="00AD1483" w:rsidRDefault="00AD1483" w14:paraId="36DEF001" w14:textId="3E6733CB">
            <w:pPr>
              <w:pStyle w:val="Table"/>
              <w:cnfStyle w:val="000000000000" w:firstRow="0" w:lastRow="0" w:firstColumn="0" w:lastColumn="0" w:oddVBand="0" w:evenVBand="0" w:oddHBand="0" w:evenHBand="0" w:firstRowFirstColumn="0" w:firstRowLastColumn="0" w:lastRowFirstColumn="0" w:lastRowLastColumn="0"/>
              <w:rPr>
                <w:color w:val="FFC000"/>
              </w:rPr>
            </w:pPr>
            <w:r w:rsidRPr="00AD1483">
              <w:rPr>
                <w:color w:val="FFC000"/>
              </w:rPr>
              <w:t>[Time per Week:]</w:t>
            </w:r>
          </w:p>
        </w:tc>
      </w:tr>
    </w:tbl>
    <w:p w:rsidR="00443804" w:rsidP="00922224" w:rsidRDefault="00922224" w14:paraId="1847EAEF" w14:textId="376E87EE">
      <w:pPr>
        <w:pStyle w:val="ListBullet"/>
        <w:rPr>
          <w:color w:val="FFC000"/>
        </w:rPr>
      </w:pPr>
      <w:r w:rsidRPr="00922224">
        <w:rPr>
          <w:color w:val="FFC000"/>
        </w:rPr>
        <w:t>[Answer for any additional details, including explaining availability risks and how you intend to manage these]</w:t>
      </w:r>
    </w:p>
    <w:p w:rsidRPr="00BC3E6A" w:rsidR="00BC3E6A" w:rsidP="00C003BB" w:rsidRDefault="00BC3E6A" w14:paraId="40A1C73D" w14:textId="1BD465AC">
      <w:pPr>
        <w:pStyle w:val="Heading3Numbered"/>
      </w:pPr>
      <w:r w:rsidRPr="00BC3E6A">
        <w:t>Outline your resource plan for ensuring that sufficient suitable personnel (including Key Personnel and sub-contractors) will be available to ensure the satisfactory delivery of the Services by the Due Date for Completion including:</w:t>
      </w:r>
    </w:p>
    <w:p w:rsidRPr="00BC3E6A" w:rsidR="00BC3E6A" w:rsidP="006E31CA" w:rsidRDefault="00BC3E6A" w14:paraId="196554C4" w14:textId="1AB7951C">
      <w:pPr>
        <w:pStyle w:val="ListNumber2"/>
        <w:numPr>
          <w:ilvl w:val="1"/>
          <w:numId w:val="34"/>
        </w:numPr>
        <w:ind w:left="794"/>
      </w:pPr>
      <w:r w:rsidRPr="00BC3E6A">
        <w:t>what resources will be assigned to carry out the Services (numbers and whether employees or sub-contractors)</w:t>
      </w:r>
    </w:p>
    <w:p w:rsidRPr="00BC3E6A" w:rsidR="00BC3E6A" w:rsidP="006E31CA" w:rsidRDefault="00BC3E6A" w14:paraId="5F71A25E" w14:textId="5F6A4FB2">
      <w:pPr>
        <w:pStyle w:val="ListNumber2"/>
        <w:ind w:left="794"/>
      </w:pPr>
      <w:r w:rsidRPr="00BC3E6A">
        <w:t>local presence of your resources or if resources are not local how you will ensure sufficient availability</w:t>
      </w:r>
    </w:p>
    <w:p w:rsidRPr="00BC3E6A" w:rsidR="00BC3E6A" w:rsidP="006E31CA" w:rsidRDefault="00BC3E6A" w14:paraId="256ECEB6" w14:textId="7F0C39C7">
      <w:pPr>
        <w:pStyle w:val="ListNumber2"/>
        <w:ind w:left="794"/>
      </w:pPr>
      <w:r w:rsidRPr="00BC3E6A">
        <w:t xml:space="preserve">ability to react to ad hoc/urgent requirements in a timely manner (e.g. emergency site meeting) </w:t>
      </w:r>
    </w:p>
    <w:p w:rsidRPr="00BC3E6A" w:rsidR="00BC3E6A" w:rsidP="006E31CA" w:rsidRDefault="00BC3E6A" w14:paraId="26FCD870" w14:textId="7DB18925">
      <w:pPr>
        <w:pStyle w:val="ListNumber2"/>
        <w:ind w:left="794"/>
      </w:pPr>
      <w:r w:rsidRPr="00BC3E6A">
        <w:t>any recruitment required to meet capacity requirements</w:t>
      </w:r>
    </w:p>
    <w:p w:rsidRPr="00BC3E6A" w:rsidR="00BC3E6A" w:rsidP="006E31CA" w:rsidRDefault="00BC3E6A" w14:paraId="4D07FCA1" w14:textId="26D883B3">
      <w:pPr>
        <w:pStyle w:val="ListNumber2"/>
        <w:ind w:left="794"/>
      </w:pPr>
      <w:r w:rsidRPr="00BC3E6A">
        <w:t>the scalability of resources</w:t>
      </w:r>
    </w:p>
    <w:p w:rsidRPr="00BC3E6A" w:rsidR="00BC3E6A" w:rsidP="006E31CA" w:rsidRDefault="00BC3E6A" w14:paraId="46739251" w14:textId="28966D2A">
      <w:pPr>
        <w:pStyle w:val="ListNumber2"/>
        <w:ind w:left="794"/>
      </w:pPr>
      <w:r w:rsidRPr="00BC3E6A">
        <w:t>potential resource constraints or circumstances that may affect capacity</w:t>
      </w:r>
    </w:p>
    <w:p w:rsidRPr="00BC3E6A" w:rsidR="00BC3E6A" w:rsidP="006E31CA" w:rsidRDefault="00BC3E6A" w14:paraId="5AC1017E" w14:textId="00D42556">
      <w:pPr>
        <w:pStyle w:val="ListNumber2"/>
        <w:ind w:left="794"/>
      </w:pPr>
      <w:r w:rsidRPr="00BC3E6A">
        <w:t>any other capacity related risks and how you intended to manage them</w:t>
      </w:r>
    </w:p>
    <w:p w:rsidR="00922224" w:rsidP="006E31CA" w:rsidRDefault="00BC3E6A" w14:paraId="052B4C86" w14:textId="035BEBFD">
      <w:pPr>
        <w:pStyle w:val="ListNumber2"/>
        <w:ind w:left="794"/>
      </w:pPr>
      <w:r w:rsidRPr="00BC3E6A">
        <w:t>back-up resource (contingency) planning.</w:t>
      </w:r>
    </w:p>
    <w:p w:rsidR="00BC3E6A" w:rsidP="00BC3E6A" w:rsidRDefault="00BC3E6A" w14:paraId="23F908CA" w14:textId="133260B4">
      <w:pPr>
        <w:pStyle w:val="ListNumber"/>
        <w:numPr>
          <w:ilvl w:val="0"/>
          <w:numId w:val="0"/>
        </w:numPr>
        <w:rPr>
          <w:color w:val="FFC000"/>
        </w:rPr>
      </w:pPr>
      <w:r w:rsidRPr="00BC3E6A">
        <w:rPr>
          <w:color w:val="FFC000"/>
        </w:rPr>
        <w:t>[Answer]</w:t>
      </w:r>
    </w:p>
    <w:p w:rsidR="00BC3E6A" w:rsidP="00C003BB" w:rsidRDefault="009714D6" w14:paraId="3F9B51AD" w14:textId="037CF856">
      <w:pPr>
        <w:pStyle w:val="Heading3Numbered"/>
      </w:pPr>
      <w:r w:rsidRPr="009714D6">
        <w:rPr>
          <w:color w:val="66BA6E" w:themeColor="accent2"/>
        </w:rPr>
        <w:t xml:space="preserve">[For closed RFPs following open ROI only] </w:t>
      </w:r>
      <w:r w:rsidRPr="009714D6">
        <w:t>Detail any changes to capacity that may have occurred since submission of your ROI response (e.g. changes to resource availability resulting from recently accepted commitments).</w:t>
      </w:r>
    </w:p>
    <w:p w:rsidR="009714D6" w:rsidP="009714D6" w:rsidRDefault="009714D6" w14:paraId="00CED9E3" w14:textId="77777777">
      <w:pPr>
        <w:rPr>
          <w:color w:val="FFC000"/>
        </w:rPr>
      </w:pPr>
      <w:r w:rsidRPr="009714D6">
        <w:rPr>
          <w:color w:val="FFC000"/>
        </w:rPr>
        <w:t>[Answer]</w:t>
      </w:r>
    </w:p>
    <w:p w:rsidR="00324522" w:rsidP="00324522" w:rsidRDefault="00324522" w14:paraId="2EE5C021" w14:textId="25D7971A">
      <w:pPr>
        <w:pStyle w:val="Heading2Numbered"/>
      </w:pPr>
      <w:bookmarkStart w:name="_Toc239942060" w:id="26"/>
      <w:r>
        <w:t>Economic Benefits</w:t>
      </w:r>
      <w:bookmarkEnd w:id="26"/>
    </w:p>
    <w:p w:rsidR="00311A8A" w:rsidP="00C003BB" w:rsidRDefault="00311A8A" w14:paraId="113D7E83" w14:textId="4894C864">
      <w:pPr>
        <w:pStyle w:val="Heading3Numbered"/>
      </w:pPr>
      <w:r>
        <w:t>For services over $100K Describe how you will specifically contribute to the following areas of Economic Benefits</w:t>
      </w:r>
    </w:p>
    <w:p w:rsidRPr="00311A8A" w:rsidR="00311A8A" w:rsidP="006E31CA" w:rsidRDefault="00311A8A" w14:paraId="7F2B1538" w14:textId="7583A933">
      <w:pPr>
        <w:pStyle w:val="ListNumber2"/>
        <w:numPr>
          <w:ilvl w:val="1"/>
          <w:numId w:val="35"/>
        </w:numPr>
        <w:ind w:left="794"/>
        <w:rPr>
          <w:highlight w:val="yellow"/>
        </w:rPr>
      </w:pPr>
      <w:r w:rsidRPr="00311A8A">
        <w:rPr>
          <w:highlight w:val="yellow"/>
        </w:rPr>
        <w:t>Education and Workforce Development: Provide opportunities for students to learn about the construction industry and career pathways (e.g., site visits, presentations, workshops), support workforce participation through training, apprenticeships, and skills development for employees and subcontractors, improve pay or conditions for New Zealand workers.</w:t>
      </w:r>
    </w:p>
    <w:p w:rsidRPr="00311A8A" w:rsidR="00311A8A" w:rsidP="006E31CA" w:rsidRDefault="00311A8A" w14:paraId="32D9F6F0" w14:textId="59D3009C">
      <w:pPr>
        <w:pStyle w:val="ListNumber2"/>
        <w:ind w:left="794"/>
        <w:rPr>
          <w:highlight w:val="yellow"/>
        </w:rPr>
      </w:pPr>
      <w:r w:rsidRPr="00311A8A">
        <w:rPr>
          <w:highlight w:val="yellow"/>
        </w:rPr>
        <w:t>Industry and Business Growth: Use New Zealand businesses, including SMEs and regional suppliers, in the delivery of goods and services (directly or through subcontracting), develop New Zealand industry capability and capacity through innovative practices and technology adoption, create export opportunities or strengthen domestic supply chains to boost competitiveness.</w:t>
      </w:r>
    </w:p>
    <w:p w:rsidRPr="00311A8A" w:rsidR="00324522" w:rsidP="006E31CA" w:rsidRDefault="00311A8A" w14:paraId="73B851AD" w14:textId="24636594">
      <w:pPr>
        <w:pStyle w:val="ListNumber2"/>
        <w:ind w:left="794"/>
        <w:rPr>
          <w:highlight w:val="yellow"/>
        </w:rPr>
      </w:pPr>
      <w:r w:rsidRPr="00311A8A">
        <w:rPr>
          <w:highlight w:val="yellow"/>
        </w:rPr>
        <w:t>Social, Cultural, and Environmental Outcomes: contribute to positive social and cultural outcomes for New Zealand communities, consider sustainability and environmental benefits in the proposed solution.</w:t>
      </w:r>
    </w:p>
    <w:p w:rsidRPr="00311A8A" w:rsidR="00311A8A" w:rsidP="00311A8A" w:rsidRDefault="00311A8A" w14:paraId="2F41FCBE" w14:textId="77777777">
      <w:pPr>
        <w:pStyle w:val="ListNumber"/>
        <w:numPr>
          <w:ilvl w:val="0"/>
          <w:numId w:val="0"/>
        </w:numPr>
        <w:rPr>
          <w:color w:val="FFC000"/>
        </w:rPr>
      </w:pPr>
      <w:r w:rsidRPr="00311A8A">
        <w:rPr>
          <w:color w:val="FFC000"/>
        </w:rPr>
        <w:t>[Answer]</w:t>
      </w:r>
    </w:p>
    <w:p w:rsidR="00311A8A" w:rsidP="009714D6" w:rsidRDefault="00311A8A" w14:paraId="53288053" w14:textId="0F5C25F6">
      <w:pPr>
        <w:rPr>
          <w:color w:val="FFC000"/>
        </w:rPr>
      </w:pPr>
    </w:p>
    <w:p w:rsidR="00311A8A" w:rsidRDefault="00311A8A" w14:paraId="5D290E6E" w14:textId="77777777">
      <w:pPr>
        <w:rPr>
          <w:color w:val="FFC000"/>
        </w:rPr>
      </w:pPr>
      <w:r>
        <w:rPr>
          <w:color w:val="FFC000"/>
        </w:rPr>
        <w:br w:type="page"/>
      </w:r>
    </w:p>
    <w:p w:rsidR="009714D6" w:rsidRDefault="0075564A" w14:paraId="7159714A" w14:textId="714795B1">
      <w:pPr>
        <w:pStyle w:val="Heading1Numbered"/>
        <w:numPr>
          <w:ilvl w:val="0"/>
          <w:numId w:val="36"/>
        </w:numPr>
      </w:pPr>
      <w:bookmarkStart w:name="_Toc239942061" w:id="27"/>
      <w:r>
        <w:t xml:space="preserve">Form of Tender Part B: General, Price, </w:t>
      </w:r>
      <w:r>
        <w:br/>
      </w:r>
      <w:r>
        <w:t>and Declaration</w:t>
      </w:r>
      <w:bookmarkEnd w:id="27"/>
    </w:p>
    <w:p w:rsidRPr="007138A2" w:rsidR="007138A2" w:rsidP="00D4133B" w:rsidRDefault="007138A2" w14:paraId="62B211AE" w14:textId="77777777">
      <w:pPr>
        <w:pStyle w:val="ImportantParagraph"/>
      </w:pPr>
      <w:r w:rsidRPr="007138A2">
        <w:t>PART A AND PART B OF THE FORM OF PROPOSAL MUST BE SUBMITTED AS SEPARATE DOCUMENTS</w:t>
      </w:r>
    </w:p>
    <w:p w:rsidR="007138A2" w:rsidP="007138A2" w:rsidRDefault="00334802" w14:paraId="7EF52E7D" w14:textId="15997D0A">
      <w:pPr>
        <w:rPr>
          <w:b/>
          <w:bCs/>
          <w:color w:val="EE0000"/>
        </w:rPr>
      </w:pPr>
      <w:r w:rsidRPr="00334802">
        <w:rPr>
          <w:b/>
          <w:bCs/>
          <w:color w:val="EE0000"/>
        </w:rPr>
        <w:t>[Name of the School]</w:t>
      </w:r>
      <w:r w:rsidRPr="00334802">
        <w:rPr>
          <w:b/>
          <w:bCs/>
        </w:rPr>
        <w:t xml:space="preserve"> (the </w:t>
      </w:r>
      <w:proofErr w:type="gramStart"/>
      <w:r w:rsidRPr="00334802">
        <w:rPr>
          <w:b/>
          <w:bCs/>
        </w:rPr>
        <w:t>School</w:t>
      </w:r>
      <w:proofErr w:type="gramEnd"/>
      <w:r w:rsidRPr="00334802">
        <w:rPr>
          <w:b/>
          <w:bCs/>
        </w:rPr>
        <w:t xml:space="preserve">) – </w:t>
      </w:r>
      <w:r w:rsidRPr="00334802">
        <w:rPr>
          <w:b/>
          <w:bCs/>
          <w:color w:val="EE0000"/>
        </w:rPr>
        <w:t>[Project Title]</w:t>
      </w:r>
      <w:r w:rsidRPr="00334802">
        <w:rPr>
          <w:b/>
          <w:bCs/>
        </w:rPr>
        <w:t xml:space="preserve"> – </w:t>
      </w:r>
      <w:r w:rsidRPr="00334802">
        <w:rPr>
          <w:b/>
          <w:bCs/>
          <w:color w:val="EE0000"/>
        </w:rPr>
        <w:t xml:space="preserve">[Nature of the Project] </w:t>
      </w:r>
      <w:r w:rsidRPr="00334802">
        <w:rPr>
          <w:b/>
          <w:bCs/>
        </w:rPr>
        <w:t>Request for Proposals</w:t>
      </w:r>
      <w:r w:rsidRPr="00334802">
        <w:rPr>
          <w:b/>
          <w:bCs/>
          <w:color w:val="EE0000"/>
        </w:rPr>
        <w:t xml:space="preserve"> [Reference number, if available]</w:t>
      </w:r>
    </w:p>
    <w:p w:rsidRPr="00413B10" w:rsidR="00413B10" w:rsidRDefault="00413B10" w14:paraId="484DC222" w14:textId="77777777">
      <w:pPr>
        <w:pStyle w:val="ListParagraph"/>
        <w:keepNext/>
        <w:keepLines/>
        <w:numPr>
          <w:ilvl w:val="1"/>
          <w:numId w:val="36"/>
        </w:numPr>
        <w:spacing w:before="360"/>
        <w:contextualSpacing w:val="0"/>
        <w:outlineLvl w:val="1"/>
        <w:rPr>
          <w:rFonts w:asciiTheme="majorHAnsi" w:hAnsiTheme="majorHAnsi" w:eastAsiaTheme="majorEastAsia" w:cstheme="majorBidi"/>
          <w:b/>
          <w:vanish/>
          <w:color w:val="052B3D" w:themeColor="text1"/>
          <w:sz w:val="32"/>
          <w:szCs w:val="26"/>
        </w:rPr>
      </w:pPr>
      <w:bookmarkStart w:name="_Toc239925801" w:id="28"/>
      <w:bookmarkStart w:name="_Toc239928971" w:id="29"/>
      <w:bookmarkStart w:name="_Toc239942062" w:id="30"/>
      <w:bookmarkEnd w:id="28"/>
      <w:bookmarkEnd w:id="29"/>
      <w:bookmarkEnd w:id="30"/>
    </w:p>
    <w:p w:rsidRPr="00413B10" w:rsidR="00413B10" w:rsidRDefault="00413B10" w14:paraId="05F4A3AA" w14:textId="77777777">
      <w:pPr>
        <w:pStyle w:val="ListParagraph"/>
        <w:keepNext/>
        <w:keepLines/>
        <w:numPr>
          <w:ilvl w:val="1"/>
          <w:numId w:val="36"/>
        </w:numPr>
        <w:spacing w:before="360"/>
        <w:contextualSpacing w:val="0"/>
        <w:outlineLvl w:val="1"/>
        <w:rPr>
          <w:rFonts w:asciiTheme="majorHAnsi" w:hAnsiTheme="majorHAnsi" w:eastAsiaTheme="majorEastAsia" w:cstheme="majorBidi"/>
          <w:b/>
          <w:vanish/>
          <w:color w:val="052B3D" w:themeColor="text1"/>
          <w:sz w:val="32"/>
          <w:szCs w:val="26"/>
        </w:rPr>
      </w:pPr>
      <w:bookmarkStart w:name="_Toc239925802" w:id="31"/>
      <w:bookmarkStart w:name="_Toc239928972" w:id="32"/>
      <w:bookmarkStart w:name="_Toc239942063" w:id="33"/>
      <w:bookmarkEnd w:id="31"/>
      <w:bookmarkEnd w:id="32"/>
      <w:bookmarkEnd w:id="33"/>
    </w:p>
    <w:p w:rsidRPr="00413B10" w:rsidR="00413B10" w:rsidRDefault="00413B10" w14:paraId="0BD60366" w14:textId="77777777">
      <w:pPr>
        <w:pStyle w:val="ListParagraph"/>
        <w:keepNext/>
        <w:keepLines/>
        <w:numPr>
          <w:ilvl w:val="1"/>
          <w:numId w:val="36"/>
        </w:numPr>
        <w:spacing w:before="360"/>
        <w:contextualSpacing w:val="0"/>
        <w:outlineLvl w:val="1"/>
        <w:rPr>
          <w:rFonts w:asciiTheme="majorHAnsi" w:hAnsiTheme="majorHAnsi" w:eastAsiaTheme="majorEastAsia" w:cstheme="majorBidi"/>
          <w:b/>
          <w:vanish/>
          <w:color w:val="052B3D" w:themeColor="text1"/>
          <w:sz w:val="32"/>
          <w:szCs w:val="26"/>
        </w:rPr>
      </w:pPr>
      <w:bookmarkStart w:name="_Toc239925803" w:id="34"/>
      <w:bookmarkStart w:name="_Toc239928973" w:id="35"/>
      <w:bookmarkStart w:name="_Toc239942064" w:id="36"/>
      <w:bookmarkEnd w:id="34"/>
      <w:bookmarkEnd w:id="35"/>
      <w:bookmarkEnd w:id="36"/>
    </w:p>
    <w:p w:rsidRPr="00413B10" w:rsidR="00413B10" w:rsidRDefault="00413B10" w14:paraId="25F2C30F" w14:textId="77777777">
      <w:pPr>
        <w:pStyle w:val="ListParagraph"/>
        <w:keepNext/>
        <w:keepLines/>
        <w:numPr>
          <w:ilvl w:val="1"/>
          <w:numId w:val="36"/>
        </w:numPr>
        <w:spacing w:before="360"/>
        <w:contextualSpacing w:val="0"/>
        <w:outlineLvl w:val="1"/>
        <w:rPr>
          <w:rFonts w:asciiTheme="majorHAnsi" w:hAnsiTheme="majorHAnsi" w:eastAsiaTheme="majorEastAsia" w:cstheme="majorBidi"/>
          <w:b/>
          <w:vanish/>
          <w:color w:val="052B3D" w:themeColor="text1"/>
          <w:sz w:val="32"/>
          <w:szCs w:val="26"/>
        </w:rPr>
      </w:pPr>
      <w:bookmarkStart w:name="_Toc239925804" w:id="37"/>
      <w:bookmarkStart w:name="_Toc239928974" w:id="38"/>
      <w:bookmarkStart w:name="_Toc239942065" w:id="39"/>
      <w:bookmarkEnd w:id="37"/>
      <w:bookmarkEnd w:id="38"/>
      <w:bookmarkEnd w:id="39"/>
    </w:p>
    <w:p w:rsidR="0009759A" w:rsidRDefault="00413B10" w14:paraId="2945C87B" w14:textId="261DD71B">
      <w:pPr>
        <w:pStyle w:val="Heading2Numbered"/>
        <w:numPr>
          <w:ilvl w:val="1"/>
          <w:numId w:val="36"/>
        </w:numPr>
      </w:pPr>
      <w:bookmarkStart w:name="_Toc239942066" w:id="40"/>
      <w:r>
        <w:t>Tenderer</w:t>
      </w:r>
      <w:r w:rsidR="004C2BA6">
        <w:t>’</w:t>
      </w:r>
      <w:r>
        <w:t>s Details</w:t>
      </w:r>
      <w:bookmarkEnd w:id="40"/>
    </w:p>
    <w:tbl>
      <w:tblPr>
        <w:tblStyle w:val="SideheadingsNZSPA"/>
        <w:tblW w:w="0" w:type="auto"/>
        <w:tblLook w:val="04A0" w:firstRow="1" w:lastRow="0" w:firstColumn="1" w:lastColumn="0" w:noHBand="0" w:noVBand="1"/>
      </w:tblPr>
      <w:tblGrid>
        <w:gridCol w:w="2268"/>
        <w:gridCol w:w="6939"/>
      </w:tblGrid>
      <w:tr w:rsidRPr="00797C14" w:rsidR="00413B10" w:rsidTr="00076AA5" w14:paraId="072E9DD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075A95" w:rsidR="00413B10" w:rsidP="00573505" w:rsidRDefault="00413B10" w14:paraId="6D8C238A" w14:textId="77777777">
            <w:pPr>
              <w:pStyle w:val="Table"/>
            </w:pPr>
            <w:r w:rsidRPr="00075A95">
              <w:t>Tenderer name:</w:t>
            </w:r>
          </w:p>
        </w:tc>
        <w:tc>
          <w:tcPr>
            <w:tcW w:w="6939" w:type="dxa"/>
          </w:tcPr>
          <w:p w:rsidRPr="00797C14" w:rsidR="00413B10" w:rsidP="00573505" w:rsidRDefault="00413B10" w14:paraId="343C44F8"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797C14">
              <w:rPr>
                <w:color w:val="FFC000"/>
              </w:rPr>
              <w:t>[Tenderer’s Name]</w:t>
            </w:r>
          </w:p>
        </w:tc>
      </w:tr>
      <w:tr w:rsidRPr="00797C14" w:rsidR="00413B10" w:rsidTr="00076AA5" w14:paraId="4C0984B4" w14:textId="77777777">
        <w:tc>
          <w:tcPr>
            <w:cnfStyle w:val="001000000000" w:firstRow="0" w:lastRow="0" w:firstColumn="1" w:lastColumn="0" w:oddVBand="0" w:evenVBand="0" w:oddHBand="0" w:evenHBand="0" w:firstRowFirstColumn="0" w:firstRowLastColumn="0" w:lastRowFirstColumn="0" w:lastRowLastColumn="0"/>
            <w:tcW w:w="2268" w:type="dxa"/>
          </w:tcPr>
          <w:p w:rsidRPr="00075A95" w:rsidR="00413B10" w:rsidP="00573505" w:rsidRDefault="00413B10" w14:paraId="226ACA81" w14:textId="77777777">
            <w:pPr>
              <w:pStyle w:val="Table"/>
            </w:pPr>
            <w:r w:rsidRPr="00075A95">
              <w:t>NZ Business Number</w:t>
            </w:r>
          </w:p>
        </w:tc>
        <w:tc>
          <w:tcPr>
            <w:tcW w:w="6939" w:type="dxa"/>
          </w:tcPr>
          <w:p w:rsidRPr="00797C14" w:rsidR="00413B10" w:rsidP="00573505" w:rsidRDefault="00413B10" w14:paraId="75E77893"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797C14">
              <w:rPr>
                <w:color w:val="FFC000"/>
              </w:rPr>
              <w:t>[NZBN] (</w:t>
            </w:r>
            <w:hyperlink w:history="1" r:id="rId22">
              <w:r w:rsidRPr="004C434D">
                <w:rPr>
                  <w:rStyle w:val="Hyperlink"/>
                  <w:rFonts w:asciiTheme="minorHAnsi" w:hAnsiTheme="minorHAnsi"/>
                </w:rPr>
                <w:t>https://www.nzbn.govt.nz/</w:t>
              </w:r>
            </w:hyperlink>
            <w:r w:rsidRPr="00797C14">
              <w:rPr>
                <w:color w:val="FFC000"/>
              </w:rPr>
              <w:t>)</w:t>
            </w:r>
          </w:p>
        </w:tc>
      </w:tr>
      <w:tr w:rsidRPr="00797C14" w:rsidR="00413B10" w:rsidTr="00076AA5" w14:paraId="07CAF8D7" w14:textId="77777777">
        <w:tc>
          <w:tcPr>
            <w:cnfStyle w:val="001000000000" w:firstRow="0" w:lastRow="0" w:firstColumn="1" w:lastColumn="0" w:oddVBand="0" w:evenVBand="0" w:oddHBand="0" w:evenHBand="0" w:firstRowFirstColumn="0" w:firstRowLastColumn="0" w:lastRowFirstColumn="0" w:lastRowLastColumn="0"/>
            <w:tcW w:w="2268" w:type="dxa"/>
          </w:tcPr>
          <w:p w:rsidRPr="00075A95" w:rsidR="00413B10" w:rsidP="00573505" w:rsidRDefault="00413B10" w14:paraId="2434DD69" w14:textId="77777777">
            <w:pPr>
              <w:pStyle w:val="Table"/>
            </w:pPr>
            <w:r w:rsidRPr="00075A95">
              <w:t>Company number</w:t>
            </w:r>
          </w:p>
        </w:tc>
        <w:tc>
          <w:tcPr>
            <w:tcW w:w="6939" w:type="dxa"/>
          </w:tcPr>
          <w:p w:rsidRPr="00797C14" w:rsidR="00413B10" w:rsidP="00573505" w:rsidRDefault="00413B10" w14:paraId="1B1ECDD4"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797C14">
              <w:rPr>
                <w:color w:val="FFC000"/>
              </w:rPr>
              <w:t>[Company number] (</w:t>
            </w:r>
            <w:hyperlink w:history="1" r:id="rId23">
              <w:r w:rsidRPr="000452C4">
                <w:rPr>
                  <w:rStyle w:val="Hyperlink"/>
                  <w:rFonts w:asciiTheme="minorHAnsi" w:hAnsiTheme="minorHAnsi"/>
                </w:rPr>
                <w:t>https://companies-register.companiesoffice.govt.nz/</w:t>
              </w:r>
            </w:hyperlink>
            <w:r w:rsidRPr="00797C14">
              <w:rPr>
                <w:color w:val="FFC000"/>
              </w:rPr>
              <w:t>)</w:t>
            </w:r>
          </w:p>
        </w:tc>
      </w:tr>
    </w:tbl>
    <w:p w:rsidR="00413B10" w:rsidP="004C2BA6" w:rsidRDefault="004C2BA6" w14:paraId="1BBAEFBF" w14:textId="271CAF78">
      <w:pPr>
        <w:pStyle w:val="Heading2Numbered"/>
      </w:pPr>
      <w:bookmarkStart w:name="_Toc239942067" w:id="41"/>
      <w:r>
        <w:t>Joint Venture / Consor</w:t>
      </w:r>
      <w:r w:rsidR="00B83BC7">
        <w:t>tium or similar arrangement</w:t>
      </w:r>
      <w:bookmarkEnd w:id="41"/>
    </w:p>
    <w:tbl>
      <w:tblPr>
        <w:tblStyle w:val="SideheadingsNZSPA"/>
        <w:tblW w:w="0" w:type="auto"/>
        <w:tblLook w:val="04A0" w:firstRow="1" w:lastRow="0" w:firstColumn="1" w:lastColumn="0" w:noHBand="0" w:noVBand="1"/>
      </w:tblPr>
      <w:tblGrid>
        <w:gridCol w:w="2268"/>
        <w:gridCol w:w="6939"/>
      </w:tblGrid>
      <w:tr w:rsidRPr="00797C14" w:rsidR="00B83BC7" w:rsidTr="00B83BC7" w14:paraId="0A165BE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075A95" w:rsidR="00B83BC7" w:rsidP="00573505" w:rsidRDefault="00B83BC7" w14:paraId="43DCA582" w14:textId="77777777">
            <w:pPr>
              <w:pStyle w:val="Table"/>
            </w:pPr>
            <w:r w:rsidRPr="00075A95">
              <w:t>Type of arrangement</w:t>
            </w:r>
          </w:p>
        </w:tc>
        <w:tc>
          <w:tcPr>
            <w:tcW w:w="6939" w:type="dxa"/>
          </w:tcPr>
          <w:p w:rsidRPr="00797C14" w:rsidR="00B83BC7" w:rsidP="00573505" w:rsidRDefault="00B83BC7" w14:paraId="02C63CC7"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797C14">
              <w:rPr>
                <w:color w:val="FFC000"/>
              </w:rPr>
              <w:t>[Type of arrangement] [OR ‘Not Applicable’]</w:t>
            </w:r>
          </w:p>
        </w:tc>
      </w:tr>
      <w:tr w:rsidRPr="00797C14" w:rsidR="00B83BC7" w:rsidTr="00B83BC7" w14:paraId="5A8E2424" w14:textId="77777777">
        <w:tc>
          <w:tcPr>
            <w:cnfStyle w:val="001000000000" w:firstRow="0" w:lastRow="0" w:firstColumn="1" w:lastColumn="0" w:oddVBand="0" w:evenVBand="0" w:oddHBand="0" w:evenHBand="0" w:firstRowFirstColumn="0" w:firstRowLastColumn="0" w:lastRowFirstColumn="0" w:lastRowLastColumn="0"/>
            <w:tcW w:w="2268" w:type="dxa"/>
          </w:tcPr>
          <w:p w:rsidRPr="00075A95" w:rsidR="00B83BC7" w:rsidP="00573505" w:rsidRDefault="00B83BC7" w14:paraId="16CFD2C9" w14:textId="77777777">
            <w:pPr>
              <w:pStyle w:val="Table"/>
            </w:pPr>
            <w:r w:rsidRPr="00075A95">
              <w:t>Participants</w:t>
            </w:r>
          </w:p>
        </w:tc>
        <w:tc>
          <w:tcPr>
            <w:tcW w:w="6939" w:type="dxa"/>
          </w:tcPr>
          <w:p w:rsidRPr="00797C14" w:rsidR="00B83BC7" w:rsidP="00573505" w:rsidRDefault="00B83BC7" w14:paraId="3DD61FC9"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797C14">
              <w:rPr>
                <w:color w:val="FFC000"/>
              </w:rPr>
              <w:t>[Names of organisations participating in the arrangement]</w:t>
            </w:r>
          </w:p>
        </w:tc>
      </w:tr>
      <w:tr w:rsidRPr="00797C14" w:rsidR="00B83BC7" w:rsidTr="00B83BC7" w14:paraId="435653AB" w14:textId="77777777">
        <w:tc>
          <w:tcPr>
            <w:cnfStyle w:val="001000000000" w:firstRow="0" w:lastRow="0" w:firstColumn="1" w:lastColumn="0" w:oddVBand="0" w:evenVBand="0" w:oddHBand="0" w:evenHBand="0" w:firstRowFirstColumn="0" w:firstRowLastColumn="0" w:lastRowFirstColumn="0" w:lastRowLastColumn="0"/>
            <w:tcW w:w="2268" w:type="dxa"/>
          </w:tcPr>
          <w:p w:rsidRPr="00075A95" w:rsidR="00B83BC7" w:rsidP="00573505" w:rsidRDefault="00B83BC7" w14:paraId="1A0D7191" w14:textId="77777777">
            <w:pPr>
              <w:pStyle w:val="Table"/>
            </w:pPr>
            <w:r w:rsidRPr="00075A95">
              <w:t>Details</w:t>
            </w:r>
          </w:p>
        </w:tc>
        <w:tc>
          <w:tcPr>
            <w:tcW w:w="6939" w:type="dxa"/>
          </w:tcPr>
          <w:p w:rsidRPr="00797C14" w:rsidR="00B83BC7" w:rsidP="00573505" w:rsidRDefault="00B83BC7" w14:paraId="10CA7E27"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797C14">
              <w:rPr>
                <w:color w:val="FFC000"/>
              </w:rPr>
              <w:t>[Any other relevant information such as name of lead organisation, history]</w:t>
            </w:r>
          </w:p>
        </w:tc>
      </w:tr>
    </w:tbl>
    <w:p w:rsidR="00B83BC7" w:rsidP="00B83BC7" w:rsidRDefault="00B83BC7" w14:paraId="54866BA6" w14:textId="658455AC">
      <w:pPr>
        <w:pStyle w:val="Heading2Numbered"/>
      </w:pPr>
      <w:bookmarkStart w:name="_Toc239942068" w:id="42"/>
      <w:r>
        <w:t>Tender</w:t>
      </w:r>
      <w:r w:rsidR="00EC1232">
        <w:t>er’s Contact Person</w:t>
      </w:r>
      <w:bookmarkEnd w:id="42"/>
    </w:p>
    <w:tbl>
      <w:tblPr>
        <w:tblStyle w:val="SideheadingsNZSPA"/>
        <w:tblW w:w="0" w:type="auto"/>
        <w:tblLook w:val="04A0" w:firstRow="1" w:lastRow="0" w:firstColumn="1" w:lastColumn="0" w:noHBand="0" w:noVBand="1"/>
      </w:tblPr>
      <w:tblGrid>
        <w:gridCol w:w="2268"/>
        <w:gridCol w:w="6939"/>
      </w:tblGrid>
      <w:tr w:rsidRPr="00797C14" w:rsidR="00EC1232" w:rsidTr="00EC1232" w14:paraId="2ACC8D1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075A95" w:rsidR="00EC1232" w:rsidP="00573505" w:rsidRDefault="00EC1232" w14:paraId="0C58EF8E" w14:textId="77777777">
            <w:pPr>
              <w:pStyle w:val="Table"/>
            </w:pPr>
            <w:r w:rsidRPr="00075A95">
              <w:t>Contact person</w:t>
            </w:r>
          </w:p>
        </w:tc>
        <w:tc>
          <w:tcPr>
            <w:tcW w:w="6939" w:type="dxa"/>
          </w:tcPr>
          <w:p w:rsidRPr="00797C14" w:rsidR="00EC1232" w:rsidP="00573505" w:rsidRDefault="00EC1232" w14:paraId="4AEABFCA"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797C14">
              <w:rPr>
                <w:color w:val="FFC000"/>
              </w:rPr>
              <w:t>[Full name of the person authorised to represent the Tenderer]</w:t>
            </w:r>
          </w:p>
        </w:tc>
      </w:tr>
      <w:tr w:rsidRPr="00797C14" w:rsidR="00EC1232" w:rsidTr="00EC1232" w14:paraId="5022276D" w14:textId="77777777">
        <w:tc>
          <w:tcPr>
            <w:cnfStyle w:val="001000000000" w:firstRow="0" w:lastRow="0" w:firstColumn="1" w:lastColumn="0" w:oddVBand="0" w:evenVBand="0" w:oddHBand="0" w:evenHBand="0" w:firstRowFirstColumn="0" w:firstRowLastColumn="0" w:lastRowFirstColumn="0" w:lastRowLastColumn="0"/>
            <w:tcW w:w="2268" w:type="dxa"/>
          </w:tcPr>
          <w:p w:rsidRPr="00075A95" w:rsidR="00EC1232" w:rsidP="00573505" w:rsidRDefault="00EC1232" w14:paraId="044E7797" w14:textId="77777777">
            <w:pPr>
              <w:pStyle w:val="Table"/>
            </w:pPr>
            <w:r w:rsidRPr="00075A95">
              <w:t>Title/position</w:t>
            </w:r>
          </w:p>
        </w:tc>
        <w:tc>
          <w:tcPr>
            <w:tcW w:w="6939" w:type="dxa"/>
          </w:tcPr>
          <w:p w:rsidRPr="00797C14" w:rsidR="00EC1232" w:rsidP="00573505" w:rsidRDefault="00EC1232" w14:paraId="514E9E77"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797C14">
              <w:rPr>
                <w:color w:val="FFC000"/>
              </w:rPr>
              <w:t>[Title/position of the Tenderer’s contact person]</w:t>
            </w:r>
          </w:p>
        </w:tc>
      </w:tr>
      <w:tr w:rsidRPr="00797C14" w:rsidR="00EC1232" w:rsidTr="00EC1232" w14:paraId="652C76A1" w14:textId="77777777">
        <w:tc>
          <w:tcPr>
            <w:cnfStyle w:val="001000000000" w:firstRow="0" w:lastRow="0" w:firstColumn="1" w:lastColumn="0" w:oddVBand="0" w:evenVBand="0" w:oddHBand="0" w:evenHBand="0" w:firstRowFirstColumn="0" w:firstRowLastColumn="0" w:lastRowFirstColumn="0" w:lastRowLastColumn="0"/>
            <w:tcW w:w="2268" w:type="dxa"/>
          </w:tcPr>
          <w:p w:rsidRPr="00075A95" w:rsidR="00EC1232" w:rsidP="00573505" w:rsidRDefault="00EC1232" w14:paraId="494F6587" w14:textId="77777777">
            <w:pPr>
              <w:pStyle w:val="Table"/>
            </w:pPr>
            <w:r w:rsidRPr="00075A95">
              <w:t>Telephone number</w:t>
            </w:r>
          </w:p>
        </w:tc>
        <w:tc>
          <w:tcPr>
            <w:tcW w:w="6939" w:type="dxa"/>
          </w:tcPr>
          <w:p w:rsidRPr="00797C14" w:rsidR="00EC1232" w:rsidP="00573505" w:rsidRDefault="00EC1232" w14:paraId="05F6B939"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797C14">
              <w:rPr>
                <w:color w:val="FFC000"/>
              </w:rPr>
              <w:t>[Area code - number]</w:t>
            </w:r>
          </w:p>
        </w:tc>
      </w:tr>
      <w:tr w:rsidRPr="00797C14" w:rsidR="00EC1232" w:rsidTr="00EC1232" w14:paraId="457B9CEC" w14:textId="77777777">
        <w:tc>
          <w:tcPr>
            <w:cnfStyle w:val="001000000000" w:firstRow="0" w:lastRow="0" w:firstColumn="1" w:lastColumn="0" w:oddVBand="0" w:evenVBand="0" w:oddHBand="0" w:evenHBand="0" w:firstRowFirstColumn="0" w:firstRowLastColumn="0" w:lastRowFirstColumn="0" w:lastRowLastColumn="0"/>
            <w:tcW w:w="2268" w:type="dxa"/>
          </w:tcPr>
          <w:p w:rsidRPr="00075A95" w:rsidR="00EC1232" w:rsidP="00573505" w:rsidRDefault="00EC1232" w14:paraId="75CFDDCB" w14:textId="77777777">
            <w:pPr>
              <w:pStyle w:val="Table"/>
            </w:pPr>
            <w:r w:rsidRPr="00075A95">
              <w:t>Mobile number</w:t>
            </w:r>
          </w:p>
        </w:tc>
        <w:tc>
          <w:tcPr>
            <w:tcW w:w="6939" w:type="dxa"/>
          </w:tcPr>
          <w:p w:rsidRPr="00797C14" w:rsidR="00EC1232" w:rsidP="00573505" w:rsidRDefault="00EC1232" w14:paraId="427CB6BF"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797C14">
              <w:rPr>
                <w:color w:val="FFC000"/>
              </w:rPr>
              <w:t>[Prefix - number]</w:t>
            </w:r>
          </w:p>
        </w:tc>
      </w:tr>
      <w:tr w:rsidRPr="00797C14" w:rsidR="00EC1232" w:rsidTr="00EC1232" w14:paraId="17324F25" w14:textId="77777777">
        <w:tc>
          <w:tcPr>
            <w:cnfStyle w:val="001000000000" w:firstRow="0" w:lastRow="0" w:firstColumn="1" w:lastColumn="0" w:oddVBand="0" w:evenVBand="0" w:oddHBand="0" w:evenHBand="0" w:firstRowFirstColumn="0" w:firstRowLastColumn="0" w:lastRowFirstColumn="0" w:lastRowLastColumn="0"/>
            <w:tcW w:w="2268" w:type="dxa"/>
          </w:tcPr>
          <w:p w:rsidRPr="00075A95" w:rsidR="00EC1232" w:rsidP="00573505" w:rsidRDefault="00EC1232" w14:paraId="323FD3EA" w14:textId="77777777">
            <w:pPr>
              <w:pStyle w:val="Table"/>
            </w:pPr>
            <w:r w:rsidRPr="00075A95">
              <w:t>Email address</w:t>
            </w:r>
          </w:p>
        </w:tc>
        <w:tc>
          <w:tcPr>
            <w:tcW w:w="6939" w:type="dxa"/>
          </w:tcPr>
          <w:p w:rsidRPr="00797C14" w:rsidR="00EC1232" w:rsidP="00573505" w:rsidRDefault="00EC1232" w14:paraId="55B18B1A"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797C14">
              <w:rPr>
                <w:color w:val="FFC000"/>
              </w:rPr>
              <w:t>[Email address]</w:t>
            </w:r>
          </w:p>
        </w:tc>
      </w:tr>
    </w:tbl>
    <w:p w:rsidR="00EC1232" w:rsidP="00EC1232" w:rsidRDefault="00EC1232" w14:paraId="078BD330" w14:textId="36B45B56">
      <w:pPr>
        <w:pStyle w:val="Heading2Numbered"/>
      </w:pPr>
      <w:bookmarkStart w:name="_Toc239942069" w:id="43"/>
      <w:r>
        <w:t>Tenderer’</w:t>
      </w:r>
      <w:r w:rsidR="00D12AF0">
        <w:t>s Authorised Contact Signatory</w:t>
      </w:r>
      <w:bookmarkEnd w:id="43"/>
    </w:p>
    <w:tbl>
      <w:tblPr>
        <w:tblStyle w:val="SideheadingsNZSPA"/>
        <w:tblW w:w="0" w:type="auto"/>
        <w:tblLook w:val="04A0" w:firstRow="1" w:lastRow="0" w:firstColumn="1" w:lastColumn="0" w:noHBand="0" w:noVBand="1"/>
      </w:tblPr>
      <w:tblGrid>
        <w:gridCol w:w="2268"/>
        <w:gridCol w:w="6939"/>
      </w:tblGrid>
      <w:tr w:rsidRPr="00797C14" w:rsidR="00D12AF0" w:rsidTr="00D12AF0" w14:paraId="3DDCCF0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075A95" w:rsidR="00D12AF0" w:rsidP="00573505" w:rsidRDefault="00D12AF0" w14:paraId="35F0226B" w14:textId="77777777">
            <w:pPr>
              <w:pStyle w:val="Table"/>
            </w:pPr>
            <w:r w:rsidRPr="00075A95">
              <w:t>Full name of the person authorised to sign the Contract on behalf of the Tenderer</w:t>
            </w:r>
          </w:p>
        </w:tc>
        <w:tc>
          <w:tcPr>
            <w:tcW w:w="6939" w:type="dxa"/>
          </w:tcPr>
          <w:p w:rsidRPr="00797C14" w:rsidR="00D12AF0" w:rsidP="00573505" w:rsidRDefault="00D12AF0" w14:paraId="58653631"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797C14">
              <w:rPr>
                <w:color w:val="FFC000"/>
              </w:rPr>
              <w:t>[Full name of the person authorised to sign the Contract on behalf of the Tenderer]</w:t>
            </w:r>
          </w:p>
        </w:tc>
      </w:tr>
      <w:tr w:rsidRPr="00797C14" w:rsidR="00D12AF0" w:rsidTr="00D12AF0" w14:paraId="477EE82E" w14:textId="77777777">
        <w:tc>
          <w:tcPr>
            <w:cnfStyle w:val="001000000000" w:firstRow="0" w:lastRow="0" w:firstColumn="1" w:lastColumn="0" w:oddVBand="0" w:evenVBand="0" w:oddHBand="0" w:evenHBand="0" w:firstRowFirstColumn="0" w:firstRowLastColumn="0" w:lastRowFirstColumn="0" w:lastRowLastColumn="0"/>
            <w:tcW w:w="2268" w:type="dxa"/>
          </w:tcPr>
          <w:p w:rsidRPr="00075A95" w:rsidR="00D12AF0" w:rsidP="00573505" w:rsidRDefault="00D12AF0" w14:paraId="5AFF9949" w14:textId="77777777">
            <w:pPr>
              <w:pStyle w:val="Table"/>
            </w:pPr>
            <w:r w:rsidRPr="00075A95">
              <w:t>Title/position</w:t>
            </w:r>
          </w:p>
        </w:tc>
        <w:tc>
          <w:tcPr>
            <w:tcW w:w="6939" w:type="dxa"/>
          </w:tcPr>
          <w:p w:rsidRPr="00797C14" w:rsidR="00D12AF0" w:rsidP="00573505" w:rsidRDefault="00D12AF0" w14:paraId="1AA85984"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797C14">
              <w:rPr>
                <w:color w:val="FFC000"/>
              </w:rPr>
              <w:t>[Title/position of the person authorised to sign the Contract on behalf of the Tenderer]</w:t>
            </w:r>
          </w:p>
        </w:tc>
      </w:tr>
      <w:tr w:rsidRPr="00797C14" w:rsidR="00D12AF0" w:rsidTr="00D12AF0" w14:paraId="0A66B3F4" w14:textId="77777777">
        <w:tc>
          <w:tcPr>
            <w:cnfStyle w:val="001000000000" w:firstRow="0" w:lastRow="0" w:firstColumn="1" w:lastColumn="0" w:oddVBand="0" w:evenVBand="0" w:oddHBand="0" w:evenHBand="0" w:firstRowFirstColumn="0" w:firstRowLastColumn="0" w:lastRowFirstColumn="0" w:lastRowLastColumn="0"/>
            <w:tcW w:w="2268" w:type="dxa"/>
          </w:tcPr>
          <w:p w:rsidRPr="00075A95" w:rsidR="00D12AF0" w:rsidP="00573505" w:rsidRDefault="00D12AF0" w14:paraId="6A9E14A2" w14:textId="77777777">
            <w:pPr>
              <w:pStyle w:val="Table"/>
            </w:pPr>
            <w:r w:rsidRPr="00075A95">
              <w:t xml:space="preserve">Email address (must include person’s name and Tenderer name) </w:t>
            </w:r>
          </w:p>
        </w:tc>
        <w:tc>
          <w:tcPr>
            <w:tcW w:w="6939" w:type="dxa"/>
          </w:tcPr>
          <w:p w:rsidRPr="00797C14" w:rsidR="00D12AF0" w:rsidP="00573505" w:rsidRDefault="00D12AF0" w14:paraId="4D8A8895"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797C14">
              <w:rPr>
                <w:color w:val="FFC000"/>
              </w:rPr>
              <w:t xml:space="preserve">[Email address that includes the person’s name and Tenderer name: </w:t>
            </w:r>
          </w:p>
          <w:p w:rsidRPr="00933E36" w:rsidR="00D12AF0" w:rsidP="00573505" w:rsidRDefault="00D12AF0" w14:paraId="56A68E06" w14:textId="77777777">
            <w:pPr>
              <w:pStyle w:val="Tablebullet"/>
              <w:cnfStyle w:val="000000000000" w:firstRow="0" w:lastRow="0" w:firstColumn="0" w:lastColumn="0" w:oddVBand="0" w:evenVBand="0" w:oddHBand="0" w:evenHBand="0" w:firstRowFirstColumn="0" w:firstRowLastColumn="0" w:lastRowFirstColumn="0" w:lastRowLastColumn="0"/>
              <w:rPr>
                <w:color w:val="FFC000"/>
              </w:rPr>
            </w:pPr>
            <w:hyperlink w:history="1" r:id="rId24">
              <w:r w:rsidRPr="00933E36">
                <w:rPr>
                  <w:color w:val="FFC000"/>
                </w:rPr>
                <w:t>john.doe@acmeconstruction.co.nz</w:t>
              </w:r>
            </w:hyperlink>
            <w:r>
              <w:rPr>
                <w:color w:val="FFC000"/>
              </w:rPr>
              <w:t xml:space="preserve"> </w:t>
            </w:r>
            <w:r w:rsidRPr="00933E36">
              <w:rPr>
                <w:color w:val="FFC000"/>
              </w:rPr>
              <w:t xml:space="preserve">  is acceptable</w:t>
            </w:r>
          </w:p>
          <w:p w:rsidRPr="00933E36" w:rsidR="00D12AF0" w:rsidP="00573505" w:rsidRDefault="00D12AF0" w14:paraId="4EA36A79" w14:textId="77777777">
            <w:pPr>
              <w:pStyle w:val="Tablebullet"/>
              <w:cnfStyle w:val="000000000000" w:firstRow="0" w:lastRow="0" w:firstColumn="0" w:lastColumn="0" w:oddVBand="0" w:evenVBand="0" w:oddHBand="0" w:evenHBand="0" w:firstRowFirstColumn="0" w:firstRowLastColumn="0" w:lastRowFirstColumn="0" w:lastRowLastColumn="0"/>
              <w:rPr>
                <w:color w:val="FFC000"/>
              </w:rPr>
            </w:pPr>
            <w:hyperlink w:history="1" r:id="rId25">
              <w:r w:rsidRPr="00933E36">
                <w:rPr>
                  <w:color w:val="FFC000"/>
                </w:rPr>
                <w:t>john.doe@gmail.com</w:t>
              </w:r>
            </w:hyperlink>
            <w:r w:rsidRPr="00933E36">
              <w:rPr>
                <w:color w:val="FFC000"/>
              </w:rPr>
              <w:t xml:space="preserve">  is unacceptable</w:t>
            </w:r>
          </w:p>
          <w:p w:rsidRPr="00797C14" w:rsidR="00D12AF0" w:rsidP="00573505" w:rsidRDefault="00D12AF0" w14:paraId="6E388C2E" w14:textId="77777777">
            <w:pPr>
              <w:pStyle w:val="Tablebullet"/>
              <w:cnfStyle w:val="000000000000" w:firstRow="0" w:lastRow="0" w:firstColumn="0" w:lastColumn="0" w:oddVBand="0" w:evenVBand="0" w:oddHBand="0" w:evenHBand="0" w:firstRowFirstColumn="0" w:firstRowLastColumn="0" w:lastRowFirstColumn="0" w:lastRowLastColumn="0"/>
            </w:pPr>
            <w:hyperlink w:history="1" r:id="rId26">
              <w:r w:rsidRPr="00933E36">
                <w:rPr>
                  <w:color w:val="FFC000"/>
                </w:rPr>
                <w:t>admin@acmeconstruction.co.nz</w:t>
              </w:r>
            </w:hyperlink>
            <w:r w:rsidRPr="00933E36">
              <w:rPr>
                <w:color w:val="FFC000"/>
              </w:rPr>
              <w:t xml:space="preserve">  is unacceptable]</w:t>
            </w:r>
          </w:p>
        </w:tc>
      </w:tr>
    </w:tbl>
    <w:p w:rsidR="00D12AF0" w:rsidP="006B02B8" w:rsidRDefault="006B02B8" w14:paraId="459E0F2A" w14:textId="659185BF">
      <w:pPr>
        <w:pStyle w:val="Heading2Numbered"/>
      </w:pPr>
      <w:bookmarkStart w:name="_Toc239942070" w:id="44"/>
      <w:r>
        <w:t>Referees</w:t>
      </w:r>
      <w:bookmarkEnd w:id="44"/>
    </w:p>
    <w:p w:rsidR="001C578A" w:rsidP="001C578A" w:rsidRDefault="001C578A" w14:paraId="60C3D323" w14:textId="77777777">
      <w:r>
        <w:t xml:space="preserve">Provide the details of two referees from recent clients for whom you have delivered comparable Contract Works. You must ensure that referees have agreed to be referees and are aware that they may be contacted by the </w:t>
      </w:r>
      <w:proofErr w:type="gramStart"/>
      <w:r>
        <w:t>Principal</w:t>
      </w:r>
      <w:proofErr w:type="gramEnd"/>
      <w:r>
        <w:t xml:space="preserve">. By providing these contact details you authorise the </w:t>
      </w:r>
      <w:proofErr w:type="gramStart"/>
      <w:r>
        <w:t>Principal</w:t>
      </w:r>
      <w:proofErr w:type="gramEnd"/>
      <w:r>
        <w:t xml:space="preserve"> contacting these referees, collecting information about the Tenderer and using such information for the evaluation (including due diligence) of your Tender. You also agree that information provided by referees will be confidential to the </w:t>
      </w:r>
      <w:proofErr w:type="gramStart"/>
      <w:r>
        <w:t>Principal</w:t>
      </w:r>
      <w:proofErr w:type="gramEnd"/>
      <w:r>
        <w:t>.</w:t>
      </w:r>
    </w:p>
    <w:p w:rsidR="006B02B8" w:rsidP="001C578A" w:rsidRDefault="001C578A" w14:paraId="0F65CD02" w14:textId="5387D61B">
      <w:r>
        <w:t>Referees cannot be employed by the New Zealand School Property Agency.</w:t>
      </w:r>
    </w:p>
    <w:p w:rsidR="00951ACB" w:rsidP="00C003BB" w:rsidRDefault="00951ACB" w14:paraId="3985DE18" w14:textId="7ABA9C7E">
      <w:pPr>
        <w:pStyle w:val="Heading3Numbered"/>
      </w:pPr>
      <w:r>
        <w:t>Referee One</w:t>
      </w:r>
    </w:p>
    <w:tbl>
      <w:tblPr>
        <w:tblStyle w:val="SideheadingsNZSPA"/>
        <w:tblW w:w="0" w:type="auto"/>
        <w:tblLook w:val="04A0" w:firstRow="1" w:lastRow="0" w:firstColumn="1" w:lastColumn="0" w:noHBand="0" w:noVBand="1"/>
      </w:tblPr>
      <w:tblGrid>
        <w:gridCol w:w="2268"/>
        <w:gridCol w:w="6939"/>
      </w:tblGrid>
      <w:tr w:rsidRPr="00AE3A2F" w:rsidR="00D142EE" w:rsidTr="00D142EE" w14:paraId="4C47A68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D142EE" w:rsidR="00D142EE" w:rsidP="00D142EE" w:rsidRDefault="00D142EE" w14:paraId="591F9B00" w14:textId="77777777">
            <w:pPr>
              <w:pStyle w:val="Table"/>
            </w:pPr>
            <w:r w:rsidRPr="00D142EE">
              <w:t>Organisation name</w:t>
            </w:r>
          </w:p>
        </w:tc>
        <w:tc>
          <w:tcPr>
            <w:tcW w:w="6939" w:type="dxa"/>
          </w:tcPr>
          <w:p w:rsidRPr="00951ACB" w:rsidR="00D142EE" w:rsidP="00D142EE" w:rsidRDefault="00D142EE" w14:paraId="2C8A2F5C"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951ACB">
              <w:rPr>
                <w:color w:val="FFC000"/>
              </w:rPr>
              <w:t>[Organisation name]</w:t>
            </w:r>
          </w:p>
        </w:tc>
      </w:tr>
      <w:tr w:rsidRPr="00AE3A2F" w:rsidR="00D142EE" w:rsidTr="00D142EE" w14:paraId="02975868" w14:textId="77777777">
        <w:tc>
          <w:tcPr>
            <w:cnfStyle w:val="001000000000" w:firstRow="0" w:lastRow="0" w:firstColumn="1" w:lastColumn="0" w:oddVBand="0" w:evenVBand="0" w:oddHBand="0" w:evenHBand="0" w:firstRowFirstColumn="0" w:firstRowLastColumn="0" w:lastRowFirstColumn="0" w:lastRowLastColumn="0"/>
            <w:tcW w:w="2268" w:type="dxa"/>
          </w:tcPr>
          <w:p w:rsidRPr="00D142EE" w:rsidR="00D142EE" w:rsidP="00D142EE" w:rsidRDefault="00D142EE" w14:paraId="73CC552B" w14:textId="77777777">
            <w:pPr>
              <w:pStyle w:val="Table"/>
            </w:pPr>
            <w:r w:rsidRPr="00D142EE">
              <w:t>Contact name:</w:t>
            </w:r>
          </w:p>
        </w:tc>
        <w:tc>
          <w:tcPr>
            <w:tcW w:w="6939" w:type="dxa"/>
          </w:tcPr>
          <w:p w:rsidRPr="00951ACB" w:rsidR="00D142EE" w:rsidP="00D142EE" w:rsidRDefault="00D142EE" w14:paraId="00EC4172"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951ACB">
              <w:rPr>
                <w:color w:val="FFC000"/>
              </w:rPr>
              <w:t>[Contact name]</w:t>
            </w:r>
          </w:p>
        </w:tc>
      </w:tr>
      <w:tr w:rsidRPr="00AE3A2F" w:rsidR="00D142EE" w:rsidTr="00D142EE" w14:paraId="05B919B7" w14:textId="77777777">
        <w:tc>
          <w:tcPr>
            <w:cnfStyle w:val="001000000000" w:firstRow="0" w:lastRow="0" w:firstColumn="1" w:lastColumn="0" w:oddVBand="0" w:evenVBand="0" w:oddHBand="0" w:evenHBand="0" w:firstRowFirstColumn="0" w:firstRowLastColumn="0" w:lastRowFirstColumn="0" w:lastRowLastColumn="0"/>
            <w:tcW w:w="2268" w:type="dxa"/>
          </w:tcPr>
          <w:p w:rsidRPr="00D142EE" w:rsidR="00D142EE" w:rsidP="00D142EE" w:rsidRDefault="00D142EE" w14:paraId="032744C9" w14:textId="77777777">
            <w:pPr>
              <w:pStyle w:val="Table"/>
            </w:pPr>
            <w:r w:rsidRPr="00D142EE">
              <w:t>Telephone</w:t>
            </w:r>
          </w:p>
        </w:tc>
        <w:tc>
          <w:tcPr>
            <w:tcW w:w="6939" w:type="dxa"/>
          </w:tcPr>
          <w:p w:rsidRPr="00951ACB" w:rsidR="00D142EE" w:rsidP="00D142EE" w:rsidRDefault="00D142EE" w14:paraId="14867812"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951ACB">
              <w:rPr>
                <w:color w:val="FFC000"/>
              </w:rPr>
              <w:t>[Contact telephone number]</w:t>
            </w:r>
          </w:p>
        </w:tc>
      </w:tr>
      <w:tr w:rsidRPr="00AE3A2F" w:rsidR="00D142EE" w:rsidTr="00D142EE" w14:paraId="4BCFD164" w14:textId="77777777">
        <w:tc>
          <w:tcPr>
            <w:cnfStyle w:val="001000000000" w:firstRow="0" w:lastRow="0" w:firstColumn="1" w:lastColumn="0" w:oddVBand="0" w:evenVBand="0" w:oddHBand="0" w:evenHBand="0" w:firstRowFirstColumn="0" w:firstRowLastColumn="0" w:lastRowFirstColumn="0" w:lastRowLastColumn="0"/>
            <w:tcW w:w="2268" w:type="dxa"/>
          </w:tcPr>
          <w:p w:rsidRPr="00D142EE" w:rsidR="00D142EE" w:rsidP="00D142EE" w:rsidRDefault="00D142EE" w14:paraId="291C2D51" w14:textId="77777777">
            <w:pPr>
              <w:pStyle w:val="Table"/>
            </w:pPr>
            <w:r w:rsidRPr="00D142EE">
              <w:t>Email</w:t>
            </w:r>
          </w:p>
        </w:tc>
        <w:tc>
          <w:tcPr>
            <w:tcW w:w="6939" w:type="dxa"/>
          </w:tcPr>
          <w:p w:rsidRPr="00951ACB" w:rsidR="00D142EE" w:rsidP="00D142EE" w:rsidRDefault="00D142EE" w14:paraId="390339DE"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951ACB">
              <w:rPr>
                <w:color w:val="FFC000"/>
              </w:rPr>
              <w:t>[email address]</w:t>
            </w:r>
          </w:p>
        </w:tc>
      </w:tr>
    </w:tbl>
    <w:p w:rsidR="001C578A" w:rsidP="00C003BB" w:rsidRDefault="00951ACB" w14:paraId="722D555D" w14:textId="2CED1DF2">
      <w:pPr>
        <w:pStyle w:val="Heading3Numbered"/>
      </w:pPr>
      <w:r>
        <w:t>Referee Two</w:t>
      </w:r>
    </w:p>
    <w:tbl>
      <w:tblPr>
        <w:tblStyle w:val="SideheadingsNZSPA"/>
        <w:tblW w:w="0" w:type="auto"/>
        <w:tblLook w:val="04A0" w:firstRow="1" w:lastRow="0" w:firstColumn="1" w:lastColumn="0" w:noHBand="0" w:noVBand="1"/>
      </w:tblPr>
      <w:tblGrid>
        <w:gridCol w:w="2268"/>
        <w:gridCol w:w="6939"/>
      </w:tblGrid>
      <w:tr w:rsidRPr="00D142EE" w:rsidR="00951ACB" w:rsidTr="00573505" w14:paraId="1C72E15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D142EE" w:rsidR="00951ACB" w:rsidP="00573505" w:rsidRDefault="00951ACB" w14:paraId="74DED5B5" w14:textId="77777777">
            <w:pPr>
              <w:pStyle w:val="Table"/>
            </w:pPr>
            <w:r w:rsidRPr="00D142EE">
              <w:t>Organisation name</w:t>
            </w:r>
          </w:p>
        </w:tc>
        <w:tc>
          <w:tcPr>
            <w:tcW w:w="6939" w:type="dxa"/>
          </w:tcPr>
          <w:p w:rsidRPr="00951ACB" w:rsidR="00951ACB" w:rsidP="00573505" w:rsidRDefault="00951ACB" w14:paraId="23B972B9"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951ACB">
              <w:rPr>
                <w:color w:val="FFC000"/>
              </w:rPr>
              <w:t>[Organisation name]</w:t>
            </w:r>
          </w:p>
        </w:tc>
      </w:tr>
      <w:tr w:rsidRPr="00D142EE" w:rsidR="00951ACB" w:rsidTr="00573505" w14:paraId="16B5A1E4" w14:textId="77777777">
        <w:tc>
          <w:tcPr>
            <w:cnfStyle w:val="001000000000" w:firstRow="0" w:lastRow="0" w:firstColumn="1" w:lastColumn="0" w:oddVBand="0" w:evenVBand="0" w:oddHBand="0" w:evenHBand="0" w:firstRowFirstColumn="0" w:firstRowLastColumn="0" w:lastRowFirstColumn="0" w:lastRowLastColumn="0"/>
            <w:tcW w:w="2268" w:type="dxa"/>
          </w:tcPr>
          <w:p w:rsidRPr="00D142EE" w:rsidR="00951ACB" w:rsidP="00573505" w:rsidRDefault="00951ACB" w14:paraId="7E3AF6E1" w14:textId="77777777">
            <w:pPr>
              <w:pStyle w:val="Table"/>
            </w:pPr>
            <w:r w:rsidRPr="00D142EE">
              <w:t>Contact name:</w:t>
            </w:r>
          </w:p>
        </w:tc>
        <w:tc>
          <w:tcPr>
            <w:tcW w:w="6939" w:type="dxa"/>
          </w:tcPr>
          <w:p w:rsidRPr="00951ACB" w:rsidR="00951ACB" w:rsidP="00573505" w:rsidRDefault="00951ACB" w14:paraId="371E0BC0"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951ACB">
              <w:rPr>
                <w:color w:val="FFC000"/>
              </w:rPr>
              <w:t>[Contact name]</w:t>
            </w:r>
          </w:p>
        </w:tc>
      </w:tr>
      <w:tr w:rsidRPr="00D142EE" w:rsidR="00951ACB" w:rsidTr="00573505" w14:paraId="0732157A" w14:textId="77777777">
        <w:tc>
          <w:tcPr>
            <w:cnfStyle w:val="001000000000" w:firstRow="0" w:lastRow="0" w:firstColumn="1" w:lastColumn="0" w:oddVBand="0" w:evenVBand="0" w:oddHBand="0" w:evenHBand="0" w:firstRowFirstColumn="0" w:firstRowLastColumn="0" w:lastRowFirstColumn="0" w:lastRowLastColumn="0"/>
            <w:tcW w:w="2268" w:type="dxa"/>
          </w:tcPr>
          <w:p w:rsidRPr="00D142EE" w:rsidR="00951ACB" w:rsidP="00573505" w:rsidRDefault="00951ACB" w14:paraId="511052D6" w14:textId="77777777">
            <w:pPr>
              <w:pStyle w:val="Table"/>
            </w:pPr>
            <w:r w:rsidRPr="00D142EE">
              <w:t>Telephone</w:t>
            </w:r>
          </w:p>
        </w:tc>
        <w:tc>
          <w:tcPr>
            <w:tcW w:w="6939" w:type="dxa"/>
          </w:tcPr>
          <w:p w:rsidRPr="00951ACB" w:rsidR="00951ACB" w:rsidP="00573505" w:rsidRDefault="00951ACB" w14:paraId="7A46BF9E"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951ACB">
              <w:rPr>
                <w:color w:val="FFC000"/>
              </w:rPr>
              <w:t>[Contact telephone number]</w:t>
            </w:r>
          </w:p>
        </w:tc>
      </w:tr>
      <w:tr w:rsidRPr="00D142EE" w:rsidR="00951ACB" w:rsidTr="00573505" w14:paraId="546E3BC9" w14:textId="77777777">
        <w:tc>
          <w:tcPr>
            <w:cnfStyle w:val="001000000000" w:firstRow="0" w:lastRow="0" w:firstColumn="1" w:lastColumn="0" w:oddVBand="0" w:evenVBand="0" w:oddHBand="0" w:evenHBand="0" w:firstRowFirstColumn="0" w:firstRowLastColumn="0" w:lastRowFirstColumn="0" w:lastRowLastColumn="0"/>
            <w:tcW w:w="2268" w:type="dxa"/>
          </w:tcPr>
          <w:p w:rsidRPr="00D142EE" w:rsidR="00951ACB" w:rsidP="00573505" w:rsidRDefault="00951ACB" w14:paraId="276E8D36" w14:textId="77777777">
            <w:pPr>
              <w:pStyle w:val="Table"/>
            </w:pPr>
            <w:r w:rsidRPr="00D142EE">
              <w:t>Email</w:t>
            </w:r>
          </w:p>
        </w:tc>
        <w:tc>
          <w:tcPr>
            <w:tcW w:w="6939" w:type="dxa"/>
          </w:tcPr>
          <w:p w:rsidRPr="00951ACB" w:rsidR="00951ACB" w:rsidP="00573505" w:rsidRDefault="00951ACB" w14:paraId="572C2AAE"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951ACB">
              <w:rPr>
                <w:color w:val="FFC000"/>
              </w:rPr>
              <w:t>[email address]</w:t>
            </w:r>
          </w:p>
        </w:tc>
      </w:tr>
    </w:tbl>
    <w:p w:rsidR="00951ACB" w:rsidP="00951ACB" w:rsidRDefault="00951ACB" w14:paraId="481F53CE" w14:textId="7105ACD6">
      <w:pPr>
        <w:pStyle w:val="Heading2Numbered"/>
      </w:pPr>
      <w:bookmarkStart w:name="_Toc239942071" w:id="45"/>
      <w:r>
        <w:t>Police Vetting</w:t>
      </w:r>
      <w:bookmarkEnd w:id="45"/>
    </w:p>
    <w:p w:rsidR="0090220A" w:rsidP="0090220A" w:rsidRDefault="0090220A" w14:paraId="3CF1267A" w14:textId="77777777">
      <w:r>
        <w:t>Confirm that all personnel (including all sub-contractors) if identified as being likely to have unsupervised access to students at the school during normal school hours, agree to be Police vetted (If unable to confirm, provide an explanation).</w:t>
      </w:r>
    </w:p>
    <w:p w:rsidR="00951ACB" w:rsidP="0090220A" w:rsidRDefault="0090220A" w14:paraId="6A64273B" w14:textId="0A5DF33C">
      <w:pPr>
        <w:pStyle w:val="CommentText"/>
      </w:pPr>
      <w:r>
        <w:t xml:space="preserve">Note: A Police vet is a review by the </w:t>
      </w:r>
      <w:proofErr w:type="gramStart"/>
      <w:r>
        <w:t>School</w:t>
      </w:r>
      <w:proofErr w:type="gramEnd"/>
      <w:r>
        <w:t xml:space="preserve"> of a person’s criminal conviction and other relevant information held by the New Zealand Police Vetting Service.</w:t>
      </w:r>
    </w:p>
    <w:p w:rsidR="0090220A" w:rsidP="00C0188F" w:rsidRDefault="00C0188F" w14:paraId="79D27ABF" w14:textId="717E0FCC">
      <w:pPr>
        <w:rPr>
          <w:color w:val="FFC000"/>
        </w:rPr>
      </w:pPr>
      <w:r w:rsidRPr="00C0188F">
        <w:rPr>
          <w:color w:val="FFC000"/>
        </w:rPr>
        <w:t>[Confirmed / Not Confirmed: [Explanation]]</w:t>
      </w:r>
    </w:p>
    <w:p w:rsidR="00C0188F" w:rsidP="00C0188F" w:rsidRDefault="00C0188F" w14:paraId="1240B979" w14:textId="2B3D2B62">
      <w:pPr>
        <w:pStyle w:val="Heading2Numbered"/>
      </w:pPr>
      <w:bookmarkStart w:name="_Toc239942072" w:id="46"/>
      <w:r>
        <w:t>Insurance</w:t>
      </w:r>
      <w:bookmarkEnd w:id="46"/>
    </w:p>
    <w:p w:rsidR="00B1163C" w:rsidP="00C003BB" w:rsidRDefault="00B1163C" w14:paraId="254A7EA4" w14:textId="29A4323D">
      <w:pPr>
        <w:pStyle w:val="Heading3Numbered"/>
      </w:pPr>
      <w:r>
        <w:t>Confirm that for the Services, the Tenderer agrees to:</w:t>
      </w:r>
    </w:p>
    <w:p w:rsidR="00B1163C" w:rsidRDefault="00B1163C" w14:paraId="35E92C3A" w14:textId="1646362B">
      <w:pPr>
        <w:pStyle w:val="ListNumber2"/>
        <w:numPr>
          <w:ilvl w:val="1"/>
          <w:numId w:val="37"/>
        </w:numPr>
      </w:pPr>
      <w:r>
        <w:t>maintain Public Liability insurance of no less than $5,000,000 per occurrence.</w:t>
      </w:r>
    </w:p>
    <w:p w:rsidR="00B1163C" w:rsidP="00B1163C" w:rsidRDefault="00B1163C" w14:paraId="4D526DF5" w14:textId="0BAEEDEA">
      <w:pPr>
        <w:pStyle w:val="ListNumber2"/>
      </w:pPr>
      <w:r>
        <w:t>maintain Professional Indemnity insurance of no less than five times the fee with a maximum of $2 million which will be maintained for a minimum of six years after completion of the services.</w:t>
      </w:r>
    </w:p>
    <w:p w:rsidR="00C0188F" w:rsidP="00B1163C" w:rsidRDefault="00B1163C" w14:paraId="36664055" w14:textId="6E513561">
      <w:r>
        <w:t>If unable to confirm, provide an explanation.</w:t>
      </w:r>
    </w:p>
    <w:p w:rsidR="00B1163C" w:rsidP="00B1163C" w:rsidRDefault="00B1163C" w14:paraId="7A4736C6" w14:textId="77777777">
      <w:pPr>
        <w:rPr>
          <w:color w:val="FFC000"/>
        </w:rPr>
      </w:pPr>
      <w:r w:rsidRPr="00C0188F">
        <w:rPr>
          <w:color w:val="FFC000"/>
        </w:rPr>
        <w:t>[Confirmed / Not Confirmed: [Explanation]]</w:t>
      </w:r>
    </w:p>
    <w:p w:rsidR="00B1163C" w:rsidP="009917CD" w:rsidRDefault="009917CD" w14:paraId="39FC0C07" w14:textId="1200465A">
      <w:pPr>
        <w:pStyle w:val="Heading2Numbered"/>
      </w:pPr>
      <w:bookmarkStart w:name="_Toc239942073" w:id="47"/>
      <w:r>
        <w:t>Due Diligence</w:t>
      </w:r>
      <w:bookmarkEnd w:id="47"/>
    </w:p>
    <w:p w:rsidR="009917CD" w:rsidP="009917CD" w:rsidRDefault="00E675D9" w14:paraId="673CC869" w14:textId="2E627B0B">
      <w:r w:rsidRPr="00E675D9">
        <w:t xml:space="preserve">The </w:t>
      </w:r>
      <w:proofErr w:type="gramStart"/>
      <w:r w:rsidRPr="00E675D9">
        <w:t>Principal</w:t>
      </w:r>
      <w:proofErr w:type="gramEnd"/>
      <w:r w:rsidRPr="00E675D9">
        <w:t xml:space="preserve"> may undertake checks to assess the risk of entering into a Contract with a Tenderer. A Tenderer/Proposal may be excluded from further evaluation or selection if the </w:t>
      </w:r>
      <w:proofErr w:type="gramStart"/>
      <w:r w:rsidRPr="00E675D9">
        <w:t>Principal</w:t>
      </w:r>
      <w:proofErr w:type="gramEnd"/>
      <w:r w:rsidRPr="00E675D9">
        <w:t xml:space="preserve"> determines that entering into a Contract with a Tenderer represents a significant risk to the </w:t>
      </w:r>
      <w:proofErr w:type="gramStart"/>
      <w:r w:rsidRPr="00E675D9">
        <w:t>Principal</w:t>
      </w:r>
      <w:proofErr w:type="gramEnd"/>
      <w:r w:rsidRPr="00E675D9">
        <w:t>.</w:t>
      </w:r>
    </w:p>
    <w:p w:rsidR="000949AD" w:rsidP="00C003BB" w:rsidRDefault="000949AD" w14:paraId="561DA5ED" w14:textId="05A8C5BD">
      <w:pPr>
        <w:pStyle w:val="Heading3Numbered"/>
      </w:pPr>
      <w:r>
        <w:t xml:space="preserve"> Confirm that there are no events, matters or circumstances, actual, contemplated or threatened, that have or may represent a risk to the </w:t>
      </w:r>
      <w:proofErr w:type="gramStart"/>
      <w:r>
        <w:t>Principal</w:t>
      </w:r>
      <w:proofErr w:type="gramEnd"/>
      <w:r>
        <w:t xml:space="preserve"> or affect your ability to satisfactorily deliver the Services including (but not limited to):</w:t>
      </w:r>
    </w:p>
    <w:p w:rsidR="000949AD" w:rsidP="006E31CA" w:rsidRDefault="000949AD" w14:paraId="4A734772" w14:textId="2C8ECFCB">
      <w:pPr>
        <w:pStyle w:val="ListNumber2"/>
        <w:numPr>
          <w:ilvl w:val="1"/>
          <w:numId w:val="38"/>
        </w:numPr>
        <w:ind w:left="794"/>
      </w:pPr>
      <w:r>
        <w:t>actions of insolvency proceedings, bankruptcy, administration (voluntary or otherwise), statutory management, compulsory winding up, receivership or similar</w:t>
      </w:r>
    </w:p>
    <w:p w:rsidR="000949AD" w:rsidP="006E31CA" w:rsidRDefault="000949AD" w14:paraId="4388ABCB" w14:textId="56661E0B">
      <w:pPr>
        <w:pStyle w:val="ListNumber2"/>
        <w:ind w:left="794"/>
      </w:pPr>
      <w:r>
        <w:t>legal proceedings, investigation or the threat of investigation by any regulatory or investigative authority such as the Commerce Commission, Serious Fraud Office or the Financial Markets Authority</w:t>
      </w:r>
    </w:p>
    <w:p w:rsidR="000949AD" w:rsidP="006E31CA" w:rsidRDefault="000949AD" w14:paraId="6D335A3E" w14:textId="394A7537">
      <w:pPr>
        <w:pStyle w:val="ListNumber2"/>
        <w:ind w:left="794"/>
      </w:pPr>
      <w:r>
        <w:t>structural/ownership changes (e.g. merger, sale, restructure)</w:t>
      </w:r>
    </w:p>
    <w:p w:rsidR="000949AD" w:rsidP="006E31CA" w:rsidRDefault="000949AD" w14:paraId="6619F202" w14:textId="01AA3DAA">
      <w:pPr>
        <w:pStyle w:val="ListNumber2"/>
        <w:ind w:left="794"/>
      </w:pPr>
      <w:r>
        <w:t>disputes (e.g. union dispute, legal dispute, court action)</w:t>
      </w:r>
    </w:p>
    <w:p w:rsidR="000949AD" w:rsidP="006E31CA" w:rsidRDefault="000949AD" w14:paraId="0C662FBD" w14:textId="0AE09617">
      <w:pPr>
        <w:pStyle w:val="ListNumber2"/>
        <w:ind w:left="794"/>
      </w:pPr>
      <w:r>
        <w:t>being declared a threat to national security or the confidentiality of sensitive government information</w:t>
      </w:r>
    </w:p>
    <w:p w:rsidR="000949AD" w:rsidP="006E31CA" w:rsidRDefault="000949AD" w14:paraId="4742268C" w14:textId="49D926D7">
      <w:pPr>
        <w:pStyle w:val="ListNumber2"/>
        <w:ind w:left="794"/>
      </w:pPr>
      <w:r>
        <w:t>being designated as a terrorist by New Zealand Police.</w:t>
      </w:r>
    </w:p>
    <w:p w:rsidR="00E675D9" w:rsidP="000949AD" w:rsidRDefault="000949AD" w14:paraId="2BDFB2A6" w14:textId="4FCDAE3D">
      <w:r>
        <w:t>If unable to confirm, provide an explanation.</w:t>
      </w:r>
    </w:p>
    <w:p w:rsidRPr="000949AD" w:rsidR="000949AD" w:rsidP="000949AD" w:rsidRDefault="000949AD" w14:paraId="3C8E101E" w14:textId="7EE89625">
      <w:pPr>
        <w:rPr>
          <w:color w:val="FFC000"/>
        </w:rPr>
      </w:pPr>
      <w:r w:rsidRPr="000949AD">
        <w:rPr>
          <w:color w:val="FFC000"/>
        </w:rPr>
        <w:t>[Confirmed / Not Confirmed: [Explanation]]</w:t>
      </w:r>
    </w:p>
    <w:p w:rsidR="00413B10" w:rsidP="00C003BB" w:rsidRDefault="0091149B" w14:paraId="6D9AE290" w14:textId="6CF5D46C">
      <w:pPr>
        <w:pStyle w:val="Heading3Numbered"/>
      </w:pPr>
      <w:r>
        <w:t xml:space="preserve"> </w:t>
      </w:r>
      <w:r w:rsidRPr="0091149B">
        <w:t>Confirm that your organisation is not a “phoenix” organisation or similar (an organisation which has an association with (e.g. common directors/shareholders) or that is used to take on the business of a failed organisation or an organisation considered to have a poor reputation).</w:t>
      </w:r>
    </w:p>
    <w:p w:rsidR="0091149B" w:rsidP="0091149B" w:rsidRDefault="0091149B" w14:paraId="000563C4" w14:textId="6FE7FBFB">
      <w:pPr>
        <w:rPr>
          <w:color w:val="FFC000"/>
        </w:rPr>
      </w:pPr>
      <w:r w:rsidRPr="0091149B">
        <w:rPr>
          <w:color w:val="FFC000"/>
        </w:rPr>
        <w:t>[Confirmed / Not Confirmed: [Explanation]]</w:t>
      </w:r>
    </w:p>
    <w:p w:rsidRPr="00235760" w:rsidR="00235760" w:rsidP="00C003BB" w:rsidRDefault="00235760" w14:paraId="6E124F8C" w14:textId="671EFAF3">
      <w:pPr>
        <w:pStyle w:val="Heading3Numbered"/>
      </w:pPr>
      <w:r>
        <w:t xml:space="preserve"> </w:t>
      </w:r>
      <w:r w:rsidRPr="00235760">
        <w:t>Confirm that no director or principal of the Tenderer or that any Key Personnel:</w:t>
      </w:r>
    </w:p>
    <w:p w:rsidRPr="00235760" w:rsidR="00235760" w:rsidP="006E31CA" w:rsidRDefault="00235760" w14:paraId="4F82AB70" w14:textId="3431955B">
      <w:pPr>
        <w:pStyle w:val="ListNumber2"/>
        <w:numPr>
          <w:ilvl w:val="1"/>
          <w:numId w:val="39"/>
        </w:numPr>
        <w:ind w:left="794"/>
      </w:pPr>
      <w:r w:rsidRPr="00235760">
        <w:t>is the subject of any legal proceedings, investigation or the threat of investigation by any regulatory or investigative authority such as the Commerce Commission, Serious Fraud Office or the Financial Markets Authority</w:t>
      </w:r>
    </w:p>
    <w:p w:rsidRPr="00235760" w:rsidR="00235760" w:rsidP="006E31CA" w:rsidRDefault="00235760" w14:paraId="62F7D202" w14:textId="151D4B4D">
      <w:pPr>
        <w:pStyle w:val="ListNumber2"/>
        <w:ind w:left="794"/>
      </w:pPr>
      <w:r w:rsidRPr="00235760">
        <w:t>has been convicted of a criminal offence related to business or professional conduct</w:t>
      </w:r>
    </w:p>
    <w:p w:rsidRPr="00235760" w:rsidR="00235760" w:rsidP="006E31CA" w:rsidRDefault="00235760" w14:paraId="58408D43" w14:textId="6939CE37">
      <w:pPr>
        <w:pStyle w:val="ListNumber2"/>
        <w:ind w:left="794"/>
      </w:pPr>
      <w:r w:rsidRPr="00235760">
        <w:t>has been declared to be bankrupt, in receivership or liquidation</w:t>
      </w:r>
    </w:p>
    <w:p w:rsidRPr="00235760" w:rsidR="00235760" w:rsidP="006E31CA" w:rsidRDefault="00235760" w14:paraId="3F782AD1" w14:textId="473D67F5">
      <w:pPr>
        <w:pStyle w:val="ListNumber2"/>
        <w:ind w:left="794"/>
      </w:pPr>
      <w:r w:rsidRPr="00235760">
        <w:t>has made a false declaration</w:t>
      </w:r>
    </w:p>
    <w:p w:rsidRPr="00235760" w:rsidR="00235760" w:rsidP="006E31CA" w:rsidRDefault="00235760" w14:paraId="000F67DA" w14:textId="0BF8C05B">
      <w:pPr>
        <w:pStyle w:val="ListNumber2"/>
        <w:ind w:left="794"/>
      </w:pPr>
      <w:r w:rsidRPr="00235760">
        <w:t>has had a serious performance issue in relation to previous service provision</w:t>
      </w:r>
    </w:p>
    <w:p w:rsidRPr="00235760" w:rsidR="00235760" w:rsidP="006E31CA" w:rsidRDefault="00235760" w14:paraId="6A0FB417" w14:textId="6F5DA49F">
      <w:pPr>
        <w:pStyle w:val="ListNumber2"/>
        <w:ind w:left="794"/>
      </w:pPr>
      <w:r w:rsidRPr="00235760">
        <w:t>has been convicted of professional misconduct or any serious crime or offence (or has any pending)</w:t>
      </w:r>
    </w:p>
    <w:p w:rsidRPr="00235760" w:rsidR="00235760" w:rsidP="006E31CA" w:rsidRDefault="00235760" w14:paraId="777CC267" w14:textId="2C2579C6">
      <w:pPr>
        <w:pStyle w:val="ListNumber2"/>
        <w:ind w:left="794"/>
      </w:pPr>
      <w:r w:rsidRPr="00235760">
        <w:t>has performed an act or omission which has adversely reflected on the commercial integrity of your organisation</w:t>
      </w:r>
    </w:p>
    <w:p w:rsidRPr="00235760" w:rsidR="00235760" w:rsidP="006E31CA" w:rsidRDefault="00235760" w14:paraId="083ACE0D" w14:textId="2E8671C5">
      <w:pPr>
        <w:pStyle w:val="ListNumber2"/>
        <w:ind w:left="794"/>
      </w:pPr>
      <w:r w:rsidRPr="00235760">
        <w:t>has failed to pay taxes, duties or other levies</w:t>
      </w:r>
    </w:p>
    <w:p w:rsidRPr="00235760" w:rsidR="00235760" w:rsidP="006E31CA" w:rsidRDefault="00235760" w14:paraId="52FF7A19" w14:textId="2F3CC1CE">
      <w:pPr>
        <w:pStyle w:val="ListNumber2"/>
        <w:ind w:left="794"/>
      </w:pPr>
      <w:r w:rsidRPr="00235760">
        <w:t>has been declared a threat to national security or the confidentiality of sensitive government information</w:t>
      </w:r>
    </w:p>
    <w:p w:rsidRPr="00235760" w:rsidR="00235760" w:rsidP="006E31CA" w:rsidRDefault="00235760" w14:paraId="2DFC05D2" w14:textId="281268F2">
      <w:pPr>
        <w:pStyle w:val="ListNumber2"/>
        <w:ind w:left="794"/>
      </w:pPr>
      <w:r w:rsidRPr="00235760">
        <w:t>is a person or organisation designated as a terrorist by New Zealand Police.</w:t>
      </w:r>
    </w:p>
    <w:p w:rsidR="0091149B" w:rsidP="00235760" w:rsidRDefault="00235760" w14:paraId="67147A24" w14:textId="387822FB">
      <w:r w:rsidRPr="00235760">
        <w:t>If unable to confirm, provide an explanation.</w:t>
      </w:r>
    </w:p>
    <w:p w:rsidR="003E7CC3" w:rsidP="00235760" w:rsidRDefault="003E7CC3" w14:paraId="57CAACDF" w14:textId="01CBA087">
      <w:pPr>
        <w:rPr>
          <w:color w:val="FFC000"/>
        </w:rPr>
      </w:pPr>
      <w:r w:rsidRPr="003E7CC3">
        <w:rPr>
          <w:color w:val="FFC000"/>
        </w:rPr>
        <w:t>[Confirmed / Not Confirmed: [Explanation]]</w:t>
      </w:r>
    </w:p>
    <w:p w:rsidR="003E7CC3" w:rsidP="00C003BB" w:rsidRDefault="00D20B7E" w14:paraId="3127A937" w14:textId="456FD206">
      <w:pPr>
        <w:pStyle w:val="Heading3Numbered"/>
      </w:pPr>
      <w:r>
        <w:t xml:space="preserve"> </w:t>
      </w:r>
      <w:r w:rsidRPr="00D20B7E">
        <w:t xml:space="preserve">Confirm that the Tenderer’s conduct aligns with the Government’s expectations as set out in the </w:t>
      </w:r>
      <w:hyperlink w:history="1" r:id="rId27">
        <w:r w:rsidRPr="009A7800">
          <w:rPr>
            <w:rStyle w:val="Hyperlink"/>
            <w:rFonts w:asciiTheme="majorHAnsi" w:hAnsiTheme="majorHAnsi"/>
          </w:rPr>
          <w:t>Supplier Code of Conduct</w:t>
        </w:r>
      </w:hyperlink>
      <w:r w:rsidRPr="00D20B7E">
        <w:t>. If unable to confirm, provide an explanation.</w:t>
      </w:r>
    </w:p>
    <w:p w:rsidR="009A7800" w:rsidP="009A7800" w:rsidRDefault="00D41827" w14:paraId="39511FC6" w14:textId="65557B18">
      <w:pPr>
        <w:rPr>
          <w:color w:val="FFC000"/>
        </w:rPr>
      </w:pPr>
      <w:r w:rsidRPr="00D41827">
        <w:rPr>
          <w:color w:val="FFC000"/>
        </w:rPr>
        <w:t>[Confirmed / Not Confirmed: [Explanation]]</w:t>
      </w:r>
    </w:p>
    <w:p w:rsidR="00435FA8" w:rsidP="006E31CA" w:rsidRDefault="009C15A4" w14:paraId="0B61A6C5" w14:textId="7E44D242">
      <w:pPr>
        <w:pStyle w:val="Heading2Numbered"/>
      </w:pPr>
      <w:bookmarkStart w:name="_Toc239942074" w:id="48"/>
      <w:r w:rsidRPr="009C15A4">
        <w:t>Conflicts of Interest</w:t>
      </w:r>
      <w:bookmarkEnd w:id="48"/>
    </w:p>
    <w:p w:rsidR="008B03BF" w:rsidP="006E31CA" w:rsidRDefault="008B03BF" w14:paraId="2C3C2D6D" w14:textId="77777777">
      <w:pPr>
        <w:keepNext/>
      </w:pPr>
      <w:r>
        <w:t>Confirm that you are not aware of any:</w:t>
      </w:r>
    </w:p>
    <w:p w:rsidR="008B03BF" w:rsidP="006E31CA" w:rsidRDefault="008B03BF" w14:paraId="1BA77DE0" w14:textId="2E43E676">
      <w:pPr>
        <w:pStyle w:val="ListNumber2"/>
        <w:numPr>
          <w:ilvl w:val="1"/>
          <w:numId w:val="40"/>
        </w:numPr>
        <w:ind w:left="794"/>
      </w:pPr>
      <w:r>
        <w:t>circumstance that may represent an actual, potential or perceived Conflict of Interest between your interests and/or those of your Key Personnel and/or sub-contractors and the duties/responsibilities in delivering the Contract Works</w:t>
      </w:r>
    </w:p>
    <w:p w:rsidR="008B03BF" w:rsidP="006E31CA" w:rsidRDefault="008B03BF" w14:paraId="0394C01A" w14:textId="36E31E13">
      <w:pPr>
        <w:pStyle w:val="ListNumber2"/>
        <w:ind w:left="794"/>
      </w:pPr>
      <w:r>
        <w:t>Principal personnel having any interest in, or association with you and/or your sub-contractors that may give rise to any perceived, potential or actual Conflicts of Interest.</w:t>
      </w:r>
    </w:p>
    <w:p w:rsidR="009C15A4" w:rsidP="008B03BF" w:rsidRDefault="008B03BF" w14:paraId="7B5D74DD" w14:textId="7C9A465F">
      <w:r>
        <w:t>If unable to confirm, provide an explanation.</w:t>
      </w:r>
    </w:p>
    <w:p w:rsidRPr="00804466" w:rsidR="00804466" w:rsidP="006E31CA" w:rsidRDefault="00804466" w14:paraId="788D8520" w14:textId="5B43D145">
      <w:pPr>
        <w:pStyle w:val="ListNumber2"/>
        <w:numPr>
          <w:ilvl w:val="1"/>
          <w:numId w:val="41"/>
        </w:numPr>
        <w:ind w:left="794"/>
        <w:rPr>
          <w:color w:val="FFC000"/>
        </w:rPr>
      </w:pPr>
      <w:r w:rsidRPr="00804466">
        <w:rPr>
          <w:color w:val="FFC000"/>
        </w:rPr>
        <w:t>[Confirmed / Not Confirmed: [Explanation]]</w:t>
      </w:r>
    </w:p>
    <w:p w:rsidR="008B03BF" w:rsidP="006E31CA" w:rsidRDefault="00804466" w14:paraId="635931E2" w14:textId="3237D5DC">
      <w:pPr>
        <w:pStyle w:val="ListNumber2"/>
        <w:ind w:left="794"/>
        <w:rPr>
          <w:color w:val="FFC000"/>
        </w:rPr>
      </w:pPr>
      <w:r w:rsidRPr="00804466">
        <w:rPr>
          <w:color w:val="FFC000"/>
        </w:rPr>
        <w:t>[Confirmed / Not Confirmed: [Explanation]]</w:t>
      </w:r>
    </w:p>
    <w:p w:rsidR="00804466" w:rsidP="00804466" w:rsidRDefault="00804466" w14:paraId="55379F30" w14:textId="16E5C01B">
      <w:pPr>
        <w:pStyle w:val="Heading2Numbered"/>
      </w:pPr>
      <w:bookmarkStart w:name="_Toc239942075" w:id="49"/>
      <w:r>
        <w:t>Price</w:t>
      </w:r>
      <w:bookmarkEnd w:id="49"/>
    </w:p>
    <w:p w:rsidR="00CD1480" w:rsidP="00CD1480" w:rsidRDefault="00CD1480" w14:paraId="04CE11C6" w14:textId="77777777">
      <w:r>
        <w:t>As per paragraph 2.4, provide your quoted Price for the full delivery of the Services.</w:t>
      </w:r>
    </w:p>
    <w:p w:rsidR="00CD1480" w:rsidP="00CD1480" w:rsidRDefault="00CD1480" w14:paraId="708C7B05" w14:textId="77777777">
      <w:r>
        <w:t>The tendered Price must:</w:t>
      </w:r>
    </w:p>
    <w:p w:rsidR="00CD1480" w:rsidP="006E31CA" w:rsidRDefault="00CD1480" w14:paraId="58586175" w14:textId="59DDACE6">
      <w:pPr>
        <w:pStyle w:val="ListNumber2"/>
        <w:numPr>
          <w:ilvl w:val="1"/>
          <w:numId w:val="42"/>
        </w:numPr>
        <w:ind w:left="794"/>
      </w:pPr>
      <w:r>
        <w:t>include a breakdown of all costs, fees, expenses and charges associated with the satisfactory delivery of the Services</w:t>
      </w:r>
    </w:p>
    <w:p w:rsidR="00CD1480" w:rsidP="006E31CA" w:rsidRDefault="00CD1480" w14:paraId="519F9C0C" w14:textId="2BA190BD">
      <w:pPr>
        <w:pStyle w:val="ListNumber2"/>
        <w:ind w:left="794"/>
      </w:pPr>
      <w:r>
        <w:t>clearly state the total Contract Price in NZ$ exclusive of GST</w:t>
      </w:r>
    </w:p>
    <w:p w:rsidR="00CD1480" w:rsidP="006E31CA" w:rsidRDefault="00CD1480" w14:paraId="73324A54" w14:textId="06049933">
      <w:pPr>
        <w:pStyle w:val="ListNumber2"/>
        <w:ind w:left="794"/>
      </w:pPr>
      <w:r>
        <w:t>be calculated in accordance with the Australian and New Zealand Standard Method of Measurement (ANZSMM 2018)</w:t>
      </w:r>
    </w:p>
    <w:p w:rsidR="00CD1480" w:rsidP="006E31CA" w:rsidRDefault="00CD1480" w14:paraId="6B5A6DC7" w14:textId="2B7A9D5A">
      <w:pPr>
        <w:pStyle w:val="ListNumber2"/>
        <w:ind w:left="794"/>
      </w:pPr>
      <w:r>
        <w:t>specify all rates (either hourly or daily or both as required) where the Price, or part thereof, is based on fee rates</w:t>
      </w:r>
    </w:p>
    <w:p w:rsidR="00CD1480" w:rsidP="006E31CA" w:rsidRDefault="00CD1480" w14:paraId="07324F7A" w14:textId="55A3B345">
      <w:pPr>
        <w:pStyle w:val="ListNumber2"/>
        <w:ind w:left="794"/>
      </w:pPr>
      <w:proofErr w:type="gramStart"/>
      <w:r>
        <w:t>take into account</w:t>
      </w:r>
      <w:proofErr w:type="gramEnd"/>
      <w:r>
        <w:t xml:space="preserve"> all risks, contingencies and other circumstances relating to the satisfactory delivery of the Contract Works including adequate provision in the Price to manage such risks and contingencies</w:t>
      </w:r>
    </w:p>
    <w:p w:rsidR="00CD1480" w:rsidP="006E31CA" w:rsidRDefault="00CD1480" w14:paraId="301FA941" w14:textId="09879721">
      <w:pPr>
        <w:pStyle w:val="ListNumber2"/>
        <w:ind w:left="794"/>
      </w:pPr>
      <w:r>
        <w:t>be submitted on the basis that no proposed Tags will be accepted</w:t>
      </w:r>
    </w:p>
    <w:p w:rsidR="00CD1480" w:rsidP="006E31CA" w:rsidRDefault="00CD1480" w14:paraId="49ACE35A" w14:textId="28DC79B9">
      <w:pPr>
        <w:pStyle w:val="ListNumber2"/>
        <w:ind w:left="794"/>
      </w:pPr>
      <w:r>
        <w:t>be submitted in an .</w:t>
      </w:r>
      <w:proofErr w:type="spellStart"/>
      <w:r>
        <w:t>xls</w:t>
      </w:r>
      <w:proofErr w:type="spellEnd"/>
      <w:r>
        <w:t xml:space="preserve"> or .xlsx file</w:t>
      </w:r>
    </w:p>
    <w:p w:rsidR="00804466" w:rsidP="006E31CA" w:rsidRDefault="00CD1480" w14:paraId="44ADF092" w14:textId="2221B35B">
      <w:pPr>
        <w:pStyle w:val="ListNumber2"/>
        <w:ind w:left="794"/>
      </w:pPr>
      <w:r>
        <w:t xml:space="preserve">include reference to all assumptions and qualifications made about the satisfactory delivery of the Services, including in the financial Pricing information. Any assumption that the </w:t>
      </w:r>
      <w:proofErr w:type="gramStart"/>
      <w:r>
        <w:t>Principal</w:t>
      </w:r>
      <w:proofErr w:type="gramEnd"/>
      <w:r>
        <w:t xml:space="preserve"> or a third party will incur cost related to the delivery of the Services must be stated, and the cost estimated if possible</w:t>
      </w:r>
    </w:p>
    <w:tbl>
      <w:tblPr>
        <w:tblStyle w:val="NZSPADefault"/>
        <w:tblW w:w="0" w:type="auto"/>
        <w:tblLayout w:type="fixed"/>
        <w:tblLook w:val="04A0" w:firstRow="1" w:lastRow="0" w:firstColumn="1" w:lastColumn="0" w:noHBand="0" w:noVBand="1"/>
      </w:tblPr>
      <w:tblGrid>
        <w:gridCol w:w="1276"/>
        <w:gridCol w:w="1559"/>
        <w:gridCol w:w="1276"/>
        <w:gridCol w:w="3544"/>
        <w:gridCol w:w="1328"/>
      </w:tblGrid>
      <w:tr w:rsidRPr="00673372" w:rsidR="00502B70" w:rsidTr="0058774C" w14:paraId="1BB588F0"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Pr>
          <w:p w:rsidRPr="00A91CBC" w:rsidR="00502B70" w:rsidP="00A91CBC" w:rsidRDefault="00502B70" w14:paraId="2AFAC074" w14:textId="77777777">
            <w:pPr>
              <w:pStyle w:val="Table"/>
            </w:pPr>
            <w:r w:rsidRPr="00A91CBC">
              <w:t>Key Role</w:t>
            </w:r>
          </w:p>
        </w:tc>
        <w:tc>
          <w:tcPr>
            <w:tcW w:w="1559" w:type="dxa"/>
          </w:tcPr>
          <w:p w:rsidRPr="00A91CBC" w:rsidR="00502B70" w:rsidP="006E31CA" w:rsidRDefault="00502B70" w14:paraId="70B5E892" w14:textId="77777777">
            <w:pPr>
              <w:pStyle w:val="Table"/>
              <w:keepNext/>
              <w:cnfStyle w:val="100000000000" w:firstRow="1" w:lastRow="0" w:firstColumn="0" w:lastColumn="0" w:oddVBand="0" w:evenVBand="0" w:oddHBand="0" w:evenHBand="0" w:firstRowFirstColumn="0" w:firstRowLastColumn="0" w:lastRowFirstColumn="0" w:lastRowLastColumn="0"/>
            </w:pPr>
            <w:r w:rsidRPr="00A91CBC">
              <w:t>Seniority (as per para 2.5)</w:t>
            </w:r>
          </w:p>
        </w:tc>
        <w:tc>
          <w:tcPr>
            <w:tcW w:w="1276" w:type="dxa"/>
          </w:tcPr>
          <w:p w:rsidRPr="00A91CBC" w:rsidR="00502B70" w:rsidP="00A91CBC" w:rsidRDefault="00502B70" w14:paraId="0DA81F5B" w14:textId="77777777">
            <w:pPr>
              <w:pStyle w:val="Table"/>
              <w:cnfStyle w:val="100000000000" w:firstRow="1" w:lastRow="0" w:firstColumn="0" w:lastColumn="0" w:oddVBand="0" w:evenVBand="0" w:oddHBand="0" w:evenHBand="0" w:firstRowFirstColumn="0" w:firstRowLastColumn="0" w:lastRowFirstColumn="0" w:lastRowLastColumn="0"/>
            </w:pPr>
            <w:r w:rsidRPr="00A91CBC">
              <w:t>Named person</w:t>
            </w:r>
          </w:p>
        </w:tc>
        <w:tc>
          <w:tcPr>
            <w:tcW w:w="3544" w:type="dxa"/>
          </w:tcPr>
          <w:p w:rsidRPr="00A91CBC" w:rsidR="00502B70" w:rsidP="00A91CBC" w:rsidRDefault="00502B70" w14:paraId="05C79258" w14:textId="77777777">
            <w:pPr>
              <w:pStyle w:val="Table"/>
              <w:cnfStyle w:val="100000000000" w:firstRow="1" w:lastRow="0" w:firstColumn="0" w:lastColumn="0" w:oddVBand="0" w:evenVBand="0" w:oddHBand="0" w:evenHBand="0" w:firstRowFirstColumn="0" w:firstRowLastColumn="0" w:lastRowFirstColumn="0" w:lastRowLastColumn="0"/>
            </w:pPr>
            <w:r w:rsidRPr="00A91CBC">
              <w:t>Hours allocated</w:t>
            </w:r>
          </w:p>
        </w:tc>
        <w:tc>
          <w:tcPr>
            <w:tcW w:w="1328" w:type="dxa"/>
          </w:tcPr>
          <w:p w:rsidRPr="00A91CBC" w:rsidR="00502B70" w:rsidP="00A91CBC" w:rsidRDefault="00502B70" w14:paraId="5445FADB" w14:textId="77777777">
            <w:pPr>
              <w:pStyle w:val="Table"/>
              <w:cnfStyle w:val="100000000000" w:firstRow="1" w:lastRow="0" w:firstColumn="0" w:lastColumn="0" w:oddVBand="0" w:evenVBand="0" w:oddHBand="0" w:evenHBand="0" w:firstRowFirstColumn="0" w:firstRowLastColumn="0" w:lastRowFirstColumn="0" w:lastRowLastColumn="0"/>
            </w:pPr>
            <w:r w:rsidRPr="00A91CBC">
              <w:t>Hourly Rate ($/hr)</w:t>
            </w:r>
          </w:p>
        </w:tc>
      </w:tr>
      <w:tr w:rsidRPr="009B6F44" w:rsidR="00502B70" w:rsidTr="00874A5E" w14:paraId="3DFD922F" w14:textId="77777777">
        <w:tc>
          <w:tcPr>
            <w:cnfStyle w:val="001000000000" w:firstRow="0" w:lastRow="0" w:firstColumn="1" w:lastColumn="0" w:oddVBand="0" w:evenVBand="0" w:oddHBand="0" w:evenHBand="0" w:firstRowFirstColumn="0" w:firstRowLastColumn="0" w:lastRowFirstColumn="0" w:lastRowLastColumn="0"/>
            <w:tcW w:w="1276" w:type="dxa"/>
          </w:tcPr>
          <w:p w:rsidRPr="00A91CBC" w:rsidR="00502B70" w:rsidP="00A91CBC" w:rsidRDefault="00502B70" w14:paraId="1E532FD0" w14:textId="77777777">
            <w:pPr>
              <w:pStyle w:val="Table"/>
            </w:pPr>
            <w:r w:rsidRPr="00A91CBC">
              <w:rPr>
                <w:color w:val="EE0000"/>
              </w:rPr>
              <w:t>[specify]</w:t>
            </w:r>
            <w:r w:rsidRPr="00A91CBC">
              <w:t xml:space="preserve"> </w:t>
            </w:r>
            <w:r w:rsidRPr="00A91CBC">
              <w:rPr>
                <w:color w:val="66BA6E" w:themeColor="accent2"/>
              </w:rPr>
              <w:t>[OR]</w:t>
            </w:r>
          </w:p>
          <w:p w:rsidRPr="00A91CBC" w:rsidR="00502B70" w:rsidP="00A91CBC" w:rsidRDefault="00502B70" w14:paraId="785E031E" w14:textId="77777777">
            <w:pPr>
              <w:pStyle w:val="Table"/>
            </w:pPr>
            <w:r w:rsidRPr="00A91CBC">
              <w:rPr>
                <w:color w:val="FFC000"/>
              </w:rPr>
              <w:t>[specify]</w:t>
            </w:r>
          </w:p>
        </w:tc>
        <w:tc>
          <w:tcPr>
            <w:tcW w:w="1559" w:type="dxa"/>
          </w:tcPr>
          <w:p w:rsidRPr="00A91CBC" w:rsidR="00502B70" w:rsidP="00A91CBC" w:rsidRDefault="00502B70" w14:paraId="49AA9DD1" w14:textId="77777777">
            <w:pPr>
              <w:pStyle w:val="Table"/>
              <w:cnfStyle w:val="000000000000" w:firstRow="0" w:lastRow="0" w:firstColumn="0" w:lastColumn="0" w:oddVBand="0" w:evenVBand="0" w:oddHBand="0" w:evenHBand="0" w:firstRowFirstColumn="0" w:firstRowLastColumn="0" w:lastRowFirstColumn="0" w:lastRowLastColumn="0"/>
            </w:pPr>
            <w:r w:rsidRPr="00A91CBC">
              <w:rPr>
                <w:color w:val="EE0000"/>
              </w:rPr>
              <w:t>[specify]</w:t>
            </w:r>
            <w:r w:rsidRPr="00A91CBC">
              <w:t xml:space="preserve"> </w:t>
            </w:r>
            <w:r w:rsidRPr="00A91CBC">
              <w:rPr>
                <w:color w:val="66BA6E" w:themeColor="accent2"/>
              </w:rPr>
              <w:t>[OR]</w:t>
            </w:r>
          </w:p>
          <w:p w:rsidRPr="00A91CBC" w:rsidR="00502B70" w:rsidP="00A91CBC" w:rsidRDefault="00502B70" w14:paraId="317547F3" w14:textId="77777777">
            <w:pPr>
              <w:pStyle w:val="Table"/>
              <w:cnfStyle w:val="000000000000" w:firstRow="0" w:lastRow="0" w:firstColumn="0" w:lastColumn="0" w:oddVBand="0" w:evenVBand="0" w:oddHBand="0" w:evenHBand="0" w:firstRowFirstColumn="0" w:firstRowLastColumn="0" w:lastRowFirstColumn="0" w:lastRowLastColumn="0"/>
            </w:pPr>
            <w:r w:rsidRPr="00A91CBC">
              <w:rPr>
                <w:color w:val="FFC000"/>
              </w:rPr>
              <w:t>[specify]</w:t>
            </w:r>
          </w:p>
        </w:tc>
        <w:tc>
          <w:tcPr>
            <w:tcW w:w="1276" w:type="dxa"/>
          </w:tcPr>
          <w:p w:rsidRPr="00A91CBC" w:rsidR="00502B70" w:rsidP="00A91CBC" w:rsidRDefault="00502B70" w14:paraId="7B55F3C4"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91CBC">
              <w:rPr>
                <w:color w:val="FFC000"/>
              </w:rPr>
              <w:t>[specify]</w:t>
            </w:r>
          </w:p>
        </w:tc>
        <w:tc>
          <w:tcPr>
            <w:tcW w:w="3544" w:type="dxa"/>
          </w:tcPr>
          <w:p w:rsidRPr="00A91CBC" w:rsidR="00502B70" w:rsidP="00A91CBC" w:rsidRDefault="00502B70" w14:paraId="2B7592C7"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Concept/ preliminary design</w:t>
            </w:r>
          </w:p>
          <w:p w:rsidRPr="00A91CBC" w:rsidR="00502B70" w:rsidP="00A91CBC" w:rsidRDefault="00502B70" w14:paraId="588C9769"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 xml:space="preserve">[xx] </w:t>
            </w:r>
            <w:r w:rsidRPr="00A91CBC">
              <w:t>Developed design</w:t>
            </w:r>
          </w:p>
          <w:p w:rsidRPr="00A91CBC" w:rsidR="00502B70" w:rsidP="00A91CBC" w:rsidRDefault="00502B70" w14:paraId="24997D0D"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Detailed design</w:t>
            </w:r>
          </w:p>
          <w:p w:rsidRPr="00A91CBC" w:rsidR="00502B70" w:rsidP="00A91CBC" w:rsidRDefault="00502B70" w14:paraId="2F5F1066"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 xml:space="preserve">[xx] </w:t>
            </w:r>
            <w:r w:rsidRPr="00A91CBC">
              <w:t>Works procurement</w:t>
            </w:r>
          </w:p>
          <w:p w:rsidRPr="00A91CBC" w:rsidR="00502B70" w:rsidP="00A91CBC" w:rsidRDefault="00502B70" w14:paraId="6D04E721"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Construction observation</w:t>
            </w:r>
          </w:p>
          <w:p w:rsidRPr="00A91CBC" w:rsidR="00502B70" w:rsidP="00A91CBC" w:rsidRDefault="00502B70" w14:paraId="7023C12A"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TOTAL</w:t>
            </w:r>
          </w:p>
        </w:tc>
        <w:tc>
          <w:tcPr>
            <w:tcW w:w="1328" w:type="dxa"/>
          </w:tcPr>
          <w:p w:rsidRPr="00A91CBC" w:rsidR="00502B70" w:rsidP="00A91CBC" w:rsidRDefault="00502B70" w14:paraId="26B662EB"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A91CBC">
              <w:rPr>
                <w:color w:val="FFC000"/>
              </w:rPr>
              <w:t>[xx]</w:t>
            </w:r>
          </w:p>
        </w:tc>
      </w:tr>
      <w:tr w:rsidRPr="009B6F44" w:rsidR="00502B70" w:rsidTr="00874A5E" w14:paraId="45A3C486" w14:textId="77777777">
        <w:tc>
          <w:tcPr>
            <w:cnfStyle w:val="001000000000" w:firstRow="0" w:lastRow="0" w:firstColumn="1" w:lastColumn="0" w:oddVBand="0" w:evenVBand="0" w:oddHBand="0" w:evenHBand="0" w:firstRowFirstColumn="0" w:firstRowLastColumn="0" w:lastRowFirstColumn="0" w:lastRowLastColumn="0"/>
            <w:tcW w:w="1276" w:type="dxa"/>
          </w:tcPr>
          <w:p w:rsidRPr="00A91CBC" w:rsidR="00A758EA" w:rsidP="00A91CBC" w:rsidRDefault="00A758EA" w14:paraId="1506215B" w14:textId="77777777">
            <w:pPr>
              <w:pStyle w:val="Table"/>
              <w:rPr>
                <w:color w:val="66BA6E" w:themeColor="accent2"/>
              </w:rPr>
            </w:pPr>
            <w:r w:rsidRPr="00A91CBC">
              <w:rPr>
                <w:color w:val="EE0000"/>
              </w:rPr>
              <w:t>[specify]</w:t>
            </w:r>
            <w:r w:rsidRPr="00A91CBC">
              <w:t xml:space="preserve"> </w:t>
            </w:r>
            <w:r w:rsidRPr="00A91CBC">
              <w:rPr>
                <w:color w:val="66BA6E" w:themeColor="accent2"/>
              </w:rPr>
              <w:t>[OR]</w:t>
            </w:r>
          </w:p>
          <w:p w:rsidRPr="00A91CBC" w:rsidR="00502B70" w:rsidP="00A91CBC" w:rsidRDefault="00A758EA" w14:paraId="4E2656E9" w14:textId="273A6226">
            <w:pPr>
              <w:pStyle w:val="Table"/>
            </w:pPr>
            <w:r w:rsidRPr="00A91CBC">
              <w:rPr>
                <w:color w:val="FFC000"/>
              </w:rPr>
              <w:t>[specify]</w:t>
            </w:r>
          </w:p>
        </w:tc>
        <w:tc>
          <w:tcPr>
            <w:tcW w:w="1559" w:type="dxa"/>
          </w:tcPr>
          <w:p w:rsidRPr="00A91CBC" w:rsidR="00A758EA" w:rsidP="00A91CBC" w:rsidRDefault="00A758EA" w14:paraId="02B9D8DD" w14:textId="77777777">
            <w:pPr>
              <w:pStyle w:val="Table"/>
              <w:cnfStyle w:val="000000000000" w:firstRow="0" w:lastRow="0" w:firstColumn="0" w:lastColumn="0" w:oddVBand="0" w:evenVBand="0" w:oddHBand="0" w:evenHBand="0" w:firstRowFirstColumn="0" w:firstRowLastColumn="0" w:lastRowFirstColumn="0" w:lastRowLastColumn="0"/>
            </w:pPr>
            <w:r w:rsidRPr="00A91CBC">
              <w:rPr>
                <w:color w:val="EE0000"/>
              </w:rPr>
              <w:t>[specify]</w:t>
            </w:r>
            <w:r w:rsidRPr="00A91CBC">
              <w:t xml:space="preserve"> </w:t>
            </w:r>
            <w:r w:rsidRPr="00A91CBC">
              <w:rPr>
                <w:color w:val="66BA6E" w:themeColor="accent2"/>
              </w:rPr>
              <w:t>[OR]</w:t>
            </w:r>
          </w:p>
          <w:p w:rsidRPr="00A91CBC" w:rsidR="00502B70" w:rsidP="00A91CBC" w:rsidRDefault="00A758EA" w14:paraId="2FE10ABA" w14:textId="2EC13CCD">
            <w:pPr>
              <w:pStyle w:val="Table"/>
              <w:cnfStyle w:val="000000000000" w:firstRow="0" w:lastRow="0" w:firstColumn="0" w:lastColumn="0" w:oddVBand="0" w:evenVBand="0" w:oddHBand="0" w:evenHBand="0" w:firstRowFirstColumn="0" w:firstRowLastColumn="0" w:lastRowFirstColumn="0" w:lastRowLastColumn="0"/>
            </w:pPr>
            <w:r w:rsidRPr="00A91CBC">
              <w:rPr>
                <w:color w:val="FFC000"/>
              </w:rPr>
              <w:t>[specify]</w:t>
            </w:r>
          </w:p>
        </w:tc>
        <w:tc>
          <w:tcPr>
            <w:tcW w:w="1276" w:type="dxa"/>
          </w:tcPr>
          <w:p w:rsidRPr="00A91CBC" w:rsidR="00502B70" w:rsidP="00A91CBC" w:rsidRDefault="000A664D" w14:paraId="6765527E" w14:textId="64DAB8C1">
            <w:pPr>
              <w:pStyle w:val="Table"/>
              <w:cnfStyle w:val="000000000000" w:firstRow="0" w:lastRow="0" w:firstColumn="0" w:lastColumn="0" w:oddVBand="0" w:evenVBand="0" w:oddHBand="0" w:evenHBand="0" w:firstRowFirstColumn="0" w:firstRowLastColumn="0" w:lastRowFirstColumn="0" w:lastRowLastColumn="0"/>
              <w:rPr>
                <w:color w:val="FFC000"/>
              </w:rPr>
            </w:pPr>
            <w:r w:rsidRPr="00A91CBC">
              <w:rPr>
                <w:color w:val="FFC000"/>
              </w:rPr>
              <w:t>[specify]</w:t>
            </w:r>
          </w:p>
        </w:tc>
        <w:tc>
          <w:tcPr>
            <w:tcW w:w="3544" w:type="dxa"/>
          </w:tcPr>
          <w:p w:rsidRPr="00A91CBC" w:rsidR="00C0151D" w:rsidP="00A91CBC" w:rsidRDefault="00C0151D" w14:paraId="25A8B899"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Concept/ preliminary design</w:t>
            </w:r>
          </w:p>
          <w:p w:rsidRPr="00A91CBC" w:rsidR="00C0151D" w:rsidP="00A91CBC" w:rsidRDefault="00C0151D" w14:paraId="54BE9827"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Developed design</w:t>
            </w:r>
          </w:p>
          <w:p w:rsidRPr="00A91CBC" w:rsidR="00C0151D" w:rsidP="00A91CBC" w:rsidRDefault="00C0151D" w14:paraId="2EDFF074"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Detailed design</w:t>
            </w:r>
          </w:p>
          <w:p w:rsidRPr="00A91CBC" w:rsidR="00C0151D" w:rsidP="00A91CBC" w:rsidRDefault="00C0151D" w14:paraId="60185546"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Works procurement</w:t>
            </w:r>
          </w:p>
          <w:p w:rsidRPr="00A91CBC" w:rsidR="00C0151D" w:rsidP="00A91CBC" w:rsidRDefault="00C0151D" w14:paraId="208C550B"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Construction observation</w:t>
            </w:r>
          </w:p>
          <w:p w:rsidRPr="00A91CBC" w:rsidR="00502B70" w:rsidP="00A91CBC" w:rsidRDefault="00C0151D" w14:paraId="351A8C35" w14:textId="42A74F14">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 xml:space="preserve">[xx] </w:t>
            </w:r>
            <w:r w:rsidRPr="00A91CBC">
              <w:t>TOTAL</w:t>
            </w:r>
          </w:p>
        </w:tc>
        <w:tc>
          <w:tcPr>
            <w:tcW w:w="1328" w:type="dxa"/>
          </w:tcPr>
          <w:p w:rsidRPr="00A91CBC" w:rsidR="00502B70" w:rsidP="00A91CBC" w:rsidRDefault="00A758EA" w14:paraId="56819E53" w14:textId="3E97F386">
            <w:pPr>
              <w:pStyle w:val="Table"/>
              <w:cnfStyle w:val="000000000000" w:firstRow="0" w:lastRow="0" w:firstColumn="0" w:lastColumn="0" w:oddVBand="0" w:evenVBand="0" w:oddHBand="0" w:evenHBand="0" w:firstRowFirstColumn="0" w:firstRowLastColumn="0" w:lastRowFirstColumn="0" w:lastRowLastColumn="0"/>
            </w:pPr>
            <w:r w:rsidRPr="00A91CBC">
              <w:rPr>
                <w:color w:val="FFC000"/>
              </w:rPr>
              <w:t>[xx]</w:t>
            </w:r>
          </w:p>
        </w:tc>
      </w:tr>
      <w:tr w:rsidRPr="009B6F44" w:rsidR="00A758EA" w:rsidTr="00874A5E" w14:paraId="4E7201D3" w14:textId="77777777">
        <w:tc>
          <w:tcPr>
            <w:cnfStyle w:val="001000000000" w:firstRow="0" w:lastRow="0" w:firstColumn="1" w:lastColumn="0" w:oddVBand="0" w:evenVBand="0" w:oddHBand="0" w:evenHBand="0" w:firstRowFirstColumn="0" w:firstRowLastColumn="0" w:lastRowFirstColumn="0" w:lastRowLastColumn="0"/>
            <w:tcW w:w="1276" w:type="dxa"/>
          </w:tcPr>
          <w:p w:rsidRPr="00A91CBC" w:rsidR="00DD18AB" w:rsidP="00A91CBC" w:rsidRDefault="00DD18AB" w14:paraId="0CA11E54" w14:textId="77777777">
            <w:pPr>
              <w:pStyle w:val="Table"/>
            </w:pPr>
            <w:r w:rsidRPr="00A91CBC">
              <w:rPr>
                <w:color w:val="EE0000"/>
              </w:rPr>
              <w:t xml:space="preserve">[specify] </w:t>
            </w:r>
            <w:r w:rsidRPr="00A91CBC">
              <w:rPr>
                <w:color w:val="66BA6E" w:themeColor="accent2"/>
              </w:rPr>
              <w:t>[OR]</w:t>
            </w:r>
          </w:p>
          <w:p w:rsidRPr="00A91CBC" w:rsidR="00A758EA" w:rsidP="00A91CBC" w:rsidRDefault="00DD18AB" w14:paraId="6452A947" w14:textId="1C152E58">
            <w:pPr>
              <w:pStyle w:val="Table"/>
            </w:pPr>
            <w:r w:rsidRPr="00A91CBC">
              <w:rPr>
                <w:color w:val="FFC000"/>
              </w:rPr>
              <w:t>[specify]</w:t>
            </w:r>
          </w:p>
        </w:tc>
        <w:tc>
          <w:tcPr>
            <w:tcW w:w="1559" w:type="dxa"/>
          </w:tcPr>
          <w:p w:rsidRPr="00A91CBC" w:rsidR="00DD18AB" w:rsidP="00A91CBC" w:rsidRDefault="00DD18AB" w14:paraId="304BF722" w14:textId="77777777">
            <w:pPr>
              <w:pStyle w:val="Table"/>
              <w:cnfStyle w:val="000000000000" w:firstRow="0" w:lastRow="0" w:firstColumn="0" w:lastColumn="0" w:oddVBand="0" w:evenVBand="0" w:oddHBand="0" w:evenHBand="0" w:firstRowFirstColumn="0" w:firstRowLastColumn="0" w:lastRowFirstColumn="0" w:lastRowLastColumn="0"/>
            </w:pPr>
            <w:r w:rsidRPr="00A91CBC">
              <w:rPr>
                <w:color w:val="EE0000"/>
              </w:rPr>
              <w:t xml:space="preserve">[specify] </w:t>
            </w:r>
            <w:r w:rsidRPr="00A91CBC">
              <w:rPr>
                <w:color w:val="66BA6E" w:themeColor="accent2"/>
              </w:rPr>
              <w:t>[OR]</w:t>
            </w:r>
          </w:p>
          <w:p w:rsidRPr="00A91CBC" w:rsidR="00A758EA" w:rsidP="00A91CBC" w:rsidRDefault="00DD18AB" w14:paraId="5234F3DD" w14:textId="6D549B0E">
            <w:pPr>
              <w:pStyle w:val="Table"/>
              <w:cnfStyle w:val="000000000000" w:firstRow="0" w:lastRow="0" w:firstColumn="0" w:lastColumn="0" w:oddVBand="0" w:evenVBand="0" w:oddHBand="0" w:evenHBand="0" w:firstRowFirstColumn="0" w:firstRowLastColumn="0" w:lastRowFirstColumn="0" w:lastRowLastColumn="0"/>
            </w:pPr>
            <w:r w:rsidRPr="00A91CBC">
              <w:rPr>
                <w:color w:val="FFC000"/>
              </w:rPr>
              <w:t>[specify]</w:t>
            </w:r>
          </w:p>
        </w:tc>
        <w:tc>
          <w:tcPr>
            <w:tcW w:w="1276" w:type="dxa"/>
          </w:tcPr>
          <w:p w:rsidRPr="00A91CBC" w:rsidR="00A758EA" w:rsidP="00A91CBC" w:rsidRDefault="00DD18AB" w14:paraId="547C54C7" w14:textId="1D8B72A0">
            <w:pPr>
              <w:pStyle w:val="Table"/>
              <w:cnfStyle w:val="000000000000" w:firstRow="0" w:lastRow="0" w:firstColumn="0" w:lastColumn="0" w:oddVBand="0" w:evenVBand="0" w:oddHBand="0" w:evenHBand="0" w:firstRowFirstColumn="0" w:firstRowLastColumn="0" w:lastRowFirstColumn="0" w:lastRowLastColumn="0"/>
              <w:rPr>
                <w:color w:val="FFC000"/>
              </w:rPr>
            </w:pPr>
            <w:r w:rsidRPr="00A91CBC">
              <w:rPr>
                <w:color w:val="FFC000"/>
              </w:rPr>
              <w:t>[specify]</w:t>
            </w:r>
          </w:p>
        </w:tc>
        <w:tc>
          <w:tcPr>
            <w:tcW w:w="3544" w:type="dxa"/>
          </w:tcPr>
          <w:p w:rsidRPr="00A91CBC" w:rsidR="001D239A" w:rsidP="00A91CBC" w:rsidRDefault="001D239A" w14:paraId="129578C2" w14:textId="4887EDAB">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 xml:space="preserve">[xx] </w:t>
            </w:r>
            <w:r w:rsidRPr="00A91CBC">
              <w:t>Concept/ preliminary design</w:t>
            </w:r>
          </w:p>
          <w:p w:rsidRPr="00A91CBC" w:rsidR="001D239A" w:rsidP="00A91CBC" w:rsidRDefault="001D239A" w14:paraId="0B466E71"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Developed design</w:t>
            </w:r>
          </w:p>
          <w:p w:rsidRPr="00A91CBC" w:rsidR="001D239A" w:rsidP="00A91CBC" w:rsidRDefault="001D239A" w14:paraId="28078EDD"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 xml:space="preserve">[xx] </w:t>
            </w:r>
            <w:r w:rsidRPr="00A91CBC">
              <w:t>Detailed design</w:t>
            </w:r>
          </w:p>
          <w:p w:rsidRPr="00A91CBC" w:rsidR="001D239A" w:rsidP="00A91CBC" w:rsidRDefault="001D239A" w14:paraId="45007566"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Works procurement</w:t>
            </w:r>
          </w:p>
          <w:p w:rsidRPr="00A91CBC" w:rsidR="001D239A" w:rsidP="00A91CBC" w:rsidRDefault="001D239A" w14:paraId="3DA49DFA" w14:textId="77777777">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Construction observation</w:t>
            </w:r>
          </w:p>
          <w:p w:rsidRPr="00A91CBC" w:rsidR="00A758EA" w:rsidP="00A91CBC" w:rsidRDefault="001D239A" w14:paraId="40CD3AEC" w14:textId="6F4D4414">
            <w:pPr>
              <w:pStyle w:val="Tablebullet"/>
              <w:cnfStyle w:val="000000000000" w:firstRow="0" w:lastRow="0" w:firstColumn="0" w:lastColumn="0" w:oddVBand="0" w:evenVBand="0" w:oddHBand="0" w:evenHBand="0" w:firstRowFirstColumn="0" w:firstRowLastColumn="0" w:lastRowFirstColumn="0" w:lastRowLastColumn="0"/>
            </w:pPr>
            <w:r w:rsidRPr="00A91CBC">
              <w:rPr>
                <w:color w:val="FFC000"/>
              </w:rPr>
              <w:t>[xx]</w:t>
            </w:r>
            <w:r w:rsidRPr="00A91CBC">
              <w:t xml:space="preserve"> TOTAL</w:t>
            </w:r>
          </w:p>
        </w:tc>
        <w:tc>
          <w:tcPr>
            <w:tcW w:w="1328" w:type="dxa"/>
          </w:tcPr>
          <w:p w:rsidRPr="00A91CBC" w:rsidR="00A758EA" w:rsidP="00A91CBC" w:rsidRDefault="00A91CBC" w14:paraId="1C5A4767" w14:textId="0A72ABE2">
            <w:pPr>
              <w:pStyle w:val="Table"/>
              <w:cnfStyle w:val="000000000000" w:firstRow="0" w:lastRow="0" w:firstColumn="0" w:lastColumn="0" w:oddVBand="0" w:evenVBand="0" w:oddHBand="0" w:evenHBand="0" w:firstRowFirstColumn="0" w:firstRowLastColumn="0" w:lastRowFirstColumn="0" w:lastRowLastColumn="0"/>
            </w:pPr>
            <w:r w:rsidRPr="00A91CBC">
              <w:rPr>
                <w:color w:val="FFC000"/>
              </w:rPr>
              <w:t>[xx]</w:t>
            </w:r>
          </w:p>
        </w:tc>
      </w:tr>
    </w:tbl>
    <w:p w:rsidR="00CD1480" w:rsidP="00CD1480" w:rsidRDefault="00CD1480" w14:paraId="24DC3934" w14:textId="77777777"/>
    <w:tbl>
      <w:tblPr>
        <w:tblStyle w:val="NZSPADefault"/>
        <w:tblW w:w="0" w:type="auto"/>
        <w:tblLayout w:type="fixed"/>
        <w:tblLook w:val="04A0" w:firstRow="1" w:lastRow="0" w:firstColumn="1" w:lastColumn="0" w:noHBand="0" w:noVBand="1"/>
      </w:tblPr>
      <w:tblGrid>
        <w:gridCol w:w="2014"/>
        <w:gridCol w:w="6969"/>
      </w:tblGrid>
      <w:tr w:rsidRPr="00E772BE" w:rsidR="004D4BD8" w:rsidTr="004D4BD8" w14:paraId="578A28FB"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14" w:type="dxa"/>
          </w:tcPr>
          <w:p w:rsidRPr="004D4BD8" w:rsidR="004D4BD8" w:rsidP="004D4BD8" w:rsidRDefault="004D4BD8" w14:paraId="1CDF9FA1" w14:textId="77777777">
            <w:pPr>
              <w:pStyle w:val="Table"/>
            </w:pPr>
            <w:r w:rsidRPr="004D4BD8">
              <w:t>Price</w:t>
            </w:r>
          </w:p>
        </w:tc>
        <w:tc>
          <w:tcPr>
            <w:tcW w:w="6969" w:type="dxa"/>
          </w:tcPr>
          <w:p w:rsidRPr="004D4BD8" w:rsidR="004D4BD8" w:rsidP="004D4BD8" w:rsidRDefault="004D4BD8" w14:paraId="49FBAF8A" w14:textId="77777777">
            <w:pPr>
              <w:pStyle w:val="Table"/>
              <w:cnfStyle w:val="100000000000" w:firstRow="1" w:lastRow="0" w:firstColumn="0" w:lastColumn="0" w:oddVBand="0" w:evenVBand="0" w:oddHBand="0" w:evenHBand="0" w:firstRowFirstColumn="0" w:firstRowLastColumn="0" w:lastRowFirstColumn="0" w:lastRowLastColumn="0"/>
            </w:pPr>
            <w:r w:rsidRPr="004D4BD8">
              <w:t>Phase/Item</w:t>
            </w:r>
          </w:p>
        </w:tc>
      </w:tr>
      <w:tr w:rsidRPr="009B6F44" w:rsidR="004D4BD8" w:rsidTr="004D4BD8" w14:paraId="40EBE062" w14:textId="77777777">
        <w:tc>
          <w:tcPr>
            <w:cnfStyle w:val="001000000000" w:firstRow="0" w:lastRow="0" w:firstColumn="1" w:lastColumn="0" w:oddVBand="0" w:evenVBand="0" w:oddHBand="0" w:evenHBand="0" w:firstRowFirstColumn="0" w:firstRowLastColumn="0" w:lastRowFirstColumn="0" w:lastRowLastColumn="0"/>
            <w:tcW w:w="2014" w:type="dxa"/>
          </w:tcPr>
          <w:p w:rsidRPr="003912B3" w:rsidR="004D4BD8" w:rsidP="004D4BD8" w:rsidRDefault="004D4BD8" w14:paraId="6A531BF1" w14:textId="77777777">
            <w:pPr>
              <w:pStyle w:val="Table"/>
              <w:rPr>
                <w:color w:val="FFC000"/>
              </w:rPr>
            </w:pPr>
            <w:r w:rsidRPr="003912B3">
              <w:rPr>
                <w:color w:val="FFC000"/>
              </w:rPr>
              <w:t>[$xx]</w:t>
            </w:r>
          </w:p>
        </w:tc>
        <w:tc>
          <w:tcPr>
            <w:tcW w:w="6969" w:type="dxa"/>
          </w:tcPr>
          <w:p w:rsidRPr="004D4BD8" w:rsidR="004D4BD8" w:rsidP="004D4BD8" w:rsidRDefault="004D4BD8" w14:paraId="1163E8EF" w14:textId="77777777">
            <w:pPr>
              <w:pStyle w:val="Table"/>
              <w:cnfStyle w:val="000000000000" w:firstRow="0" w:lastRow="0" w:firstColumn="0" w:lastColumn="0" w:oddVBand="0" w:evenVBand="0" w:oddHBand="0" w:evenHBand="0" w:firstRowFirstColumn="0" w:firstRowLastColumn="0" w:lastRowFirstColumn="0" w:lastRowLastColumn="0"/>
            </w:pPr>
            <w:r w:rsidRPr="003912B3">
              <w:rPr>
                <w:color w:val="EE0000"/>
              </w:rPr>
              <w:t>[Concept/preliminary design]</w:t>
            </w:r>
            <w:r w:rsidRPr="004D4BD8">
              <w:t xml:space="preserve"> sub-total</w:t>
            </w:r>
          </w:p>
        </w:tc>
      </w:tr>
      <w:tr w:rsidRPr="009B6F44" w:rsidR="004D4BD8" w:rsidTr="004D4BD8" w14:paraId="45BF5772" w14:textId="77777777">
        <w:tc>
          <w:tcPr>
            <w:cnfStyle w:val="001000000000" w:firstRow="0" w:lastRow="0" w:firstColumn="1" w:lastColumn="0" w:oddVBand="0" w:evenVBand="0" w:oddHBand="0" w:evenHBand="0" w:firstRowFirstColumn="0" w:firstRowLastColumn="0" w:lastRowFirstColumn="0" w:lastRowLastColumn="0"/>
            <w:tcW w:w="2014" w:type="dxa"/>
          </w:tcPr>
          <w:p w:rsidRPr="003912B3" w:rsidR="004D4BD8" w:rsidP="003912B3" w:rsidRDefault="004D4BD8" w14:paraId="340BD4FC" w14:textId="77777777">
            <w:pPr>
              <w:pStyle w:val="Table"/>
              <w:rPr>
                <w:color w:val="FFC000"/>
              </w:rPr>
            </w:pPr>
            <w:r w:rsidRPr="003912B3">
              <w:rPr>
                <w:color w:val="FFC000"/>
              </w:rPr>
              <w:t>[$xx]</w:t>
            </w:r>
          </w:p>
        </w:tc>
        <w:tc>
          <w:tcPr>
            <w:tcW w:w="6969" w:type="dxa"/>
          </w:tcPr>
          <w:p w:rsidRPr="003912B3" w:rsidR="004D4BD8" w:rsidP="003912B3" w:rsidRDefault="004D4BD8" w14:paraId="44F6A907" w14:textId="77777777">
            <w:pPr>
              <w:pStyle w:val="Table"/>
              <w:cnfStyle w:val="000000000000" w:firstRow="0" w:lastRow="0" w:firstColumn="0" w:lastColumn="0" w:oddVBand="0" w:evenVBand="0" w:oddHBand="0" w:evenHBand="0" w:firstRowFirstColumn="0" w:firstRowLastColumn="0" w:lastRowFirstColumn="0" w:lastRowLastColumn="0"/>
            </w:pPr>
            <w:r w:rsidRPr="003912B3">
              <w:rPr>
                <w:color w:val="EE0000"/>
              </w:rPr>
              <w:t>[Developed design]</w:t>
            </w:r>
            <w:r w:rsidRPr="003912B3">
              <w:t xml:space="preserve"> sub-total</w:t>
            </w:r>
          </w:p>
        </w:tc>
      </w:tr>
      <w:tr w:rsidRPr="009B6F44" w:rsidR="004D4BD8" w:rsidTr="004D4BD8" w14:paraId="7292B528" w14:textId="77777777">
        <w:tc>
          <w:tcPr>
            <w:cnfStyle w:val="001000000000" w:firstRow="0" w:lastRow="0" w:firstColumn="1" w:lastColumn="0" w:oddVBand="0" w:evenVBand="0" w:oddHBand="0" w:evenHBand="0" w:firstRowFirstColumn="0" w:firstRowLastColumn="0" w:lastRowFirstColumn="0" w:lastRowLastColumn="0"/>
            <w:tcW w:w="2014" w:type="dxa"/>
          </w:tcPr>
          <w:p w:rsidRPr="003912B3" w:rsidR="004D4BD8" w:rsidP="003912B3" w:rsidRDefault="004D4BD8" w14:paraId="588A8B73" w14:textId="77777777">
            <w:pPr>
              <w:pStyle w:val="Table"/>
              <w:rPr>
                <w:color w:val="FFC000"/>
              </w:rPr>
            </w:pPr>
            <w:r w:rsidRPr="003912B3">
              <w:rPr>
                <w:color w:val="FFC000"/>
              </w:rPr>
              <w:t>[$xx]</w:t>
            </w:r>
          </w:p>
        </w:tc>
        <w:tc>
          <w:tcPr>
            <w:tcW w:w="6969" w:type="dxa"/>
          </w:tcPr>
          <w:p w:rsidRPr="003912B3" w:rsidR="004D4BD8" w:rsidP="003912B3" w:rsidRDefault="004D4BD8" w14:paraId="5614AF37" w14:textId="77777777">
            <w:pPr>
              <w:pStyle w:val="Table"/>
              <w:cnfStyle w:val="000000000000" w:firstRow="0" w:lastRow="0" w:firstColumn="0" w:lastColumn="0" w:oddVBand="0" w:evenVBand="0" w:oddHBand="0" w:evenHBand="0" w:firstRowFirstColumn="0" w:firstRowLastColumn="0" w:lastRowFirstColumn="0" w:lastRowLastColumn="0"/>
            </w:pPr>
            <w:r w:rsidRPr="003912B3">
              <w:rPr>
                <w:color w:val="EE0000"/>
              </w:rPr>
              <w:t>[Detailed design]</w:t>
            </w:r>
            <w:r w:rsidRPr="003912B3">
              <w:t xml:space="preserve"> sub-total</w:t>
            </w:r>
          </w:p>
        </w:tc>
      </w:tr>
      <w:tr w:rsidRPr="009B6F44" w:rsidR="004D4BD8" w:rsidTr="004D4BD8" w14:paraId="12B7DDB0" w14:textId="77777777">
        <w:tc>
          <w:tcPr>
            <w:cnfStyle w:val="001000000000" w:firstRow="0" w:lastRow="0" w:firstColumn="1" w:lastColumn="0" w:oddVBand="0" w:evenVBand="0" w:oddHBand="0" w:evenHBand="0" w:firstRowFirstColumn="0" w:firstRowLastColumn="0" w:lastRowFirstColumn="0" w:lastRowLastColumn="0"/>
            <w:tcW w:w="2014" w:type="dxa"/>
          </w:tcPr>
          <w:p w:rsidRPr="003912B3" w:rsidR="004D4BD8" w:rsidP="003912B3" w:rsidRDefault="004D4BD8" w14:paraId="013CBA1E" w14:textId="77777777">
            <w:pPr>
              <w:pStyle w:val="Table"/>
              <w:rPr>
                <w:color w:val="FFC000"/>
              </w:rPr>
            </w:pPr>
            <w:r w:rsidRPr="003912B3">
              <w:rPr>
                <w:color w:val="FFC000"/>
              </w:rPr>
              <w:t>[$xx]</w:t>
            </w:r>
          </w:p>
        </w:tc>
        <w:tc>
          <w:tcPr>
            <w:tcW w:w="6969" w:type="dxa"/>
          </w:tcPr>
          <w:p w:rsidRPr="003912B3" w:rsidR="004D4BD8" w:rsidP="003912B3" w:rsidRDefault="004D4BD8" w14:paraId="11BCCAAC" w14:textId="77777777">
            <w:pPr>
              <w:pStyle w:val="Table"/>
              <w:cnfStyle w:val="000000000000" w:firstRow="0" w:lastRow="0" w:firstColumn="0" w:lastColumn="0" w:oddVBand="0" w:evenVBand="0" w:oddHBand="0" w:evenHBand="0" w:firstRowFirstColumn="0" w:firstRowLastColumn="0" w:lastRowFirstColumn="0" w:lastRowLastColumn="0"/>
            </w:pPr>
            <w:r w:rsidRPr="003912B3">
              <w:rPr>
                <w:color w:val="EE0000"/>
              </w:rPr>
              <w:t xml:space="preserve">[Construction procurement] </w:t>
            </w:r>
            <w:r w:rsidRPr="003912B3">
              <w:t>sub-total</w:t>
            </w:r>
          </w:p>
        </w:tc>
      </w:tr>
      <w:tr w:rsidRPr="009B6F44" w:rsidR="004D4BD8" w:rsidTr="004D4BD8" w14:paraId="16726A4A" w14:textId="77777777">
        <w:tc>
          <w:tcPr>
            <w:cnfStyle w:val="001000000000" w:firstRow="0" w:lastRow="0" w:firstColumn="1" w:lastColumn="0" w:oddVBand="0" w:evenVBand="0" w:oddHBand="0" w:evenHBand="0" w:firstRowFirstColumn="0" w:firstRowLastColumn="0" w:lastRowFirstColumn="0" w:lastRowLastColumn="0"/>
            <w:tcW w:w="2014" w:type="dxa"/>
          </w:tcPr>
          <w:p w:rsidRPr="003912B3" w:rsidR="004D4BD8" w:rsidP="003912B3" w:rsidRDefault="004D4BD8" w14:paraId="32C06691" w14:textId="77777777">
            <w:pPr>
              <w:pStyle w:val="Table"/>
              <w:rPr>
                <w:color w:val="FFC000"/>
              </w:rPr>
            </w:pPr>
            <w:r w:rsidRPr="003912B3">
              <w:rPr>
                <w:color w:val="FFC000"/>
              </w:rPr>
              <w:t>[$xx]</w:t>
            </w:r>
          </w:p>
        </w:tc>
        <w:tc>
          <w:tcPr>
            <w:tcW w:w="6969" w:type="dxa"/>
          </w:tcPr>
          <w:p w:rsidRPr="003912B3" w:rsidR="004D4BD8" w:rsidP="003912B3" w:rsidRDefault="004D4BD8" w14:paraId="1A2B9EA9" w14:textId="77777777">
            <w:pPr>
              <w:pStyle w:val="Table"/>
              <w:cnfStyle w:val="000000000000" w:firstRow="0" w:lastRow="0" w:firstColumn="0" w:lastColumn="0" w:oddVBand="0" w:evenVBand="0" w:oddHBand="0" w:evenHBand="0" w:firstRowFirstColumn="0" w:firstRowLastColumn="0" w:lastRowFirstColumn="0" w:lastRowLastColumn="0"/>
            </w:pPr>
            <w:r w:rsidRPr="003912B3">
              <w:rPr>
                <w:color w:val="EE0000"/>
              </w:rPr>
              <w:t>[Construction observation]</w:t>
            </w:r>
            <w:r w:rsidRPr="003912B3">
              <w:t xml:space="preserve"> sub-total</w:t>
            </w:r>
          </w:p>
        </w:tc>
      </w:tr>
      <w:tr w:rsidRPr="009B6F44" w:rsidR="004D4BD8" w:rsidTr="004D4BD8" w14:paraId="297BC500" w14:textId="77777777">
        <w:tc>
          <w:tcPr>
            <w:cnfStyle w:val="001000000000" w:firstRow="0" w:lastRow="0" w:firstColumn="1" w:lastColumn="0" w:oddVBand="0" w:evenVBand="0" w:oddHBand="0" w:evenHBand="0" w:firstRowFirstColumn="0" w:firstRowLastColumn="0" w:lastRowFirstColumn="0" w:lastRowLastColumn="0"/>
            <w:tcW w:w="2014" w:type="dxa"/>
          </w:tcPr>
          <w:p w:rsidRPr="003912B3" w:rsidR="004D4BD8" w:rsidP="003912B3" w:rsidRDefault="004D4BD8" w14:paraId="3E644D25" w14:textId="77777777">
            <w:pPr>
              <w:pStyle w:val="Table"/>
              <w:rPr>
                <w:color w:val="FFC000"/>
              </w:rPr>
            </w:pPr>
            <w:r w:rsidRPr="003912B3">
              <w:rPr>
                <w:color w:val="FFC000"/>
              </w:rPr>
              <w:t>[$xx]</w:t>
            </w:r>
          </w:p>
        </w:tc>
        <w:tc>
          <w:tcPr>
            <w:tcW w:w="6969" w:type="dxa"/>
          </w:tcPr>
          <w:p w:rsidRPr="003912B3" w:rsidR="004D4BD8" w:rsidP="003912B3" w:rsidRDefault="004D4BD8" w14:paraId="28F065BD" w14:textId="77777777">
            <w:pPr>
              <w:pStyle w:val="Table"/>
              <w:cnfStyle w:val="000000000000" w:firstRow="0" w:lastRow="0" w:firstColumn="0" w:lastColumn="0" w:oddVBand="0" w:evenVBand="0" w:oddHBand="0" w:evenHBand="0" w:firstRowFirstColumn="0" w:firstRowLastColumn="0" w:lastRowFirstColumn="0" w:lastRowLastColumn="0"/>
            </w:pPr>
            <w:r w:rsidRPr="003912B3">
              <w:t xml:space="preserve">Other </w:t>
            </w:r>
            <w:r w:rsidRPr="003912B3">
              <w:rPr>
                <w:color w:val="FFC000"/>
              </w:rPr>
              <w:t>[specify]</w:t>
            </w:r>
          </w:p>
        </w:tc>
      </w:tr>
      <w:tr w:rsidRPr="009B6F44" w:rsidR="004D4BD8" w:rsidTr="004D4BD8" w14:paraId="6682045F" w14:textId="77777777">
        <w:tc>
          <w:tcPr>
            <w:cnfStyle w:val="001000000000" w:firstRow="0" w:lastRow="0" w:firstColumn="1" w:lastColumn="0" w:oddVBand="0" w:evenVBand="0" w:oddHBand="0" w:evenHBand="0" w:firstRowFirstColumn="0" w:firstRowLastColumn="0" w:lastRowFirstColumn="0" w:lastRowLastColumn="0"/>
            <w:tcW w:w="2014" w:type="dxa"/>
          </w:tcPr>
          <w:p w:rsidRPr="003912B3" w:rsidR="004D4BD8" w:rsidP="003912B3" w:rsidRDefault="00684EFE" w14:paraId="638AD237" w14:textId="0D5C5D15">
            <w:pPr>
              <w:pStyle w:val="Table"/>
              <w:rPr>
                <w:b/>
                <w:bCs/>
                <w:color w:val="FFC000"/>
              </w:rPr>
            </w:pPr>
            <w:r w:rsidRPr="003912B3">
              <w:rPr>
                <w:b/>
                <w:bCs/>
                <w:color w:val="FFC000"/>
              </w:rPr>
              <w:t>[$xx]</w:t>
            </w:r>
          </w:p>
        </w:tc>
        <w:tc>
          <w:tcPr>
            <w:tcW w:w="6969" w:type="dxa"/>
          </w:tcPr>
          <w:p w:rsidRPr="003912B3" w:rsidR="004D4BD8" w:rsidP="003912B3" w:rsidRDefault="003912B3" w14:paraId="5FAF6351" w14:textId="19CFC045">
            <w:pPr>
              <w:pStyle w:val="Table"/>
              <w:cnfStyle w:val="000000000000" w:firstRow="0" w:lastRow="0" w:firstColumn="0" w:lastColumn="0" w:oddVBand="0" w:evenVBand="0" w:oddHBand="0" w:evenHBand="0" w:firstRowFirstColumn="0" w:firstRowLastColumn="0" w:lastRowFirstColumn="0" w:lastRowLastColumn="0"/>
              <w:rPr>
                <w:b/>
                <w:bCs/>
              </w:rPr>
            </w:pPr>
            <w:r w:rsidRPr="003912B3">
              <w:rPr>
                <w:b/>
                <w:bCs/>
              </w:rPr>
              <w:t>PROPOSED TOTAL PRICE</w:t>
            </w:r>
          </w:p>
        </w:tc>
      </w:tr>
    </w:tbl>
    <w:p w:rsidRPr="006A7873" w:rsidR="006A7873" w:rsidP="006A7873" w:rsidRDefault="006A7873" w14:paraId="665D800A" w14:textId="36A0FA77">
      <w:pPr>
        <w:pStyle w:val="Heading2Numbered"/>
      </w:pPr>
      <w:bookmarkStart w:name="_Toc239942076" w:id="50"/>
      <w:r w:rsidRPr="006A7873">
        <w:t>Tags and Assumptions</w:t>
      </w:r>
      <w:bookmarkEnd w:id="50"/>
    </w:p>
    <w:p w:rsidR="00D41827" w:rsidP="006A7873" w:rsidRDefault="006A7873" w14:paraId="5452C155" w14:textId="2C05E443">
      <w:r w:rsidRPr="006A7873">
        <w:t xml:space="preserve">The </w:t>
      </w:r>
      <w:proofErr w:type="gramStart"/>
      <w:r w:rsidRPr="006A7873">
        <w:t>Principal</w:t>
      </w:r>
      <w:proofErr w:type="gramEnd"/>
      <w:r w:rsidRPr="006A7873">
        <w:t xml:space="preserve"> has a strong preference that there are no Tags.</w:t>
      </w:r>
    </w:p>
    <w:p w:rsidRPr="00C003BB" w:rsidR="006A7873" w:rsidP="00C003BB" w:rsidRDefault="003E0CE3" w14:paraId="7F70E1AB" w14:textId="49925852">
      <w:pPr>
        <w:pStyle w:val="Heading3Numbered"/>
      </w:pPr>
      <w:r w:rsidRPr="00C003BB">
        <w:t xml:space="preserve"> Confirm that you do not wish to propose any Contract Tags. If not confirmed, detail proposed Contract Tags in the Proposed Tags Table (Appendix 2). Where possible the Tenderer is to appropriately price each Contract Tag.</w:t>
      </w:r>
    </w:p>
    <w:p w:rsidR="003E0CE3" w:rsidP="003E0CE3" w:rsidRDefault="00843C22" w14:paraId="28010283" w14:textId="3A515563">
      <w:pPr>
        <w:rPr>
          <w:color w:val="FFC000"/>
        </w:rPr>
      </w:pPr>
      <w:r w:rsidRPr="00843C22">
        <w:rPr>
          <w:color w:val="FFC000"/>
        </w:rPr>
        <w:t>[Confirmed /Not Confirmed: detail proposed Tags in the Proposed Tags Table (Appendix 2)]</w:t>
      </w:r>
    </w:p>
    <w:p w:rsidR="00843C22" w:rsidP="00C003BB" w:rsidRDefault="00F774AF" w14:paraId="33FC7F97" w14:textId="117D17F8">
      <w:pPr>
        <w:pStyle w:val="Heading3Numbered"/>
      </w:pPr>
      <w:r>
        <w:t xml:space="preserve"> </w:t>
      </w:r>
      <w:r w:rsidRPr="00F774AF">
        <w:t>For each proposed commercial or designs/drawings/plans/specifications related Tag, detail:</w:t>
      </w:r>
    </w:p>
    <w:p w:rsidR="003B6454" w:rsidP="00194FC5" w:rsidRDefault="003B6454" w14:paraId="433E119E" w14:textId="2C92948D">
      <w:pPr>
        <w:pStyle w:val="ListNumber2"/>
        <w:numPr>
          <w:ilvl w:val="1"/>
          <w:numId w:val="44"/>
        </w:numPr>
        <w:ind w:left="794"/>
      </w:pPr>
      <w:r>
        <w:t>proposed Tag number</w:t>
      </w:r>
    </w:p>
    <w:p w:rsidR="003B6454" w:rsidP="00194FC5" w:rsidRDefault="003B6454" w14:paraId="3F36A075" w14:textId="0CD13454">
      <w:pPr>
        <w:pStyle w:val="ListNumber2"/>
        <w:ind w:left="794"/>
      </w:pPr>
      <w:r>
        <w:t>brief description of the proposed Tag</w:t>
      </w:r>
    </w:p>
    <w:p w:rsidR="00F774AF" w:rsidP="00194FC5" w:rsidRDefault="003B6454" w14:paraId="22CF98BD" w14:textId="1CAB1DCC">
      <w:pPr>
        <w:pStyle w:val="ListNumber2"/>
        <w:ind w:left="794"/>
      </w:pPr>
      <w:r>
        <w:t>price impact/implications of NZSPA accepting the proposed Tag (if known).</w:t>
      </w:r>
    </w:p>
    <w:p w:rsidR="003B6454" w:rsidP="003B6454" w:rsidRDefault="00B904FC" w14:paraId="306FBEB9" w14:textId="5F8F6981">
      <w:pPr>
        <w:rPr>
          <w:color w:val="FFC000"/>
        </w:rPr>
      </w:pPr>
      <w:r w:rsidRPr="00B904FC">
        <w:rPr>
          <w:color w:val="FFC000"/>
        </w:rPr>
        <w:t>[Either N/A or detail as above in Appendix 2]</w:t>
      </w:r>
    </w:p>
    <w:p w:rsidRPr="00C83313" w:rsidR="00C83313" w:rsidP="00C003BB" w:rsidRDefault="00C83313" w14:paraId="64C6EA23" w14:textId="4F066C00">
      <w:pPr>
        <w:pStyle w:val="Heading3Numbered"/>
      </w:pPr>
      <w:r>
        <w:t xml:space="preserve"> </w:t>
      </w:r>
      <w:r w:rsidRPr="00C83313">
        <w:t>For each assumption, detail:</w:t>
      </w:r>
    </w:p>
    <w:p w:rsidRPr="00C83313" w:rsidR="00C83313" w:rsidP="00194FC5" w:rsidRDefault="00C83313" w14:paraId="3E112E69" w14:textId="0F3A4FB8">
      <w:pPr>
        <w:pStyle w:val="ListNumber2"/>
        <w:numPr>
          <w:ilvl w:val="1"/>
          <w:numId w:val="45"/>
        </w:numPr>
        <w:ind w:left="794"/>
      </w:pPr>
      <w:r w:rsidRPr="00C83313">
        <w:t>assumption number</w:t>
      </w:r>
    </w:p>
    <w:p w:rsidRPr="00C83313" w:rsidR="00C83313" w:rsidP="00194FC5" w:rsidRDefault="00C83313" w14:paraId="342E48FD" w14:textId="721C8472">
      <w:pPr>
        <w:pStyle w:val="ListNumber2"/>
        <w:ind w:left="794"/>
      </w:pPr>
      <w:r w:rsidRPr="00C83313">
        <w:t>brief description of the assumption</w:t>
      </w:r>
    </w:p>
    <w:p w:rsidR="00B904FC" w:rsidP="00194FC5" w:rsidRDefault="00C83313" w14:paraId="7BA2B3DF" w14:textId="260B37D1">
      <w:pPr>
        <w:pStyle w:val="ListNumber2"/>
        <w:ind w:left="794"/>
      </w:pPr>
      <w:r w:rsidRPr="00C83313">
        <w:t>price impact/implications of the assumption (if known).</w:t>
      </w:r>
    </w:p>
    <w:p w:rsidR="00C83313" w:rsidP="00C83313" w:rsidRDefault="002517EE" w14:paraId="15CC1EFB" w14:textId="79E8F678">
      <w:pPr>
        <w:rPr>
          <w:color w:val="FFC000"/>
        </w:rPr>
      </w:pPr>
      <w:r w:rsidRPr="002517EE">
        <w:rPr>
          <w:color w:val="FFC000"/>
        </w:rPr>
        <w:t>[Confirmed / Not Confirmed (detail each assumption as above in Appendix 2)]</w:t>
      </w:r>
    </w:p>
    <w:p w:rsidR="002517EE" w:rsidP="00C155E3" w:rsidRDefault="00C155E3" w14:paraId="4D6C81E9" w14:textId="19BCD7C0">
      <w:pPr>
        <w:pStyle w:val="Heading2Numbered"/>
      </w:pPr>
      <w:bookmarkStart w:name="_Toc239942077" w:id="51"/>
      <w:r>
        <w:t>Tenderer’s Declaration</w:t>
      </w:r>
      <w:bookmarkEnd w:id="51"/>
    </w:p>
    <w:tbl>
      <w:tblPr>
        <w:tblStyle w:val="NZSPADefault"/>
        <w:tblW w:w="9214" w:type="dxa"/>
        <w:tblLayout w:type="fixed"/>
        <w:tblLook w:val="04A0" w:firstRow="1" w:lastRow="0" w:firstColumn="1" w:lastColumn="0" w:noHBand="0" w:noVBand="1"/>
      </w:tblPr>
      <w:tblGrid>
        <w:gridCol w:w="1561"/>
        <w:gridCol w:w="5674"/>
        <w:gridCol w:w="1979"/>
      </w:tblGrid>
      <w:tr w:rsidRPr="00F92ECE" w:rsidR="00716D98" w:rsidTr="00194FC5" w14:paraId="67591B96"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61" w:type="dxa"/>
          </w:tcPr>
          <w:p w:rsidRPr="00E109F9" w:rsidR="00716D98" w:rsidP="00E109F9" w:rsidRDefault="00716D98" w14:paraId="089CCF6F" w14:textId="77777777">
            <w:pPr>
              <w:pStyle w:val="Table"/>
            </w:pPr>
            <w:r w:rsidRPr="00E109F9">
              <w:t>Item</w:t>
            </w:r>
          </w:p>
        </w:tc>
        <w:tc>
          <w:tcPr>
            <w:tcW w:w="5674" w:type="dxa"/>
          </w:tcPr>
          <w:p w:rsidRPr="00E109F9" w:rsidR="00716D98" w:rsidP="00E109F9" w:rsidRDefault="00716D98" w14:paraId="02CE95FE" w14:textId="77777777">
            <w:pPr>
              <w:pStyle w:val="Table"/>
              <w:cnfStyle w:val="100000000000" w:firstRow="1" w:lastRow="0" w:firstColumn="0" w:lastColumn="0" w:oddVBand="0" w:evenVBand="0" w:oddHBand="0" w:evenHBand="0" w:firstRowFirstColumn="0" w:firstRowLastColumn="0" w:lastRowFirstColumn="0" w:lastRowLastColumn="0"/>
            </w:pPr>
            <w:r w:rsidRPr="00E109F9">
              <w:t>Declaration</w:t>
            </w:r>
          </w:p>
        </w:tc>
        <w:tc>
          <w:tcPr>
            <w:tcW w:w="1979" w:type="dxa"/>
          </w:tcPr>
          <w:p w:rsidRPr="00E109F9" w:rsidR="00716D98" w:rsidP="00E109F9" w:rsidRDefault="00716D98" w14:paraId="4A5CDB62" w14:textId="77777777">
            <w:pPr>
              <w:pStyle w:val="Table"/>
              <w:cnfStyle w:val="100000000000" w:firstRow="1" w:lastRow="0" w:firstColumn="0" w:lastColumn="0" w:oddVBand="0" w:evenVBand="0" w:oddHBand="0" w:evenHBand="0" w:firstRowFirstColumn="0" w:firstRowLastColumn="0" w:lastRowFirstColumn="0" w:lastRowLastColumn="0"/>
            </w:pPr>
            <w:r w:rsidRPr="00E109F9">
              <w:t>Declaration</w:t>
            </w:r>
          </w:p>
        </w:tc>
      </w:tr>
      <w:tr w:rsidRPr="009B6F44" w:rsidR="00716D98" w:rsidTr="00270AE1" w14:paraId="426E3DB3" w14:textId="77777777">
        <w:tc>
          <w:tcPr>
            <w:cnfStyle w:val="001000000000" w:firstRow="0" w:lastRow="0" w:firstColumn="1" w:lastColumn="0" w:oddVBand="0" w:evenVBand="0" w:oddHBand="0" w:evenHBand="0" w:firstRowFirstColumn="0" w:firstRowLastColumn="0" w:lastRowFirstColumn="0" w:lastRowLastColumn="0"/>
            <w:tcW w:w="1561" w:type="dxa"/>
          </w:tcPr>
          <w:p w:rsidRPr="00E109F9" w:rsidR="00716D98" w:rsidP="00E109F9" w:rsidRDefault="00716D98" w14:paraId="60844A4B" w14:textId="77777777">
            <w:pPr>
              <w:pStyle w:val="Table"/>
            </w:pPr>
            <w:r w:rsidRPr="00E109F9">
              <w:t>RFx Process Terms and Conditions</w:t>
            </w:r>
          </w:p>
        </w:tc>
        <w:tc>
          <w:tcPr>
            <w:tcW w:w="5674" w:type="dxa"/>
          </w:tcPr>
          <w:p w:rsidRPr="00E109F9" w:rsidR="00716D98" w:rsidP="00E109F9" w:rsidRDefault="00716D98" w14:paraId="4E23024D" w14:textId="77777777">
            <w:pPr>
              <w:pStyle w:val="Table"/>
              <w:cnfStyle w:val="000000000000" w:firstRow="0" w:lastRow="0" w:firstColumn="0" w:lastColumn="0" w:oddVBand="0" w:evenVBand="0" w:oddHBand="0" w:evenHBand="0" w:firstRowFirstColumn="0" w:firstRowLastColumn="0" w:lastRowFirstColumn="0" w:lastRowLastColumn="0"/>
            </w:pPr>
            <w:r w:rsidRPr="00E109F9">
              <w:t>I have read and fully understand this RFP including the RFx Process Terms and Conditions (Section 1.6) and related GETS questions/answers and Notices to Tenderers/Tender Notifications. I confirm that the Tenderer agrees to be bound by them.</w:t>
            </w:r>
          </w:p>
        </w:tc>
        <w:tc>
          <w:tcPr>
            <w:tcW w:w="1979" w:type="dxa"/>
            <w:shd w:val="clear" w:color="auto" w:fill="E2F8E6" w:themeFill="background2"/>
          </w:tcPr>
          <w:p w:rsidRPr="00E109F9" w:rsidR="00716D98" w:rsidP="00E109F9" w:rsidRDefault="00716D98" w14:paraId="301C22C2"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E109F9">
              <w:rPr>
                <w:color w:val="FFC000"/>
              </w:rPr>
              <w:t>[Agree/Disagree]</w:t>
            </w:r>
          </w:p>
        </w:tc>
      </w:tr>
      <w:tr w:rsidRPr="009B6F44" w:rsidR="00716D98" w:rsidTr="00270AE1" w14:paraId="3E2442E5" w14:textId="77777777">
        <w:tc>
          <w:tcPr>
            <w:cnfStyle w:val="001000000000" w:firstRow="0" w:lastRow="0" w:firstColumn="1" w:lastColumn="0" w:oddVBand="0" w:evenVBand="0" w:oddHBand="0" w:evenHBand="0" w:firstRowFirstColumn="0" w:firstRowLastColumn="0" w:lastRowFirstColumn="0" w:lastRowLastColumn="0"/>
            <w:tcW w:w="1561" w:type="dxa"/>
          </w:tcPr>
          <w:p w:rsidRPr="00E109F9" w:rsidR="00716D98" w:rsidP="00E109F9" w:rsidRDefault="00716D98" w14:paraId="1A41D1F9" w14:textId="77777777">
            <w:pPr>
              <w:pStyle w:val="Table"/>
            </w:pPr>
            <w:r w:rsidRPr="00E109F9">
              <w:t>Collection of further information</w:t>
            </w:r>
          </w:p>
        </w:tc>
        <w:tc>
          <w:tcPr>
            <w:tcW w:w="5674" w:type="dxa"/>
          </w:tcPr>
          <w:p w:rsidRPr="00E109F9" w:rsidR="00716D98" w:rsidP="00E109F9" w:rsidRDefault="00716D98" w14:paraId="6A20FE0B" w14:textId="77777777">
            <w:pPr>
              <w:pStyle w:val="Table"/>
              <w:cnfStyle w:val="000000000000" w:firstRow="0" w:lastRow="0" w:firstColumn="0" w:lastColumn="0" w:oddVBand="0" w:evenVBand="0" w:oddHBand="0" w:evenHBand="0" w:firstRowFirstColumn="0" w:firstRowLastColumn="0" w:lastRowFirstColumn="0" w:lastRowLastColumn="0"/>
            </w:pPr>
            <w:r w:rsidRPr="00E109F9">
              <w:t xml:space="preserve">I authorise the </w:t>
            </w:r>
            <w:proofErr w:type="gramStart"/>
            <w:r w:rsidRPr="00E109F9">
              <w:t>Principal</w:t>
            </w:r>
            <w:proofErr w:type="gramEnd"/>
            <w:r w:rsidRPr="00E109F9">
              <w:t xml:space="preserve"> to:</w:t>
            </w:r>
          </w:p>
          <w:p w:rsidRPr="00E109F9" w:rsidR="00716D98" w:rsidP="00792FA2" w:rsidRDefault="00716D98" w14:paraId="0EBEDBDE" w14:textId="77777777">
            <w:pPr>
              <w:pStyle w:val="Tablebullet"/>
              <w:cnfStyle w:val="000000000000" w:firstRow="0" w:lastRow="0" w:firstColumn="0" w:lastColumn="0" w:oddVBand="0" w:evenVBand="0" w:oddHBand="0" w:evenHBand="0" w:firstRowFirstColumn="0" w:firstRowLastColumn="0" w:lastRowFirstColumn="0" w:lastRowLastColumn="0"/>
            </w:pPr>
            <w:r w:rsidRPr="00E109F9">
              <w:t>collect relevant information about my organisation and Key Personnel (except commercially sensitive pricing information) from any relevant third party, including a referee, or previous or existing client and</w:t>
            </w:r>
          </w:p>
          <w:p w:rsidRPr="00E109F9" w:rsidR="00716D98" w:rsidP="00792FA2" w:rsidRDefault="00716D98" w14:paraId="4B058E64" w14:textId="77777777">
            <w:pPr>
              <w:pStyle w:val="Tablebullet"/>
              <w:cnfStyle w:val="000000000000" w:firstRow="0" w:lastRow="0" w:firstColumn="0" w:lastColumn="0" w:oddVBand="0" w:evenVBand="0" w:oddHBand="0" w:evenHBand="0" w:firstRowFirstColumn="0" w:firstRowLastColumn="0" w:lastRowFirstColumn="0" w:lastRowLastColumn="0"/>
            </w:pPr>
            <w:r w:rsidRPr="00E109F9">
              <w:t>use such information in the evaluation of this Tender.</w:t>
            </w:r>
          </w:p>
          <w:p w:rsidRPr="00E109F9" w:rsidR="00716D98" w:rsidP="00792FA2" w:rsidRDefault="00716D98" w14:paraId="2F347BC1" w14:textId="77777777">
            <w:pPr>
              <w:pStyle w:val="Table"/>
              <w:cnfStyle w:val="000000000000" w:firstRow="0" w:lastRow="0" w:firstColumn="0" w:lastColumn="0" w:oddVBand="0" w:evenVBand="0" w:oddHBand="0" w:evenHBand="0" w:firstRowFirstColumn="0" w:firstRowLastColumn="0" w:lastRowFirstColumn="0" w:lastRowLastColumn="0"/>
            </w:pPr>
            <w:r w:rsidRPr="00E109F9">
              <w:t xml:space="preserve">The Tenderer agrees that all such information will be confidential to the </w:t>
            </w:r>
            <w:proofErr w:type="gramStart"/>
            <w:r w:rsidRPr="00E109F9">
              <w:t>Principal</w:t>
            </w:r>
            <w:proofErr w:type="gramEnd"/>
            <w:r w:rsidRPr="00E109F9">
              <w:t>.</w:t>
            </w:r>
          </w:p>
        </w:tc>
        <w:tc>
          <w:tcPr>
            <w:tcW w:w="1979" w:type="dxa"/>
            <w:shd w:val="clear" w:color="auto" w:fill="E2F8E6" w:themeFill="background2"/>
          </w:tcPr>
          <w:p w:rsidRPr="00E109F9" w:rsidR="00716D98" w:rsidP="00E109F9" w:rsidRDefault="00716D98" w14:paraId="0B7C6466"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E109F9">
              <w:rPr>
                <w:color w:val="FFC000"/>
              </w:rPr>
              <w:t>[Agree/Disagree]</w:t>
            </w:r>
          </w:p>
        </w:tc>
      </w:tr>
      <w:tr w:rsidRPr="009B6F44" w:rsidR="00716D98" w:rsidTr="00270AE1" w14:paraId="5707A892" w14:textId="77777777">
        <w:tc>
          <w:tcPr>
            <w:cnfStyle w:val="001000000000" w:firstRow="0" w:lastRow="0" w:firstColumn="1" w:lastColumn="0" w:oddVBand="0" w:evenVBand="0" w:oddHBand="0" w:evenHBand="0" w:firstRowFirstColumn="0" w:firstRowLastColumn="0" w:lastRowFirstColumn="0" w:lastRowLastColumn="0"/>
            <w:tcW w:w="1561" w:type="dxa"/>
          </w:tcPr>
          <w:p w:rsidRPr="00E109F9" w:rsidR="00716D98" w:rsidP="00E109F9" w:rsidRDefault="00716D98" w14:paraId="10271A9E" w14:textId="77777777">
            <w:pPr>
              <w:pStyle w:val="Table"/>
            </w:pPr>
            <w:r w:rsidRPr="00E109F9">
              <w:t>The Requirement</w:t>
            </w:r>
          </w:p>
        </w:tc>
        <w:tc>
          <w:tcPr>
            <w:tcW w:w="5674" w:type="dxa"/>
          </w:tcPr>
          <w:p w:rsidRPr="00E109F9" w:rsidR="00716D98" w:rsidP="00E109F9" w:rsidRDefault="00716D98" w14:paraId="4734E78E" w14:textId="77777777">
            <w:pPr>
              <w:pStyle w:val="Table"/>
              <w:cnfStyle w:val="000000000000" w:firstRow="0" w:lastRow="0" w:firstColumn="0" w:lastColumn="0" w:oddVBand="0" w:evenVBand="0" w:oddHBand="0" w:evenHBand="0" w:firstRowFirstColumn="0" w:firstRowLastColumn="0" w:lastRowFirstColumn="0" w:lastRowLastColumn="0"/>
            </w:pPr>
            <w:r w:rsidRPr="00E109F9">
              <w:t>I have examined the site and read and fully understand the nature and extent of The Requirement (Section 2). I confirm that the Tenderer has the necessary capability and capacity to fully meet or exceed the Requirement (satisfactorily deliver the Services by the Due Date for Completion).</w:t>
            </w:r>
          </w:p>
        </w:tc>
        <w:tc>
          <w:tcPr>
            <w:tcW w:w="1979" w:type="dxa"/>
            <w:shd w:val="clear" w:color="auto" w:fill="E2F8E6" w:themeFill="background2"/>
          </w:tcPr>
          <w:p w:rsidRPr="00E109F9" w:rsidR="00716D98" w:rsidP="00E109F9" w:rsidRDefault="00716D98" w14:paraId="53A4095A"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E109F9">
              <w:rPr>
                <w:color w:val="FFC000"/>
              </w:rPr>
              <w:t>[Agree/Disagree]</w:t>
            </w:r>
          </w:p>
        </w:tc>
      </w:tr>
      <w:tr w:rsidRPr="009B6F44" w:rsidR="00716D98" w:rsidTr="00270AE1" w14:paraId="58C4F748" w14:textId="77777777">
        <w:tc>
          <w:tcPr>
            <w:cnfStyle w:val="001000000000" w:firstRow="0" w:lastRow="0" w:firstColumn="1" w:lastColumn="0" w:oddVBand="0" w:evenVBand="0" w:oddHBand="0" w:evenHBand="0" w:firstRowFirstColumn="0" w:firstRowLastColumn="0" w:lastRowFirstColumn="0" w:lastRowLastColumn="0"/>
            <w:tcW w:w="1561" w:type="dxa"/>
          </w:tcPr>
          <w:p w:rsidRPr="00E109F9" w:rsidR="00716D98" w:rsidP="00E109F9" w:rsidRDefault="00716D98" w14:paraId="5BDAD1F0" w14:textId="77777777">
            <w:pPr>
              <w:pStyle w:val="Table"/>
            </w:pPr>
            <w:r w:rsidRPr="00E109F9">
              <w:t>Supplier Code of Conduct</w:t>
            </w:r>
          </w:p>
        </w:tc>
        <w:tc>
          <w:tcPr>
            <w:tcW w:w="5674" w:type="dxa"/>
          </w:tcPr>
          <w:p w:rsidRPr="00E109F9" w:rsidR="00716D98" w:rsidP="00E109F9" w:rsidRDefault="00716D98" w14:paraId="74B4C96A" w14:textId="77777777">
            <w:pPr>
              <w:pStyle w:val="Table"/>
              <w:cnfStyle w:val="000000000000" w:firstRow="0" w:lastRow="0" w:firstColumn="0" w:lastColumn="0" w:oddVBand="0" w:evenVBand="0" w:oddHBand="0" w:evenHBand="0" w:firstRowFirstColumn="0" w:firstRowLastColumn="0" w:lastRowFirstColumn="0" w:lastRowLastColumn="0"/>
            </w:pPr>
            <w:r w:rsidRPr="00E109F9">
              <w:t xml:space="preserve">I acknowledge the </w:t>
            </w:r>
            <w:proofErr w:type="gramStart"/>
            <w:r w:rsidRPr="00E109F9">
              <w:t>Principal’s</w:t>
            </w:r>
            <w:proofErr w:type="gramEnd"/>
            <w:r w:rsidRPr="00E109F9">
              <w:t xml:space="preserve"> expectations for the Consultant’s conduct as set out in the </w:t>
            </w:r>
            <w:hyperlink w:history="1" r:id="rId28">
              <w:r w:rsidRPr="00E109F9">
                <w:rPr>
                  <w:rStyle w:val="Hyperlink"/>
                  <w:rFonts w:asciiTheme="minorHAnsi" w:hAnsiTheme="minorHAnsi"/>
                  <w:color w:val="auto"/>
                  <w:u w:val="none"/>
                </w:rPr>
                <w:t>Supplier Code of Conduct</w:t>
              </w:r>
            </w:hyperlink>
            <w:r w:rsidRPr="00E109F9">
              <w:rPr>
                <w:rStyle w:val="Hyperlink"/>
                <w:rFonts w:asciiTheme="minorHAnsi" w:hAnsiTheme="minorHAnsi"/>
                <w:color w:val="auto"/>
                <w:u w:val="none"/>
              </w:rPr>
              <w:t xml:space="preserve"> (the Code) </w:t>
            </w:r>
            <w:r w:rsidRPr="00E109F9">
              <w:t>and agree to:</w:t>
            </w:r>
          </w:p>
          <w:p w:rsidRPr="00E109F9" w:rsidR="00716D98" w:rsidP="00270AE1" w:rsidRDefault="00716D98" w14:paraId="569FD08E" w14:textId="77777777">
            <w:pPr>
              <w:pStyle w:val="Tablebullet"/>
              <w:cnfStyle w:val="000000000000" w:firstRow="0" w:lastRow="0" w:firstColumn="0" w:lastColumn="0" w:oddVBand="0" w:evenVBand="0" w:oddHBand="0" w:evenHBand="0" w:firstRowFirstColumn="0" w:firstRowLastColumn="0" w:lastRowFirstColumn="0" w:lastRowLastColumn="0"/>
            </w:pPr>
            <w:r w:rsidRPr="00E109F9">
              <w:t>not offend against the Code</w:t>
            </w:r>
          </w:p>
          <w:p w:rsidRPr="00E109F9" w:rsidR="00716D98" w:rsidP="00270AE1" w:rsidRDefault="00716D98" w14:paraId="4C10CAE6" w14:textId="77777777">
            <w:pPr>
              <w:pStyle w:val="Tablebullet"/>
              <w:cnfStyle w:val="000000000000" w:firstRow="0" w:lastRow="0" w:firstColumn="0" w:lastColumn="0" w:oddVBand="0" w:evenVBand="0" w:oddHBand="0" w:evenHBand="0" w:firstRowFirstColumn="0" w:firstRowLastColumn="0" w:lastRowFirstColumn="0" w:lastRowLastColumn="0"/>
            </w:pPr>
            <w:r w:rsidRPr="00E109F9">
              <w:t>make all sub-contractors aware of the Code.</w:t>
            </w:r>
          </w:p>
        </w:tc>
        <w:tc>
          <w:tcPr>
            <w:tcW w:w="1979" w:type="dxa"/>
            <w:shd w:val="clear" w:color="auto" w:fill="E2F8E6" w:themeFill="background2"/>
          </w:tcPr>
          <w:p w:rsidRPr="00E109F9" w:rsidR="00716D98" w:rsidP="00E109F9" w:rsidRDefault="00716D98" w14:paraId="3B44C84D"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E109F9">
              <w:rPr>
                <w:color w:val="FFC000"/>
              </w:rPr>
              <w:t>[Agree/Disagree]</w:t>
            </w:r>
          </w:p>
        </w:tc>
      </w:tr>
      <w:tr w:rsidRPr="009B6F44" w:rsidR="00716D98" w:rsidTr="00270AE1" w14:paraId="403EAA6E" w14:textId="77777777">
        <w:tc>
          <w:tcPr>
            <w:cnfStyle w:val="001000000000" w:firstRow="0" w:lastRow="0" w:firstColumn="1" w:lastColumn="0" w:oddVBand="0" w:evenVBand="0" w:oddHBand="0" w:evenHBand="0" w:firstRowFirstColumn="0" w:firstRowLastColumn="0" w:lastRowFirstColumn="0" w:lastRowLastColumn="0"/>
            <w:tcW w:w="1561" w:type="dxa"/>
          </w:tcPr>
          <w:p w:rsidRPr="00E109F9" w:rsidR="00716D98" w:rsidP="00E109F9" w:rsidRDefault="00716D98" w14:paraId="174F5FAC" w14:textId="77777777">
            <w:pPr>
              <w:pStyle w:val="Table"/>
            </w:pPr>
            <w:r w:rsidRPr="00E109F9">
              <w:t>Ethics</w:t>
            </w:r>
          </w:p>
        </w:tc>
        <w:tc>
          <w:tcPr>
            <w:tcW w:w="5674" w:type="dxa"/>
          </w:tcPr>
          <w:p w:rsidRPr="00E109F9" w:rsidR="00716D98" w:rsidP="00E109F9" w:rsidRDefault="00716D98" w14:paraId="5B160D25" w14:textId="77777777">
            <w:pPr>
              <w:pStyle w:val="Table"/>
              <w:cnfStyle w:val="000000000000" w:firstRow="0" w:lastRow="0" w:firstColumn="0" w:lastColumn="0" w:oddVBand="0" w:evenVBand="0" w:oddHBand="0" w:evenHBand="0" w:firstRowFirstColumn="0" w:firstRowLastColumn="0" w:lastRowFirstColumn="0" w:lastRowLastColumn="0"/>
            </w:pPr>
            <w:r w:rsidRPr="00E109F9">
              <w:t xml:space="preserve">In submitting this Tender, the Tenderer confirms that it: </w:t>
            </w:r>
          </w:p>
          <w:p w:rsidRPr="00E109F9" w:rsidR="00716D98" w:rsidP="00270AE1" w:rsidRDefault="00716D98" w14:paraId="78031F1A" w14:textId="77777777">
            <w:pPr>
              <w:pStyle w:val="Tablebullet"/>
              <w:cnfStyle w:val="000000000000" w:firstRow="0" w:lastRow="0" w:firstColumn="0" w:lastColumn="0" w:oddVBand="0" w:evenVBand="0" w:oddHBand="0" w:evenHBand="0" w:firstRowFirstColumn="0" w:firstRowLastColumn="0" w:lastRowFirstColumn="0" w:lastRowLastColumn="0"/>
            </w:pPr>
            <w:r w:rsidRPr="00E109F9">
              <w:t>has not entered into any improper, illegal, collusive or anti-competitive arrangements with any competitor</w:t>
            </w:r>
          </w:p>
          <w:p w:rsidRPr="00E109F9" w:rsidR="00716D98" w:rsidP="00270AE1" w:rsidRDefault="00716D98" w14:paraId="2ACD2068" w14:textId="77777777">
            <w:pPr>
              <w:pStyle w:val="Tablebullet"/>
              <w:cnfStyle w:val="000000000000" w:firstRow="0" w:lastRow="0" w:firstColumn="0" w:lastColumn="0" w:oddVBand="0" w:evenVBand="0" w:oddHBand="0" w:evenHBand="0" w:firstRowFirstColumn="0" w:firstRowLastColumn="0" w:lastRowFirstColumn="0" w:lastRowLastColumn="0"/>
            </w:pPr>
            <w:r w:rsidRPr="00E109F9">
              <w:t xml:space="preserve">has not directly or indirectly approached any representative of the Principal (other than the Point of Contact) to lobby or solicit information in relation to the RFP </w:t>
            </w:r>
          </w:p>
          <w:p w:rsidRPr="00E109F9" w:rsidR="00716D98" w:rsidP="00270AE1" w:rsidRDefault="00716D98" w14:paraId="1A610848" w14:textId="77777777">
            <w:pPr>
              <w:pStyle w:val="Tablebullet"/>
              <w:cnfStyle w:val="000000000000" w:firstRow="0" w:lastRow="0" w:firstColumn="0" w:lastColumn="0" w:oddVBand="0" w:evenVBand="0" w:oddHBand="0" w:evenHBand="0" w:firstRowFirstColumn="0" w:firstRowLastColumn="0" w:lastRowFirstColumn="0" w:lastRowLastColumn="0"/>
            </w:pPr>
            <w:r w:rsidRPr="00E109F9">
              <w:t>has not attempted to influence, or provide any form of personal inducement, reward or benefit to any representative of the Principal.</w:t>
            </w:r>
          </w:p>
        </w:tc>
        <w:tc>
          <w:tcPr>
            <w:tcW w:w="1979" w:type="dxa"/>
            <w:shd w:val="clear" w:color="auto" w:fill="E2F8E6" w:themeFill="background2"/>
          </w:tcPr>
          <w:p w:rsidRPr="00E109F9" w:rsidR="00716D98" w:rsidP="00E109F9" w:rsidRDefault="00716D98" w14:paraId="1787651C"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E109F9">
              <w:rPr>
                <w:color w:val="FFC000"/>
              </w:rPr>
              <w:t>[Agree/Disagree]</w:t>
            </w:r>
          </w:p>
        </w:tc>
      </w:tr>
      <w:tr w:rsidRPr="009B6F44" w:rsidR="00D9019F" w:rsidTr="00012942" w14:paraId="4F96B1B9" w14:textId="77777777">
        <w:tc>
          <w:tcPr>
            <w:cnfStyle w:val="001000000000" w:firstRow="0" w:lastRow="0" w:firstColumn="1" w:lastColumn="0" w:oddVBand="0" w:evenVBand="0" w:oddHBand="0" w:evenHBand="0" w:firstRowFirstColumn="0" w:firstRowLastColumn="0" w:lastRowFirstColumn="0" w:lastRowLastColumn="0"/>
            <w:tcW w:w="1561" w:type="dxa"/>
            <w:vAlign w:val="center"/>
          </w:tcPr>
          <w:p w:rsidRPr="00D9019F" w:rsidR="00D9019F" w:rsidP="00D9019F" w:rsidRDefault="00D9019F" w14:paraId="7C7FD619" w14:textId="73FAD295">
            <w:pPr>
              <w:pStyle w:val="Table"/>
            </w:pPr>
            <w:r w:rsidRPr="00D9019F">
              <w:t xml:space="preserve">Offer Validity Period </w:t>
            </w:r>
          </w:p>
        </w:tc>
        <w:tc>
          <w:tcPr>
            <w:tcW w:w="5674" w:type="dxa"/>
            <w:vAlign w:val="center"/>
          </w:tcPr>
          <w:p w:rsidRPr="00D9019F" w:rsidR="00D9019F" w:rsidP="00D9019F" w:rsidRDefault="00D9019F" w14:paraId="4F456FB9" w14:textId="786D944A">
            <w:pPr>
              <w:pStyle w:val="Table"/>
              <w:cnfStyle w:val="000000000000" w:firstRow="0" w:lastRow="0" w:firstColumn="0" w:lastColumn="0" w:oddVBand="0" w:evenVBand="0" w:oddHBand="0" w:evenHBand="0" w:firstRowFirstColumn="0" w:firstRowLastColumn="0" w:lastRowFirstColumn="0" w:lastRowLastColumn="0"/>
            </w:pPr>
            <w:r w:rsidRPr="00D9019F">
              <w:t>I confirm that this Tender, including the price, remains open for acceptance by the Principal for the Offer Validity Period stated in Section 1.6.</w:t>
            </w:r>
          </w:p>
        </w:tc>
        <w:tc>
          <w:tcPr>
            <w:tcW w:w="1979" w:type="dxa"/>
            <w:shd w:val="clear" w:color="auto" w:fill="E2F8E6" w:themeFill="background2"/>
            <w:vAlign w:val="center"/>
          </w:tcPr>
          <w:p w:rsidRPr="00D9019F" w:rsidR="00D9019F" w:rsidP="00D9019F" w:rsidRDefault="00D9019F" w14:paraId="35DBE2C0" w14:textId="1EDEC5F5">
            <w:pPr>
              <w:pStyle w:val="Table"/>
              <w:cnfStyle w:val="000000000000" w:firstRow="0" w:lastRow="0" w:firstColumn="0" w:lastColumn="0" w:oddVBand="0" w:evenVBand="0" w:oddHBand="0" w:evenHBand="0" w:firstRowFirstColumn="0" w:firstRowLastColumn="0" w:lastRowFirstColumn="0" w:lastRowLastColumn="0"/>
              <w:rPr>
                <w:color w:val="FFC000"/>
              </w:rPr>
            </w:pPr>
            <w:r w:rsidRPr="00D9019F">
              <w:rPr>
                <w:color w:val="FFC000"/>
              </w:rPr>
              <w:t>[Agree/Disagree]</w:t>
            </w:r>
          </w:p>
        </w:tc>
      </w:tr>
      <w:tr w:rsidRPr="009B6F44" w:rsidR="00D9019F" w:rsidTr="00012942" w14:paraId="613107D4" w14:textId="77777777">
        <w:tc>
          <w:tcPr>
            <w:cnfStyle w:val="001000000000" w:firstRow="0" w:lastRow="0" w:firstColumn="1" w:lastColumn="0" w:oddVBand="0" w:evenVBand="0" w:oddHBand="0" w:evenHBand="0" w:firstRowFirstColumn="0" w:firstRowLastColumn="0" w:lastRowFirstColumn="0" w:lastRowLastColumn="0"/>
            <w:tcW w:w="1561" w:type="dxa"/>
            <w:vAlign w:val="center"/>
          </w:tcPr>
          <w:p w:rsidRPr="00D9019F" w:rsidR="00D9019F" w:rsidP="00D9019F" w:rsidRDefault="00D9019F" w14:paraId="324A17CE" w14:textId="3106479A">
            <w:pPr>
              <w:pStyle w:val="Table"/>
            </w:pPr>
            <w:r w:rsidRPr="00D9019F">
              <w:t>Conflicts of Interest</w:t>
            </w:r>
          </w:p>
        </w:tc>
        <w:tc>
          <w:tcPr>
            <w:tcW w:w="5674" w:type="dxa"/>
            <w:vAlign w:val="center"/>
          </w:tcPr>
          <w:p w:rsidRPr="00D9019F" w:rsidR="00D9019F" w:rsidP="00D9019F" w:rsidRDefault="00D9019F" w14:paraId="5F801446" w14:textId="58F5B4E3">
            <w:pPr>
              <w:pStyle w:val="Table"/>
              <w:cnfStyle w:val="000000000000" w:firstRow="0" w:lastRow="0" w:firstColumn="0" w:lastColumn="0" w:oddVBand="0" w:evenVBand="0" w:oddHBand="0" w:evenHBand="0" w:firstRowFirstColumn="0" w:firstRowLastColumn="0" w:lastRowFirstColumn="0" w:lastRowLastColumn="0"/>
            </w:pPr>
            <w:r w:rsidRPr="00D9019F">
              <w:t xml:space="preserve">All Conflicts of Interest that the Tenderer is aware of have been reported in the </w:t>
            </w:r>
            <w:proofErr w:type="gramStart"/>
            <w:r w:rsidRPr="00D9019F">
              <w:t>Conflict of Interest</w:t>
            </w:r>
            <w:proofErr w:type="gramEnd"/>
            <w:r w:rsidRPr="00D9019F">
              <w:t xml:space="preserve"> Section of the Form of Proposal. Where a Conflict of Interest arises during the RFP process, the Tenderer will report it immediately to the Point of Contact.</w:t>
            </w:r>
          </w:p>
        </w:tc>
        <w:tc>
          <w:tcPr>
            <w:tcW w:w="1979" w:type="dxa"/>
            <w:shd w:val="clear" w:color="auto" w:fill="E2F8E6" w:themeFill="background2"/>
            <w:vAlign w:val="center"/>
          </w:tcPr>
          <w:p w:rsidRPr="00D9019F" w:rsidR="00D9019F" w:rsidP="00D9019F" w:rsidRDefault="00D9019F" w14:paraId="4F96A47C" w14:textId="65294F6A">
            <w:pPr>
              <w:pStyle w:val="Table"/>
              <w:cnfStyle w:val="000000000000" w:firstRow="0" w:lastRow="0" w:firstColumn="0" w:lastColumn="0" w:oddVBand="0" w:evenVBand="0" w:oddHBand="0" w:evenHBand="0" w:firstRowFirstColumn="0" w:firstRowLastColumn="0" w:lastRowFirstColumn="0" w:lastRowLastColumn="0"/>
              <w:rPr>
                <w:color w:val="FFC000"/>
              </w:rPr>
            </w:pPr>
            <w:r w:rsidRPr="00D9019F">
              <w:rPr>
                <w:color w:val="FFC000"/>
              </w:rPr>
              <w:t>[Agree/Disagree]</w:t>
            </w:r>
          </w:p>
        </w:tc>
      </w:tr>
    </w:tbl>
    <w:p w:rsidR="00643123" w:rsidP="00643123" w:rsidRDefault="00643123" w14:paraId="5C01A224" w14:textId="3EF0679B">
      <w:pPr>
        <w:pStyle w:val="Heading2NotinTOC"/>
      </w:pPr>
      <w:r>
        <w:t>Declaration</w:t>
      </w:r>
    </w:p>
    <w:p w:rsidR="00643123" w:rsidP="00643123" w:rsidRDefault="00643123" w14:paraId="45B624C1" w14:textId="77777777">
      <w:r>
        <w:t>I declare that in submitting this Proposal and declaration:</w:t>
      </w:r>
    </w:p>
    <w:p w:rsidR="00643123" w:rsidP="00194FC5" w:rsidRDefault="00643123" w14:paraId="77ACEC9B" w14:textId="4BE25C4F">
      <w:pPr>
        <w:pStyle w:val="ListNumber2"/>
        <w:ind w:left="794"/>
      </w:pPr>
      <w:r>
        <w:t>the information provided is true, accurate and complete and not misleading in any material respect</w:t>
      </w:r>
    </w:p>
    <w:p w:rsidR="00643123" w:rsidP="00194FC5" w:rsidRDefault="00643123" w14:paraId="3FFDF71C" w14:textId="31A214E6">
      <w:pPr>
        <w:pStyle w:val="ListNumber2"/>
        <w:ind w:left="794"/>
      </w:pPr>
      <w:r>
        <w:t>the Proposal does not contain intellectual property that will breach any third party’s rights</w:t>
      </w:r>
    </w:p>
    <w:p w:rsidR="00643123" w:rsidP="00194FC5" w:rsidRDefault="00643123" w14:paraId="0CFDD04E" w14:textId="15B6817C">
      <w:pPr>
        <w:pStyle w:val="ListNumber2"/>
        <w:ind w:left="794"/>
      </w:pPr>
      <w:r>
        <w:t xml:space="preserve">I have secured all appropriate authorisations to submit this </w:t>
      </w:r>
      <w:proofErr w:type="gramStart"/>
      <w:r>
        <w:t>Proposal,</w:t>
      </w:r>
      <w:proofErr w:type="gramEnd"/>
      <w:r>
        <w:t xml:space="preserve"> to make the statements and to provide the information in the Proposal and I am not aware of any impediments to entering into a Contract to deliver the Services.</w:t>
      </w:r>
    </w:p>
    <w:p w:rsidR="00643123" w:rsidP="00194FC5" w:rsidRDefault="00643123" w14:paraId="002CFFBB" w14:textId="14BDD89C">
      <w:pPr>
        <w:pStyle w:val="ListNumber2"/>
        <w:ind w:left="794"/>
      </w:pPr>
      <w:r>
        <w:t xml:space="preserve">I understand that the falsification of information, supplying misleading information or the suppression of material information in the Proposal and this declaration may result in the Proposal being excluded from further evaluation or selection and may be grounds for termination of any Contract awarded </w:t>
      </w:r>
      <w:proofErr w:type="gramStart"/>
      <w:r>
        <w:t>as a result of</w:t>
      </w:r>
      <w:proofErr w:type="gramEnd"/>
      <w:r>
        <w:t xml:space="preserve"> the RFP.</w:t>
      </w:r>
    </w:p>
    <w:p w:rsidR="00C155E3" w:rsidP="00643123" w:rsidRDefault="00643123" w14:paraId="2C190FDA" w14:textId="595B4FAC">
      <w:r>
        <w:t>By signing this declaration, the signatory below confirms that he/she has been authorised by the Tenderer to make this declaration on its behalf.</w:t>
      </w:r>
    </w:p>
    <w:tbl>
      <w:tblPr>
        <w:tblStyle w:val="SideheadingsNZSPA"/>
        <w:tblW w:w="9214" w:type="dxa"/>
        <w:tblLayout w:type="fixed"/>
        <w:tblLook w:val="04A0" w:firstRow="1" w:lastRow="0" w:firstColumn="1" w:lastColumn="0" w:noHBand="0" w:noVBand="1"/>
      </w:tblPr>
      <w:tblGrid>
        <w:gridCol w:w="2129"/>
        <w:gridCol w:w="7085"/>
      </w:tblGrid>
      <w:tr w:rsidRPr="00AE3A2F" w:rsidR="00851187" w:rsidTr="00851187" w14:paraId="2AE8F3C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rsidRPr="00F507A9" w:rsidR="00851187" w:rsidP="00F507A9" w:rsidRDefault="00851187" w14:paraId="4F95DF24" w14:textId="77777777">
            <w:pPr>
              <w:pStyle w:val="Table"/>
            </w:pPr>
            <w:r w:rsidRPr="00F507A9">
              <w:t>Signature:</w:t>
            </w:r>
          </w:p>
        </w:tc>
        <w:tc>
          <w:tcPr>
            <w:tcW w:w="7080" w:type="dxa"/>
          </w:tcPr>
          <w:p w:rsidRPr="00F507A9" w:rsidR="00851187" w:rsidP="00F507A9" w:rsidRDefault="00851187" w14:paraId="439E4C7B"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F507A9">
              <w:rPr>
                <w:color w:val="FFC000"/>
              </w:rPr>
              <w:t>[Signature of the person authorised to represent the Tenderer]</w:t>
            </w:r>
          </w:p>
        </w:tc>
      </w:tr>
      <w:tr w:rsidRPr="00AE3A2F" w:rsidR="00851187" w:rsidTr="00851187" w14:paraId="08546960" w14:textId="77777777">
        <w:tc>
          <w:tcPr>
            <w:cnfStyle w:val="001000000000" w:firstRow="0" w:lastRow="0" w:firstColumn="1" w:lastColumn="0" w:oddVBand="0" w:evenVBand="0" w:oddHBand="0" w:evenHBand="0" w:firstRowFirstColumn="0" w:firstRowLastColumn="0" w:lastRowFirstColumn="0" w:lastRowLastColumn="0"/>
            <w:tcW w:w="2127" w:type="dxa"/>
          </w:tcPr>
          <w:p w:rsidRPr="00F507A9" w:rsidR="00851187" w:rsidP="00F507A9" w:rsidRDefault="00851187" w14:paraId="757D49C7" w14:textId="77777777">
            <w:pPr>
              <w:pStyle w:val="Table"/>
            </w:pPr>
            <w:r w:rsidRPr="00F507A9">
              <w:t>Full name:</w:t>
            </w:r>
          </w:p>
        </w:tc>
        <w:tc>
          <w:tcPr>
            <w:tcW w:w="7080" w:type="dxa"/>
          </w:tcPr>
          <w:p w:rsidRPr="00F507A9" w:rsidR="00851187" w:rsidP="00F507A9" w:rsidRDefault="00851187" w14:paraId="62844B94"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F507A9">
              <w:rPr>
                <w:color w:val="FFC000"/>
              </w:rPr>
              <w:t>[Full name of the person authorised to represent the Tenderer]</w:t>
            </w:r>
          </w:p>
        </w:tc>
      </w:tr>
      <w:tr w:rsidRPr="00AE3A2F" w:rsidR="00851187" w:rsidTr="00851187" w14:paraId="01F0AB75" w14:textId="77777777">
        <w:tc>
          <w:tcPr>
            <w:cnfStyle w:val="001000000000" w:firstRow="0" w:lastRow="0" w:firstColumn="1" w:lastColumn="0" w:oddVBand="0" w:evenVBand="0" w:oddHBand="0" w:evenHBand="0" w:firstRowFirstColumn="0" w:firstRowLastColumn="0" w:lastRowFirstColumn="0" w:lastRowLastColumn="0"/>
            <w:tcW w:w="2127" w:type="dxa"/>
          </w:tcPr>
          <w:p w:rsidRPr="00F507A9" w:rsidR="00851187" w:rsidP="00F507A9" w:rsidRDefault="00851187" w14:paraId="2C6558D8" w14:textId="77777777">
            <w:pPr>
              <w:pStyle w:val="Table"/>
            </w:pPr>
            <w:r w:rsidRPr="00F507A9">
              <w:t>Title/position:</w:t>
            </w:r>
          </w:p>
        </w:tc>
        <w:tc>
          <w:tcPr>
            <w:tcW w:w="7080" w:type="dxa"/>
          </w:tcPr>
          <w:p w:rsidRPr="00F507A9" w:rsidR="00851187" w:rsidP="00F507A9" w:rsidRDefault="00851187" w14:paraId="470E12B6"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F507A9">
              <w:rPr>
                <w:color w:val="FFC000"/>
              </w:rPr>
              <w:t>[Title/position of the person authorised to represent the Tenderer]</w:t>
            </w:r>
          </w:p>
        </w:tc>
      </w:tr>
      <w:tr w:rsidRPr="00AE3A2F" w:rsidR="00851187" w:rsidTr="00851187" w14:paraId="43539262" w14:textId="77777777">
        <w:tc>
          <w:tcPr>
            <w:cnfStyle w:val="001000000000" w:firstRow="0" w:lastRow="0" w:firstColumn="1" w:lastColumn="0" w:oddVBand="0" w:evenVBand="0" w:oddHBand="0" w:evenHBand="0" w:firstRowFirstColumn="0" w:firstRowLastColumn="0" w:lastRowFirstColumn="0" w:lastRowLastColumn="0"/>
            <w:tcW w:w="2127" w:type="dxa"/>
          </w:tcPr>
          <w:p w:rsidRPr="00F507A9" w:rsidR="00851187" w:rsidP="00F507A9" w:rsidRDefault="00851187" w14:paraId="3D8F250E" w14:textId="77777777">
            <w:pPr>
              <w:pStyle w:val="Table"/>
            </w:pPr>
            <w:r w:rsidRPr="00F507A9">
              <w:t xml:space="preserve">Tenderer name: </w:t>
            </w:r>
          </w:p>
        </w:tc>
        <w:tc>
          <w:tcPr>
            <w:tcW w:w="7080" w:type="dxa"/>
          </w:tcPr>
          <w:p w:rsidRPr="00F507A9" w:rsidR="00851187" w:rsidP="00F507A9" w:rsidRDefault="00851187" w14:paraId="378D506F"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F507A9">
              <w:rPr>
                <w:color w:val="FFC000"/>
              </w:rPr>
              <w:t>[Tenderer’s name]</w:t>
            </w:r>
          </w:p>
        </w:tc>
      </w:tr>
      <w:tr w:rsidRPr="00AE3A2F" w:rsidR="00851187" w:rsidTr="00851187" w14:paraId="6554769D" w14:textId="77777777">
        <w:tc>
          <w:tcPr>
            <w:cnfStyle w:val="001000000000" w:firstRow="0" w:lastRow="0" w:firstColumn="1" w:lastColumn="0" w:oddVBand="0" w:evenVBand="0" w:oddHBand="0" w:evenHBand="0" w:firstRowFirstColumn="0" w:firstRowLastColumn="0" w:lastRowFirstColumn="0" w:lastRowLastColumn="0"/>
            <w:tcW w:w="2127" w:type="dxa"/>
          </w:tcPr>
          <w:p w:rsidRPr="00F507A9" w:rsidR="00851187" w:rsidP="00F507A9" w:rsidRDefault="00851187" w14:paraId="0712F0C7" w14:textId="77777777">
            <w:pPr>
              <w:pStyle w:val="Table"/>
            </w:pPr>
            <w:r w:rsidRPr="00F507A9">
              <w:t>Date:</w:t>
            </w:r>
          </w:p>
        </w:tc>
        <w:tc>
          <w:tcPr>
            <w:tcW w:w="7080" w:type="dxa"/>
          </w:tcPr>
          <w:p w:rsidRPr="00F507A9" w:rsidR="00851187" w:rsidP="00F507A9" w:rsidRDefault="00851187" w14:paraId="7CABC93F"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F507A9">
              <w:rPr>
                <w:color w:val="FFC000"/>
              </w:rPr>
              <w:t>[Date]</w:t>
            </w:r>
          </w:p>
        </w:tc>
      </w:tr>
    </w:tbl>
    <w:p w:rsidR="00643123" w:rsidP="00F507A9" w:rsidRDefault="00F507A9" w14:paraId="567403CE" w14:textId="2BC8C7C0">
      <w:pPr>
        <w:pStyle w:val="Heading2Numbered"/>
      </w:pPr>
      <w:bookmarkStart w:name="_Toc239942078" w:id="52"/>
      <w:r>
        <w:t>Tenderer’s Checklist</w:t>
      </w:r>
      <w:bookmarkEnd w:id="52"/>
    </w:p>
    <w:tbl>
      <w:tblPr>
        <w:tblStyle w:val="SideheadingsNZSPA"/>
        <w:tblW w:w="9214" w:type="dxa"/>
        <w:tblLayout w:type="fixed"/>
        <w:tblLook w:val="04A0" w:firstRow="1" w:lastRow="0" w:firstColumn="1" w:lastColumn="0" w:noHBand="0" w:noVBand="1"/>
      </w:tblPr>
      <w:tblGrid>
        <w:gridCol w:w="8364"/>
        <w:gridCol w:w="850"/>
      </w:tblGrid>
      <w:tr w:rsidRPr="00AE3A2F" w:rsidR="000E0EE2" w:rsidTr="000E0EE2" w14:paraId="6C911BB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4" w:type="dxa"/>
          </w:tcPr>
          <w:p w:rsidRPr="000E0EE2" w:rsidR="000E0EE2" w:rsidP="000E0EE2" w:rsidRDefault="000E0EE2" w14:paraId="61DC0625" w14:textId="77777777">
            <w:pPr>
              <w:pStyle w:val="Table"/>
            </w:pPr>
            <w:r w:rsidRPr="000E0EE2">
              <w:t>All Sections of the Form of Proposal Parts A and B have been completed.</w:t>
            </w:r>
          </w:p>
        </w:tc>
        <w:sdt>
          <w:sdtPr>
            <w:rPr>
              <w:sz w:val="40"/>
              <w:szCs w:val="40"/>
            </w:rPr>
            <w:id w:val="-930197227"/>
          </w:sdtPr>
          <w:sdtContent>
            <w:tc>
              <w:tcPr>
                <w:tcW w:w="850" w:type="dxa"/>
              </w:tcPr>
              <w:p w:rsidRPr="000E0EE2" w:rsidR="000E0EE2" w:rsidP="000E0EE2" w:rsidRDefault="000E0EE2" w14:paraId="50E49767" w14:textId="77777777">
                <w:pPr>
                  <w:pStyle w:val="Table"/>
                  <w:jc w:val="center"/>
                  <w:cnfStyle w:val="100000000000" w:firstRow="1" w:lastRow="0" w:firstColumn="0" w:lastColumn="0" w:oddVBand="0" w:evenVBand="0" w:oddHBand="0" w:evenHBand="0" w:firstRowFirstColumn="0" w:firstRowLastColumn="0" w:lastRowFirstColumn="0" w:lastRowLastColumn="0"/>
                  <w:rPr>
                    <w:sz w:val="40"/>
                    <w:szCs w:val="40"/>
                  </w:rPr>
                </w:pPr>
                <w:r w:rsidRPr="000E0EE2">
                  <w:rPr>
                    <w:sz w:val="40"/>
                    <w:szCs w:val="40"/>
                  </w:rPr>
                  <w:t>☐</w:t>
                </w:r>
              </w:p>
            </w:tc>
          </w:sdtContent>
        </w:sdt>
      </w:tr>
      <w:tr w:rsidRPr="00AE3A2F" w:rsidR="000E0EE2" w:rsidTr="000E0EE2" w14:paraId="5BC0C9C6" w14:textId="77777777">
        <w:tc>
          <w:tcPr>
            <w:cnfStyle w:val="001000000000" w:firstRow="0" w:lastRow="0" w:firstColumn="1" w:lastColumn="0" w:oddVBand="0" w:evenVBand="0" w:oddHBand="0" w:evenHBand="0" w:firstRowFirstColumn="0" w:firstRowLastColumn="0" w:lastRowFirstColumn="0" w:lastRowLastColumn="0"/>
            <w:tcW w:w="8364" w:type="dxa"/>
          </w:tcPr>
          <w:p w:rsidRPr="000E0EE2" w:rsidR="000E0EE2" w:rsidP="000E0EE2" w:rsidRDefault="000E0EE2" w14:paraId="15E11865" w14:textId="77777777">
            <w:pPr>
              <w:pStyle w:val="Table"/>
            </w:pPr>
            <w:r w:rsidRPr="000E0EE2">
              <w:t>Form of Proposal Parts A and B are submitted as separate documents.</w:t>
            </w:r>
          </w:p>
        </w:tc>
        <w:sdt>
          <w:sdtPr>
            <w:rPr>
              <w:sz w:val="40"/>
              <w:szCs w:val="40"/>
            </w:rPr>
            <w:id w:val="-266851869"/>
          </w:sdtPr>
          <w:sdtContent>
            <w:tc>
              <w:tcPr>
                <w:tcW w:w="850" w:type="dxa"/>
              </w:tcPr>
              <w:p w:rsidRPr="000E0EE2" w:rsidR="000E0EE2" w:rsidP="000E0EE2" w:rsidRDefault="000E0EE2" w14:paraId="77719728" w14:textId="77777777">
                <w:pPr>
                  <w:pStyle w:val="Table"/>
                  <w:jc w:val="center"/>
                  <w:cnfStyle w:val="000000000000" w:firstRow="0" w:lastRow="0" w:firstColumn="0" w:lastColumn="0" w:oddVBand="0" w:evenVBand="0" w:oddHBand="0" w:evenHBand="0" w:firstRowFirstColumn="0" w:firstRowLastColumn="0" w:lastRowFirstColumn="0" w:lastRowLastColumn="0"/>
                  <w:rPr>
                    <w:sz w:val="40"/>
                    <w:szCs w:val="40"/>
                  </w:rPr>
                </w:pPr>
                <w:r w:rsidRPr="000E0EE2">
                  <w:rPr>
                    <w:sz w:val="40"/>
                    <w:szCs w:val="40"/>
                  </w:rPr>
                  <w:t>☐</w:t>
                </w:r>
              </w:p>
            </w:tc>
          </w:sdtContent>
        </w:sdt>
      </w:tr>
      <w:tr w:rsidRPr="00AE3A2F" w:rsidR="000E0EE2" w:rsidTr="000E0EE2" w14:paraId="2F0E74DE" w14:textId="77777777">
        <w:tc>
          <w:tcPr>
            <w:cnfStyle w:val="001000000000" w:firstRow="0" w:lastRow="0" w:firstColumn="1" w:lastColumn="0" w:oddVBand="0" w:evenVBand="0" w:oddHBand="0" w:evenHBand="0" w:firstRowFirstColumn="0" w:firstRowLastColumn="0" w:lastRowFirstColumn="0" w:lastRowLastColumn="0"/>
            <w:tcW w:w="8364" w:type="dxa"/>
          </w:tcPr>
          <w:p w:rsidRPr="000E0EE2" w:rsidR="000E0EE2" w:rsidP="000E0EE2" w:rsidRDefault="000E0EE2" w14:paraId="0E098EAB" w14:textId="77777777">
            <w:pPr>
              <w:pStyle w:val="Table"/>
            </w:pPr>
            <w:r w:rsidRPr="000E0EE2">
              <w:t xml:space="preserve">All Notices to Tenderers have been allowed for and incorporated into Proposal response </w:t>
            </w:r>
          </w:p>
        </w:tc>
        <w:sdt>
          <w:sdtPr>
            <w:rPr>
              <w:sz w:val="40"/>
              <w:szCs w:val="40"/>
            </w:rPr>
            <w:id w:val="-383711770"/>
            <w14:checkbox>
              <w14:checked w14:val="0"/>
              <w14:checkedState w14:val="00FC" w14:font="Wingdings"/>
              <w14:uncheckedState w14:val="2610" w14:font="MS Gothic"/>
            </w14:checkbox>
          </w:sdtPr>
          <w:sdtContent>
            <w:tc>
              <w:tcPr>
                <w:tcW w:w="850" w:type="dxa"/>
              </w:tcPr>
              <w:p w:rsidRPr="000E0EE2" w:rsidR="000E0EE2" w:rsidP="000E0EE2" w:rsidRDefault="000E0EE2" w14:paraId="1FB2F284" w14:textId="77777777">
                <w:pPr>
                  <w:pStyle w:val="Table"/>
                  <w:jc w:val="center"/>
                  <w:cnfStyle w:val="000000000000" w:firstRow="0" w:lastRow="0" w:firstColumn="0" w:lastColumn="0" w:oddVBand="0" w:evenVBand="0" w:oddHBand="0" w:evenHBand="0" w:firstRowFirstColumn="0" w:firstRowLastColumn="0" w:lastRowFirstColumn="0" w:lastRowLastColumn="0"/>
                  <w:rPr>
                    <w:sz w:val="40"/>
                    <w:szCs w:val="40"/>
                  </w:rPr>
                </w:pPr>
                <w:r w:rsidRPr="000E0EE2">
                  <w:rPr>
                    <w:sz w:val="40"/>
                    <w:szCs w:val="40"/>
                  </w:rPr>
                  <w:t>☐</w:t>
                </w:r>
              </w:p>
            </w:tc>
          </w:sdtContent>
        </w:sdt>
      </w:tr>
      <w:tr w:rsidRPr="00AE3A2F" w:rsidR="000E0EE2" w:rsidTr="000E0EE2" w14:paraId="69C5B084" w14:textId="77777777">
        <w:tc>
          <w:tcPr>
            <w:cnfStyle w:val="001000000000" w:firstRow="0" w:lastRow="0" w:firstColumn="1" w:lastColumn="0" w:oddVBand="0" w:evenVBand="0" w:oddHBand="0" w:evenHBand="0" w:firstRowFirstColumn="0" w:firstRowLastColumn="0" w:lastRowFirstColumn="0" w:lastRowLastColumn="0"/>
            <w:tcW w:w="8364" w:type="dxa"/>
          </w:tcPr>
          <w:p w:rsidRPr="000E0EE2" w:rsidR="000E0EE2" w:rsidP="000E0EE2" w:rsidRDefault="000E0EE2" w14:paraId="58A623FE" w14:textId="77777777">
            <w:pPr>
              <w:pStyle w:val="Table"/>
            </w:pPr>
            <w:r w:rsidRPr="000E0EE2">
              <w:t>The Tenderer’s Declaration has been completed and signed by the person authorised to represent the Tenderer</w:t>
            </w:r>
          </w:p>
        </w:tc>
        <w:sdt>
          <w:sdtPr>
            <w:rPr>
              <w:sz w:val="40"/>
              <w:szCs w:val="40"/>
            </w:rPr>
            <w:id w:val="808513467"/>
          </w:sdtPr>
          <w:sdtContent>
            <w:tc>
              <w:tcPr>
                <w:tcW w:w="850" w:type="dxa"/>
              </w:tcPr>
              <w:p w:rsidRPr="000E0EE2" w:rsidR="000E0EE2" w:rsidP="000E0EE2" w:rsidRDefault="000E0EE2" w14:paraId="78BF9BB7" w14:textId="77777777">
                <w:pPr>
                  <w:pStyle w:val="Table"/>
                  <w:jc w:val="center"/>
                  <w:cnfStyle w:val="000000000000" w:firstRow="0" w:lastRow="0" w:firstColumn="0" w:lastColumn="0" w:oddVBand="0" w:evenVBand="0" w:oddHBand="0" w:evenHBand="0" w:firstRowFirstColumn="0" w:firstRowLastColumn="0" w:lastRowFirstColumn="0" w:lastRowLastColumn="0"/>
                  <w:rPr>
                    <w:sz w:val="40"/>
                    <w:szCs w:val="40"/>
                  </w:rPr>
                </w:pPr>
                <w:r w:rsidRPr="000E0EE2">
                  <w:rPr>
                    <w:sz w:val="40"/>
                    <w:szCs w:val="40"/>
                  </w:rPr>
                  <w:t>☐</w:t>
                </w:r>
              </w:p>
            </w:tc>
          </w:sdtContent>
        </w:sdt>
      </w:tr>
      <w:tr w:rsidRPr="00AE3A2F" w:rsidR="000E0EE2" w:rsidTr="000E0EE2" w14:paraId="3809C397" w14:textId="77777777">
        <w:tc>
          <w:tcPr>
            <w:cnfStyle w:val="001000000000" w:firstRow="0" w:lastRow="0" w:firstColumn="1" w:lastColumn="0" w:oddVBand="0" w:evenVBand="0" w:oddHBand="0" w:evenHBand="0" w:firstRowFirstColumn="0" w:firstRowLastColumn="0" w:lastRowFirstColumn="0" w:lastRowLastColumn="0"/>
            <w:tcW w:w="8364" w:type="dxa"/>
          </w:tcPr>
          <w:p w:rsidRPr="000E0EE2" w:rsidR="000E0EE2" w:rsidP="000E0EE2" w:rsidRDefault="000E0EE2" w14:paraId="6011ADAA" w14:textId="77777777">
            <w:pPr>
              <w:pStyle w:val="Table"/>
            </w:pPr>
            <w:r w:rsidRPr="000E0EE2">
              <w:t xml:space="preserve">Referees detailed in the Proposal have agreed to be referees and are aware that they may be contacted by the </w:t>
            </w:r>
            <w:proofErr w:type="gramStart"/>
            <w:r w:rsidRPr="000E0EE2">
              <w:t>Principal</w:t>
            </w:r>
            <w:proofErr w:type="gramEnd"/>
          </w:p>
        </w:tc>
        <w:sdt>
          <w:sdtPr>
            <w:rPr>
              <w:sz w:val="40"/>
              <w:szCs w:val="40"/>
            </w:rPr>
            <w:id w:val="913355862"/>
          </w:sdtPr>
          <w:sdtContent>
            <w:tc>
              <w:tcPr>
                <w:tcW w:w="850" w:type="dxa"/>
              </w:tcPr>
              <w:p w:rsidRPr="000E0EE2" w:rsidR="000E0EE2" w:rsidP="000E0EE2" w:rsidRDefault="000E0EE2" w14:paraId="21403A50" w14:textId="77777777">
                <w:pPr>
                  <w:pStyle w:val="Table"/>
                  <w:jc w:val="center"/>
                  <w:cnfStyle w:val="000000000000" w:firstRow="0" w:lastRow="0" w:firstColumn="0" w:lastColumn="0" w:oddVBand="0" w:evenVBand="0" w:oddHBand="0" w:evenHBand="0" w:firstRowFirstColumn="0" w:firstRowLastColumn="0" w:lastRowFirstColumn="0" w:lastRowLastColumn="0"/>
                  <w:rPr>
                    <w:sz w:val="40"/>
                    <w:szCs w:val="40"/>
                  </w:rPr>
                </w:pPr>
                <w:r w:rsidRPr="000E0EE2">
                  <w:rPr>
                    <w:sz w:val="40"/>
                    <w:szCs w:val="40"/>
                  </w:rPr>
                  <w:t>☐</w:t>
                </w:r>
              </w:p>
            </w:tc>
          </w:sdtContent>
        </w:sdt>
      </w:tr>
    </w:tbl>
    <w:p w:rsidR="00F507A9" w:rsidP="00F507A9" w:rsidRDefault="00E34E90" w14:paraId="37D0BE0B" w14:textId="41D5320B">
      <w:r w:rsidRPr="00E34E90">
        <w:t>The following documents are being submitted by the Tenderer:</w:t>
      </w:r>
    </w:p>
    <w:tbl>
      <w:tblPr>
        <w:tblStyle w:val="SideheadingsNZSPA"/>
        <w:tblW w:w="9214" w:type="dxa"/>
        <w:tblLayout w:type="fixed"/>
        <w:tblLook w:val="04A0" w:firstRow="1" w:lastRow="0" w:firstColumn="1" w:lastColumn="0" w:noHBand="0" w:noVBand="1"/>
      </w:tblPr>
      <w:tblGrid>
        <w:gridCol w:w="8364"/>
        <w:gridCol w:w="850"/>
      </w:tblGrid>
      <w:tr w:rsidRPr="00AE3A2F" w:rsidR="00164521" w:rsidTr="00164521" w14:paraId="2F7B64C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4" w:type="dxa"/>
          </w:tcPr>
          <w:p w:rsidRPr="00164521" w:rsidR="00164521" w:rsidP="00164521" w:rsidRDefault="00164521" w14:paraId="3987F517" w14:textId="77777777">
            <w:pPr>
              <w:pStyle w:val="Table"/>
            </w:pPr>
            <w:r w:rsidRPr="00164521">
              <w:t>Form of Tender Part A (completed and page limits adhered to)</w:t>
            </w:r>
          </w:p>
        </w:tc>
        <w:sdt>
          <w:sdtPr>
            <w:rPr>
              <w:sz w:val="40"/>
              <w:szCs w:val="40"/>
            </w:rPr>
            <w:id w:val="-1193155967"/>
          </w:sdtPr>
          <w:sdtContent>
            <w:tc>
              <w:tcPr>
                <w:tcW w:w="850" w:type="dxa"/>
              </w:tcPr>
              <w:p w:rsidRPr="00164521" w:rsidR="00164521" w:rsidP="006825FA" w:rsidRDefault="00164521" w14:paraId="2FD23D03" w14:textId="77777777">
                <w:pPr>
                  <w:pStyle w:val="Table"/>
                  <w:jc w:val="center"/>
                  <w:cnfStyle w:val="100000000000" w:firstRow="1" w:lastRow="0" w:firstColumn="0" w:lastColumn="0" w:oddVBand="0" w:evenVBand="0" w:oddHBand="0" w:evenHBand="0" w:firstRowFirstColumn="0" w:firstRowLastColumn="0" w:lastRowFirstColumn="0" w:lastRowLastColumn="0"/>
                  <w:rPr>
                    <w:sz w:val="40"/>
                    <w:szCs w:val="40"/>
                  </w:rPr>
                </w:pPr>
                <w:r w:rsidRPr="00164521">
                  <w:rPr>
                    <w:sz w:val="40"/>
                    <w:szCs w:val="40"/>
                  </w:rPr>
                  <w:t>☐</w:t>
                </w:r>
              </w:p>
            </w:tc>
          </w:sdtContent>
        </w:sdt>
      </w:tr>
      <w:tr w:rsidRPr="00AE3A2F" w:rsidR="00164521" w:rsidTr="00164521" w14:paraId="1F9EBAD1" w14:textId="77777777">
        <w:tc>
          <w:tcPr>
            <w:cnfStyle w:val="001000000000" w:firstRow="0" w:lastRow="0" w:firstColumn="1" w:lastColumn="0" w:oddVBand="0" w:evenVBand="0" w:oddHBand="0" w:evenHBand="0" w:firstRowFirstColumn="0" w:firstRowLastColumn="0" w:lastRowFirstColumn="0" w:lastRowLastColumn="0"/>
            <w:tcW w:w="8364" w:type="dxa"/>
          </w:tcPr>
          <w:p w:rsidRPr="00164521" w:rsidR="00164521" w:rsidP="00164521" w:rsidRDefault="00164521" w14:paraId="2BD5BAC0" w14:textId="77777777">
            <w:pPr>
              <w:pStyle w:val="Table"/>
            </w:pPr>
            <w:r w:rsidRPr="00164521">
              <w:t>Form of Tender Part B (completed and declaration signed)</w:t>
            </w:r>
          </w:p>
        </w:tc>
        <w:sdt>
          <w:sdtPr>
            <w:rPr>
              <w:sz w:val="40"/>
              <w:szCs w:val="40"/>
            </w:rPr>
            <w:id w:val="-374535103"/>
          </w:sdtPr>
          <w:sdtContent>
            <w:tc>
              <w:tcPr>
                <w:tcW w:w="850" w:type="dxa"/>
              </w:tcPr>
              <w:p w:rsidRPr="00164521" w:rsidR="00164521" w:rsidP="006825FA" w:rsidRDefault="00164521" w14:paraId="416A21C8" w14:textId="77777777">
                <w:pPr>
                  <w:pStyle w:val="Table"/>
                  <w:jc w:val="center"/>
                  <w:cnfStyle w:val="000000000000" w:firstRow="0" w:lastRow="0" w:firstColumn="0" w:lastColumn="0" w:oddVBand="0" w:evenVBand="0" w:oddHBand="0" w:evenHBand="0" w:firstRowFirstColumn="0" w:firstRowLastColumn="0" w:lastRowFirstColumn="0" w:lastRowLastColumn="0"/>
                  <w:rPr>
                    <w:sz w:val="40"/>
                    <w:szCs w:val="40"/>
                  </w:rPr>
                </w:pPr>
                <w:r w:rsidRPr="00164521">
                  <w:rPr>
                    <w:sz w:val="40"/>
                    <w:szCs w:val="40"/>
                  </w:rPr>
                  <w:t>☐</w:t>
                </w:r>
              </w:p>
            </w:tc>
          </w:sdtContent>
        </w:sdt>
      </w:tr>
      <w:tr w:rsidRPr="00AE3A2F" w:rsidR="00164521" w:rsidTr="00164521" w14:paraId="71C9091D" w14:textId="77777777">
        <w:tc>
          <w:tcPr>
            <w:cnfStyle w:val="001000000000" w:firstRow="0" w:lastRow="0" w:firstColumn="1" w:lastColumn="0" w:oddVBand="0" w:evenVBand="0" w:oddHBand="0" w:evenHBand="0" w:firstRowFirstColumn="0" w:firstRowLastColumn="0" w:lastRowFirstColumn="0" w:lastRowLastColumn="0"/>
            <w:tcW w:w="8364" w:type="dxa"/>
          </w:tcPr>
          <w:p w:rsidRPr="00164521" w:rsidR="00164521" w:rsidP="00164521" w:rsidRDefault="00164521" w14:paraId="2771B081" w14:textId="77777777">
            <w:pPr>
              <w:pStyle w:val="Table"/>
            </w:pPr>
            <w:r w:rsidRPr="00164521">
              <w:t>CVs of Key Personnel</w:t>
            </w:r>
          </w:p>
        </w:tc>
        <w:sdt>
          <w:sdtPr>
            <w:rPr>
              <w:sz w:val="40"/>
              <w:szCs w:val="40"/>
            </w:rPr>
            <w:id w:val="-1877771062"/>
          </w:sdtPr>
          <w:sdtContent>
            <w:tc>
              <w:tcPr>
                <w:tcW w:w="850" w:type="dxa"/>
              </w:tcPr>
              <w:p w:rsidRPr="00164521" w:rsidR="00164521" w:rsidP="006825FA" w:rsidRDefault="00164521" w14:paraId="4F8D10C4" w14:textId="77777777">
                <w:pPr>
                  <w:pStyle w:val="Table"/>
                  <w:jc w:val="center"/>
                  <w:cnfStyle w:val="000000000000" w:firstRow="0" w:lastRow="0" w:firstColumn="0" w:lastColumn="0" w:oddVBand="0" w:evenVBand="0" w:oddHBand="0" w:evenHBand="0" w:firstRowFirstColumn="0" w:firstRowLastColumn="0" w:lastRowFirstColumn="0" w:lastRowLastColumn="0"/>
                  <w:rPr>
                    <w:sz w:val="40"/>
                    <w:szCs w:val="40"/>
                  </w:rPr>
                </w:pPr>
                <w:r w:rsidRPr="00164521">
                  <w:rPr>
                    <w:sz w:val="40"/>
                    <w:szCs w:val="40"/>
                  </w:rPr>
                  <w:t>☐</w:t>
                </w:r>
              </w:p>
            </w:tc>
          </w:sdtContent>
        </w:sdt>
      </w:tr>
      <w:tr w:rsidRPr="00AE3A2F" w:rsidR="00164521" w:rsidTr="00164521" w14:paraId="198B30E4" w14:textId="77777777">
        <w:tc>
          <w:tcPr>
            <w:cnfStyle w:val="001000000000" w:firstRow="0" w:lastRow="0" w:firstColumn="1" w:lastColumn="0" w:oddVBand="0" w:evenVBand="0" w:oddHBand="0" w:evenHBand="0" w:firstRowFirstColumn="0" w:firstRowLastColumn="0" w:lastRowFirstColumn="0" w:lastRowLastColumn="0"/>
            <w:tcW w:w="8364" w:type="dxa"/>
          </w:tcPr>
          <w:p w:rsidRPr="00164521" w:rsidR="00164521" w:rsidP="00164521" w:rsidRDefault="00164521" w14:paraId="486F9C8A" w14:textId="77777777">
            <w:pPr>
              <w:pStyle w:val="Table"/>
            </w:pPr>
            <w:r w:rsidRPr="00164521">
              <w:t>Organisational chart</w:t>
            </w:r>
          </w:p>
        </w:tc>
        <w:sdt>
          <w:sdtPr>
            <w:rPr>
              <w:sz w:val="40"/>
              <w:szCs w:val="40"/>
            </w:rPr>
            <w:id w:val="1148317808"/>
          </w:sdtPr>
          <w:sdtContent>
            <w:tc>
              <w:tcPr>
                <w:tcW w:w="850" w:type="dxa"/>
              </w:tcPr>
              <w:p w:rsidRPr="00164521" w:rsidR="00164521" w:rsidP="006825FA" w:rsidRDefault="00164521" w14:paraId="7CD52F79" w14:textId="77777777">
                <w:pPr>
                  <w:pStyle w:val="Table"/>
                  <w:jc w:val="center"/>
                  <w:cnfStyle w:val="000000000000" w:firstRow="0" w:lastRow="0" w:firstColumn="0" w:lastColumn="0" w:oddVBand="0" w:evenVBand="0" w:oddHBand="0" w:evenHBand="0" w:firstRowFirstColumn="0" w:firstRowLastColumn="0" w:lastRowFirstColumn="0" w:lastRowLastColumn="0"/>
                  <w:rPr>
                    <w:sz w:val="40"/>
                    <w:szCs w:val="40"/>
                  </w:rPr>
                </w:pPr>
                <w:r w:rsidRPr="00164521">
                  <w:rPr>
                    <w:sz w:val="40"/>
                    <w:szCs w:val="40"/>
                  </w:rPr>
                  <w:t>☐</w:t>
                </w:r>
              </w:p>
            </w:tc>
          </w:sdtContent>
        </w:sdt>
      </w:tr>
      <w:tr w:rsidRPr="00AE3A2F" w:rsidR="00164521" w:rsidTr="00164521" w14:paraId="74C7459F" w14:textId="77777777">
        <w:tc>
          <w:tcPr>
            <w:cnfStyle w:val="001000000000" w:firstRow="0" w:lastRow="0" w:firstColumn="1" w:lastColumn="0" w:oddVBand="0" w:evenVBand="0" w:oddHBand="0" w:evenHBand="0" w:firstRowFirstColumn="0" w:firstRowLastColumn="0" w:lastRowFirstColumn="0" w:lastRowLastColumn="0"/>
            <w:tcW w:w="8364" w:type="dxa"/>
          </w:tcPr>
          <w:p w:rsidRPr="00164521" w:rsidR="00164521" w:rsidP="00164521" w:rsidRDefault="00164521" w14:paraId="0BDF5F17" w14:textId="77777777">
            <w:pPr>
              <w:pStyle w:val="Table"/>
            </w:pPr>
            <w:r w:rsidRPr="00164521">
              <w:t>Tags, Clarifications and Assumptions Table (completed and submitted as a separate document in Word .doc format)</w:t>
            </w:r>
          </w:p>
        </w:tc>
        <w:sdt>
          <w:sdtPr>
            <w:rPr>
              <w:sz w:val="40"/>
              <w:szCs w:val="40"/>
            </w:rPr>
            <w:id w:val="1308719735"/>
          </w:sdtPr>
          <w:sdtContent>
            <w:tc>
              <w:tcPr>
                <w:tcW w:w="850" w:type="dxa"/>
              </w:tcPr>
              <w:p w:rsidRPr="00164521" w:rsidR="00164521" w:rsidP="006825FA" w:rsidRDefault="00164521" w14:paraId="134FBB0B" w14:textId="77777777">
                <w:pPr>
                  <w:pStyle w:val="Table"/>
                  <w:jc w:val="center"/>
                  <w:cnfStyle w:val="000000000000" w:firstRow="0" w:lastRow="0" w:firstColumn="0" w:lastColumn="0" w:oddVBand="0" w:evenVBand="0" w:oddHBand="0" w:evenHBand="0" w:firstRowFirstColumn="0" w:firstRowLastColumn="0" w:lastRowFirstColumn="0" w:lastRowLastColumn="0"/>
                  <w:rPr>
                    <w:sz w:val="40"/>
                    <w:szCs w:val="40"/>
                  </w:rPr>
                </w:pPr>
                <w:r w:rsidRPr="00164521">
                  <w:rPr>
                    <w:sz w:val="40"/>
                    <w:szCs w:val="40"/>
                  </w:rPr>
                  <w:t>☐</w:t>
                </w:r>
              </w:p>
            </w:tc>
          </w:sdtContent>
        </w:sdt>
      </w:tr>
    </w:tbl>
    <w:p w:rsidR="00E34E90" w:rsidP="006825FA" w:rsidRDefault="006825FA" w14:paraId="7CD54EAD" w14:textId="418ACD2B">
      <w:pPr>
        <w:pStyle w:val="Appendix"/>
      </w:pPr>
      <w:bookmarkStart w:name="_Toc239942079" w:id="53"/>
      <w:r>
        <w:t>Draft Contract</w:t>
      </w:r>
      <w:bookmarkEnd w:id="53"/>
    </w:p>
    <w:p w:rsidRPr="00100751" w:rsidR="00100751" w:rsidP="00100751" w:rsidRDefault="00100751" w14:paraId="57D92467" w14:textId="77777777">
      <w:pPr>
        <w:rPr>
          <w:b/>
          <w:bCs/>
        </w:rPr>
      </w:pPr>
      <w:r w:rsidRPr="00100751">
        <w:rPr>
          <w:b/>
          <w:bCs/>
          <w:color w:val="EE0000"/>
        </w:rPr>
        <w:t xml:space="preserve">[Name of the School] </w:t>
      </w:r>
      <w:r w:rsidRPr="00100751">
        <w:rPr>
          <w:b/>
          <w:bCs/>
        </w:rPr>
        <w:t xml:space="preserve">(the </w:t>
      </w:r>
      <w:proofErr w:type="gramStart"/>
      <w:r w:rsidRPr="00100751">
        <w:rPr>
          <w:b/>
          <w:bCs/>
        </w:rPr>
        <w:t>School</w:t>
      </w:r>
      <w:proofErr w:type="gramEnd"/>
      <w:r w:rsidRPr="00100751">
        <w:rPr>
          <w:b/>
          <w:bCs/>
        </w:rPr>
        <w:t xml:space="preserve">) – </w:t>
      </w:r>
      <w:r w:rsidRPr="00100751">
        <w:rPr>
          <w:b/>
          <w:bCs/>
          <w:color w:val="EE0000"/>
        </w:rPr>
        <w:t xml:space="preserve">[Project Title] </w:t>
      </w:r>
      <w:r w:rsidRPr="00100751">
        <w:rPr>
          <w:b/>
          <w:bCs/>
        </w:rPr>
        <w:t xml:space="preserve">– </w:t>
      </w:r>
      <w:r w:rsidRPr="00100751">
        <w:rPr>
          <w:b/>
          <w:bCs/>
          <w:color w:val="EE0000"/>
        </w:rPr>
        <w:t>[Nature of the Project]</w:t>
      </w:r>
      <w:r w:rsidRPr="00100751">
        <w:rPr>
          <w:b/>
          <w:bCs/>
        </w:rPr>
        <w:t xml:space="preserve"> (the services) Request for Proposals </w:t>
      </w:r>
      <w:r w:rsidRPr="00100751">
        <w:rPr>
          <w:b/>
          <w:bCs/>
          <w:color w:val="EE0000"/>
        </w:rPr>
        <w:t xml:space="preserve">[Reference number, if available] </w:t>
      </w:r>
    </w:p>
    <w:p w:rsidR="00100751" w:rsidP="00100751" w:rsidRDefault="00100751" w14:paraId="40565E4E" w14:textId="77777777">
      <w:r>
        <w:t xml:space="preserve">Request for Tenders </w:t>
      </w:r>
    </w:p>
    <w:p w:rsidR="00100751" w:rsidP="00100751" w:rsidRDefault="00100751" w14:paraId="4C6CBCD6" w14:textId="77777777">
      <w:r>
        <w:t>The Draft Contract is included in the file attachments to the GETS Tender Notice.</w:t>
      </w:r>
    </w:p>
    <w:p w:rsidRPr="006825FA" w:rsidR="006825FA" w:rsidP="00100751" w:rsidRDefault="00100751" w14:paraId="2D9CF6D0" w14:textId="02954A2B">
      <w:r w:rsidRPr="00100751">
        <w:rPr>
          <w:color w:val="66BA6E" w:themeColor="accent2"/>
        </w:rPr>
        <w:t>[Ensure that the draft Contract is included in the file attachments to the GETS Tender Notice]</w:t>
      </w:r>
    </w:p>
    <w:p w:rsidR="009714D6" w:rsidP="00100751" w:rsidRDefault="00100751" w14:paraId="4A334064" w14:textId="742288B3">
      <w:pPr>
        <w:pStyle w:val="Appendix"/>
      </w:pPr>
      <w:bookmarkStart w:name="_Toc239942080" w:id="54"/>
      <w:r>
        <w:t>Tags, Clarifications and Assumptions Table</w:t>
      </w:r>
      <w:bookmarkEnd w:id="54"/>
    </w:p>
    <w:p w:rsidR="0056209F" w:rsidP="0056209F" w:rsidRDefault="0056209F" w14:paraId="6A96E846" w14:textId="5BFECC2B">
      <w:r>
        <w:t xml:space="preserve">The </w:t>
      </w:r>
      <w:proofErr w:type="gramStart"/>
      <w:r>
        <w:t>Principal</w:t>
      </w:r>
      <w:proofErr w:type="gramEnd"/>
      <w:r>
        <w:t xml:space="preserve"> has a strong preference that there are no Contract related Tags.</w:t>
      </w:r>
    </w:p>
    <w:p w:rsidR="0056209F" w:rsidP="0056209F" w:rsidRDefault="0056209F" w14:paraId="3A59C795" w14:textId="77777777">
      <w:pPr>
        <w:pStyle w:val="Heading3"/>
      </w:pPr>
      <w:r>
        <w:t>Proposed Contract Tags</w:t>
      </w:r>
    </w:p>
    <w:p w:rsidR="0056209F" w:rsidP="0056209F" w:rsidRDefault="0056209F" w14:paraId="214A662A" w14:textId="77777777">
      <w:r>
        <w:t>The Tags, Clarifications and Assumptions Table is included in the file attachments to the GETS Tender Notice. The completed Tags, Clarifications and Assumptions Table must be submitted as a separate document in Word .doc format.</w:t>
      </w:r>
    </w:p>
    <w:p w:rsidRPr="005A35D9" w:rsidR="005A35D9" w:rsidP="005A35D9" w:rsidRDefault="005A35D9" w14:paraId="592AD7E5" w14:textId="77777777">
      <w:pPr>
        <w:rPr>
          <w:color w:val="66BA6E" w:themeColor="accent2"/>
        </w:rPr>
      </w:pPr>
      <w:r w:rsidRPr="005A35D9">
        <w:rPr>
          <w:color w:val="66BA6E" w:themeColor="accent2"/>
          <w:u w:val="single"/>
        </w:rPr>
        <w:t>[Ensure that the Tags, Clarifications and Assumptions Table (linked below) is included as a separate Word document in the file attachments to the GETS Tender Notice and that the link below is deleted from this tender document]</w:t>
      </w:r>
    </w:p>
    <w:p w:rsidRPr="00671A42" w:rsidR="005A35D9" w:rsidP="005A35D9" w:rsidRDefault="005A35D9" w14:paraId="5BA95072" w14:textId="77777777">
      <w:hyperlink w:history="1" r:id="rId29">
        <w:r w:rsidRPr="00671A42">
          <w:rPr>
            <w:rStyle w:val="Hyperlink"/>
            <w:rFonts w:asciiTheme="minorHAnsi" w:hAnsiTheme="minorHAnsi"/>
          </w:rPr>
          <w:t>Tags, Clarifications, and Assumptions Table</w:t>
        </w:r>
      </w:hyperlink>
    </w:p>
    <w:p w:rsidRPr="00552E00" w:rsidR="00031B94" w:rsidP="00031B94" w:rsidRDefault="00031B94" w14:paraId="2781399A" w14:textId="77777777"/>
    <w:p w:rsidRPr="004F0D9B" w:rsidR="00552E00" w:rsidP="00552E00" w:rsidRDefault="00552E00" w14:paraId="47B7D36A" w14:textId="77777777"/>
    <w:p w:rsidR="00212175" w:rsidRDefault="00212175" w14:paraId="4BFF92E3" w14:textId="77777777">
      <w:r>
        <w:br w:type="page"/>
      </w:r>
    </w:p>
    <w:p w:rsidR="00F851DB" w:rsidRDefault="008921D2" w14:paraId="1E2644FB" w14:textId="77777777">
      <w:r>
        <w:rPr>
          <w:noProof/>
        </w:rPr>
        <mc:AlternateContent>
          <mc:Choice Requires="wps">
            <w:drawing>
              <wp:anchor distT="0" distB="0" distL="114300" distR="114300" simplePos="0" relativeHeight="251670528"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00AD53D5" w:rsidP="008921D2" w:rsidRDefault="008921D2" w14:paraId="79251F10"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2025B41B" w14:textId="77777777">
                            <w:pPr>
                              <w:rPr>
                                <w:lang w:val="en-US"/>
                              </w:rPr>
                            </w:pPr>
                            <w:r>
                              <w:rPr>
                                <w:lang w:val="en-US"/>
                              </w:rPr>
                              <w:t xml:space="preserve">   </w:t>
                            </w:r>
                          </w:p>
                          <w:p w:rsidR="00AD53D5" w:rsidP="008921D2" w:rsidRDefault="00AD53D5" w14:paraId="617B3D0F" w14:textId="77777777">
                            <w:pPr>
                              <w:rPr>
                                <w:lang w:val="en-US"/>
                              </w:rPr>
                            </w:pPr>
                          </w:p>
                          <w:p w:rsidR="00AD53D5" w:rsidP="008921D2" w:rsidRDefault="00AD53D5" w14:paraId="4FE24CB4"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0">
                                            <a:extLst>
                                              <a:ext uri="{96DAC541-7B7A-43D3-8B79-37D633B846F1}">
                                                <asvg:svgBlip xmlns:asvg="http://schemas.microsoft.com/office/drawing/2016/SVG/main" r:embed="rId31"/>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37A57094" w14:textId="77777777">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4F9BE5AD">
              <v:rect id="Rectangle 14" style="position:absolute;margin-left:-62.25pt;margin-top:-62.1pt;width:595.25pt;height:841.85pt;z-index:251670528;visibility:visible;mso-wrap-style:square;mso-wrap-distance-left:9pt;mso-wrap-distance-top:0;mso-wrap-distance-right:9pt;mso-wrap-distance-bottom:0;mso-position-horizontal:absolute;mso-position-horizontal-relative:text;mso-position-vertical:absolute;mso-position-vertical-relative:text;v-text-anchor:middle" o:spid="_x0000_s1033" fillcolor="white [3212]" strokecolor="#030e13 [484]" strokeweight="1pt" w14:anchorId="76A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v:textbox>
                  <w:txbxContent>
                    <w:p w:rsidR="00AD53D5" w:rsidP="008921D2" w:rsidRDefault="008921D2" w14:paraId="207CCF61"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4F9AE05" w14:textId="77777777">
                      <w:pPr>
                        <w:rPr>
                          <w:lang w:val="en-US"/>
                        </w:rPr>
                      </w:pPr>
                      <w:r>
                        <w:rPr>
                          <w:lang w:val="en-US"/>
                        </w:rPr>
                        <w:t xml:space="preserve">   </w:t>
                      </w:r>
                    </w:p>
                    <w:p w:rsidR="00AD53D5" w:rsidP="008921D2" w:rsidRDefault="00AD53D5" w14:paraId="672A6659" w14:textId="77777777">
                      <w:pPr>
                        <w:rPr>
                          <w:lang w:val="en-US"/>
                        </w:rPr>
                      </w:pPr>
                    </w:p>
                    <w:p w:rsidR="00AD53D5" w:rsidP="008921D2" w:rsidRDefault="00AD53D5" w14:paraId="2AE9DFB0"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27D68CB3" wp14:editId="2F3F07D2">
                            <wp:extent cx="4469685" cy="674540"/>
                            <wp:effectExtent l="0" t="0" r="0" b="0"/>
                            <wp:docPr id="16507206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0">
                                      <a:extLst>
                                        <a:ext uri="{96DAC541-7B7A-43D3-8B79-37D633B846F1}">
                                          <asvg:svgBlip xmlns:asvg="http://schemas.microsoft.com/office/drawing/2016/SVG/main" r:embed="rId31"/>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5ED14D" w14:textId="77777777">
                      <w:pPr>
                        <w:rPr>
                          <w:lang w:val="en-US"/>
                        </w:rPr>
                      </w:pPr>
                      <w:r>
                        <w:rPr>
                          <w:lang w:val="en-US"/>
                        </w:rPr>
                        <w:t xml:space="preserve">         </w:t>
                      </w:r>
                    </w:p>
                  </w:txbxContent>
                </v:textbox>
              </v:rect>
            </w:pict>
          </mc:Fallback>
        </mc:AlternateContent>
      </w:r>
    </w:p>
    <w:p w:rsidR="00F851DB" w:rsidRDefault="00F851DB" w14:paraId="3D310BDA" w14:textId="77777777"/>
    <w:p w:rsidRPr="007D1015" w:rsidR="00F851DB" w:rsidP="00764B02" w:rsidRDefault="00F851DB" w14:paraId="1DA08CA7" w14:textId="77777777"/>
    <w:sectPr w:rsidRPr="007D1015" w:rsidR="00F851DB" w:rsidSect="00164584">
      <w:headerReference w:type="even" r:id="rId32"/>
      <w:footerReference w:type="even" r:id="rId33"/>
      <w:footerReference w:type="default" r:id="rId34"/>
      <w:pgSz w:w="11906" w:h="16838" w:orient="portrait"/>
      <w:pgMar w:top="1247" w:right="1247" w:bottom="1247" w:left="1247" w:header="1247" w:footer="709" w:gutter="0"/>
      <w:pgNumType w:start="0"/>
      <w:cols w:space="708"/>
      <w:titlePg/>
      <w:docGrid w:linePitch="360"/>
      <w:headerReference w:type="default" r:id="R7e9a47a43a634626"/>
      <w:headerReference w:type="first" r:id="R87b0f56c9ada4248"/>
      <w:footerReference w:type="first" r:id="R377d06a0e6584e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2AC5" w:rsidP="0021141C" w:rsidRDefault="00C52AC5" w14:paraId="4878D629" w14:textId="77777777">
      <w:pPr>
        <w:spacing w:before="0" w:after="0" w:line="240" w:lineRule="auto"/>
      </w:pPr>
      <w:r>
        <w:separator/>
      </w:r>
    </w:p>
  </w:endnote>
  <w:endnote w:type="continuationSeparator" w:id="0">
    <w:p w:rsidR="00C52AC5" w:rsidP="0021141C" w:rsidRDefault="00C52AC5" w14:paraId="0CAC46ED" w14:textId="77777777">
      <w:pPr>
        <w:spacing w:before="0" w:after="0" w:line="240" w:lineRule="auto"/>
      </w:pPr>
      <w:r>
        <w:continuationSeparator/>
      </w:r>
    </w:p>
  </w:endnote>
  <w:endnote w:type="continuationNotice" w:id="1">
    <w:p w:rsidR="00C52AC5" w:rsidRDefault="00C52AC5" w14:paraId="000CB23A"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4D9F92C8" w14:textId="77777777">
    <w:pPr>
      <w:pStyle w:val="Footer"/>
    </w:pPr>
    <w:r>
      <w:rPr>
        <w:noProof/>
      </w:rPr>
      <mc:AlternateContent>
        <mc:Choice Requires="wps">
          <w:drawing>
            <wp:anchor distT="0" distB="0" distL="0" distR="0" simplePos="0" relativeHeight="251669504"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0B7DF6F2"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739B986">
            <v:shapetype id="_x0000_t202" coordsize="21600,21600" o:spt="202" path="m,l,21600r21600,l21600,xe" w14:anchorId="1750EA8A">
              <v:stroke joinstyle="miter"/>
              <v:path gradientshapeok="t" o:connecttype="rect"/>
            </v:shapetype>
            <v:shape id="Text Box 11" style="position:absolute;margin-left:0;margin-top:0;width:64.2pt;height:35.05pt;z-index:25166950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6C0D8F" w:rsidP="006C0D8F" w:rsidRDefault="006C0D8F"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6C0D8F" w:rsidP="7AD905E8" w:rsidRDefault="007114B2" w14:paraId="04BCBC80" w14:textId="7A3AA120">
    <w:pPr>
      <w:pStyle w:val="Footer"/>
      <w:tabs>
        <w:tab w:val="clear" w:pos="4513"/>
        <w:tab w:val="clear" w:pos="9026"/>
        <w:tab w:val="center" w:pos="4820"/>
        <w:tab w:val="right" w:pos="9498"/>
      </w:tabs>
      <w:rPr>
        <w:i w:val="1"/>
        <w:iCs w:val="1"/>
      </w:rPr>
    </w:pPr>
    <w:r w:rsidRPr="7AD905E8" w:rsidR="7AD905E8">
      <w:rPr>
        <w:b w:val="1"/>
        <w:bCs w:val="1"/>
        <w:sz w:val="20"/>
        <w:szCs w:val="20"/>
        <w:lang w:val="en-US"/>
      </w:rPr>
      <w:t>schoolproperty.govt.nz</w:t>
    </w:r>
    <w:r w:rsidRPr="7AD905E8" w:rsidR="7AD905E8">
      <w:rPr>
        <w:sz w:val="20"/>
        <w:szCs w:val="20"/>
      </w:rPr>
      <w:t xml:space="preserve"> </w:t>
    </w:r>
    <w:r>
      <w:tab/>
    </w:r>
    <w:r>
      <w:tab/>
    </w:r>
    <w:r w:rsidR="7AD905E8">
      <w:rPr/>
      <w:t xml:space="preserve">Page </w:t>
    </w:r>
    <w:r>
      <w:fldChar w:fldCharType="begin"/>
    </w:r>
    <w:r>
      <w:instrText xml:space="preserve"> PAGE  \* Arabic  \* MERGEFORMAT </w:instrText>
    </w:r>
    <w:r w:rsidRPr="7AD905E8">
      <w:rPr>
        <w:i w:val="1"/>
        <w:iCs w:val="1"/>
      </w:rPr>
      <w:fldChar w:fldCharType="separate"/>
    </w:r>
    <w:r w:rsidR="7AD905E8">
      <w:rPr/>
      <w:t>2</w:t>
    </w:r>
    <w:r>
      <w:fldChar w:fldCharType="end"/>
    </w:r>
    <w:r w:rsidR="7AD905E8">
      <w:rPr/>
      <w:t xml:space="preserve"> of </w:t>
    </w:r>
    <w:r>
      <w:fldChar w:fldCharType="begin"/>
    </w:r>
    <w:r>
      <w:instrText xml:space="preserve">NUMPAGES  \* Arabic  \* MERGEFORMAT</w:instrText>
    </w:r>
    <w:r>
      <w:fldChar w:fldCharType="separate"/>
    </w:r>
    <w:r w:rsidR="7AD905E8">
      <w:rPr/>
      <w:t>2</w:t>
    </w:r>
    <w:r>
      <w:fldChar w:fldCharType="end"/>
    </w: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D905E8" w:rsidTr="7AD905E8" w14:paraId="1CFD8307">
      <w:trPr>
        <w:trHeight w:val="300"/>
      </w:trPr>
      <w:tc>
        <w:tcPr>
          <w:tcW w:w="3135" w:type="dxa"/>
          <w:tcMar/>
        </w:tcPr>
        <w:p w:rsidR="7AD905E8" w:rsidP="7AD905E8" w:rsidRDefault="7AD905E8" w14:paraId="7B92954B" w14:textId="5C01AD82">
          <w:pPr>
            <w:pStyle w:val="Header"/>
            <w:bidi w:val="0"/>
            <w:ind w:left="-115"/>
            <w:jc w:val="left"/>
          </w:pPr>
        </w:p>
      </w:tc>
      <w:tc>
        <w:tcPr>
          <w:tcW w:w="3135" w:type="dxa"/>
          <w:tcMar/>
        </w:tcPr>
        <w:p w:rsidR="7AD905E8" w:rsidP="7AD905E8" w:rsidRDefault="7AD905E8" w14:paraId="5972BC99" w14:textId="01E52B31">
          <w:pPr>
            <w:pStyle w:val="Header"/>
            <w:bidi w:val="0"/>
            <w:jc w:val="center"/>
          </w:pPr>
        </w:p>
      </w:tc>
      <w:tc>
        <w:tcPr>
          <w:tcW w:w="3135" w:type="dxa"/>
          <w:tcMar/>
        </w:tcPr>
        <w:p w:rsidR="7AD905E8" w:rsidP="7AD905E8" w:rsidRDefault="7AD905E8" w14:paraId="42645BB2" w14:textId="6C87D901">
          <w:pPr>
            <w:pStyle w:val="Header"/>
            <w:bidi w:val="0"/>
            <w:ind w:right="-115"/>
            <w:jc w:val="right"/>
          </w:pPr>
        </w:p>
      </w:tc>
    </w:tr>
  </w:tbl>
  <w:p w:rsidR="7AD905E8" w:rsidP="7AD905E8" w:rsidRDefault="7AD905E8" w14:paraId="4628B7D6" w14:textId="6D60FAE6">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2AC5" w:rsidP="0021141C" w:rsidRDefault="00C52AC5" w14:paraId="7ECA1C18" w14:textId="77777777">
      <w:pPr>
        <w:spacing w:before="0" w:after="0" w:line="240" w:lineRule="auto"/>
      </w:pPr>
      <w:r>
        <w:separator/>
      </w:r>
    </w:p>
  </w:footnote>
  <w:footnote w:type="continuationSeparator" w:id="0">
    <w:p w:rsidR="00C52AC5" w:rsidP="0021141C" w:rsidRDefault="00C52AC5" w14:paraId="0F2337E6" w14:textId="77777777">
      <w:pPr>
        <w:spacing w:before="0" w:after="0" w:line="240" w:lineRule="auto"/>
      </w:pPr>
      <w:r>
        <w:continuationSeparator/>
      </w:r>
    </w:p>
  </w:footnote>
  <w:footnote w:type="continuationNotice" w:id="1">
    <w:p w:rsidR="00C52AC5" w:rsidRDefault="00C52AC5" w14:paraId="69495641"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2EF22BE9" w14:textId="77777777">
    <w:pPr>
      <w:pStyle w:val="Header"/>
    </w:pPr>
    <w:r>
      <w:rPr>
        <w:noProof/>
      </w:rPr>
      <mc:AlternateContent>
        <mc:Choice Requires="wps">
          <w:drawing>
            <wp:anchor distT="0" distB="0" distL="0" distR="0" simplePos="0" relativeHeight="25166336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584D2367"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5DB9DF28">
            <v:shapetype id="_x0000_t202" coordsize="21600,21600" o:spt="202" path="m,l,21600r21600,l21600,xe" w14:anchorId="7DF41BDE">
              <v:stroke joinstyle="miter"/>
              <v:path gradientshapeok="t" o:connecttype="rect"/>
            </v:shapetype>
            <v:shape id="Text Box 5" style="position:absolute;margin-left:0;margin-top:0;width:64.2pt;height:35.05pt;z-index:251663360;visibility:visible;mso-wrap-style:none;mso-wrap-distance-left:0;mso-wrap-distance-top:0;mso-wrap-distance-right:0;mso-wrap-distance-bottom:0;mso-position-horizontal:center;mso-position-horizontal-relative:page;mso-position-vertical:top;mso-position-vertical-relative:page;v-text-anchor:top" alt="[UNCLASSIFIED]"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D905E8" w:rsidTr="7AD905E8" w14:paraId="3B34B3E9">
      <w:trPr>
        <w:trHeight w:val="300"/>
      </w:trPr>
      <w:tc>
        <w:tcPr>
          <w:tcW w:w="3135" w:type="dxa"/>
          <w:tcMar/>
        </w:tcPr>
        <w:p w:rsidR="7AD905E8" w:rsidP="7AD905E8" w:rsidRDefault="7AD905E8" w14:paraId="10519561" w14:textId="40C2B018">
          <w:pPr>
            <w:pStyle w:val="Header"/>
            <w:bidi w:val="0"/>
            <w:ind w:left="-115"/>
            <w:jc w:val="left"/>
          </w:pPr>
        </w:p>
      </w:tc>
      <w:tc>
        <w:tcPr>
          <w:tcW w:w="3135" w:type="dxa"/>
          <w:tcMar/>
        </w:tcPr>
        <w:p w:rsidR="7AD905E8" w:rsidP="7AD905E8" w:rsidRDefault="7AD905E8" w14:paraId="3C6214DF" w14:textId="126D90B6">
          <w:pPr>
            <w:pStyle w:val="Header"/>
            <w:bidi w:val="0"/>
            <w:jc w:val="center"/>
          </w:pPr>
        </w:p>
      </w:tc>
      <w:tc>
        <w:tcPr>
          <w:tcW w:w="3135" w:type="dxa"/>
          <w:tcMar/>
        </w:tcPr>
        <w:p w:rsidR="7AD905E8" w:rsidP="7AD905E8" w:rsidRDefault="7AD905E8" w14:paraId="4F66A7EC" w14:textId="3ED622FA">
          <w:pPr>
            <w:pStyle w:val="Header"/>
            <w:bidi w:val="0"/>
            <w:ind w:right="-115"/>
            <w:jc w:val="right"/>
          </w:pPr>
        </w:p>
      </w:tc>
    </w:tr>
  </w:tbl>
  <w:p w:rsidR="7AD905E8" w:rsidP="7AD905E8" w:rsidRDefault="7AD905E8" w14:paraId="27D46B83" w14:textId="30C07FF2">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D905E8" w:rsidTr="7AD905E8" w14:paraId="0FE68015">
      <w:trPr>
        <w:trHeight w:val="300"/>
      </w:trPr>
      <w:tc>
        <w:tcPr>
          <w:tcW w:w="3135" w:type="dxa"/>
          <w:tcMar/>
        </w:tcPr>
        <w:p w:rsidR="7AD905E8" w:rsidP="7AD905E8" w:rsidRDefault="7AD905E8" w14:paraId="4016DBC8" w14:textId="25AD1F28">
          <w:pPr>
            <w:pStyle w:val="Header"/>
            <w:bidi w:val="0"/>
            <w:ind w:left="-115"/>
            <w:jc w:val="left"/>
          </w:pPr>
        </w:p>
      </w:tc>
      <w:tc>
        <w:tcPr>
          <w:tcW w:w="3135" w:type="dxa"/>
          <w:tcMar/>
        </w:tcPr>
        <w:p w:rsidR="7AD905E8" w:rsidP="7AD905E8" w:rsidRDefault="7AD905E8" w14:paraId="6FD825D3" w14:textId="60B67448">
          <w:pPr>
            <w:pStyle w:val="Header"/>
            <w:bidi w:val="0"/>
            <w:jc w:val="center"/>
          </w:pPr>
        </w:p>
      </w:tc>
      <w:tc>
        <w:tcPr>
          <w:tcW w:w="3135" w:type="dxa"/>
          <w:tcMar/>
        </w:tcPr>
        <w:p w:rsidR="7AD905E8" w:rsidP="7AD905E8" w:rsidRDefault="7AD905E8" w14:paraId="526275F4" w14:textId="446B0F4F">
          <w:pPr>
            <w:pStyle w:val="Header"/>
            <w:bidi w:val="0"/>
            <w:ind w:right="-115"/>
            <w:jc w:val="right"/>
          </w:pPr>
        </w:p>
      </w:tc>
    </w:tr>
  </w:tbl>
  <w:p w:rsidR="7AD905E8" w:rsidP="7AD905E8" w:rsidRDefault="7AD905E8" w14:paraId="1C3A31DB" w14:textId="13709ED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77C9D6C"/>
    <w:lvl w:ilvl="0">
      <w:start w:val="1"/>
      <w:numFmt w:val="decimal"/>
      <w:lvlText w:val="%1."/>
      <w:lvlJc w:val="left"/>
      <w:pPr>
        <w:tabs>
          <w:tab w:val="num" w:pos="643"/>
        </w:tabs>
        <w:ind w:left="643" w:hanging="360"/>
      </w:pPr>
    </w:lvl>
  </w:abstractNum>
  <w:abstractNum w:abstractNumId="1" w15:restartNumberingAfterBreak="0">
    <w:nsid w:val="036F5B2E"/>
    <w:multiLevelType w:val="multilevel"/>
    <w:tmpl w:val="7534E512"/>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E423DCF"/>
    <w:multiLevelType w:val="multilevel"/>
    <w:tmpl w:val="922E978C"/>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 w15:restartNumberingAfterBreak="0">
    <w:nsid w:val="1F4D1092"/>
    <w:multiLevelType w:val="multilevel"/>
    <w:tmpl w:val="C7A0C718"/>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15:restartNumberingAfterBreak="0">
    <w:nsid w:val="2586498A"/>
    <w:multiLevelType w:val="hybridMultilevel"/>
    <w:tmpl w:val="AC280730"/>
    <w:lvl w:ilvl="0" w:tplc="7D00DFC0">
      <w:start w:val="1"/>
      <w:numFmt w:val="bullet"/>
      <w:pStyle w:val="InstructionBullet"/>
      <w:lvlText w:val=""/>
      <w:lvlJc w:val="left"/>
      <w:pPr>
        <w:ind w:left="720" w:hanging="360"/>
      </w:pPr>
      <w:rPr>
        <w:rFonts w:hint="default" w:ascii="Symbol" w:hAnsi="Symbol"/>
      </w:rPr>
    </w:lvl>
    <w:lvl w:ilvl="1" w:tplc="71B0CCB6" w:tentative="1">
      <w:start w:val="1"/>
      <w:numFmt w:val="bullet"/>
      <w:lvlText w:val="o"/>
      <w:lvlJc w:val="left"/>
      <w:pPr>
        <w:ind w:left="1440" w:hanging="360"/>
      </w:pPr>
      <w:rPr>
        <w:rFonts w:hint="default" w:ascii="Courier New" w:hAnsi="Courier New" w:cs="Courier New"/>
      </w:rPr>
    </w:lvl>
    <w:lvl w:ilvl="2" w:tplc="0CDEEC34" w:tentative="1">
      <w:start w:val="1"/>
      <w:numFmt w:val="bullet"/>
      <w:lvlText w:val=""/>
      <w:lvlJc w:val="left"/>
      <w:pPr>
        <w:ind w:left="2160" w:hanging="360"/>
      </w:pPr>
      <w:rPr>
        <w:rFonts w:hint="default" w:ascii="Wingdings" w:hAnsi="Wingdings"/>
      </w:rPr>
    </w:lvl>
    <w:lvl w:ilvl="3" w:tplc="3D0A108A" w:tentative="1">
      <w:start w:val="1"/>
      <w:numFmt w:val="bullet"/>
      <w:lvlText w:val=""/>
      <w:lvlJc w:val="left"/>
      <w:pPr>
        <w:ind w:left="2880" w:hanging="360"/>
      </w:pPr>
      <w:rPr>
        <w:rFonts w:hint="default" w:ascii="Symbol" w:hAnsi="Symbol"/>
      </w:rPr>
    </w:lvl>
    <w:lvl w:ilvl="4" w:tplc="DECA8F98" w:tentative="1">
      <w:start w:val="1"/>
      <w:numFmt w:val="bullet"/>
      <w:lvlText w:val="o"/>
      <w:lvlJc w:val="left"/>
      <w:pPr>
        <w:ind w:left="3600" w:hanging="360"/>
      </w:pPr>
      <w:rPr>
        <w:rFonts w:hint="default" w:ascii="Courier New" w:hAnsi="Courier New" w:cs="Courier New"/>
      </w:rPr>
    </w:lvl>
    <w:lvl w:ilvl="5" w:tplc="5150ED1E" w:tentative="1">
      <w:start w:val="1"/>
      <w:numFmt w:val="bullet"/>
      <w:lvlText w:val=""/>
      <w:lvlJc w:val="left"/>
      <w:pPr>
        <w:ind w:left="4320" w:hanging="360"/>
      </w:pPr>
      <w:rPr>
        <w:rFonts w:hint="default" w:ascii="Wingdings" w:hAnsi="Wingdings"/>
      </w:rPr>
    </w:lvl>
    <w:lvl w:ilvl="6" w:tplc="5FBE8AC2" w:tentative="1">
      <w:start w:val="1"/>
      <w:numFmt w:val="bullet"/>
      <w:lvlText w:val=""/>
      <w:lvlJc w:val="left"/>
      <w:pPr>
        <w:ind w:left="5040" w:hanging="360"/>
      </w:pPr>
      <w:rPr>
        <w:rFonts w:hint="default" w:ascii="Symbol" w:hAnsi="Symbol"/>
      </w:rPr>
    </w:lvl>
    <w:lvl w:ilvl="7" w:tplc="C4D6FB9C" w:tentative="1">
      <w:start w:val="1"/>
      <w:numFmt w:val="bullet"/>
      <w:lvlText w:val="o"/>
      <w:lvlJc w:val="left"/>
      <w:pPr>
        <w:ind w:left="5760" w:hanging="360"/>
      </w:pPr>
      <w:rPr>
        <w:rFonts w:hint="default" w:ascii="Courier New" w:hAnsi="Courier New" w:cs="Courier New"/>
      </w:rPr>
    </w:lvl>
    <w:lvl w:ilvl="8" w:tplc="343AEDBE" w:tentative="1">
      <w:start w:val="1"/>
      <w:numFmt w:val="bullet"/>
      <w:lvlText w:val=""/>
      <w:lvlJc w:val="left"/>
      <w:pPr>
        <w:ind w:left="6480" w:hanging="360"/>
      </w:pPr>
      <w:rPr>
        <w:rFonts w:hint="default" w:ascii="Wingdings" w:hAnsi="Wingdings"/>
      </w:rPr>
    </w:lvl>
  </w:abstractNum>
  <w:abstractNum w:abstractNumId="5" w15:restartNumberingAfterBreak="0">
    <w:nsid w:val="58BF59AC"/>
    <w:multiLevelType w:val="multilevel"/>
    <w:tmpl w:val="C89A66F0"/>
    <w:lvl w:ilvl="0">
      <w:start w:val="1"/>
      <w:numFmt w:val="bullet"/>
      <w:pStyle w:val="Tablebullet"/>
      <w:lvlText w:val=""/>
      <w:lvlJc w:val="left"/>
      <w:pPr>
        <w:ind w:left="227" w:hanging="227"/>
      </w:pPr>
      <w:rPr>
        <w:rFonts w:hint="default" w:ascii="Symbol" w:hAnsi="Symbol"/>
        <w:color w:val="052B3D" w:themeColor="text1"/>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6" w15:restartNumberingAfterBreak="0">
    <w:nsid w:val="59F72CE1"/>
    <w:multiLevelType w:val="multilevel"/>
    <w:tmpl w:val="4ECC38CC"/>
    <w:lvl w:ilvl="0">
      <w:start w:val="1"/>
      <w:numFmt w:val="decimal"/>
      <w:pStyle w:val="Tablenumber"/>
      <w:lvlText w:val="%1."/>
      <w:lvlJc w:val="left"/>
      <w:pPr>
        <w:ind w:left="1418" w:hanging="227"/>
      </w:pPr>
      <w:rPr>
        <w:rFonts w:hint="default"/>
      </w:rPr>
    </w:lvl>
    <w:lvl w:ilvl="1">
      <w:start w:val="1"/>
      <w:numFmt w:val="lowerLetter"/>
      <w:pStyle w:val="Tablenumber2"/>
      <w:lvlText w:val="(%2)"/>
      <w:lvlJc w:val="left"/>
      <w:pPr>
        <w:ind w:left="1645" w:hanging="227"/>
      </w:pPr>
      <w:rPr>
        <w:rFonts w:hint="default"/>
      </w:rPr>
    </w:lvl>
    <w:lvl w:ilvl="2">
      <w:start w:val="1"/>
      <w:numFmt w:val="lowerRoman"/>
      <w:lvlText w:val="%3."/>
      <w:lvlJc w:val="right"/>
      <w:pPr>
        <w:ind w:left="1872" w:hanging="227"/>
      </w:pPr>
      <w:rPr>
        <w:rFonts w:hint="default"/>
      </w:rPr>
    </w:lvl>
    <w:lvl w:ilvl="3">
      <w:start w:val="1"/>
      <w:numFmt w:val="decimal"/>
      <w:lvlText w:val="%4."/>
      <w:lvlJc w:val="left"/>
      <w:pPr>
        <w:ind w:left="2099" w:hanging="227"/>
      </w:pPr>
      <w:rPr>
        <w:rFonts w:hint="default"/>
      </w:rPr>
    </w:lvl>
    <w:lvl w:ilvl="4">
      <w:start w:val="1"/>
      <w:numFmt w:val="lowerLetter"/>
      <w:lvlText w:val="%5."/>
      <w:lvlJc w:val="left"/>
      <w:pPr>
        <w:ind w:left="2326" w:hanging="227"/>
      </w:pPr>
      <w:rPr>
        <w:rFonts w:hint="default"/>
      </w:rPr>
    </w:lvl>
    <w:lvl w:ilvl="5">
      <w:start w:val="1"/>
      <w:numFmt w:val="lowerRoman"/>
      <w:lvlText w:val="%6."/>
      <w:lvlJc w:val="right"/>
      <w:pPr>
        <w:ind w:left="2553" w:hanging="227"/>
      </w:pPr>
      <w:rPr>
        <w:rFonts w:hint="default"/>
      </w:rPr>
    </w:lvl>
    <w:lvl w:ilvl="6">
      <w:start w:val="1"/>
      <w:numFmt w:val="decimal"/>
      <w:lvlText w:val="%7."/>
      <w:lvlJc w:val="left"/>
      <w:pPr>
        <w:ind w:left="2780" w:hanging="227"/>
      </w:pPr>
      <w:rPr>
        <w:rFonts w:hint="default"/>
      </w:rPr>
    </w:lvl>
    <w:lvl w:ilvl="7">
      <w:start w:val="1"/>
      <w:numFmt w:val="lowerLetter"/>
      <w:lvlText w:val="%8."/>
      <w:lvlJc w:val="left"/>
      <w:pPr>
        <w:ind w:left="3007" w:hanging="227"/>
      </w:pPr>
      <w:rPr>
        <w:rFonts w:hint="default"/>
      </w:rPr>
    </w:lvl>
    <w:lvl w:ilvl="8">
      <w:start w:val="1"/>
      <w:numFmt w:val="lowerRoman"/>
      <w:lvlText w:val="%9."/>
      <w:lvlJc w:val="right"/>
      <w:pPr>
        <w:ind w:left="3234" w:hanging="227"/>
      </w:pPr>
      <w:rPr>
        <w:rFonts w:hint="default"/>
      </w:rPr>
    </w:lvl>
  </w:abstractNum>
  <w:abstractNum w:abstractNumId="7" w15:restartNumberingAfterBreak="0">
    <w:nsid w:val="70A10E48"/>
    <w:multiLevelType w:val="multilevel"/>
    <w:tmpl w:val="CC7E9364"/>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8" w15:restartNumberingAfterBreak="0">
    <w:nsid w:val="7FBC23B4"/>
    <w:multiLevelType w:val="multilevel"/>
    <w:tmpl w:val="0D0AB1F8"/>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color w:val="auto"/>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157700034">
    <w:abstractNumId w:val="8"/>
  </w:num>
  <w:num w:numId="2" w16cid:durableId="7923628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5743700">
    <w:abstractNumId w:val="3"/>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4" w16cid:durableId="1874150494">
    <w:abstractNumId w:val="2"/>
  </w:num>
  <w:num w:numId="5" w16cid:durableId="163934693">
    <w:abstractNumId w:val="5"/>
  </w:num>
  <w:num w:numId="6" w16cid:durableId="1043210475">
    <w:abstractNumId w:val="6"/>
  </w:num>
  <w:num w:numId="7" w16cid:durableId="15221635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2724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866651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46527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49295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17020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43437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36648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12593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71742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142959">
    <w:abstractNumId w:val="8"/>
  </w:num>
  <w:num w:numId="18" w16cid:durableId="18251220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53060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605904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726338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41632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06476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389665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77296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72608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65498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873516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8040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56906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29785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569228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229052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42195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476032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82382041">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918666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698419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604990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177735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430478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629016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2504454">
    <w:abstractNumId w:val="4"/>
  </w:num>
  <w:num w:numId="44" w16cid:durableId="11659006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133379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893381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32884099">
    <w:abstractNumId w:val="8"/>
  </w:num>
  <w:num w:numId="48" w16cid:durableId="1932548664">
    <w:abstractNumId w:val="0"/>
  </w:num>
  <w:num w:numId="49" w16cid:durableId="347102856">
    <w:abstractNumId w:val="0"/>
  </w:num>
  <w:num w:numId="50" w16cid:durableId="529074171">
    <w:abstractNumId w:val="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876456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968318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373B10"/>
    <w:rsid w:val="00000000"/>
    <w:rsid w:val="00001723"/>
    <w:rsid w:val="000200A2"/>
    <w:rsid w:val="00020771"/>
    <w:rsid w:val="00020F3B"/>
    <w:rsid w:val="0002487B"/>
    <w:rsid w:val="00026DC8"/>
    <w:rsid w:val="00031B94"/>
    <w:rsid w:val="00033DB1"/>
    <w:rsid w:val="00035A32"/>
    <w:rsid w:val="00035BA7"/>
    <w:rsid w:val="000370FA"/>
    <w:rsid w:val="0003736F"/>
    <w:rsid w:val="00042F46"/>
    <w:rsid w:val="00045255"/>
    <w:rsid w:val="00047E35"/>
    <w:rsid w:val="00054E18"/>
    <w:rsid w:val="00056E55"/>
    <w:rsid w:val="00057EEE"/>
    <w:rsid w:val="00060147"/>
    <w:rsid w:val="00063652"/>
    <w:rsid w:val="00063883"/>
    <w:rsid w:val="00065A7F"/>
    <w:rsid w:val="00066896"/>
    <w:rsid w:val="000708F4"/>
    <w:rsid w:val="00073DC3"/>
    <w:rsid w:val="00075A95"/>
    <w:rsid w:val="00076AA5"/>
    <w:rsid w:val="000807C5"/>
    <w:rsid w:val="00080E9F"/>
    <w:rsid w:val="00081AC6"/>
    <w:rsid w:val="00083998"/>
    <w:rsid w:val="000844EC"/>
    <w:rsid w:val="0008615E"/>
    <w:rsid w:val="00086DDF"/>
    <w:rsid w:val="00087BBD"/>
    <w:rsid w:val="00091C9F"/>
    <w:rsid w:val="00092DFD"/>
    <w:rsid w:val="000949AD"/>
    <w:rsid w:val="0009759A"/>
    <w:rsid w:val="00097E4B"/>
    <w:rsid w:val="000A02DD"/>
    <w:rsid w:val="000A110E"/>
    <w:rsid w:val="000A3BFF"/>
    <w:rsid w:val="000A664D"/>
    <w:rsid w:val="000A6D2F"/>
    <w:rsid w:val="000A72D2"/>
    <w:rsid w:val="000B0D38"/>
    <w:rsid w:val="000B104B"/>
    <w:rsid w:val="000B4EBC"/>
    <w:rsid w:val="000C2B4F"/>
    <w:rsid w:val="000C59D1"/>
    <w:rsid w:val="000D1676"/>
    <w:rsid w:val="000D5A8E"/>
    <w:rsid w:val="000D79FB"/>
    <w:rsid w:val="000E0EE2"/>
    <w:rsid w:val="000F0965"/>
    <w:rsid w:val="000F4055"/>
    <w:rsid w:val="00100751"/>
    <w:rsid w:val="00100D18"/>
    <w:rsid w:val="0010348E"/>
    <w:rsid w:val="0010374B"/>
    <w:rsid w:val="001066E1"/>
    <w:rsid w:val="00106766"/>
    <w:rsid w:val="001072C8"/>
    <w:rsid w:val="00107AD7"/>
    <w:rsid w:val="00112FF8"/>
    <w:rsid w:val="0011543B"/>
    <w:rsid w:val="001163AF"/>
    <w:rsid w:val="00116E4A"/>
    <w:rsid w:val="00117A5F"/>
    <w:rsid w:val="0012132C"/>
    <w:rsid w:val="001219C9"/>
    <w:rsid w:val="00126099"/>
    <w:rsid w:val="0014288A"/>
    <w:rsid w:val="00144931"/>
    <w:rsid w:val="00163BDD"/>
    <w:rsid w:val="00164521"/>
    <w:rsid w:val="00164584"/>
    <w:rsid w:val="001742AD"/>
    <w:rsid w:val="00176508"/>
    <w:rsid w:val="00181763"/>
    <w:rsid w:val="00182835"/>
    <w:rsid w:val="001831D2"/>
    <w:rsid w:val="001835E9"/>
    <w:rsid w:val="00184008"/>
    <w:rsid w:val="00186B71"/>
    <w:rsid w:val="0019195A"/>
    <w:rsid w:val="001927A5"/>
    <w:rsid w:val="001942C4"/>
    <w:rsid w:val="00194FC5"/>
    <w:rsid w:val="001954BB"/>
    <w:rsid w:val="00197408"/>
    <w:rsid w:val="001A0CEB"/>
    <w:rsid w:val="001A1004"/>
    <w:rsid w:val="001A233C"/>
    <w:rsid w:val="001A398D"/>
    <w:rsid w:val="001A5510"/>
    <w:rsid w:val="001A696F"/>
    <w:rsid w:val="001A7866"/>
    <w:rsid w:val="001B3B2F"/>
    <w:rsid w:val="001B4D60"/>
    <w:rsid w:val="001B51F2"/>
    <w:rsid w:val="001C578A"/>
    <w:rsid w:val="001D239A"/>
    <w:rsid w:val="001D62B2"/>
    <w:rsid w:val="001D6A3B"/>
    <w:rsid w:val="001E0A9A"/>
    <w:rsid w:val="001E3E0D"/>
    <w:rsid w:val="001E47B1"/>
    <w:rsid w:val="001E487E"/>
    <w:rsid w:val="001E5723"/>
    <w:rsid w:val="001E6671"/>
    <w:rsid w:val="001E70B1"/>
    <w:rsid w:val="001F1B96"/>
    <w:rsid w:val="001F1BBD"/>
    <w:rsid w:val="002043E9"/>
    <w:rsid w:val="0020520C"/>
    <w:rsid w:val="0020599E"/>
    <w:rsid w:val="00206414"/>
    <w:rsid w:val="0021082E"/>
    <w:rsid w:val="0021141C"/>
    <w:rsid w:val="00212175"/>
    <w:rsid w:val="002128D6"/>
    <w:rsid w:val="00213B43"/>
    <w:rsid w:val="00213DAA"/>
    <w:rsid w:val="00222668"/>
    <w:rsid w:val="0022319A"/>
    <w:rsid w:val="00223763"/>
    <w:rsid w:val="00231368"/>
    <w:rsid w:val="00233BDC"/>
    <w:rsid w:val="00235760"/>
    <w:rsid w:val="00240985"/>
    <w:rsid w:val="00240EEA"/>
    <w:rsid w:val="00242D7F"/>
    <w:rsid w:val="002444C5"/>
    <w:rsid w:val="00250057"/>
    <w:rsid w:val="002517EE"/>
    <w:rsid w:val="002547CE"/>
    <w:rsid w:val="002619A5"/>
    <w:rsid w:val="0026437F"/>
    <w:rsid w:val="00265B9D"/>
    <w:rsid w:val="00270AE1"/>
    <w:rsid w:val="00272693"/>
    <w:rsid w:val="00272AAB"/>
    <w:rsid w:val="00275E5D"/>
    <w:rsid w:val="002775F1"/>
    <w:rsid w:val="0028192B"/>
    <w:rsid w:val="0029138E"/>
    <w:rsid w:val="0029311E"/>
    <w:rsid w:val="00293B13"/>
    <w:rsid w:val="002944BB"/>
    <w:rsid w:val="002A26D7"/>
    <w:rsid w:val="002A52D1"/>
    <w:rsid w:val="002B1AB2"/>
    <w:rsid w:val="002B2E52"/>
    <w:rsid w:val="002B4E7C"/>
    <w:rsid w:val="002B60FD"/>
    <w:rsid w:val="002B7AFC"/>
    <w:rsid w:val="002C004F"/>
    <w:rsid w:val="002C6A05"/>
    <w:rsid w:val="002C6E0B"/>
    <w:rsid w:val="002D055D"/>
    <w:rsid w:val="002D46BA"/>
    <w:rsid w:val="002D4B91"/>
    <w:rsid w:val="002D630C"/>
    <w:rsid w:val="002D6623"/>
    <w:rsid w:val="002D7ABC"/>
    <w:rsid w:val="002E0B5B"/>
    <w:rsid w:val="002E5B94"/>
    <w:rsid w:val="002E69C8"/>
    <w:rsid w:val="002E735B"/>
    <w:rsid w:val="002E7468"/>
    <w:rsid w:val="002F1444"/>
    <w:rsid w:val="002F1ED1"/>
    <w:rsid w:val="002F2500"/>
    <w:rsid w:val="002F2F79"/>
    <w:rsid w:val="00302459"/>
    <w:rsid w:val="00303A6C"/>
    <w:rsid w:val="00307CD5"/>
    <w:rsid w:val="0031162D"/>
    <w:rsid w:val="00311A8A"/>
    <w:rsid w:val="003124E7"/>
    <w:rsid w:val="0031721F"/>
    <w:rsid w:val="003224DC"/>
    <w:rsid w:val="00322C20"/>
    <w:rsid w:val="00324522"/>
    <w:rsid w:val="0032463B"/>
    <w:rsid w:val="00327FC3"/>
    <w:rsid w:val="00331BC9"/>
    <w:rsid w:val="003332B3"/>
    <w:rsid w:val="00334802"/>
    <w:rsid w:val="0033590A"/>
    <w:rsid w:val="00341556"/>
    <w:rsid w:val="00342092"/>
    <w:rsid w:val="00342E63"/>
    <w:rsid w:val="003435A0"/>
    <w:rsid w:val="0034660B"/>
    <w:rsid w:val="00352521"/>
    <w:rsid w:val="00353B24"/>
    <w:rsid w:val="003541FA"/>
    <w:rsid w:val="00356E0C"/>
    <w:rsid w:val="003624A4"/>
    <w:rsid w:val="00363179"/>
    <w:rsid w:val="0036354E"/>
    <w:rsid w:val="00373B10"/>
    <w:rsid w:val="003747A9"/>
    <w:rsid w:val="00376A16"/>
    <w:rsid w:val="00383A7D"/>
    <w:rsid w:val="003876FC"/>
    <w:rsid w:val="003900D6"/>
    <w:rsid w:val="003912B3"/>
    <w:rsid w:val="00395E72"/>
    <w:rsid w:val="003A0F19"/>
    <w:rsid w:val="003A4897"/>
    <w:rsid w:val="003A4FD7"/>
    <w:rsid w:val="003B2741"/>
    <w:rsid w:val="003B5D52"/>
    <w:rsid w:val="003B6454"/>
    <w:rsid w:val="003C2AAB"/>
    <w:rsid w:val="003C3370"/>
    <w:rsid w:val="003C705C"/>
    <w:rsid w:val="003C7EA7"/>
    <w:rsid w:val="003D3764"/>
    <w:rsid w:val="003E0CE3"/>
    <w:rsid w:val="003E2A2A"/>
    <w:rsid w:val="003E7CC3"/>
    <w:rsid w:val="003F185C"/>
    <w:rsid w:val="003F39BC"/>
    <w:rsid w:val="003F5014"/>
    <w:rsid w:val="003F73E6"/>
    <w:rsid w:val="00400A3B"/>
    <w:rsid w:val="004013BC"/>
    <w:rsid w:val="004028EC"/>
    <w:rsid w:val="00402A39"/>
    <w:rsid w:val="00412F09"/>
    <w:rsid w:val="00413B10"/>
    <w:rsid w:val="00414848"/>
    <w:rsid w:val="0041619F"/>
    <w:rsid w:val="00420A3F"/>
    <w:rsid w:val="00424478"/>
    <w:rsid w:val="004333BC"/>
    <w:rsid w:val="00434043"/>
    <w:rsid w:val="00435FA8"/>
    <w:rsid w:val="004362CB"/>
    <w:rsid w:val="00441793"/>
    <w:rsid w:val="00443804"/>
    <w:rsid w:val="00445BEC"/>
    <w:rsid w:val="0044631B"/>
    <w:rsid w:val="00450AD9"/>
    <w:rsid w:val="0045306F"/>
    <w:rsid w:val="0046065B"/>
    <w:rsid w:val="00463A83"/>
    <w:rsid w:val="00464402"/>
    <w:rsid w:val="004711A7"/>
    <w:rsid w:val="00480971"/>
    <w:rsid w:val="00481F2A"/>
    <w:rsid w:val="00486B4D"/>
    <w:rsid w:val="004915AD"/>
    <w:rsid w:val="00491B44"/>
    <w:rsid w:val="00492B76"/>
    <w:rsid w:val="004A0C12"/>
    <w:rsid w:val="004A3956"/>
    <w:rsid w:val="004A3EF4"/>
    <w:rsid w:val="004B068A"/>
    <w:rsid w:val="004B0D6A"/>
    <w:rsid w:val="004B43A1"/>
    <w:rsid w:val="004B461D"/>
    <w:rsid w:val="004C0512"/>
    <w:rsid w:val="004C0FFB"/>
    <w:rsid w:val="004C2BA6"/>
    <w:rsid w:val="004C434D"/>
    <w:rsid w:val="004D4BD8"/>
    <w:rsid w:val="004D695C"/>
    <w:rsid w:val="004E19E3"/>
    <w:rsid w:val="004E78FF"/>
    <w:rsid w:val="004F0BA0"/>
    <w:rsid w:val="004F0D9B"/>
    <w:rsid w:val="004F2846"/>
    <w:rsid w:val="00502B70"/>
    <w:rsid w:val="00510828"/>
    <w:rsid w:val="00512802"/>
    <w:rsid w:val="00517ABE"/>
    <w:rsid w:val="005362C2"/>
    <w:rsid w:val="00552E00"/>
    <w:rsid w:val="005541C4"/>
    <w:rsid w:val="005574B0"/>
    <w:rsid w:val="005604D5"/>
    <w:rsid w:val="0056209F"/>
    <w:rsid w:val="00566D24"/>
    <w:rsid w:val="005764DF"/>
    <w:rsid w:val="005800BE"/>
    <w:rsid w:val="0058774C"/>
    <w:rsid w:val="005937C0"/>
    <w:rsid w:val="005941A6"/>
    <w:rsid w:val="00594C1D"/>
    <w:rsid w:val="005A09EE"/>
    <w:rsid w:val="005A35D9"/>
    <w:rsid w:val="005A41F7"/>
    <w:rsid w:val="005A4DC6"/>
    <w:rsid w:val="005A7024"/>
    <w:rsid w:val="005B30CF"/>
    <w:rsid w:val="005C4DD0"/>
    <w:rsid w:val="005C644C"/>
    <w:rsid w:val="005D048A"/>
    <w:rsid w:val="005D0714"/>
    <w:rsid w:val="005D5E38"/>
    <w:rsid w:val="005D6A5B"/>
    <w:rsid w:val="005D7A94"/>
    <w:rsid w:val="005E04FA"/>
    <w:rsid w:val="005E2B2A"/>
    <w:rsid w:val="005F0DC4"/>
    <w:rsid w:val="005F792B"/>
    <w:rsid w:val="00602011"/>
    <w:rsid w:val="006030E7"/>
    <w:rsid w:val="00603D5D"/>
    <w:rsid w:val="00607AF8"/>
    <w:rsid w:val="006143DD"/>
    <w:rsid w:val="00615010"/>
    <w:rsid w:val="006150CA"/>
    <w:rsid w:val="00616024"/>
    <w:rsid w:val="00631D55"/>
    <w:rsid w:val="00640080"/>
    <w:rsid w:val="00643123"/>
    <w:rsid w:val="00643883"/>
    <w:rsid w:val="00643EE3"/>
    <w:rsid w:val="00645D1D"/>
    <w:rsid w:val="00650EDA"/>
    <w:rsid w:val="00653ADF"/>
    <w:rsid w:val="00653D5D"/>
    <w:rsid w:val="00656CD3"/>
    <w:rsid w:val="006579EF"/>
    <w:rsid w:val="00664FFB"/>
    <w:rsid w:val="00667D61"/>
    <w:rsid w:val="00674F52"/>
    <w:rsid w:val="00675068"/>
    <w:rsid w:val="00680A75"/>
    <w:rsid w:val="00680E2F"/>
    <w:rsid w:val="00681E7C"/>
    <w:rsid w:val="006825FA"/>
    <w:rsid w:val="00684EF6"/>
    <w:rsid w:val="00684EFE"/>
    <w:rsid w:val="00686B91"/>
    <w:rsid w:val="0069602E"/>
    <w:rsid w:val="006A2298"/>
    <w:rsid w:val="006A2843"/>
    <w:rsid w:val="006A7873"/>
    <w:rsid w:val="006B00CE"/>
    <w:rsid w:val="006B02B8"/>
    <w:rsid w:val="006B4E0D"/>
    <w:rsid w:val="006C0D8F"/>
    <w:rsid w:val="006C1D3B"/>
    <w:rsid w:val="006C7AC3"/>
    <w:rsid w:val="006D0653"/>
    <w:rsid w:val="006D06B1"/>
    <w:rsid w:val="006D0EFA"/>
    <w:rsid w:val="006D5631"/>
    <w:rsid w:val="006D76C3"/>
    <w:rsid w:val="006E0BDE"/>
    <w:rsid w:val="006E11C5"/>
    <w:rsid w:val="006E31CA"/>
    <w:rsid w:val="006E3C73"/>
    <w:rsid w:val="006E4271"/>
    <w:rsid w:val="006E53B8"/>
    <w:rsid w:val="006E6DC3"/>
    <w:rsid w:val="006F3EC4"/>
    <w:rsid w:val="006F5CCF"/>
    <w:rsid w:val="006F685E"/>
    <w:rsid w:val="006F7AD8"/>
    <w:rsid w:val="006F7B3D"/>
    <w:rsid w:val="00702ADE"/>
    <w:rsid w:val="0070321A"/>
    <w:rsid w:val="00706E91"/>
    <w:rsid w:val="007114B2"/>
    <w:rsid w:val="00712592"/>
    <w:rsid w:val="007138A2"/>
    <w:rsid w:val="00716D98"/>
    <w:rsid w:val="00717519"/>
    <w:rsid w:val="00717F25"/>
    <w:rsid w:val="007247FA"/>
    <w:rsid w:val="007255FA"/>
    <w:rsid w:val="0072575F"/>
    <w:rsid w:val="00734EE1"/>
    <w:rsid w:val="00737807"/>
    <w:rsid w:val="007414F0"/>
    <w:rsid w:val="007461B5"/>
    <w:rsid w:val="00746E05"/>
    <w:rsid w:val="00746E6E"/>
    <w:rsid w:val="00753774"/>
    <w:rsid w:val="007539C1"/>
    <w:rsid w:val="00754765"/>
    <w:rsid w:val="00755028"/>
    <w:rsid w:val="0075564A"/>
    <w:rsid w:val="00755E6B"/>
    <w:rsid w:val="007565D4"/>
    <w:rsid w:val="00756804"/>
    <w:rsid w:val="0076196B"/>
    <w:rsid w:val="00764B02"/>
    <w:rsid w:val="0077304C"/>
    <w:rsid w:val="00775EB2"/>
    <w:rsid w:val="00775FEB"/>
    <w:rsid w:val="00782F27"/>
    <w:rsid w:val="00784B4F"/>
    <w:rsid w:val="00784C1E"/>
    <w:rsid w:val="00786558"/>
    <w:rsid w:val="007926C1"/>
    <w:rsid w:val="00792FA2"/>
    <w:rsid w:val="00797C14"/>
    <w:rsid w:val="007A02C9"/>
    <w:rsid w:val="007B0FCE"/>
    <w:rsid w:val="007B1CE9"/>
    <w:rsid w:val="007B3D54"/>
    <w:rsid w:val="007B6D1F"/>
    <w:rsid w:val="007C3639"/>
    <w:rsid w:val="007C4E6F"/>
    <w:rsid w:val="007C7D9C"/>
    <w:rsid w:val="007D1015"/>
    <w:rsid w:val="007E0184"/>
    <w:rsid w:val="007E24A2"/>
    <w:rsid w:val="007E5691"/>
    <w:rsid w:val="007E7720"/>
    <w:rsid w:val="007F07DA"/>
    <w:rsid w:val="007F6927"/>
    <w:rsid w:val="008038E1"/>
    <w:rsid w:val="00804466"/>
    <w:rsid w:val="008069E4"/>
    <w:rsid w:val="00806BB0"/>
    <w:rsid w:val="008142A3"/>
    <w:rsid w:val="00814D3A"/>
    <w:rsid w:val="008178B5"/>
    <w:rsid w:val="00824FFC"/>
    <w:rsid w:val="008322D8"/>
    <w:rsid w:val="00832789"/>
    <w:rsid w:val="00832AB6"/>
    <w:rsid w:val="0083318C"/>
    <w:rsid w:val="00833CD2"/>
    <w:rsid w:val="008367F6"/>
    <w:rsid w:val="008374D5"/>
    <w:rsid w:val="0084081A"/>
    <w:rsid w:val="00843C22"/>
    <w:rsid w:val="00846B37"/>
    <w:rsid w:val="00850B30"/>
    <w:rsid w:val="00851187"/>
    <w:rsid w:val="0085344E"/>
    <w:rsid w:val="0085527B"/>
    <w:rsid w:val="00855420"/>
    <w:rsid w:val="00873F86"/>
    <w:rsid w:val="00874527"/>
    <w:rsid w:val="00874A5E"/>
    <w:rsid w:val="008753A6"/>
    <w:rsid w:val="00882316"/>
    <w:rsid w:val="00884E29"/>
    <w:rsid w:val="00887263"/>
    <w:rsid w:val="0089051B"/>
    <w:rsid w:val="008921D2"/>
    <w:rsid w:val="008948E7"/>
    <w:rsid w:val="00897F8A"/>
    <w:rsid w:val="008B03BF"/>
    <w:rsid w:val="008B29CB"/>
    <w:rsid w:val="008B31D9"/>
    <w:rsid w:val="008B47DB"/>
    <w:rsid w:val="008B6AEF"/>
    <w:rsid w:val="008B71C4"/>
    <w:rsid w:val="008C020D"/>
    <w:rsid w:val="008C37DF"/>
    <w:rsid w:val="008C517B"/>
    <w:rsid w:val="008C6B32"/>
    <w:rsid w:val="008D69CF"/>
    <w:rsid w:val="008D7A62"/>
    <w:rsid w:val="008E2B38"/>
    <w:rsid w:val="008E607F"/>
    <w:rsid w:val="008E6527"/>
    <w:rsid w:val="008E73F2"/>
    <w:rsid w:val="008F14D1"/>
    <w:rsid w:val="008F3105"/>
    <w:rsid w:val="008F7B5C"/>
    <w:rsid w:val="0090220A"/>
    <w:rsid w:val="00902D5E"/>
    <w:rsid w:val="00902D9B"/>
    <w:rsid w:val="00906F62"/>
    <w:rsid w:val="0091149B"/>
    <w:rsid w:val="00913C79"/>
    <w:rsid w:val="00921A51"/>
    <w:rsid w:val="00922224"/>
    <w:rsid w:val="00924249"/>
    <w:rsid w:val="00924A08"/>
    <w:rsid w:val="00924F1D"/>
    <w:rsid w:val="009303B4"/>
    <w:rsid w:val="00932522"/>
    <w:rsid w:val="00933E36"/>
    <w:rsid w:val="00934740"/>
    <w:rsid w:val="00934BEA"/>
    <w:rsid w:val="0093516D"/>
    <w:rsid w:val="00940BC1"/>
    <w:rsid w:val="00950C8E"/>
    <w:rsid w:val="00951ACB"/>
    <w:rsid w:val="00963AAA"/>
    <w:rsid w:val="0096608D"/>
    <w:rsid w:val="009714D6"/>
    <w:rsid w:val="00972FF2"/>
    <w:rsid w:val="0097324F"/>
    <w:rsid w:val="0098083A"/>
    <w:rsid w:val="009813CB"/>
    <w:rsid w:val="0098153D"/>
    <w:rsid w:val="00982C31"/>
    <w:rsid w:val="00983F8C"/>
    <w:rsid w:val="009864E9"/>
    <w:rsid w:val="0098723E"/>
    <w:rsid w:val="00987B6C"/>
    <w:rsid w:val="009917CD"/>
    <w:rsid w:val="00991AB4"/>
    <w:rsid w:val="009929FD"/>
    <w:rsid w:val="009966BF"/>
    <w:rsid w:val="009A6F42"/>
    <w:rsid w:val="009A7800"/>
    <w:rsid w:val="009B6B83"/>
    <w:rsid w:val="009B7FDD"/>
    <w:rsid w:val="009C15A4"/>
    <w:rsid w:val="009C1ACF"/>
    <w:rsid w:val="009E05F6"/>
    <w:rsid w:val="009E0DA1"/>
    <w:rsid w:val="009E12A9"/>
    <w:rsid w:val="009E3630"/>
    <w:rsid w:val="009F3ED4"/>
    <w:rsid w:val="009F461B"/>
    <w:rsid w:val="009F5222"/>
    <w:rsid w:val="00A06E77"/>
    <w:rsid w:val="00A101AB"/>
    <w:rsid w:val="00A147C2"/>
    <w:rsid w:val="00A1654A"/>
    <w:rsid w:val="00A24DB1"/>
    <w:rsid w:val="00A262A1"/>
    <w:rsid w:val="00A273F6"/>
    <w:rsid w:val="00A307EE"/>
    <w:rsid w:val="00A36263"/>
    <w:rsid w:val="00A37490"/>
    <w:rsid w:val="00A37790"/>
    <w:rsid w:val="00A4119B"/>
    <w:rsid w:val="00A452E3"/>
    <w:rsid w:val="00A45EA1"/>
    <w:rsid w:val="00A50624"/>
    <w:rsid w:val="00A518F7"/>
    <w:rsid w:val="00A51C1E"/>
    <w:rsid w:val="00A53142"/>
    <w:rsid w:val="00A57CBC"/>
    <w:rsid w:val="00A60A59"/>
    <w:rsid w:val="00A666E1"/>
    <w:rsid w:val="00A71035"/>
    <w:rsid w:val="00A73D93"/>
    <w:rsid w:val="00A758EA"/>
    <w:rsid w:val="00A763D7"/>
    <w:rsid w:val="00A80038"/>
    <w:rsid w:val="00A833F6"/>
    <w:rsid w:val="00A83F06"/>
    <w:rsid w:val="00A851B7"/>
    <w:rsid w:val="00A85DA6"/>
    <w:rsid w:val="00A91CBC"/>
    <w:rsid w:val="00A91EEC"/>
    <w:rsid w:val="00A92A31"/>
    <w:rsid w:val="00A92AC7"/>
    <w:rsid w:val="00A9559B"/>
    <w:rsid w:val="00A96BFD"/>
    <w:rsid w:val="00A977C5"/>
    <w:rsid w:val="00AA1377"/>
    <w:rsid w:val="00AA23DF"/>
    <w:rsid w:val="00AA2FA9"/>
    <w:rsid w:val="00AA437F"/>
    <w:rsid w:val="00AB494F"/>
    <w:rsid w:val="00AB55CB"/>
    <w:rsid w:val="00AB7F5C"/>
    <w:rsid w:val="00AC010C"/>
    <w:rsid w:val="00AC1785"/>
    <w:rsid w:val="00AC1794"/>
    <w:rsid w:val="00AC4CB9"/>
    <w:rsid w:val="00AC7FF0"/>
    <w:rsid w:val="00AD1483"/>
    <w:rsid w:val="00AD53D5"/>
    <w:rsid w:val="00AD66BD"/>
    <w:rsid w:val="00AD6C40"/>
    <w:rsid w:val="00AE1D1D"/>
    <w:rsid w:val="00AE3260"/>
    <w:rsid w:val="00AE327A"/>
    <w:rsid w:val="00AE562C"/>
    <w:rsid w:val="00AE6B61"/>
    <w:rsid w:val="00AF027F"/>
    <w:rsid w:val="00AF329F"/>
    <w:rsid w:val="00AF5364"/>
    <w:rsid w:val="00B02C94"/>
    <w:rsid w:val="00B043B0"/>
    <w:rsid w:val="00B066C9"/>
    <w:rsid w:val="00B076B2"/>
    <w:rsid w:val="00B1163C"/>
    <w:rsid w:val="00B23529"/>
    <w:rsid w:val="00B250AB"/>
    <w:rsid w:val="00B2621D"/>
    <w:rsid w:val="00B344DD"/>
    <w:rsid w:val="00B34ADE"/>
    <w:rsid w:val="00B367A2"/>
    <w:rsid w:val="00B44F18"/>
    <w:rsid w:val="00B505B4"/>
    <w:rsid w:val="00B50A65"/>
    <w:rsid w:val="00B518AD"/>
    <w:rsid w:val="00B54673"/>
    <w:rsid w:val="00B6489E"/>
    <w:rsid w:val="00B65E9A"/>
    <w:rsid w:val="00B66007"/>
    <w:rsid w:val="00B66835"/>
    <w:rsid w:val="00B67F3E"/>
    <w:rsid w:val="00B715B5"/>
    <w:rsid w:val="00B760AF"/>
    <w:rsid w:val="00B81A64"/>
    <w:rsid w:val="00B83BC7"/>
    <w:rsid w:val="00B83FCD"/>
    <w:rsid w:val="00B904FC"/>
    <w:rsid w:val="00B94A0E"/>
    <w:rsid w:val="00BA2BFF"/>
    <w:rsid w:val="00BA62F3"/>
    <w:rsid w:val="00BA633C"/>
    <w:rsid w:val="00BA65BB"/>
    <w:rsid w:val="00BB0D70"/>
    <w:rsid w:val="00BB1736"/>
    <w:rsid w:val="00BB2A9F"/>
    <w:rsid w:val="00BB424C"/>
    <w:rsid w:val="00BC0883"/>
    <w:rsid w:val="00BC0E0D"/>
    <w:rsid w:val="00BC1516"/>
    <w:rsid w:val="00BC179E"/>
    <w:rsid w:val="00BC3230"/>
    <w:rsid w:val="00BC3E6A"/>
    <w:rsid w:val="00BC480D"/>
    <w:rsid w:val="00BC6B4F"/>
    <w:rsid w:val="00BD01AA"/>
    <w:rsid w:val="00BD1C6C"/>
    <w:rsid w:val="00BD4EEF"/>
    <w:rsid w:val="00BD7D90"/>
    <w:rsid w:val="00BE17E7"/>
    <w:rsid w:val="00BE19A3"/>
    <w:rsid w:val="00BE6DF5"/>
    <w:rsid w:val="00BE7928"/>
    <w:rsid w:val="00BF2755"/>
    <w:rsid w:val="00BF4832"/>
    <w:rsid w:val="00BF519B"/>
    <w:rsid w:val="00BF7EA4"/>
    <w:rsid w:val="00C003BB"/>
    <w:rsid w:val="00C0151D"/>
    <w:rsid w:val="00C0188F"/>
    <w:rsid w:val="00C05E54"/>
    <w:rsid w:val="00C066F3"/>
    <w:rsid w:val="00C06997"/>
    <w:rsid w:val="00C074FC"/>
    <w:rsid w:val="00C0785B"/>
    <w:rsid w:val="00C115C0"/>
    <w:rsid w:val="00C13001"/>
    <w:rsid w:val="00C1550A"/>
    <w:rsid w:val="00C155E3"/>
    <w:rsid w:val="00C20A58"/>
    <w:rsid w:val="00C23FB2"/>
    <w:rsid w:val="00C251B2"/>
    <w:rsid w:val="00C32FB2"/>
    <w:rsid w:val="00C343D3"/>
    <w:rsid w:val="00C358B7"/>
    <w:rsid w:val="00C42F3E"/>
    <w:rsid w:val="00C43885"/>
    <w:rsid w:val="00C44E7D"/>
    <w:rsid w:val="00C45BD4"/>
    <w:rsid w:val="00C512D1"/>
    <w:rsid w:val="00C52AC5"/>
    <w:rsid w:val="00C60968"/>
    <w:rsid w:val="00C62C0B"/>
    <w:rsid w:val="00C72A06"/>
    <w:rsid w:val="00C74139"/>
    <w:rsid w:val="00C81E2F"/>
    <w:rsid w:val="00C822D0"/>
    <w:rsid w:val="00C83313"/>
    <w:rsid w:val="00C901B7"/>
    <w:rsid w:val="00C9044B"/>
    <w:rsid w:val="00C929D4"/>
    <w:rsid w:val="00C92D17"/>
    <w:rsid w:val="00C97F9A"/>
    <w:rsid w:val="00CA1319"/>
    <w:rsid w:val="00CA7C9F"/>
    <w:rsid w:val="00CB13DA"/>
    <w:rsid w:val="00CB2FAE"/>
    <w:rsid w:val="00CB65E7"/>
    <w:rsid w:val="00CC42BE"/>
    <w:rsid w:val="00CC6D4F"/>
    <w:rsid w:val="00CC7B9B"/>
    <w:rsid w:val="00CC7DAD"/>
    <w:rsid w:val="00CD0FD3"/>
    <w:rsid w:val="00CD1480"/>
    <w:rsid w:val="00CD5F5F"/>
    <w:rsid w:val="00CE36E7"/>
    <w:rsid w:val="00CE40F5"/>
    <w:rsid w:val="00CE4A29"/>
    <w:rsid w:val="00CE6578"/>
    <w:rsid w:val="00D01274"/>
    <w:rsid w:val="00D0479C"/>
    <w:rsid w:val="00D05F7F"/>
    <w:rsid w:val="00D06234"/>
    <w:rsid w:val="00D1144E"/>
    <w:rsid w:val="00D12AF0"/>
    <w:rsid w:val="00D131D0"/>
    <w:rsid w:val="00D142EE"/>
    <w:rsid w:val="00D20B7E"/>
    <w:rsid w:val="00D227BE"/>
    <w:rsid w:val="00D25158"/>
    <w:rsid w:val="00D27A7B"/>
    <w:rsid w:val="00D30EF1"/>
    <w:rsid w:val="00D331E4"/>
    <w:rsid w:val="00D35741"/>
    <w:rsid w:val="00D40960"/>
    <w:rsid w:val="00D412DA"/>
    <w:rsid w:val="00D4133B"/>
    <w:rsid w:val="00D41827"/>
    <w:rsid w:val="00D44A12"/>
    <w:rsid w:val="00D46917"/>
    <w:rsid w:val="00D5130A"/>
    <w:rsid w:val="00D614AF"/>
    <w:rsid w:val="00D6354B"/>
    <w:rsid w:val="00D64F78"/>
    <w:rsid w:val="00D66538"/>
    <w:rsid w:val="00D70699"/>
    <w:rsid w:val="00D7253D"/>
    <w:rsid w:val="00D80242"/>
    <w:rsid w:val="00D80480"/>
    <w:rsid w:val="00D80B21"/>
    <w:rsid w:val="00D812C7"/>
    <w:rsid w:val="00D855EC"/>
    <w:rsid w:val="00D85E42"/>
    <w:rsid w:val="00D865D3"/>
    <w:rsid w:val="00D878C7"/>
    <w:rsid w:val="00D87DD7"/>
    <w:rsid w:val="00D9019F"/>
    <w:rsid w:val="00D938EA"/>
    <w:rsid w:val="00D95DF2"/>
    <w:rsid w:val="00DA547D"/>
    <w:rsid w:val="00DB09AE"/>
    <w:rsid w:val="00DC2D58"/>
    <w:rsid w:val="00DC7245"/>
    <w:rsid w:val="00DC7CB3"/>
    <w:rsid w:val="00DD18AB"/>
    <w:rsid w:val="00DD463E"/>
    <w:rsid w:val="00DD5452"/>
    <w:rsid w:val="00DD7971"/>
    <w:rsid w:val="00DE078C"/>
    <w:rsid w:val="00DE19E5"/>
    <w:rsid w:val="00DE4537"/>
    <w:rsid w:val="00DF4738"/>
    <w:rsid w:val="00E03730"/>
    <w:rsid w:val="00E03FC2"/>
    <w:rsid w:val="00E0527B"/>
    <w:rsid w:val="00E05E77"/>
    <w:rsid w:val="00E0768A"/>
    <w:rsid w:val="00E079FD"/>
    <w:rsid w:val="00E10851"/>
    <w:rsid w:val="00E109F9"/>
    <w:rsid w:val="00E20B1D"/>
    <w:rsid w:val="00E2184F"/>
    <w:rsid w:val="00E218A8"/>
    <w:rsid w:val="00E24776"/>
    <w:rsid w:val="00E24B2F"/>
    <w:rsid w:val="00E32080"/>
    <w:rsid w:val="00E34E90"/>
    <w:rsid w:val="00E36434"/>
    <w:rsid w:val="00E417BC"/>
    <w:rsid w:val="00E562E4"/>
    <w:rsid w:val="00E56A4F"/>
    <w:rsid w:val="00E57B62"/>
    <w:rsid w:val="00E65C71"/>
    <w:rsid w:val="00E675D9"/>
    <w:rsid w:val="00E73BA7"/>
    <w:rsid w:val="00E73DFF"/>
    <w:rsid w:val="00E7556D"/>
    <w:rsid w:val="00E828ED"/>
    <w:rsid w:val="00E82A9F"/>
    <w:rsid w:val="00E850F2"/>
    <w:rsid w:val="00E873BE"/>
    <w:rsid w:val="00E91539"/>
    <w:rsid w:val="00E92C74"/>
    <w:rsid w:val="00EA328C"/>
    <w:rsid w:val="00EB2646"/>
    <w:rsid w:val="00EB6383"/>
    <w:rsid w:val="00EC0639"/>
    <w:rsid w:val="00EC101C"/>
    <w:rsid w:val="00EC1232"/>
    <w:rsid w:val="00ED08DD"/>
    <w:rsid w:val="00ED3A39"/>
    <w:rsid w:val="00EE57BE"/>
    <w:rsid w:val="00EF0380"/>
    <w:rsid w:val="00EF223A"/>
    <w:rsid w:val="00EF25D8"/>
    <w:rsid w:val="00EF6441"/>
    <w:rsid w:val="00EF7D6D"/>
    <w:rsid w:val="00F024B5"/>
    <w:rsid w:val="00F02521"/>
    <w:rsid w:val="00F0292A"/>
    <w:rsid w:val="00F10B36"/>
    <w:rsid w:val="00F10DD9"/>
    <w:rsid w:val="00F11C88"/>
    <w:rsid w:val="00F1204B"/>
    <w:rsid w:val="00F1540D"/>
    <w:rsid w:val="00F228F7"/>
    <w:rsid w:val="00F30649"/>
    <w:rsid w:val="00F344E0"/>
    <w:rsid w:val="00F4016B"/>
    <w:rsid w:val="00F43648"/>
    <w:rsid w:val="00F507A9"/>
    <w:rsid w:val="00F52067"/>
    <w:rsid w:val="00F6242B"/>
    <w:rsid w:val="00F63419"/>
    <w:rsid w:val="00F71BB9"/>
    <w:rsid w:val="00F726DE"/>
    <w:rsid w:val="00F76F66"/>
    <w:rsid w:val="00F774AF"/>
    <w:rsid w:val="00F8478D"/>
    <w:rsid w:val="00F847BA"/>
    <w:rsid w:val="00F851DB"/>
    <w:rsid w:val="00F901EB"/>
    <w:rsid w:val="00F905D0"/>
    <w:rsid w:val="00FA0D88"/>
    <w:rsid w:val="00FA3AE1"/>
    <w:rsid w:val="00FA49FE"/>
    <w:rsid w:val="00FA51C5"/>
    <w:rsid w:val="00FA5358"/>
    <w:rsid w:val="00FC1056"/>
    <w:rsid w:val="00FD241A"/>
    <w:rsid w:val="00FD6F2B"/>
    <w:rsid w:val="00FD774D"/>
    <w:rsid w:val="00FD7CB5"/>
    <w:rsid w:val="00FE016F"/>
    <w:rsid w:val="00FE76BE"/>
    <w:rsid w:val="00FF08EE"/>
    <w:rsid w:val="00FF2E4C"/>
    <w:rsid w:val="043EB8B6"/>
    <w:rsid w:val="7AD905E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3CCC8"/>
  <w15:chartTrackingRefBased/>
  <w15:docId w15:val="{59CCFF51-4D38-4CCE-BFB3-9543D5526B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1" w:semiHidden="1" w:unhideWhenUsed="1" w:qFormat="1"/>
    <w:lsdException w:name="heading 3" w:uiPriority="0"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3" w:semiHidden="1" w:unhideWhenUsed="1"/>
    <w:lsdException w:name="List Bullet" w:uiPriority="3" w:qFormat="1"/>
    <w:lsdException w:name="List Number" w:uiPriority="98"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uiPriority="98" w:qFormat="1"/>
    <w:lsdException w:name="List Number 3" w:uiPriority="98" w:semiHidden="1" w:unhideWhenUsed="1" w:qFormat="1"/>
    <w:lsdException w:name="List Number 4" w:uiPriority="98" w:semiHidden="1" w:unhideWhenUsed="1"/>
    <w:lsdException w:name="List Number 5" w:uiPriority="98"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437F"/>
    <w:rPr>
      <w:rFonts w:asciiTheme="minorHAnsi" w:hAnsiTheme="minorHAnsi"/>
    </w:rPr>
  </w:style>
  <w:style w:type="paragraph" w:styleId="Heading1">
    <w:name w:val="heading 1"/>
    <w:aliases w:val="h1,Alt H1,1 ghost,g,1.,Heading1,No numbers,Main Heading,Head1,Heading apps,Para1,H1,MAIN HEADING,1. Level 1 Heading,Chapterh1,BLUE indent,Chapterh11,Chapterh12,DocAccpt,(Chapter Nbr),Chapter Heading,Heading 1 St.George,Chapter,69%"/>
    <w:basedOn w:val="Normal"/>
    <w:next w:val="Normal"/>
    <w:link w:val="Heading1Char"/>
    <w:qFormat/>
    <w:rsid w:val="00D80480"/>
    <w:pPr>
      <w:keepNext/>
      <w:keepLines/>
      <w:numPr>
        <w:ilvl w:val="1"/>
        <w:numId w:val="3"/>
      </w:numPr>
      <w:spacing w:before="480"/>
      <w:outlineLvl w:val="0"/>
    </w:pPr>
    <w:rPr>
      <w:rFonts w:asciiTheme="majorHAnsi" w:hAnsiTheme="majorHAnsi" w:eastAsiaTheme="majorEastAsia" w:cstheme="majorBidi"/>
      <w:b/>
      <w:color w:val="052B3D" w:themeColor="text1"/>
      <w:sz w:val="44"/>
      <w:szCs w:val="32"/>
    </w:rPr>
  </w:style>
  <w:style w:type="paragraph" w:styleId="Heading2">
    <w:name w:val="heading 2"/>
    <w:basedOn w:val="Heading1"/>
    <w:next w:val="Normal"/>
    <w:link w:val="Heading2Char"/>
    <w:uiPriority w:val="1"/>
    <w:qFormat/>
    <w:rsid w:val="005D048A"/>
    <w:pPr>
      <w:numPr>
        <w:ilvl w:val="2"/>
      </w:numPr>
      <w:spacing w:before="360"/>
      <w:outlineLvl w:val="1"/>
    </w:pPr>
    <w:rPr>
      <w:sz w:val="32"/>
      <w:szCs w:val="26"/>
    </w:rPr>
  </w:style>
  <w:style w:type="paragraph" w:styleId="Heading3">
    <w:name w:val="heading 3"/>
    <w:basedOn w:val="Heading1"/>
    <w:next w:val="Normal"/>
    <w:link w:val="Heading3Char"/>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3"/>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styleId="TitleChar" w:customStyle="1">
    <w:name w:val="Title Char"/>
    <w:basedOn w:val="DefaultParagraphFont"/>
    <w:link w:val="Title"/>
    <w:uiPriority w:val="11"/>
    <w:rsid w:val="00AA437F"/>
    <w:rPr>
      <w:rFonts w:asciiTheme="minorHAnsi" w:hAnsiTheme="minorHAnsi" w:eastAsiaTheme="majorEastAsia" w:cstheme="majorBidi"/>
      <w:b/>
      <w:color w:val="FFFFFF" w:themeColor="background1"/>
      <w:kern w:val="28"/>
      <w:sz w:val="78"/>
      <w:szCs w:val="144"/>
    </w:rPr>
  </w:style>
  <w:style w:type="paragraph" w:styleId="Subtitle">
    <w:name w:val="Subtitle"/>
    <w:basedOn w:val="Title"/>
    <w:next w:val="Normal"/>
    <w:link w:val="SubtitleChar"/>
    <w:uiPriority w:val="5"/>
    <w:qFormat/>
    <w:rsid w:val="00AA437F"/>
    <w:pPr>
      <w:numPr>
        <w:ilvl w:val="1"/>
      </w:numPr>
      <w:spacing w:before="300" w:line="240" w:lineRule="auto"/>
    </w:pPr>
    <w:rPr>
      <w:rFonts w:eastAsiaTheme="minorEastAsia" w:cstheme="minorBidi"/>
      <w:b w:val="0"/>
      <w:sz w:val="44"/>
      <w:szCs w:val="18"/>
    </w:rPr>
  </w:style>
  <w:style w:type="character" w:styleId="SubtitleChar" w:customStyle="1">
    <w:name w:val="Subtitle Char"/>
    <w:basedOn w:val="DefaultParagraphFont"/>
    <w:link w:val="Subtitle"/>
    <w:uiPriority w:val="5"/>
    <w:rsid w:val="00AA437F"/>
    <w:rPr>
      <w:rFonts w:asciiTheme="minorHAnsi" w:hAnsiTheme="minorHAnsi" w:eastAsiaTheme="minorEastAsia" w:cstheme="minorBidi"/>
      <w:color w:val="FFFFFF" w:themeColor="background1"/>
      <w:kern w:val="28"/>
      <w:sz w:val="44"/>
      <w:szCs w:val="18"/>
    </w:rPr>
  </w:style>
  <w:style w:type="character" w:styleId="Heading1Char" w:customStyle="1">
    <w:name w:val="Heading 1 Char"/>
    <w:aliases w:val="h1 Char,Alt H1 Char,1 ghost Char,g Char,1. Char,Heading1 Char,No numbers Char,Main Heading Char,Head1 Char,Heading apps Char,Para1 Char,H1 Char,MAIN HEADING Char,1. Level 1 Heading Char,Chapterh1 Char,BLUE indent Char,Chapterh11 Char"/>
    <w:basedOn w:val="DefaultParagraphFont"/>
    <w:link w:val="Heading1"/>
    <w:rsid w:val="00D80480"/>
    <w:rPr>
      <w:rFonts w:asciiTheme="majorHAnsi" w:hAnsiTheme="majorHAnsi" w:eastAsiaTheme="majorEastAsia" w:cstheme="majorBidi"/>
      <w:b/>
      <w:color w:val="052B3D" w:themeColor="text1"/>
      <w:sz w:val="44"/>
      <w:szCs w:val="32"/>
    </w:rPr>
  </w:style>
  <w:style w:type="character" w:styleId="Heading2Char" w:customStyle="1">
    <w:name w:val="Heading 2 Char"/>
    <w:basedOn w:val="DefaultParagraphFont"/>
    <w:link w:val="Heading2"/>
    <w:uiPriority w:val="1"/>
    <w:rsid w:val="00764B02"/>
    <w:rPr>
      <w:rFonts w:asciiTheme="majorHAnsi" w:hAnsiTheme="majorHAnsi" w:eastAsiaTheme="majorEastAsia" w:cstheme="majorBidi"/>
      <w:b/>
      <w:color w:val="052B3D" w:themeColor="text1"/>
      <w:sz w:val="32"/>
      <w:szCs w:val="26"/>
    </w:rPr>
  </w:style>
  <w:style w:type="character" w:styleId="Heading3Char" w:customStyle="1">
    <w:name w:val="Heading 3 Char"/>
    <w:basedOn w:val="DefaultParagraphFont"/>
    <w:link w:val="Heading3"/>
    <w:rsid w:val="008F14D1"/>
    <w:rPr>
      <w:rFonts w:asciiTheme="majorHAnsi" w:hAnsiTheme="majorHAnsi" w:eastAsiaTheme="majorEastAsia" w:cstheme="majorBidi"/>
      <w:b/>
      <w:iCs/>
      <w:color w:val="052B3D" w:themeColor="tex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3"/>
    <w:qFormat/>
    <w:rsid w:val="005D048A"/>
    <w:pPr>
      <w:numPr>
        <w:numId w:val="2"/>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98"/>
    <w:qFormat/>
    <w:rsid w:val="00873F86"/>
    <w:pPr>
      <w:numPr>
        <w:numId w:val="47"/>
      </w:numPr>
      <w:spacing w:before="80" w:after="80"/>
    </w:pPr>
  </w:style>
  <w:style w:type="paragraph" w:styleId="ListNumber2">
    <w:name w:val="List Number 2"/>
    <w:basedOn w:val="ListNumber"/>
    <w:uiPriority w:val="98"/>
    <w:qFormat/>
    <w:rsid w:val="00DC7CB3"/>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6F7AD8"/>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764B02"/>
    <w:rPr>
      <w:rFonts w:asciiTheme="minorHAnsi" w:hAnsiTheme="minorHAnsi" w:eastAsiaTheme="majorEastAsia" w:cstheme="majorBidi"/>
      <w:b/>
      <w:iCs/>
    </w:rPr>
  </w:style>
  <w:style w:type="paragraph" w:styleId="Heading1NotinTOC" w:customStyle="1">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styleId="ImportantWord" w:customStyle="1">
    <w:name w:val="Important Word"/>
    <w:basedOn w:val="DefaultParagraphFont"/>
    <w:uiPriority w:val="11"/>
    <w:qFormat/>
    <w:rsid w:val="00643883"/>
    <w:rPr>
      <w:rFonts w:ascii="Source Sans Pro" w:hAnsi="Source Sans Pro"/>
      <w:bdr w:val="single" w:color="66BA6E" w:themeColor="accent2" w:sz="12" w:space="0"/>
    </w:rPr>
  </w:style>
  <w:style w:type="paragraph" w:styleId="ImportantParagraph" w:customStyle="1">
    <w:name w:val="Important Paragraph"/>
    <w:basedOn w:val="Normal"/>
    <w:uiPriority w:val="11"/>
    <w:qFormat/>
    <w:rsid w:val="0093516D"/>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7D1015"/>
    <w:pPr>
      <w:pageBreakBefore/>
      <w:numPr>
        <w:ilvl w:val="0"/>
        <w:numId w:val="7"/>
      </w:numPr>
    </w:pPr>
  </w:style>
  <w:style w:type="paragraph" w:styleId="Heading2NotinTOC" w:customStyle="1">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98"/>
    <w:qFormat/>
    <w:rsid w:val="00DC7CB3"/>
    <w:pPr>
      <w:numPr>
        <w:ilvl w:val="2"/>
        <w:numId w:val="47"/>
      </w:numPr>
    </w:pPr>
  </w:style>
  <w:style w:type="paragraph" w:styleId="ListBullet3">
    <w:name w:val="List Bullet 3"/>
    <w:basedOn w:val="ListBullet2"/>
    <w:uiPriority w:val="1"/>
    <w:qFormat/>
    <w:rsid w:val="003A4897"/>
    <w:pPr>
      <w:numPr>
        <w:ilvl w:val="2"/>
      </w:numPr>
    </w:pPr>
  </w:style>
  <w:style w:type="character" w:styleId="Heading5Char" w:customStyle="1">
    <w:name w:val="Heading 5 Char"/>
    <w:basedOn w:val="DefaultParagraphFont"/>
    <w:link w:val="Heading5"/>
    <w:uiPriority w:val="9"/>
    <w:semiHidden/>
    <w:rsid w:val="00056E55"/>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56E55"/>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056E55"/>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056E55"/>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056E55"/>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1219C9"/>
    <w:rPr>
      <w:rFonts w:asciiTheme="minorHAnsi" w:hAnsiTheme="minorHAnsi" w:eastAsiaTheme="minorEastAsia"/>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Heading1Numbered" w:customStyle="1">
    <w:name w:val="Heading 1 (Numbered)"/>
    <w:basedOn w:val="Heading1"/>
    <w:next w:val="Normal"/>
    <w:uiPriority w:val="10"/>
    <w:qFormat/>
    <w:rsid w:val="0021082E"/>
    <w:pPr>
      <w:numPr>
        <w:ilvl w:val="0"/>
        <w:numId w:val="4"/>
      </w:numPr>
    </w:pPr>
  </w:style>
  <w:style w:type="paragraph" w:styleId="Heading2Numbered" w:customStyle="1">
    <w:name w:val="Heading 2 (Numbered)"/>
    <w:basedOn w:val="Heading2"/>
    <w:next w:val="Normal"/>
    <w:uiPriority w:val="10"/>
    <w:qFormat/>
    <w:rsid w:val="006F5CCF"/>
    <w:pPr>
      <w:numPr>
        <w:ilvl w:val="1"/>
        <w:numId w:val="4"/>
      </w:numPr>
    </w:pPr>
  </w:style>
  <w:style w:type="paragraph" w:styleId="Heading3Numbered" w:customStyle="1">
    <w:name w:val="Heading 3 (Numbered)"/>
    <w:basedOn w:val="Heading3"/>
    <w:next w:val="Normal"/>
    <w:uiPriority w:val="10"/>
    <w:qFormat/>
    <w:rsid w:val="00C003BB"/>
    <w:pPr>
      <w:numPr>
        <w:ilvl w:val="2"/>
        <w:numId w:val="4"/>
      </w:numPr>
      <w:ind w:left="720" w:hanging="720"/>
    </w:pPr>
    <w:rPr>
      <w:b w:val="0"/>
      <w:bCs/>
    </w:rPr>
  </w:style>
  <w:style w:type="paragraph" w:styleId="Heading4Numbered" w:customStyle="1">
    <w:name w:val="Heading 4 (Numbered)"/>
    <w:basedOn w:val="Heading4"/>
    <w:next w:val="Normal"/>
    <w:uiPriority w:val="10"/>
    <w:qFormat/>
    <w:rsid w:val="006F5CCF"/>
    <w:pPr>
      <w:numPr>
        <w:ilvl w:val="3"/>
        <w:numId w:val="4"/>
      </w:numPr>
    </w:pPr>
  </w:style>
  <w:style w:type="paragraph" w:styleId="ListParagraph">
    <w:name w:val="List Paragraph"/>
    <w:aliases w:val="List 1,Other List,List Paragraph numbered"/>
    <w:basedOn w:val="Normal"/>
    <w:link w:val="ListParagraphChar"/>
    <w:uiPriority w:val="34"/>
    <w:qFormat/>
    <w:rsid w:val="00C45BD4"/>
    <w:pPr>
      <w:ind w:left="720"/>
      <w:contextualSpacing/>
    </w:pPr>
  </w:style>
  <w:style w:type="character" w:styleId="Educationlink" w:customStyle="1">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styleId="Tablebullet" w:customStyle="1">
    <w:name w:val="Table bullet"/>
    <w:basedOn w:val="Normal"/>
    <w:uiPriority w:val="3"/>
    <w:qFormat/>
    <w:rsid w:val="003F73E6"/>
    <w:pPr>
      <w:numPr>
        <w:numId w:val="5"/>
      </w:numPr>
      <w:spacing w:before="40" w:after="40"/>
    </w:pPr>
    <w:rPr>
      <w:rFonts w:ascii="Source Sans Pro" w:hAnsi="Source Sans Pro"/>
      <w:noProof/>
      <w:sz w:val="22"/>
      <w:lang w:eastAsia="en-NZ"/>
    </w:rPr>
  </w:style>
  <w:style w:type="paragraph" w:styleId="Tablebullet2" w:customStyle="1">
    <w:name w:val="Table bullet 2"/>
    <w:basedOn w:val="Tablebullet"/>
    <w:uiPriority w:val="3"/>
    <w:qFormat/>
    <w:rsid w:val="00D70699"/>
    <w:pPr>
      <w:numPr>
        <w:ilvl w:val="1"/>
      </w:numPr>
    </w:pPr>
  </w:style>
  <w:style w:type="paragraph" w:styleId="Tablenumber" w:customStyle="1">
    <w:name w:val="Table number"/>
    <w:basedOn w:val="Tablebullet"/>
    <w:uiPriority w:val="3"/>
    <w:qFormat/>
    <w:rsid w:val="00D70699"/>
    <w:pPr>
      <w:numPr>
        <w:numId w:val="6"/>
      </w:numPr>
    </w:pPr>
  </w:style>
  <w:style w:type="paragraph" w:styleId="Tablenumber2" w:customStyle="1">
    <w:name w:val="Table number 2"/>
    <w:basedOn w:val="Tablenumber"/>
    <w:uiPriority w:val="3"/>
    <w:qFormat/>
    <w:rsid w:val="00D70699"/>
    <w:pPr>
      <w:numPr>
        <w:ilvl w:val="1"/>
      </w:numPr>
    </w:pPr>
  </w:style>
  <w:style w:type="paragraph" w:styleId="Table" w:customStyle="1">
    <w:name w:val="Table"/>
    <w:basedOn w:val="Normal"/>
    <w:uiPriority w:val="3"/>
    <w:qFormat/>
    <w:rsid w:val="00932522"/>
    <w:pPr>
      <w:spacing w:before="40" w:after="40"/>
    </w:pPr>
    <w:rPr>
      <w:sz w:val="22"/>
    </w:rPr>
  </w:style>
  <w:style w:type="paragraph" w:styleId="BackCover" w:customStyle="1">
    <w:name w:val="Back Cover"/>
    <w:basedOn w:val="Normal"/>
    <w:semiHidden/>
    <w:qFormat/>
    <w:rsid w:val="00AA437F"/>
    <w:pPr>
      <w:pBdr>
        <w:bottom w:val="single" w:color="66BA6E" w:themeColor="accent2" w:sz="18" w:space="5"/>
      </w:pBdr>
      <w:spacing w:before="0" w:after="0"/>
      <w:ind w:left="2552" w:right="2393"/>
    </w:pPr>
    <w:rPr>
      <w:b/>
      <w:bCs/>
      <w:i/>
      <w:iCs/>
      <w:color w:val="FFFFFF" w:themeColor="background1"/>
      <w:sz w:val="34"/>
      <w:szCs w:val="44"/>
    </w:rPr>
  </w:style>
  <w:style w:type="table" w:styleId="NZSPADefault" w:customStyle="1">
    <w:name w:val="NZSPA Default"/>
    <w:basedOn w:val="MainNZSPA"/>
    <w:uiPriority w:val="99"/>
    <w:rsid w:val="00D80480"/>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D80480"/>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D80480"/>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UnresolvedMention">
    <w:name w:val="Unresolved Mention"/>
    <w:basedOn w:val="DefaultParagraphFont"/>
    <w:uiPriority w:val="99"/>
    <w:semiHidden/>
    <w:unhideWhenUsed/>
    <w:rsid w:val="00C115C0"/>
    <w:rPr>
      <w:color w:val="605E5C"/>
      <w:shd w:val="clear" w:color="auto" w:fill="E1DFDD"/>
    </w:rPr>
  </w:style>
  <w:style w:type="table" w:styleId="TableGridLight1" w:customStyle="1">
    <w:name w:val="Table Grid Light1"/>
    <w:basedOn w:val="TableNormal"/>
    <w:uiPriority w:val="40"/>
    <w:rsid w:val="00065A7F"/>
    <w:pPr>
      <w:spacing w:before="0" w:after="0" w:line="240" w:lineRule="auto"/>
      <w:contextualSpacing/>
    </w:pPr>
    <w:rPr>
      <w:rFonts w:eastAsia="Arial"/>
      <w:sz w:val="20"/>
      <w:szCs w:val="20"/>
      <w:lang w:eastAsia="en-N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Pr>
    <w:tcPr>
      <w:vAlign w:val="center"/>
    </w:tcPr>
    <w:tblStylePr w:type="firstRow">
      <w:rPr>
        <w:rFonts w:asciiTheme="majorHAnsi" w:hAnsiTheme="majorHAnsi"/>
        <w:b/>
        <w:color w:val="FFFFFF" w:themeColor="background1"/>
        <w:u w:val="none"/>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shd w:val="clear" w:color="auto" w:fill="052B3D" w:themeFill="text2"/>
      </w:tcPr>
    </w:tblStylePr>
    <w:tblStylePr w:type="lastRow">
      <w:rPr>
        <w:b/>
      </w:rPr>
    </w:tblStylePr>
  </w:style>
  <w:style w:type="paragraph" w:styleId="ListNumber4">
    <w:name w:val="List Number 4"/>
    <w:basedOn w:val="Normal"/>
    <w:uiPriority w:val="98"/>
    <w:rsid w:val="00065A7F"/>
    <w:pPr>
      <w:spacing w:before="0" w:after="160" w:line="259" w:lineRule="auto"/>
      <w:contextualSpacing/>
    </w:pPr>
    <w:rPr>
      <w:rFonts w:ascii="Arial" w:hAnsi="Arial" w:eastAsia="Arial"/>
      <w:sz w:val="22"/>
      <w:szCs w:val="22"/>
    </w:rPr>
  </w:style>
  <w:style w:type="paragraph" w:styleId="ListNumber5">
    <w:name w:val="List Number 5"/>
    <w:basedOn w:val="Normal"/>
    <w:uiPriority w:val="98"/>
    <w:rsid w:val="00065A7F"/>
    <w:pPr>
      <w:spacing w:before="0" w:after="160" w:line="259" w:lineRule="auto"/>
      <w:contextualSpacing/>
    </w:pPr>
    <w:rPr>
      <w:rFonts w:ascii="Arial" w:hAnsi="Arial" w:eastAsia="Arial"/>
      <w:sz w:val="22"/>
      <w:szCs w:val="22"/>
    </w:rPr>
  </w:style>
  <w:style w:type="character" w:styleId="CommentReference">
    <w:name w:val="Comment Reference"/>
    <w:basedOn w:val="DefaultParagraphFont"/>
    <w:uiPriority w:val="99"/>
    <w:semiHidden/>
    <w:unhideWhenUsed/>
    <w:rsid w:val="004362CB"/>
    <w:rPr>
      <w:sz w:val="16"/>
      <w:szCs w:val="16"/>
    </w:rPr>
  </w:style>
  <w:style w:type="paragraph" w:styleId="CommentText">
    <w:name w:val="Comment Text"/>
    <w:basedOn w:val="Normal"/>
    <w:link w:val="CommentTextChar"/>
    <w:uiPriority w:val="99"/>
    <w:unhideWhenUsed/>
    <w:rsid w:val="004362CB"/>
    <w:pPr>
      <w:spacing w:line="240" w:lineRule="auto"/>
    </w:pPr>
    <w:rPr>
      <w:sz w:val="20"/>
      <w:szCs w:val="20"/>
    </w:rPr>
  </w:style>
  <w:style w:type="character" w:styleId="CommentTextChar" w:customStyle="1">
    <w:name w:val="Comment Text Char"/>
    <w:basedOn w:val="DefaultParagraphFont"/>
    <w:link w:val="CommentText"/>
    <w:uiPriority w:val="99"/>
    <w:rsid w:val="004362CB"/>
    <w:rPr>
      <w:rFonts w:asciiTheme="minorHAnsi" w:hAnsiTheme="minorHAnsi"/>
      <w:sz w:val="20"/>
      <w:szCs w:val="20"/>
    </w:rPr>
  </w:style>
  <w:style w:type="paragraph" w:styleId="CommentSubject">
    <w:name w:val="Comment Subject"/>
    <w:basedOn w:val="CommentText"/>
    <w:next w:val="CommentText"/>
    <w:link w:val="CommentSubjectChar"/>
    <w:uiPriority w:val="99"/>
    <w:semiHidden/>
    <w:unhideWhenUsed/>
    <w:rsid w:val="004362CB"/>
    <w:rPr>
      <w:b/>
      <w:bCs/>
    </w:rPr>
  </w:style>
  <w:style w:type="character" w:styleId="CommentSubjectChar" w:customStyle="1">
    <w:name w:val="Comment Subject Char"/>
    <w:basedOn w:val="CommentTextChar"/>
    <w:link w:val="CommentSubject"/>
    <w:uiPriority w:val="99"/>
    <w:semiHidden/>
    <w:rsid w:val="004362CB"/>
    <w:rPr>
      <w:rFonts w:asciiTheme="minorHAnsi" w:hAnsiTheme="minorHAnsi"/>
      <w:b/>
      <w:bCs/>
      <w:sz w:val="20"/>
      <w:szCs w:val="20"/>
    </w:rPr>
  </w:style>
  <w:style w:type="paragraph" w:styleId="List">
    <w:name w:val="List"/>
    <w:basedOn w:val="ListParagraph"/>
    <w:uiPriority w:val="3"/>
    <w:rsid w:val="006D5631"/>
    <w:pPr>
      <w:spacing w:before="0" w:after="80" w:line="259" w:lineRule="auto"/>
      <w:ind w:left="1588" w:hanging="341"/>
      <w:contextualSpacing w:val="0"/>
    </w:pPr>
    <w:rPr>
      <w:rFonts w:ascii="Arial" w:hAnsi="Arial" w:eastAsia="Arial"/>
      <w:sz w:val="22"/>
      <w:szCs w:val="22"/>
    </w:rPr>
  </w:style>
  <w:style w:type="character" w:styleId="ListParagraphChar" w:customStyle="1">
    <w:name w:val="List Paragraph Char"/>
    <w:aliases w:val="List 1 Char,Other List Char,List Paragraph numbered Char"/>
    <w:link w:val="ListParagraph"/>
    <w:uiPriority w:val="34"/>
    <w:rsid w:val="006D5631"/>
    <w:rPr>
      <w:rFonts w:asciiTheme="minorHAnsi" w:hAnsiTheme="minorHAnsi"/>
    </w:rPr>
  </w:style>
  <w:style w:type="table" w:styleId="PlainTable31" w:customStyle="1">
    <w:name w:val="Plain Table 31"/>
    <w:basedOn w:val="TableNormal"/>
    <w:uiPriority w:val="43"/>
    <w:rsid w:val="000D79FB"/>
    <w:pPr>
      <w:spacing w:before="0" w:after="0" w:line="240" w:lineRule="auto"/>
    </w:pPr>
    <w:rPr>
      <w:rFonts w:eastAsia="Arial"/>
      <w:sz w:val="22"/>
      <w:szCs w:val="20"/>
      <w:lang w:eastAsia="en-NZ"/>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Pr>
    <w:tcPr>
      <w:vAlign w:val="center"/>
    </w:tcPr>
    <w:tblStylePr w:type="firstRow">
      <w:pPr>
        <w:jc w:val="center"/>
      </w:pPr>
      <w:rPr>
        <w:b/>
        <w:bCs/>
        <w:caps w:val="0"/>
        <w:smallCaps w:val="0"/>
        <w:color w:val="052B3D" w:themeColor="text1"/>
      </w:rPr>
      <w:tblPr/>
      <w:tcPr>
        <w:shd w:val="clear" w:color="auto" w:fill="FFFFFF" w:themeFill="background1"/>
      </w:tcPr>
    </w:tblStylePr>
    <w:tblStylePr w:type="lastRow">
      <w:rPr>
        <w:b/>
        <w:bCs/>
        <w:caps/>
      </w:rPr>
      <w:tblPr/>
      <w:tcPr>
        <w:tcBorders>
          <w:top w:val="nil"/>
        </w:tcBorders>
      </w:tcPr>
    </w:tblStylePr>
    <w:tblStylePr w:type="firstCol">
      <w:pPr>
        <w:jc w:val="left"/>
      </w:pPr>
      <w:rPr>
        <w:rFonts w:ascii="Arial" w:hAnsi="Arial"/>
        <w:b w:val="0"/>
        <w:bCs/>
        <w:i w:val="0"/>
        <w:caps w:val="0"/>
        <w:smallCaps w:val="0"/>
      </w:rPr>
      <w:tblPr/>
      <w:tcPr>
        <w:tcBorders>
          <w:right w:val="single" w:color="30B1EE" w:themeColor="text1" w:themeTint="80" w:sz="4" w:space="0"/>
        </w:tcBorders>
      </w:tcPr>
    </w:tblStylePr>
    <w:tblStylePr w:type="lastCol">
      <w:rPr>
        <w:b/>
        <w:bCs/>
        <w:caps/>
      </w:rPr>
      <w:tblPr/>
      <w:tcPr>
        <w:tcBorders>
          <w:left w:val="nil"/>
        </w:tcBorders>
      </w:tcPr>
    </w:tblStylePr>
    <w:tblStylePr w:type="band1Horz">
      <w:tblPr/>
      <w:tcPr>
        <w:shd w:val="clear" w:color="auto" w:fill="D9D9D9" w:themeFill="background1" w:themeFillShade="D9"/>
      </w:tcPr>
    </w:tblStylePr>
    <w:tblStylePr w:type="neCell">
      <w:tblPr/>
      <w:tcPr>
        <w:tcBorders>
          <w:left w:val="nil"/>
        </w:tcBorders>
      </w:tcPr>
    </w:tblStylePr>
    <w:tblStylePr w:type="nwCell">
      <w:pPr>
        <w:jc w:val="left"/>
      </w:pPr>
      <w:rPr>
        <w:rFonts w:asciiTheme="minorHAnsi" w:hAnsiTheme="minorHAnsi"/>
        <w:b/>
        <w:color w:val="FFFFFF" w:themeColor="background1"/>
        <w:sz w:val="22"/>
      </w:rPr>
      <w:tblPr/>
      <w:tcPr>
        <w:shd w:val="clear" w:color="auto" w:fill="052B3D" w:themeFill="text2"/>
      </w:tcPr>
    </w:tblStylePr>
  </w:style>
  <w:style w:type="paragraph" w:styleId="TableBody" w:customStyle="1">
    <w:name w:val="Table Body"/>
    <w:uiPriority w:val="6"/>
    <w:qFormat/>
    <w:rsid w:val="000D79FB"/>
    <w:pPr>
      <w:spacing w:before="0" w:after="0" w:line="240" w:lineRule="auto"/>
    </w:pPr>
    <w:rPr>
      <w:rFonts w:eastAsia="Arial" w:asciiTheme="minorHAnsi" w:hAnsiTheme="minorHAnsi"/>
      <w:b/>
      <w:bCs/>
      <w:color w:val="FFFFFF" w:themeColor="background1"/>
      <w:sz w:val="22"/>
      <w:szCs w:val="22"/>
    </w:rPr>
  </w:style>
  <w:style w:type="paragraph" w:styleId="Revision">
    <w:name w:val="Revision"/>
    <w:hidden/>
    <w:uiPriority w:val="99"/>
    <w:semiHidden/>
    <w:rsid w:val="008038E1"/>
    <w:pPr>
      <w:spacing w:before="0" w:after="0" w:line="240" w:lineRule="auto"/>
    </w:pPr>
    <w:rPr>
      <w:rFonts w:eastAsia="Arial"/>
      <w:sz w:val="22"/>
      <w:szCs w:val="22"/>
    </w:rPr>
  </w:style>
  <w:style w:type="table" w:styleId="Tablewithdetails" w:customStyle="1">
    <w:name w:val="Table with details"/>
    <w:basedOn w:val="TableGridLight1"/>
    <w:uiPriority w:val="99"/>
    <w:rsid w:val="00075A95"/>
    <w:tblPr/>
    <w:tblStylePr w:type="firstRow">
      <w:rPr>
        <w:rFonts w:asciiTheme="majorHAnsi" w:hAnsiTheme="majorHAnsi"/>
        <w:b/>
        <w:color w:val="FFFFFF" w:themeColor="background1"/>
        <w:u w:val="none"/>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shd w:val="clear" w:color="auto" w:fill="052B3D" w:themeFill="text2"/>
      </w:tcPr>
    </w:tblStylePr>
    <w:tblStylePr w:type="lastRow">
      <w:rPr>
        <w:b/>
      </w:rPr>
    </w:tblStylePr>
    <w:tblStylePr w:type="firstCol">
      <w:tblPr/>
      <w:tcPr>
        <w:shd w:val="clear" w:color="auto" w:fill="D9D9D9" w:themeFill="background1" w:themeFillShade="D9"/>
      </w:tcPr>
    </w:tblStylePr>
  </w:style>
  <w:style w:type="paragraph" w:styleId="InstructionBullet" w:customStyle="1">
    <w:name w:val="Instruction Bullet"/>
    <w:basedOn w:val="Normal"/>
    <w:uiPriority w:val="99"/>
    <w:qFormat/>
    <w:rsid w:val="00502B70"/>
    <w:pPr>
      <w:numPr>
        <w:numId w:val="43"/>
      </w:numPr>
      <w:spacing w:before="0" w:after="0"/>
    </w:pPr>
    <w:rPr>
      <w:rFonts w:ascii="Arial" w:hAnsi="Arial" w:eastAsia="Calibri" w:cs="Arial"/>
      <w:color w:val="00B05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2.svg" Id="rId13" /><Relationship Type="http://schemas.openxmlformats.org/officeDocument/2006/relationships/hyperlink" Target="mailto:SP.Procurement@schoolproperty.govt.nz" TargetMode="External" Id="rId18" /><Relationship Type="http://schemas.openxmlformats.org/officeDocument/2006/relationships/hyperlink" Target="mailto:admin@acmeconstruction.co.nz" TargetMode="External" Id="rId26" /><Relationship Type="http://schemas.openxmlformats.org/officeDocument/2006/relationships/hyperlink" Target="https://www.procurement.govt.nz/assets/procurement-property/documents/supplier-code-of-conduct.pdf" TargetMode="External" Id="rId21" /><Relationship Type="http://schemas.openxmlformats.org/officeDocument/2006/relationships/footer" Target="footer2.xml" Id="rId34"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https://www.schoolproperty.govt.nz/property-projects/information-for-contractors-and-suppliers/opportunities-for-construction-sector-suppliers" TargetMode="External" Id="rId17" /><Relationship Type="http://schemas.openxmlformats.org/officeDocument/2006/relationships/hyperlink" Target="mailto:john.doe@gmail.com" TargetMode="External" Id="rId25" /><Relationship Type="http://schemas.openxmlformats.org/officeDocument/2006/relationships/footer" Target="footer1.xml" Id="rId33"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yperlink" Target="https://www.education.govt.nz/suppliers-and-providers/infrastructure-and-property/school-projects/information-and-communications-technology-contractor-standards-and-processes" TargetMode="External" Id="rId20" /><Relationship Type="http://schemas.openxmlformats.org/officeDocument/2006/relationships/hyperlink" Target="https://www.schoolproperty.govt.nz/property-projects/information-for-contractors-and-suppliers/opportunities-for-construction-sector-suppliers" TargetMode="Externa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mailto:john.doe@acmeconstruction.co.nz" TargetMode="External" Id="rId24" /><Relationship Type="http://schemas.openxmlformats.org/officeDocument/2006/relationships/header" Target="header1.xml" Id="rId32" /><Relationship Type="http://schemas.openxmlformats.org/officeDocument/2006/relationships/theme" Target="theme/theme1.xml" Id="rId37" /><Relationship Type="http://schemas.openxmlformats.org/officeDocument/2006/relationships/customXml" Target="../customXml/item5.xml" Id="rId5" /><Relationship Type="http://schemas.openxmlformats.org/officeDocument/2006/relationships/image" Target="media/image4.png" Id="rId15" /><Relationship Type="http://schemas.openxmlformats.org/officeDocument/2006/relationships/hyperlink" Target="https://companies-register.companiesoffice.govt.nz/" TargetMode="External" Id="rId23" /><Relationship Type="http://schemas.openxmlformats.org/officeDocument/2006/relationships/hyperlink" Target="https://www.procurement.govt.nz/assets/procurement-property/documents/supplier-code-of-conduct.pdf" TargetMode="External" Id="rId28" /><Relationship Type="http://schemas.openxmlformats.org/officeDocument/2006/relationships/glossaryDocument" Target="glossary/document.xml" Id="rId36" /><Relationship Type="http://schemas.openxmlformats.org/officeDocument/2006/relationships/footnotes" Target="footnotes.xml" Id="rId10" /><Relationship Type="http://schemas.openxmlformats.org/officeDocument/2006/relationships/hyperlink" Target="https://www.schoolproperty.govt.nz/designing-school-property/requirements-for-school-design-in-new-zealand/designing-standards-for-new-zealand-schools" TargetMode="External" Id="rId19" /><Relationship Type="http://schemas.openxmlformats.org/officeDocument/2006/relationships/image" Target="media/image7.svg"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3.png" Id="rId14" /><Relationship Type="http://schemas.openxmlformats.org/officeDocument/2006/relationships/hyperlink" Target="https://www.nzbn.govt.nz/" TargetMode="External" Id="rId22" /><Relationship Type="http://schemas.openxmlformats.org/officeDocument/2006/relationships/hyperlink" Target="https://www.procurement.govt.nz/assets/procurement-property/documents/supplier-code-of-conduct.pdf" TargetMode="External" Id="rId27" /><Relationship Type="http://schemas.openxmlformats.org/officeDocument/2006/relationships/image" Target="media/image6.png" Id="rId30" /><Relationship Type="http://schemas.openxmlformats.org/officeDocument/2006/relationships/fontTable" Target="fontTable.xml" Id="rId35" /><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header" Target="header2.xml" Id="R7e9a47a43a634626" /><Relationship Type="http://schemas.openxmlformats.org/officeDocument/2006/relationships/header" Target="header3.xml" Id="R87b0f56c9ada4248" /><Relationship Type="http://schemas.openxmlformats.org/officeDocument/2006/relationships/footer" Target="footer3.xml" Id="R377d06a0e6584e51"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F81BAFD8E940719E061F04F515955D"/>
        <w:category>
          <w:name w:val="General"/>
          <w:gallery w:val="placeholder"/>
        </w:category>
        <w:types>
          <w:type w:val="bbPlcHdr"/>
        </w:types>
        <w:behaviors>
          <w:behavior w:val="content"/>
        </w:behaviors>
        <w:guid w:val="{1DA99A46-CC6F-4218-9A34-A083A100B612}"/>
      </w:docPartPr>
      <w:docPartBody>
        <w:p xmlns:wp14="http://schemas.microsoft.com/office/word/2010/wordml" w:rsidR="00AE3FF6" w:rsidP="002619A5" w:rsidRDefault="002619A5" w14:paraId="54FBB16C" wp14:textId="77777777">
          <w:pPr>
            <w:pStyle w:val="91F81BAFD8E940719E061F04F515955D"/>
          </w:pPr>
          <w:r w:rsidRPr="00F201F1">
            <w:rPr>
              <w:rStyle w:val="PlaceholderText"/>
            </w:rPr>
            <w:t>Choose an item.</w:t>
          </w:r>
        </w:p>
      </w:docPartBody>
    </w:docPart>
    <w:docPart>
      <w:docPartPr>
        <w:name w:val="55A21A5148DB434D9AE3B599A434F944"/>
        <w:category>
          <w:name w:val="General"/>
          <w:gallery w:val="placeholder"/>
        </w:category>
        <w:types>
          <w:type w:val="bbPlcHdr"/>
        </w:types>
        <w:behaviors>
          <w:behavior w:val="content"/>
        </w:behaviors>
        <w:guid w:val="{83FE5930-657C-4B9A-886C-26B3B2BE89F9}"/>
      </w:docPartPr>
      <w:docPartBody>
        <w:p xmlns:wp14="http://schemas.microsoft.com/office/word/2010/wordml" w:rsidR="00AE3FF6" w:rsidP="002619A5" w:rsidRDefault="002619A5" w14:paraId="37A642A9" wp14:textId="77777777">
          <w:pPr>
            <w:pStyle w:val="55A21A5148DB434D9AE3B599A434F944"/>
          </w:pPr>
          <w:r w:rsidRPr="00F201F1">
            <w:rPr>
              <w:rStyle w:val="PlaceholderText"/>
            </w:rPr>
            <w:t>Choose an item.</w:t>
          </w:r>
        </w:p>
      </w:docPartBody>
    </w:docPart>
    <w:docPart>
      <w:docPartPr>
        <w:name w:val="AEAED4A85AD04E3DAE4AD4F9A64DF4A1"/>
        <w:category>
          <w:name w:val="General"/>
          <w:gallery w:val="placeholder"/>
        </w:category>
        <w:types>
          <w:type w:val="bbPlcHdr"/>
        </w:types>
        <w:behaviors>
          <w:behavior w:val="content"/>
        </w:behaviors>
        <w:guid w:val="{1647FFD5-0615-4633-9C97-D81BCE04780D}"/>
      </w:docPartPr>
      <w:docPartBody>
        <w:p xmlns:wp14="http://schemas.microsoft.com/office/word/2010/wordml" w:rsidR="00AE3FF6" w:rsidP="002619A5" w:rsidRDefault="002619A5" w14:paraId="30211418" wp14:textId="77777777">
          <w:pPr>
            <w:pStyle w:val="AEAED4A85AD04E3DAE4AD4F9A64DF4A1"/>
          </w:pPr>
          <w:r w:rsidRPr="00F201F1">
            <w:rPr>
              <w:rStyle w:val="PlaceholderText"/>
            </w:rPr>
            <w:t>Choose an item.</w:t>
          </w:r>
        </w:p>
      </w:docPartBody>
    </w:docPart>
    <w:docPart>
      <w:docPartPr>
        <w:name w:val="63836536F4844BBDA68AE1F41FFC0340"/>
        <w:category>
          <w:name w:val="General"/>
          <w:gallery w:val="placeholder"/>
        </w:category>
        <w:types>
          <w:type w:val="bbPlcHdr"/>
        </w:types>
        <w:behaviors>
          <w:behavior w:val="content"/>
        </w:behaviors>
        <w:guid w:val="{67148D3F-9D9E-4761-99AD-0A90BE25207D}"/>
      </w:docPartPr>
      <w:docPartBody>
        <w:p xmlns:wp14="http://schemas.microsoft.com/office/word/2010/wordml" w:rsidR="00AE3FF6" w:rsidP="002619A5" w:rsidRDefault="002619A5" w14:paraId="7C5EBE31" wp14:textId="77777777">
          <w:pPr>
            <w:pStyle w:val="63836536F4844BBDA68AE1F41FFC0340"/>
          </w:pPr>
          <w:r w:rsidRPr="00F201F1">
            <w:rPr>
              <w:rStyle w:val="PlaceholderText"/>
            </w:rPr>
            <w:t>Choose an item.</w:t>
          </w:r>
        </w:p>
      </w:docPartBody>
    </w:docPart>
    <w:docPart>
      <w:docPartPr>
        <w:name w:val="329B466979404C81B4B86A47D66CB90F"/>
        <w:category>
          <w:name w:val="General"/>
          <w:gallery w:val="placeholder"/>
        </w:category>
        <w:types>
          <w:type w:val="bbPlcHdr"/>
        </w:types>
        <w:behaviors>
          <w:behavior w:val="content"/>
        </w:behaviors>
        <w:guid w:val="{7CB03696-B05A-4E7C-A7C8-A3EAC22A8C4E}"/>
      </w:docPartPr>
      <w:docPartBody>
        <w:p xmlns:wp14="http://schemas.microsoft.com/office/word/2010/wordml" w:rsidR="00AE3FF6" w:rsidP="002619A5" w:rsidRDefault="002619A5" w14:paraId="25058061" wp14:textId="77777777">
          <w:pPr>
            <w:pStyle w:val="329B466979404C81B4B86A47D66CB90F"/>
          </w:pPr>
          <w:r w:rsidRPr="00F201F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A5"/>
    <w:rsid w:val="000844EC"/>
    <w:rsid w:val="002619A5"/>
    <w:rsid w:val="00420A3F"/>
    <w:rsid w:val="004B047C"/>
    <w:rsid w:val="00574CB8"/>
    <w:rsid w:val="007E671C"/>
    <w:rsid w:val="00AE3FF6"/>
    <w:rsid w:val="00B344DD"/>
    <w:rsid w:val="00B70AE6"/>
    <w:rsid w:val="00DB0873"/>
    <w:rsid w:val="00DC2D58"/>
    <w:rsid w:val="00DE4537"/>
    <w:rsid w:val="00E10B0A"/>
    <w:rsid w:val="00EF36E5"/>
    <w:rsid w:val="00F8478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19A5"/>
    <w:rPr>
      <w:color w:val="808080"/>
    </w:rPr>
  </w:style>
  <w:style w:type="paragraph" w:customStyle="1" w:styleId="91F81BAFD8E940719E061F04F515955D">
    <w:name w:val="91F81BAFD8E940719E061F04F515955D"/>
    <w:rsid w:val="002619A5"/>
  </w:style>
  <w:style w:type="paragraph" w:customStyle="1" w:styleId="55A21A5148DB434D9AE3B599A434F944">
    <w:name w:val="55A21A5148DB434D9AE3B599A434F944"/>
    <w:rsid w:val="002619A5"/>
  </w:style>
  <w:style w:type="paragraph" w:customStyle="1" w:styleId="AEAED4A85AD04E3DAE4AD4F9A64DF4A1">
    <w:name w:val="AEAED4A85AD04E3DAE4AD4F9A64DF4A1"/>
    <w:rsid w:val="002619A5"/>
  </w:style>
  <w:style w:type="paragraph" w:customStyle="1" w:styleId="63836536F4844BBDA68AE1F41FFC0340">
    <w:name w:val="63836536F4844BBDA68AE1F41FFC0340"/>
    <w:rsid w:val="002619A5"/>
  </w:style>
  <w:style w:type="paragraph" w:customStyle="1" w:styleId="329B466979404C81B4B86A47D66CB90F">
    <w:name w:val="329B466979404C81B4B86A47D66CB90F"/>
    <w:rsid w:val="002619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MoEd-46283362-13316</_dlc_DocId>
    <_dlc_DocIdUrl xmlns="4678361d-7fd8-4b17-9e46-41c07a1bde3f">
      <Url>https://educationgovtnz.sharepoint.com/sites/MoEOfficeoftheCESchoolProperty-Entity/_layouts/15/DocIdRedir.aspx?ID=MoEd-46283362-13316</Url>
      <Description>MoEd-46283362-13316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58A8EA-FE6D-493A-877D-DBFBD2693AB6}">
  <ds:schemaRefs>
    <ds:schemaRef ds:uri="http://schemas.microsoft.com/sharepoint/events"/>
  </ds:schemaRefs>
</ds:datastoreItem>
</file>

<file path=customXml/itemProps2.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3.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85e56070-bbb2-4e44-814c-f85c0ae63fe6"/>
    <ds:schemaRef ds:uri="http://schemas.microsoft.com/sharepoint/v3"/>
    <ds:schemaRef ds:uri="4678361d-7fd8-4b17-9e46-41c07a1bde3f"/>
  </ds:schemaRefs>
</ds:datastoreItem>
</file>

<file path=customXml/itemProps4.xml><?xml version="1.0" encoding="utf-8"?>
<ds:datastoreItem xmlns:ds="http://schemas.openxmlformats.org/officeDocument/2006/customXml" ds:itemID="{51D9A1F7-67AC-42C8-A179-FA8D2D1AA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78361d-7fd8-4b17-9e46-41c07a1bde3f"/>
    <ds:schemaRef ds:uri="85e56070-bbb2-4e44-814c-f85c0ae63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9ACF49-F019-4C26-B213-6BEE623F9B9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Report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Zoe Stringer</dc:creator>
  <keywords/>
  <dc:description>Created by allfields.co.nz</dc:description>
  <lastModifiedBy>Crystal Franklin</lastModifiedBy>
  <revision>232</revision>
  <dcterms:created xsi:type="dcterms:W3CDTF">2026-09-09T02:36:00.0000000Z</dcterms:created>
  <dcterms:modified xsi:type="dcterms:W3CDTF">2026-09-28T02:55:21.8105670Z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99b560e1-be96-43f6-ad0d-6609b48a2d77</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