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header3.xml" ContentType="application/vnd.openxmlformats-officedocument.wordprocessingml.header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2121B1" w:rsidR="00E45370" w:rsidP="002121B1" w:rsidRDefault="002121B1" w14:paraId="04BD9552" w14:textId="6E278C57">
      <w:pPr>
        <w:pStyle w:val="Title"/>
        <w:rPr>
          <w:sz w:val="56"/>
          <w:szCs w:val="56"/>
        </w:rPr>
      </w:pPr>
      <w:bookmarkStart w:name="OLE_LINK8" w:id="0"/>
      <w:r w:rsidRPr="002121B1">
        <w:rPr>
          <w:sz w:val="56"/>
          <w:szCs w:val="56"/>
        </w:rPr>
        <w:t xml:space="preserve">Building Envelope </w:t>
      </w:r>
      <w:r w:rsidRPr="002121B1">
        <w:rPr>
          <w:sz w:val="56"/>
          <w:szCs w:val="56"/>
        </w:rPr>
        <w:br/>
      </w:r>
      <w:r w:rsidRPr="002121B1">
        <w:rPr>
          <w:sz w:val="56"/>
          <w:szCs w:val="56"/>
        </w:rPr>
        <w:t>Assessment Request Form</w:t>
      </w:r>
      <w:bookmarkEnd w:id="0"/>
    </w:p>
    <w:p w:rsidRPr="00427A18" w:rsidR="003B38A1" w:rsidP="00F2275A" w:rsidRDefault="00CE5FFD" w14:paraId="78162382" w14:textId="1066BDAD">
      <w:pPr>
        <w:pStyle w:val="Importantpara"/>
      </w:pPr>
      <w:r>
        <w:t xml:space="preserve">Please </w:t>
      </w:r>
      <w:r w:rsidRPr="00CE5FFD">
        <w:t xml:space="preserve">complete and send to </w:t>
      </w:r>
      <w:hyperlink w:history="1" r:id="rId11">
        <w:r w:rsidRPr="00D149AE">
          <w:rPr>
            <w:rStyle w:val="Hyperlink"/>
            <w:rFonts w:asciiTheme="minorHAnsi" w:hAnsiTheme="minorHAnsi"/>
          </w:rPr>
          <w:t>Construction.Advisory@schoolproperty.govt.nz</w:t>
        </w:r>
      </w:hyperlink>
      <w:r>
        <w:t xml:space="preserve"> </w:t>
      </w:r>
      <w:r w:rsidRPr="00CE5FFD">
        <w:t>for review</w:t>
      </w:r>
    </w:p>
    <w:tbl>
      <w:tblPr>
        <w:tblStyle w:val="NZSPADefault"/>
        <w:tblpPr w:leftFromText="180" w:rightFromText="180" w:vertAnchor="text" w:horzAnchor="margin" w:tblpX="-63" w:tblpY="258"/>
        <w:tblW w:w="5000" w:type="pct"/>
        <w:tblLook w:val="04A0" w:firstRow="1" w:lastRow="0" w:firstColumn="1" w:lastColumn="0" w:noHBand="0" w:noVBand="1"/>
      </w:tblPr>
      <w:tblGrid>
        <w:gridCol w:w="2458"/>
        <w:gridCol w:w="6954"/>
      </w:tblGrid>
      <w:tr w:rsidRPr="00DB5B1F" w:rsidR="002E4143" w:rsidTr="00DE3768" w14:paraId="355A61F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</w:tcPr>
          <w:p w:rsidRPr="00DB5B1F" w:rsidR="002E4143" w:rsidP="002E4143" w:rsidRDefault="002E4143" w14:paraId="1FD7D02F" w14:textId="77777777">
            <w:pPr>
              <w:pStyle w:val="Table"/>
              <w:rPr>
                <w:b w:val="0"/>
                <w:color w:val="4C1F41"/>
                <w:sz w:val="24"/>
              </w:rPr>
            </w:pPr>
            <w:r>
              <w:t xml:space="preserve">Project </w:t>
            </w:r>
            <w:r w:rsidRPr="00DB5B1F">
              <w:t>Details</w:t>
            </w:r>
          </w:p>
        </w:tc>
      </w:tr>
      <w:tr w:rsidRPr="00DB5B1F" w:rsidR="002E4143" w:rsidTr="00DE3768" w14:paraId="1EBB10DF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676CC766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School name</w:t>
            </w:r>
          </w:p>
        </w:tc>
        <w:tc>
          <w:tcPr>
            <w:tcW w:w="3694" w:type="pct"/>
          </w:tcPr>
          <w:p w:rsidRPr="00055EA0" w:rsidR="002E4143" w:rsidP="002E4143" w:rsidRDefault="002E4143" w14:paraId="532A744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2E4143" w:rsidTr="00DE3768" w14:paraId="72B6AC04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09830F62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School address</w:t>
            </w:r>
          </w:p>
        </w:tc>
        <w:tc>
          <w:tcPr>
            <w:tcW w:w="3694" w:type="pct"/>
          </w:tcPr>
          <w:p w:rsidRPr="00055EA0" w:rsidR="002E4143" w:rsidP="002E4143" w:rsidRDefault="002E4143" w14:paraId="03F1EA5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2E4143" w:rsidTr="00DE3768" w14:paraId="500C2686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64F2150E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Project ID</w:t>
            </w:r>
          </w:p>
        </w:tc>
        <w:tc>
          <w:tcPr>
            <w:tcW w:w="3694" w:type="pct"/>
          </w:tcPr>
          <w:p w:rsidRPr="00055EA0" w:rsidR="002E4143" w:rsidP="002E4143" w:rsidRDefault="002E4143" w14:paraId="361EA0D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2E4143" w:rsidTr="00DE3768" w14:paraId="3D0021A7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7D2ED026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Project name</w:t>
            </w:r>
          </w:p>
        </w:tc>
        <w:tc>
          <w:tcPr>
            <w:tcW w:w="3694" w:type="pct"/>
          </w:tcPr>
          <w:p w:rsidRPr="00055EA0" w:rsidR="002E4143" w:rsidP="002E4143" w:rsidRDefault="002E4143" w14:paraId="07F42A1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2E4143" w:rsidTr="00DE3768" w14:paraId="1420A1A0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4917E753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 xml:space="preserve"> Project Value (if known)</w:t>
            </w:r>
          </w:p>
        </w:tc>
        <w:tc>
          <w:tcPr>
            <w:tcW w:w="3694" w:type="pct"/>
          </w:tcPr>
          <w:p w:rsidRPr="00055EA0" w:rsidR="002E4143" w:rsidP="002E4143" w:rsidRDefault="002E4143" w14:paraId="351224F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2E4143" w:rsidTr="00DE3768" w14:paraId="5B499E40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42E529B4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Brief description of approved project scope</w:t>
            </w:r>
          </w:p>
        </w:tc>
        <w:tc>
          <w:tcPr>
            <w:tcW w:w="3694" w:type="pct"/>
          </w:tcPr>
          <w:p w:rsidRPr="00055EA0" w:rsidR="002E4143" w:rsidP="002E4143" w:rsidRDefault="002E4143" w14:paraId="2BCFBB1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2E4143" w:rsidTr="00DE3768" w14:paraId="2EF4C49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B7EEBE" w:themeFill="accent4"/>
          </w:tcPr>
          <w:p w:rsidRPr="00055EA0" w:rsidR="002E4143" w:rsidP="002E4143" w:rsidRDefault="002E4143" w14:paraId="3248D3DE" w14:textId="77777777">
            <w:pPr>
              <w:pStyle w:val="Table"/>
              <w:rPr>
                <w:b/>
                <w:bCs/>
                <w:color w:val="4C1F41"/>
              </w:rPr>
            </w:pPr>
            <w:r w:rsidRPr="00055EA0">
              <w:rPr>
                <w:b/>
                <w:bCs/>
              </w:rPr>
              <w:t xml:space="preserve">Stakeholder Details </w:t>
            </w:r>
          </w:p>
        </w:tc>
      </w:tr>
      <w:tr w:rsidRPr="00DB5B1F" w:rsidR="002E4143" w:rsidTr="00DE3768" w14:paraId="48379C31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7F269FA1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Property Advisor</w:t>
            </w:r>
          </w:p>
        </w:tc>
        <w:tc>
          <w:tcPr>
            <w:tcW w:w="3694" w:type="pct"/>
          </w:tcPr>
          <w:p w:rsidRPr="00055EA0" w:rsidR="002E4143" w:rsidP="002E4143" w:rsidRDefault="002E4143" w14:paraId="07C6EE5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Name:</w:t>
            </w:r>
          </w:p>
          <w:p w:rsidRPr="00055EA0" w:rsidR="002E4143" w:rsidP="002E4143" w:rsidRDefault="002E4143" w14:paraId="75B1FCA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Email Address:</w:t>
            </w:r>
          </w:p>
        </w:tc>
      </w:tr>
      <w:tr w:rsidR="002E4143" w:rsidTr="00DE3768" w14:paraId="085D89F6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186FDCBE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Project Manager</w:t>
            </w:r>
          </w:p>
        </w:tc>
        <w:tc>
          <w:tcPr>
            <w:tcW w:w="3694" w:type="pct"/>
          </w:tcPr>
          <w:p w:rsidRPr="00055EA0" w:rsidR="002E4143" w:rsidP="002E4143" w:rsidRDefault="002E4143" w14:paraId="16742FC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Project Manager Company:</w:t>
            </w:r>
          </w:p>
          <w:p w:rsidRPr="00055EA0" w:rsidR="002E4143" w:rsidP="002E4143" w:rsidRDefault="002E4143" w14:paraId="025AAFF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Project Manager Name:</w:t>
            </w:r>
          </w:p>
          <w:p w:rsidRPr="00055EA0" w:rsidR="002E4143" w:rsidP="002E4143" w:rsidRDefault="002E4143" w14:paraId="6C1CED5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Email Address:</w:t>
            </w:r>
          </w:p>
          <w:p w:rsidRPr="00055EA0" w:rsidR="002E4143" w:rsidP="002E4143" w:rsidRDefault="002E4143" w14:paraId="2CCB252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Phone Number:</w:t>
            </w:r>
          </w:p>
        </w:tc>
      </w:tr>
      <w:tr w:rsidR="002E4143" w:rsidTr="00DE3768" w14:paraId="0AC667AB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078263B5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Designer</w:t>
            </w:r>
          </w:p>
        </w:tc>
        <w:tc>
          <w:tcPr>
            <w:tcW w:w="3694" w:type="pct"/>
          </w:tcPr>
          <w:p w:rsidRPr="00055EA0" w:rsidR="002E4143" w:rsidP="002E4143" w:rsidRDefault="002E4143" w14:paraId="3037D93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Design Company:</w:t>
            </w:r>
          </w:p>
          <w:p w:rsidRPr="00055EA0" w:rsidR="002E4143" w:rsidP="002E4143" w:rsidRDefault="002E4143" w14:paraId="6994F13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Designer Name:</w:t>
            </w:r>
          </w:p>
          <w:p w:rsidRPr="00055EA0" w:rsidR="002E4143" w:rsidP="002E4143" w:rsidRDefault="002E4143" w14:paraId="11F79E5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Email Address:</w:t>
            </w:r>
          </w:p>
          <w:p w:rsidRPr="00055EA0" w:rsidR="002E4143" w:rsidP="002E4143" w:rsidRDefault="002E4143" w14:paraId="6381EF4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5EA0">
              <w:t>Phone Number:</w:t>
            </w:r>
          </w:p>
        </w:tc>
      </w:tr>
      <w:tr w:rsidR="002E4143" w:rsidTr="00DE3768" w14:paraId="7272D6E5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B7EEBE" w:themeFill="accent4"/>
          </w:tcPr>
          <w:p w:rsidRPr="002E4143" w:rsidR="002E4143" w:rsidP="002E4143" w:rsidRDefault="002E4143" w14:paraId="7883C6E9" w14:textId="77777777">
            <w:pPr>
              <w:pStyle w:val="Table"/>
              <w:rPr>
                <w:b/>
              </w:rPr>
            </w:pPr>
            <w:r w:rsidRPr="002E4143">
              <w:rPr>
                <w:b/>
              </w:rPr>
              <w:t>Building Envelope Assessment Requirements</w:t>
            </w:r>
          </w:p>
        </w:tc>
      </w:tr>
      <w:tr w:rsidRPr="009C3FBC" w:rsidR="002E4143" w:rsidTr="00DE3768" w14:paraId="6A33815B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3AAB11F1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Wind Zone</w:t>
            </w:r>
          </w:p>
        </w:tc>
        <w:tc>
          <w:tcPr>
            <w:tcW w:w="3694" w:type="pct"/>
          </w:tcPr>
          <w:sdt>
            <w:sdtPr>
              <w:rPr>
                <w:i/>
                <w:iCs/>
              </w:rPr>
              <w:id w:val="747464928"/>
              <w:placeholder>
                <w:docPart w:val="697C3341D51345269402BACB4BBCF505"/>
              </w:placeholder>
              <w:showingPlcHdr/>
              <w:comboBox>
                <w:listItem w:value="Choose an item."/>
                <w:listItem w:displayText="Low" w:value="Low"/>
                <w:listItem w:displayText="Medium" w:value="Medium"/>
                <w:listItem w:displayText="High" w:value="High"/>
                <w:listItem w:displayText="Very high" w:value="Very high"/>
                <w:listItem w:displayText="Extra high" w:value="Extra high"/>
                <w:listItem w:displayText="Specific engineering design" w:value="Specific engineering design"/>
              </w:comboBox>
            </w:sdtPr>
            <w:sdtEndPr/>
            <w:sdtContent>
              <w:p w:rsidRPr="009C3FBC" w:rsidR="002E4143" w:rsidP="002E4143" w:rsidRDefault="002E4143" w14:paraId="4B392454" w14:textId="4B009D6C">
                <w:pPr>
                  <w:pStyle w:val="Tabl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</w:rPr>
                </w:pPr>
                <w:r w:rsidRPr="00EC418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Pr="009C3FBC" w:rsidR="002E4143" w:rsidTr="00DE3768" w14:paraId="4662533B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2E4143" w:rsidR="002E4143" w:rsidP="002E4143" w:rsidRDefault="002E4143" w14:paraId="54F66DE7" w14:textId="77777777">
            <w:pPr>
              <w:pStyle w:val="Table"/>
              <w:rPr>
                <w:bCs/>
              </w:rPr>
            </w:pPr>
            <w:r w:rsidRPr="002E4143">
              <w:rPr>
                <w:bCs/>
              </w:rPr>
              <w:t>Corrosions Zone</w:t>
            </w:r>
          </w:p>
        </w:tc>
        <w:tc>
          <w:tcPr>
            <w:tcW w:w="3694" w:type="pct"/>
          </w:tcPr>
          <w:sdt>
            <w:sdtPr>
              <w:rPr>
                <w:i/>
                <w:iCs/>
              </w:rPr>
              <w:id w:val="928471693"/>
              <w:placeholder>
                <w:docPart w:val="9E7DF25CA88A4D09B1F119D5B2E6D368"/>
              </w:placeholder>
              <w:showingPlcHdr/>
              <w:comboBox>
                <w:listItem w:value="Choose an item."/>
                <w:listItem w:displayText="B" w:value="B"/>
                <w:listItem w:displayText="C" w:value="C"/>
                <w:listItem w:displayText="D" w:value="D"/>
                <w:listItem w:displayText="E" w:value="E"/>
              </w:comboBox>
            </w:sdtPr>
            <w:sdtEndPr/>
            <w:sdtContent>
              <w:p w:rsidRPr="009C3FBC" w:rsidR="002E4143" w:rsidP="002E4143" w:rsidRDefault="002E4143" w14:paraId="7FAA6143" w14:textId="71A4275A">
                <w:pPr>
                  <w:pStyle w:val="Tabl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</w:rPr>
                </w:pPr>
                <w:r w:rsidRPr="00EC418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Pr="009C3FBC" w:rsidR="002E4143" w:rsidTr="00DE3768" w14:paraId="6D893204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6D60FD" w:rsidR="002E4143" w:rsidP="002E4143" w:rsidRDefault="002E4143" w14:paraId="451FDD11" w14:textId="77777777">
            <w:pPr>
              <w:pStyle w:val="Table"/>
              <w:rPr>
                <w:bCs/>
              </w:rPr>
            </w:pPr>
            <w:r w:rsidRPr="006D60FD">
              <w:rPr>
                <w:bCs/>
              </w:rPr>
              <w:t>Seismic Risk Area</w:t>
            </w:r>
          </w:p>
        </w:tc>
        <w:tc>
          <w:tcPr>
            <w:tcW w:w="3694" w:type="pct"/>
          </w:tcPr>
          <w:sdt>
            <w:sdtPr>
              <w:rPr>
                <w:i/>
                <w:iCs/>
              </w:rPr>
              <w:id w:val="1781991885"/>
              <w:placeholder>
                <w:docPart w:val="1292C8142C9342CCAAE703D1EAFD8232"/>
              </w:placeholder>
              <w:showingPlcHdr/>
              <w:comboBox>
                <w:listItem w:value="Choose an item."/>
                <w:listItem w:displayText="Low" w:value="Low"/>
                <w:listItem w:displayText="Medium" w:value="Medium"/>
                <w:listItem w:displayText="High" w:value="High"/>
              </w:comboBox>
            </w:sdtPr>
            <w:sdtEndPr/>
            <w:sdtContent>
              <w:p w:rsidRPr="009C3FBC" w:rsidR="002E4143" w:rsidP="002E4143" w:rsidRDefault="002E4143" w14:paraId="6A5582D6" w14:textId="41868FD9">
                <w:pPr>
                  <w:pStyle w:val="Tabl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</w:rPr>
                </w:pPr>
                <w:r w:rsidRPr="00EC418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Pr="00DB5B1F" w:rsidR="002E4143" w:rsidTr="00DE3768" w14:paraId="3882612C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6" w:type="pct"/>
          </w:tcPr>
          <w:p w:rsidRPr="006D60FD" w:rsidR="002E4143" w:rsidP="002E4143" w:rsidRDefault="002E4143" w14:paraId="4350C155" w14:textId="77777777">
            <w:pPr>
              <w:pStyle w:val="Table"/>
              <w:rPr>
                <w:bCs/>
              </w:rPr>
            </w:pPr>
            <w:r w:rsidRPr="006D60FD">
              <w:rPr>
                <w:bCs/>
              </w:rPr>
              <w:t>Any other information you would like to provide for the Construction Advisor?</w:t>
            </w:r>
          </w:p>
        </w:tc>
        <w:tc>
          <w:tcPr>
            <w:tcW w:w="3694" w:type="pct"/>
          </w:tcPr>
          <w:p w:rsidRPr="00055EA0" w:rsidR="003C669F" w:rsidP="002E4143" w:rsidRDefault="003C669F" w14:paraId="0C15B9B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E4143" w:rsidP="00B140DA" w:rsidRDefault="006D60FD" w14:paraId="61C180C7" w14:textId="4E9F107A">
      <w:pPr>
        <w:pStyle w:val="Heading1Numbered"/>
      </w:pPr>
      <w:r>
        <w:t xml:space="preserve">Which </w:t>
      </w:r>
      <w:r w:rsidR="00E66AFE">
        <w:t>best describes the asset or project this request relates to?</w:t>
      </w:r>
    </w:p>
    <w:p w:rsidR="00DD3E2F" w:rsidP="00DD3E2F" w:rsidRDefault="00DD3E2F" w14:paraId="1385C3B8" w14:textId="77777777">
      <w:r w:rsidRPr="003641AF">
        <w:t>Select one:</w:t>
      </w:r>
    </w:p>
    <w:tbl>
      <w:tblPr>
        <w:tblStyle w:val="SideheadingsNZSPA"/>
        <w:tblW w:w="5000" w:type="pct"/>
        <w:tblLook w:val="04A0" w:firstRow="1" w:lastRow="0" w:firstColumn="1" w:lastColumn="0" w:noHBand="0" w:noVBand="1"/>
      </w:tblPr>
      <w:tblGrid>
        <w:gridCol w:w="9412"/>
      </w:tblGrid>
      <w:tr w:rsidRPr="003641AF" w:rsidR="00DD3E2F" w:rsidTr="00DE3768" w14:paraId="0890FCA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FFF" w:themeFill="background1"/>
          </w:tcPr>
          <w:p w:rsidRPr="003641AF" w:rsidR="00DD3E2F" w:rsidP="00B140DA" w:rsidRDefault="00FC33BE" w14:paraId="0DB23467" w14:textId="589466AD">
            <w:pPr>
              <w:tabs>
                <w:tab w:val="left" w:pos="2970"/>
              </w:tabs>
              <w:rPr>
                <w:rFonts w:ascii="Aptos" w:hAnsi="Aptos"/>
                <w:sz w:val="20"/>
                <w:szCs w:val="18"/>
              </w:rPr>
            </w:pPr>
            <w:sdt>
              <w:sdtPr>
                <w:rPr>
                  <w:rFonts w:ascii="Aptos" w:hAnsi="Aptos"/>
                  <w:szCs w:val="22"/>
                </w:rPr>
                <w:id w:val="534698290"/>
                <w:placeholder>
                  <w:docPart w:val="3D65B5CF723047EDA784CBCA549A674B"/>
                </w:placeholder>
                <w:showingPlcHdr/>
                <w:comboBox>
                  <w:listItem w:value="Choose an item."/>
                  <w:listItem w:displayText="1) Building element or component" w:value="1) Building element or component"/>
                  <w:listItem w:displayText="2) Single building " w:value="2) Single building "/>
                  <w:listItem w:displayText="3) Critical building, major project" w:value="3) Critical building, major project"/>
                  <w:listItem w:displayText="4) Multiple buildings, or programme of work" w:value="4) Multiple buildings, or programme of work"/>
                </w:comboBox>
              </w:sdtPr>
              <w:sdtEndPr/>
              <w:sdtContent>
                <w:r w:rsidRPr="0021727B" w:rsidR="00DD3E2F">
                  <w:rPr>
                    <w:rStyle w:val="PlaceholderText"/>
                  </w:rPr>
                  <w:t>Choose an item.</w:t>
                </w:r>
              </w:sdtContent>
            </w:sdt>
            <w:r w:rsidR="00B140DA">
              <w:rPr>
                <w:rFonts w:ascii="Aptos" w:hAnsi="Aptos"/>
                <w:szCs w:val="22"/>
              </w:rPr>
              <w:tab/>
            </w:r>
          </w:p>
        </w:tc>
      </w:tr>
    </w:tbl>
    <w:p w:rsidRPr="00B67A9D" w:rsidR="00DD3E2F" w:rsidP="00DD3E2F" w:rsidRDefault="00DD3E2F" w14:paraId="3D388295" w14:textId="77777777">
      <w:pPr>
        <w:rPr>
          <w:rFonts w:ascii="Aptos" w:hAnsi="Aptos"/>
          <w:b/>
          <w:bCs/>
          <w:sz w:val="20"/>
          <w:szCs w:val="18"/>
        </w:rPr>
      </w:pPr>
    </w:p>
    <w:p w:rsidRPr="005906AD" w:rsidR="00DD3E2F" w:rsidP="00B140DA" w:rsidRDefault="00DD3E2F" w14:paraId="3BF65CA8" w14:textId="77777777">
      <w:pPr>
        <w:pStyle w:val="Heading1Numbered"/>
      </w:pPr>
      <w:r w:rsidRPr="005906AD">
        <w:t>How significant is the decision, outcome, or risk that this service will help inform?</w:t>
      </w:r>
    </w:p>
    <w:p w:rsidRPr="003641AF" w:rsidR="00DD3E2F" w:rsidP="00DD3E2F" w:rsidRDefault="00DD3E2F" w14:paraId="754D5A4A" w14:textId="77777777">
      <w:r w:rsidRPr="003641AF">
        <w:t>Select one:</w:t>
      </w:r>
    </w:p>
    <w:tbl>
      <w:tblPr>
        <w:tblStyle w:val="SideheadingsNZSPA"/>
        <w:tblW w:w="5000" w:type="pct"/>
        <w:tblLook w:val="04A0" w:firstRow="1" w:lastRow="0" w:firstColumn="1" w:lastColumn="0" w:noHBand="0" w:noVBand="1"/>
      </w:tblPr>
      <w:tblGrid>
        <w:gridCol w:w="9412"/>
      </w:tblGrid>
      <w:tr w:rsidRPr="003641AF" w:rsidR="00DD3E2F" w:rsidTr="00DE3768" w14:paraId="629BB4F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</w:trPr>
        <w:sdt>
          <w:sdtPr>
            <w:rPr>
              <w:rFonts w:ascii="Aptos" w:hAnsi="Aptos"/>
              <w:szCs w:val="22"/>
            </w:rPr>
            <w:id w:val="-1152439179"/>
            <w:placeholder>
              <w:docPart w:val="875BAF938CB14DBDAB130EA305026775"/>
            </w:placeholder>
            <w:showingPlcHdr/>
            <w:comboBox>
              <w:listItem w:value="Choose an item."/>
              <w:listItem w:displayText="1) Primarily informational or advisory; limited impact on future decisions" w:value="1) Primarily informational or advisory; limited impact on future decisions"/>
              <w:listItem w:displayText="2) Will inform planning, scope development, maintenance, or design decisions" w:value="2) Will inform planning, scope development, maintenance, or design decisions"/>
              <w:listItem w:displayText="3) Will inform significant project, investment, design, procurement, or construction decisions" w:value="3) Will inform significant project, investment, design, procurement, or construction decisions"/>
              <w:listItem w:displayText="4) Will inform decisions with potentially major financial, operational, compliance, or safety implications" w:value="4) Will inform decisions with potentially major financial, operational, compliance, or safety implications"/>
            </w:combo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5000" w:type="pct"/>
                <w:shd w:val="clear" w:color="auto" w:fill="FFFFFF" w:themeFill="background1"/>
              </w:tcPr>
              <w:p w:rsidRPr="003641AF" w:rsidR="00DD3E2F" w:rsidRDefault="00DD3E2F" w14:paraId="338DD11B" w14:textId="77777777">
                <w:pPr>
                  <w:rPr>
                    <w:rFonts w:ascii="Aptos" w:hAnsi="Aptos"/>
                    <w:sz w:val="20"/>
                    <w:szCs w:val="18"/>
                  </w:rPr>
                </w:pPr>
                <w:r w:rsidRPr="002172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:rsidRPr="003641AF" w:rsidR="00DD3E2F" w:rsidP="00DD3E2F" w:rsidRDefault="00DD3E2F" w14:paraId="0A7AAF31" w14:textId="77777777">
      <w:pPr>
        <w:rPr>
          <w:rFonts w:ascii="Aptos" w:hAnsi="Aptos"/>
          <w:b/>
          <w:bCs/>
          <w:sz w:val="20"/>
          <w:szCs w:val="18"/>
        </w:rPr>
      </w:pPr>
    </w:p>
    <w:p w:rsidRPr="005906AD" w:rsidR="00DD3E2F" w:rsidP="00B140DA" w:rsidRDefault="00DD3E2F" w14:paraId="1F9FB282" w14:textId="77777777">
      <w:pPr>
        <w:pStyle w:val="Heading1Numbered"/>
      </w:pPr>
      <w:r w:rsidRPr="005906AD">
        <w:t>Do any of the following apply?</w:t>
      </w:r>
    </w:p>
    <w:p w:rsidR="00B140DA" w:rsidP="00B140DA" w:rsidRDefault="00DD3E2F" w14:paraId="3864D5B2" w14:textId="77777777">
      <w:r w:rsidRPr="003641AF">
        <w:t>Tick all that apply:</w:t>
      </w:r>
    </w:p>
    <w:p w:rsidR="00B140DA" w:rsidP="00B140DA" w:rsidRDefault="00B140DA" w14:paraId="5DC52F4F" w14:textId="77777777">
      <w:pPr>
        <w:ind w:left="720"/>
      </w:pPr>
      <w:r>
        <w:t>H</w:t>
      </w:r>
      <w:r w:rsidRPr="003641AF" w:rsidR="00DD3E2F">
        <w:t>ealth and Safety risk identified or suspected</w:t>
      </w:r>
    </w:p>
    <w:p w:rsidR="00B140DA" w:rsidP="00B140DA" w:rsidRDefault="00B140DA" w14:paraId="4472C990" w14:textId="77777777">
      <w:pPr>
        <w:ind w:left="720"/>
      </w:pPr>
      <w:r>
        <w:t>R</w:t>
      </w:r>
      <w:r w:rsidRPr="003641AF" w:rsidR="00DD3E2F">
        <w:t>egulatory, consent, or Building Code compliance concern</w:t>
      </w:r>
    </w:p>
    <w:p w:rsidR="00B140DA" w:rsidP="00B140DA" w:rsidRDefault="00B140DA" w14:paraId="0004B362" w14:textId="02AB7614">
      <w:pPr>
        <w:ind w:left="720"/>
      </w:pPr>
      <w:r>
        <w:t>A</w:t>
      </w:r>
      <w:r w:rsidRPr="003641AF" w:rsidR="00DD3E2F">
        <w:t>ctive operational disruption occurring now</w:t>
      </w:r>
    </w:p>
    <w:p w:rsidR="00B140DA" w:rsidP="00B140DA" w:rsidRDefault="00B140DA" w14:paraId="18565CEE" w14:textId="398C2612">
      <w:pPr>
        <w:ind w:left="720"/>
      </w:pPr>
      <w:r>
        <w:t>Sig</w:t>
      </w:r>
      <w:r w:rsidRPr="003641AF" w:rsidR="00DD3E2F">
        <w:t>nificant financial exposure if the advice is incorrect, delayed, or not obtained</w:t>
      </w:r>
    </w:p>
    <w:p w:rsidR="00DD3E2F" w:rsidP="00B140DA" w:rsidRDefault="00B140DA" w14:paraId="11CBB6C2" w14:textId="4437C2AB">
      <w:pPr>
        <w:ind w:left="720"/>
      </w:pPr>
      <w:r>
        <w:t>H</w:t>
      </w:r>
      <w:r w:rsidRPr="003641AF" w:rsidR="00DD3E2F">
        <w:t>igh-profile stakeholder, governance, ministerial, or reputational interest</w:t>
      </w:r>
    </w:p>
    <w:p w:rsidR="00B140DA" w:rsidP="001E18FC" w:rsidRDefault="001E18FC" w14:paraId="7CC3D2F6" w14:textId="415CC6F8">
      <w:r w:rsidRPr="00DC6613">
        <w:t>If you have selected any of the above, please provide a brief explanation.</w:t>
      </w:r>
    </w:p>
    <w:tbl>
      <w:tblPr>
        <w:tblStyle w:val="SideheadingsNZSPA"/>
        <w:tblW w:w="5000" w:type="pct"/>
        <w:tblLook w:val="04A0" w:firstRow="1" w:lastRow="0" w:firstColumn="1" w:lastColumn="0" w:noHBand="0" w:noVBand="1"/>
      </w:tblPr>
      <w:tblGrid>
        <w:gridCol w:w="9412"/>
      </w:tblGrid>
      <w:tr w:rsidR="00055EA0" w:rsidTr="00DE3768" w14:paraId="3AC0EEB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FFF" w:themeFill="background1"/>
          </w:tcPr>
          <w:p w:rsidR="00055EA0" w:rsidP="009A6741" w:rsidRDefault="00055EA0" w14:paraId="69F00729" w14:textId="77777777">
            <w:pPr>
              <w:pStyle w:val="Table"/>
            </w:pPr>
            <w:r w:rsidRPr="00055EA0">
              <w:t>Text</w:t>
            </w:r>
          </w:p>
          <w:p w:rsidR="000B3C57" w:rsidP="009A6741" w:rsidRDefault="000B3C57" w14:paraId="62C7B067" w14:textId="77777777">
            <w:pPr>
              <w:pStyle w:val="Table"/>
            </w:pPr>
          </w:p>
          <w:p w:rsidR="000B3C57" w:rsidP="009A6741" w:rsidRDefault="000B3C57" w14:paraId="7D8A3930" w14:textId="48D37B0C">
            <w:pPr>
              <w:pStyle w:val="Table"/>
            </w:pPr>
          </w:p>
        </w:tc>
      </w:tr>
    </w:tbl>
    <w:p w:rsidR="005C0DEC" w:rsidP="004C2E3C" w:rsidRDefault="00472781" w14:paraId="7F54C845" w14:textId="3CD8D36E">
      <w:r>
        <w:rPr>
          <w:noProof/>
        </w:rPr>
        <w:drawing>
          <wp:anchor distT="0" distB="0" distL="114300" distR="114300" simplePos="0" relativeHeight="251658241" behindDoc="0" locked="0" layoutInCell="1" allowOverlap="1" wp14:anchorId="2B35F9B6" wp14:editId="65E8B23A">
            <wp:simplePos x="0" y="0"/>
            <wp:positionH relativeFrom="column">
              <wp:posOffset>-496570</wp:posOffset>
            </wp:positionH>
            <wp:positionV relativeFrom="paragraph">
              <wp:posOffset>4374515</wp:posOffset>
            </wp:positionV>
            <wp:extent cx="3372591" cy="506194"/>
            <wp:effectExtent l="0" t="0" r="0" b="0"/>
            <wp:wrapNone/>
            <wp:docPr id="1327409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09138" name="Picture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72591" cy="506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EE1F12" wp14:editId="31E4B8B3">
                <wp:simplePos x="0" y="0"/>
                <wp:positionH relativeFrom="column">
                  <wp:posOffset>-791845</wp:posOffset>
                </wp:positionH>
                <wp:positionV relativeFrom="paragraph">
                  <wp:posOffset>3974465</wp:posOffset>
                </wp:positionV>
                <wp:extent cx="7560000" cy="1242000"/>
                <wp:effectExtent l="0" t="0" r="3175" b="0"/>
                <wp:wrapNone/>
                <wp:docPr id="10042449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242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5000">
                              <a:schemeClr val="accent1"/>
                            </a:gs>
                            <a:gs pos="0">
                              <a:schemeClr val="accent2"/>
                            </a:gs>
                          </a:gsLst>
                          <a:lin ang="2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 xmlns:pic="http://schemas.openxmlformats.org/drawingml/2006/picture" xmlns:asvg="http://schemas.microsoft.com/office/drawing/2016/SVG/main" xmlns:arto="http://schemas.microsoft.com/office/word/2006/arto">
            <w:pict w14:anchorId="29D85D49">
              <v:rect id="Rectangle 1" style="position:absolute;margin-left:-62.35pt;margin-top:312.95pt;width:595.3pt;height:97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1D0666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">
                <v:fill type="gradient" color2="#156082 [3204]" colors="0 #66ba6e;9830f #156082" angle="50" focus="100%" rotate="t">
                  <o:fill v:ext="view" type="gradientUnscaled"/>
                </v:fill>
              </v:rect>
            </w:pict>
          </mc:Fallback>
        </mc:AlternateContent>
      </w:r>
      <w:r w:rsidRPr="003D6141" w:rsidR="003D6141">
        <w:t xml:space="preserve">Designers must ensure that all drawings adhere to current </w:t>
      </w:r>
      <w:r w:rsidR="67C920D4">
        <w:t>New Zealand School Property Agency (NZSPA) Weathertightness Design Requirements</w:t>
      </w:r>
      <w:r w:rsidR="003D6141">
        <w:t>. Please use the checklist below to verify that the design complies with each section.</w:t>
      </w:r>
    </w:p>
    <w:tbl>
      <w:tblPr>
        <w:tblStyle w:val="NZSPADefault"/>
        <w:tblW w:w="5000" w:type="pct"/>
        <w:tblLook w:val="04A0" w:firstRow="1" w:lastRow="0" w:firstColumn="1" w:lastColumn="0" w:noHBand="0" w:noVBand="1"/>
      </w:tblPr>
      <w:tblGrid>
        <w:gridCol w:w="4183"/>
        <w:gridCol w:w="785"/>
        <w:gridCol w:w="783"/>
        <w:gridCol w:w="785"/>
        <w:gridCol w:w="2876"/>
      </w:tblGrid>
      <w:tr w:rsidRPr="00DB5B1F" w:rsidR="001B2EA3" w:rsidTr="00284BD4" w14:paraId="475A84F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2" w:type="pct"/>
          </w:tcPr>
          <w:p w:rsidRPr="00DB5B1F" w:rsidR="001B2EA3" w:rsidP="001B2EA3" w:rsidRDefault="001B2EA3" w14:paraId="58FF3C32" w14:textId="77777777">
            <w:pPr>
              <w:pStyle w:val="Table"/>
            </w:pPr>
            <w:r>
              <w:t>NZSPA</w:t>
            </w:r>
            <w:r w:rsidRPr="00DB5B1F">
              <w:t xml:space="preserve"> Weathertightness Guideline Chapters</w:t>
            </w:r>
          </w:p>
        </w:tc>
        <w:tc>
          <w:tcPr>
            <w:tcW w:w="417" w:type="pct"/>
          </w:tcPr>
          <w:p w:rsidRPr="00DB5B1F" w:rsidR="001B2EA3" w:rsidP="00284BD4" w:rsidRDefault="001B2EA3" w14:paraId="52B532EA" w14:textId="77777777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B5B1F">
              <w:t>Y</w:t>
            </w:r>
          </w:p>
        </w:tc>
        <w:tc>
          <w:tcPr>
            <w:tcW w:w="416" w:type="pct"/>
          </w:tcPr>
          <w:p w:rsidRPr="00DB5B1F" w:rsidR="001B2EA3" w:rsidP="00284BD4" w:rsidRDefault="001B2EA3" w14:paraId="0C6F124E" w14:textId="77777777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B5B1F">
              <w:t>N</w:t>
            </w:r>
          </w:p>
        </w:tc>
        <w:tc>
          <w:tcPr>
            <w:tcW w:w="417" w:type="pct"/>
          </w:tcPr>
          <w:p w:rsidRPr="00DB5B1F" w:rsidR="001B2EA3" w:rsidP="00284BD4" w:rsidRDefault="001B2EA3" w14:paraId="1C1DDEE7" w14:textId="77777777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B5B1F">
              <w:t>N/A</w:t>
            </w:r>
          </w:p>
        </w:tc>
        <w:tc>
          <w:tcPr>
            <w:tcW w:w="1528" w:type="pct"/>
          </w:tcPr>
          <w:p w:rsidRPr="00DB5B1F" w:rsidR="001B2EA3" w:rsidP="001B2EA3" w:rsidRDefault="001B2EA3" w14:paraId="40FD0FF8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B5B1F">
              <w:t>Comments</w:t>
            </w:r>
          </w:p>
        </w:tc>
      </w:tr>
      <w:tr w:rsidRPr="00DB5B1F" w:rsidR="001B2EA3" w:rsidTr="00284BD4" w14:paraId="4A9E327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76AB084F" w14:textId="77777777">
            <w:pPr>
              <w:pStyle w:val="Table"/>
            </w:pPr>
            <w:r w:rsidRPr="00221299">
              <w:t>Work to Existing School Buildings (Ch 2.2)</w:t>
            </w:r>
          </w:p>
        </w:tc>
        <w:sdt>
          <w:sdtPr>
            <w:rPr>
              <w:sz w:val="40"/>
              <w:szCs w:val="40"/>
            </w:rPr>
            <w:id w:val="121531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284BD4" w14:paraId="1A6ABB15" w14:textId="18C871E1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>
                  <w:rPr>
                    <w:rFonts w:hint="eastAsia" w:ascii="MS Gothic" w:hAnsi="MS Gothic"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311872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0B97DC3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675528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5BE6E2D2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439873C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308E21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320300A2" w14:textId="77777777">
            <w:pPr>
              <w:pStyle w:val="Table"/>
            </w:pPr>
            <w:r w:rsidRPr="00221299">
              <w:t>NZSPA surface water design requirements (Ch 4)</w:t>
            </w:r>
          </w:p>
        </w:tc>
        <w:sdt>
          <w:sdtPr>
            <w:rPr>
              <w:sz w:val="40"/>
              <w:szCs w:val="40"/>
            </w:rPr>
            <w:id w:val="1482878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383C14ED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29177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73FBAC46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83905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190CF404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20F9F73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65EF207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579F2C8E" w14:textId="77777777">
            <w:pPr>
              <w:pStyle w:val="Table"/>
            </w:pPr>
            <w:r w:rsidRPr="00221299">
              <w:t>NZSPA retaining walls design requirements (Ch 5)</w:t>
            </w:r>
          </w:p>
        </w:tc>
        <w:sdt>
          <w:sdtPr>
            <w:rPr>
              <w:sz w:val="40"/>
              <w:szCs w:val="40"/>
            </w:rPr>
            <w:id w:val="1239131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107D3149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124968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2DD86E0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973434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6300BD7B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2E71FC7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490860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21BD8120" w14:textId="77777777">
            <w:pPr>
              <w:pStyle w:val="Table"/>
            </w:pPr>
            <w:r w:rsidRPr="00221299">
              <w:t>NZSPA concrete slab on grade design requirements (Ch 6)</w:t>
            </w:r>
          </w:p>
        </w:tc>
        <w:sdt>
          <w:sdtPr>
            <w:rPr>
              <w:sz w:val="40"/>
              <w:szCs w:val="40"/>
            </w:rPr>
            <w:id w:val="1396854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7E0F60D1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353448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2F023AF9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827561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039D1E7B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3DA6F4C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28CC8CB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615A1862" w14:textId="77777777">
            <w:pPr>
              <w:pStyle w:val="Table"/>
            </w:pPr>
            <w:r w:rsidRPr="00221299">
              <w:t>NZSPA suspended timber floors design requirements met (Ch 7)</w:t>
            </w:r>
          </w:p>
        </w:tc>
        <w:sdt>
          <w:sdtPr>
            <w:rPr>
              <w:sz w:val="40"/>
              <w:szCs w:val="40"/>
            </w:rPr>
            <w:id w:val="-1448237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586647E2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662345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66E09299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975412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5064EE31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4B12BC3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7C0A4BB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4A3E0092" w14:textId="77777777">
            <w:pPr>
              <w:pStyle w:val="Table"/>
            </w:pPr>
            <w:r w:rsidRPr="00221299">
              <w:t>NZSPA exterior wall structure design requirements met (Ch 8)</w:t>
            </w:r>
          </w:p>
        </w:tc>
        <w:sdt>
          <w:sdtPr>
            <w:rPr>
              <w:sz w:val="40"/>
              <w:szCs w:val="40"/>
            </w:rPr>
            <w:id w:val="-1443751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47A8C99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809209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3149821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549197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6C0F771A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285911B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4765581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32076CF8" w14:textId="77777777">
            <w:pPr>
              <w:pStyle w:val="Table"/>
            </w:pPr>
            <w:r w:rsidRPr="00221299">
              <w:t>NZSPA cladding system design requirements met (Ch 9)</w:t>
            </w:r>
          </w:p>
        </w:tc>
        <w:sdt>
          <w:sdtPr>
            <w:rPr>
              <w:sz w:val="40"/>
              <w:szCs w:val="40"/>
            </w:rPr>
            <w:id w:val="2033377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61EC36A4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749348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3DF91588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2116015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17BBE816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1EC35A2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1942441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15F040DF" w14:textId="77777777">
            <w:pPr>
              <w:pStyle w:val="Table"/>
            </w:pPr>
            <w:r w:rsidRPr="00221299">
              <w:t>NZSPA roofing design requirements met (Ch 10)</w:t>
            </w:r>
          </w:p>
        </w:tc>
        <w:sdt>
          <w:sdtPr>
            <w:rPr>
              <w:sz w:val="40"/>
              <w:szCs w:val="40"/>
            </w:rPr>
            <w:id w:val="680792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3CF5636F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349453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2CF46A8C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315216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37A852CE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4F7D696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32F9794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1E3B7A8E" w14:textId="77777777">
            <w:pPr>
              <w:pStyle w:val="Table"/>
            </w:pPr>
            <w:r w:rsidRPr="00221299">
              <w:t>NZSPA exterior joinery design requirements met (Ch 11)</w:t>
            </w:r>
          </w:p>
        </w:tc>
        <w:sdt>
          <w:sdtPr>
            <w:rPr>
              <w:sz w:val="40"/>
              <w:szCs w:val="40"/>
            </w:rPr>
            <w:id w:val="-1702541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6AD95CA5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386616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2FC41596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2067593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107CE7D9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22D726D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1B2EA3" w:rsidTr="00284BD4" w14:paraId="3193FF9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221299" w:rsidR="001B2EA3" w:rsidP="00221299" w:rsidRDefault="001B2EA3" w14:paraId="27AF09C4" w14:textId="77777777">
            <w:pPr>
              <w:pStyle w:val="Table"/>
            </w:pPr>
            <w:r w:rsidRPr="00221299">
              <w:t>NZSPA balcony design requirements met (Ch 12)</w:t>
            </w:r>
          </w:p>
        </w:tc>
        <w:sdt>
          <w:sdtPr>
            <w:rPr>
              <w:sz w:val="40"/>
              <w:szCs w:val="40"/>
            </w:rPr>
            <w:id w:val="1188573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01165DAD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712257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0B3C57" w:rsidR="001B2EA3" w:rsidP="00284BD4" w:rsidRDefault="001B2EA3" w14:paraId="52147589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509566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0B3C57" w:rsidR="001B2EA3" w:rsidP="00284BD4" w:rsidRDefault="001B2EA3" w14:paraId="75EDF1BE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0B3C57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1B2EA3" w:rsidR="001B2EA3" w:rsidP="001B2EA3" w:rsidRDefault="001B2EA3" w14:paraId="445FFDA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DB5B1F" w:rsidR="00EC5D8D" w:rsidP="00EC5D8D" w:rsidRDefault="00EC5D8D" w14:paraId="65D23CCD" w14:textId="77777777">
      <w:r w:rsidRPr="00DB5B1F">
        <w:t>Your submission should include the following information/documentation. Please refer to the checklist below to confirm that all required items have been provided.</w:t>
      </w:r>
    </w:p>
    <w:tbl>
      <w:tblPr>
        <w:tblStyle w:val="NZSPADefault"/>
        <w:tblW w:w="5000" w:type="pct"/>
        <w:tblLook w:val="04A0" w:firstRow="1" w:lastRow="0" w:firstColumn="1" w:lastColumn="0" w:noHBand="0" w:noVBand="1"/>
      </w:tblPr>
      <w:tblGrid>
        <w:gridCol w:w="4183"/>
        <w:gridCol w:w="785"/>
        <w:gridCol w:w="783"/>
        <w:gridCol w:w="785"/>
        <w:gridCol w:w="2876"/>
      </w:tblGrid>
      <w:tr w:rsidRPr="00DB5B1F" w:rsidR="00BD4F24" w:rsidTr="00284BD4" w14:paraId="1747D36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2" w:type="pct"/>
          </w:tcPr>
          <w:p w:rsidRPr="00DB5B1F" w:rsidR="00BD4F24" w:rsidP="00BD4F24" w:rsidRDefault="00BD4F24" w14:paraId="7819A3F4" w14:textId="77777777">
            <w:pPr>
              <w:pStyle w:val="Table"/>
            </w:pPr>
            <w:r w:rsidRPr="00DB5B1F">
              <w:t>Checklist</w:t>
            </w:r>
          </w:p>
        </w:tc>
        <w:tc>
          <w:tcPr>
            <w:tcW w:w="417" w:type="pct"/>
          </w:tcPr>
          <w:p w:rsidRPr="00DB5B1F" w:rsidR="00BD4F24" w:rsidP="00284BD4" w:rsidRDefault="00BD4F24" w14:paraId="0AB3D2A3" w14:textId="77777777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5B1F">
              <w:t>Y</w:t>
            </w:r>
          </w:p>
        </w:tc>
        <w:tc>
          <w:tcPr>
            <w:tcW w:w="416" w:type="pct"/>
          </w:tcPr>
          <w:p w:rsidRPr="00DB5B1F" w:rsidR="00BD4F24" w:rsidP="00284BD4" w:rsidRDefault="00BD4F24" w14:paraId="2FA46898" w14:textId="77777777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5B1F">
              <w:t>N</w:t>
            </w:r>
          </w:p>
        </w:tc>
        <w:tc>
          <w:tcPr>
            <w:tcW w:w="417" w:type="pct"/>
          </w:tcPr>
          <w:p w:rsidRPr="00DB5B1F" w:rsidR="00BD4F24" w:rsidP="00284BD4" w:rsidRDefault="00BD4F24" w14:paraId="514D5D98" w14:textId="77777777">
            <w:pPr>
              <w:pStyle w:val="Tabl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5B1F">
              <w:t>N/A</w:t>
            </w:r>
          </w:p>
        </w:tc>
        <w:tc>
          <w:tcPr>
            <w:tcW w:w="1528" w:type="pct"/>
          </w:tcPr>
          <w:p w:rsidRPr="00DB5B1F" w:rsidR="00BD4F24" w:rsidP="00BD4F24" w:rsidRDefault="00BD4F24" w14:paraId="200C69E9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5B1F">
              <w:t>Comments</w:t>
            </w:r>
          </w:p>
        </w:tc>
      </w:tr>
      <w:tr w:rsidRPr="00DB5B1F" w:rsidR="00BD4F24" w:rsidTr="00284BD4" w14:paraId="281027DE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398511DF" w14:textId="77777777">
            <w:pPr>
              <w:pStyle w:val="Table"/>
            </w:pPr>
            <w:r w:rsidRPr="00BD4F24">
              <w:t>Specification, construction detailing and referencing of manufacturer’s technical literature to ensure construction to code</w:t>
            </w:r>
          </w:p>
        </w:tc>
        <w:sdt>
          <w:sdtPr>
            <w:rPr>
              <w:sz w:val="40"/>
              <w:szCs w:val="40"/>
            </w:rPr>
            <w:id w:val="-60296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410B657D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770762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6D413F34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974711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7B22A313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7AD7136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BD4F24" w:rsidTr="00284BD4" w14:paraId="5639904C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0ED63436" w14:textId="77777777">
            <w:pPr>
              <w:pStyle w:val="Table"/>
            </w:pPr>
            <w:r w:rsidRPr="00BD4F24">
              <w:t>General arrangement drawings including site and building location, floor plans, elevations and roof plan with the scope of works identified</w:t>
            </w:r>
          </w:p>
        </w:tc>
        <w:sdt>
          <w:sdtPr>
            <w:rPr>
              <w:sz w:val="40"/>
              <w:szCs w:val="40"/>
            </w:rPr>
            <w:id w:val="-583297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4A9DB6CF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249181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1F7B1013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759279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4F245975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4088ABF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BD4F24" w:rsidTr="00284BD4" w14:paraId="086CB364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79619995" w14:textId="77777777">
            <w:pPr>
              <w:pStyle w:val="Table"/>
            </w:pPr>
            <w:r w:rsidRPr="00BD4F24">
              <w:t>Cross sections through the building envelope</w:t>
            </w:r>
          </w:p>
        </w:tc>
        <w:sdt>
          <w:sdtPr>
            <w:rPr>
              <w:sz w:val="40"/>
              <w:szCs w:val="40"/>
            </w:rPr>
            <w:id w:val="420065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304DF18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42257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39368574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121655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7BAA97B1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5A8A585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BD4F24" w:rsidTr="00284BD4" w14:paraId="770A274D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4D2AC15E" w14:textId="77777777">
            <w:pPr>
              <w:pStyle w:val="Table"/>
            </w:pPr>
            <w:r w:rsidRPr="00BD4F24">
              <w:t>Large scale details for all flashings, junctions, changes of plane and assembly details at 1:10, 1:5, or 1:2 scale as appropriate, and clearly cross referenced to the general arrangement drawings in PDF</w:t>
            </w:r>
          </w:p>
        </w:tc>
        <w:sdt>
          <w:sdtPr>
            <w:rPr>
              <w:sz w:val="40"/>
              <w:szCs w:val="40"/>
            </w:rPr>
            <w:id w:val="-105214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7C491C45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52089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1BCE7D34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2113314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5BA5EA5D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071CCDA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BD4F24" w:rsidTr="00284BD4" w14:paraId="2CCD5E54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5B92B88C" w14:textId="77777777">
            <w:pPr>
              <w:pStyle w:val="Table"/>
            </w:pPr>
            <w:r w:rsidRPr="00BD4F24">
              <w:t>3D views of complex flashing junctions</w:t>
            </w:r>
          </w:p>
        </w:tc>
        <w:sdt>
          <w:sdtPr>
            <w:rPr>
              <w:sz w:val="40"/>
              <w:szCs w:val="40"/>
            </w:rPr>
            <w:id w:val="-1320800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26BEAB34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11999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7BBAA348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9574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4217069B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08652F1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BD4F24" w:rsidTr="00284BD4" w14:paraId="791AC20D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5DA87A7B" w14:textId="77777777">
            <w:pPr>
              <w:pStyle w:val="Table"/>
            </w:pPr>
            <w:r w:rsidRPr="00BD4F24">
              <w:t>Flashing details of any services penetrations through the external envelope</w:t>
            </w:r>
          </w:p>
        </w:tc>
        <w:sdt>
          <w:sdtPr>
            <w:rPr>
              <w:sz w:val="40"/>
              <w:szCs w:val="40"/>
            </w:rPr>
            <w:id w:val="-580063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236FA2D7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65600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0CC6EA0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686132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460BB7F3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4A9CB6B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BD4F24" w:rsidTr="00284BD4" w14:paraId="648E2CB8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12936DAD" w14:textId="77777777">
            <w:pPr>
              <w:pStyle w:val="Table"/>
            </w:pPr>
            <w:r w:rsidRPr="00BD4F24">
              <w:t>Project-specific specification, including proprietary products</w:t>
            </w:r>
          </w:p>
        </w:tc>
        <w:sdt>
          <w:sdtPr>
            <w:rPr>
              <w:sz w:val="40"/>
              <w:szCs w:val="40"/>
            </w:rPr>
            <w:id w:val="1261183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3CE3508D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607311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77960EBB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247736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52C01026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2D38512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DB5B1F" w:rsidR="00BD4F24" w:rsidTr="00284BD4" w14:paraId="26C50BB5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3D5669BB" w14:textId="77777777">
            <w:pPr>
              <w:pStyle w:val="Table"/>
            </w:pPr>
            <w:r w:rsidRPr="00BD4F24">
              <w:t>E2/AS1 risk matrix for all relevant elevations.</w:t>
            </w:r>
          </w:p>
        </w:tc>
        <w:sdt>
          <w:sdtPr>
            <w:rPr>
              <w:sz w:val="40"/>
              <w:szCs w:val="40"/>
            </w:rPr>
            <w:id w:val="-792586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3723117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273933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5760BBBF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-2016224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350F61DC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iCs/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DB5B1F" w:rsidR="00BD4F24" w:rsidP="00BD4F24" w:rsidRDefault="00BD4F24" w14:paraId="2A29F5B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21727B" w:rsidR="00BD4F24" w:rsidTr="00284BD4" w14:paraId="7E96947D" w14:textId="77777777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pct"/>
          </w:tcPr>
          <w:p w:rsidRPr="00BD4F24" w:rsidR="00BD4F24" w:rsidP="00BD4F24" w:rsidRDefault="00BD4F24" w14:paraId="705EF37F" w14:textId="77777777">
            <w:pPr>
              <w:pStyle w:val="Table"/>
            </w:pPr>
            <w:r w:rsidRPr="00BD4F24">
              <w:t>Scope of works and reasoning as to how this scope was arrived at (Required for review of schedule 1 building work)</w:t>
            </w:r>
          </w:p>
        </w:tc>
        <w:sdt>
          <w:sdtPr>
            <w:rPr>
              <w:sz w:val="40"/>
              <w:szCs w:val="40"/>
            </w:rPr>
            <w:id w:val="819233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05B039B0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rFonts w:eastAsia="MS Gothic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1180857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pct"/>
              </w:tcPr>
              <w:p w:rsidRPr="00BD4F24" w:rsidR="00BD4F24" w:rsidP="00284BD4" w:rsidRDefault="00BD4F24" w14:paraId="54A1D3CD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sz w:val="40"/>
              <w:szCs w:val="40"/>
            </w:rPr>
            <w:id w:val="891317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7" w:type="pct"/>
              </w:tcPr>
              <w:p w:rsidRPr="00BD4F24" w:rsidR="00BD4F24" w:rsidP="00284BD4" w:rsidRDefault="00BD4F24" w14:paraId="5F474885" w14:textId="77777777">
                <w:pPr>
                  <w:pStyle w:val="Table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0"/>
                    <w:szCs w:val="40"/>
                  </w:rPr>
                </w:pPr>
                <w:r w:rsidRPr="00BD4F24">
                  <w:rPr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1528" w:type="pct"/>
          </w:tcPr>
          <w:p w:rsidRPr="0021727B" w:rsidR="00BD4F24" w:rsidP="00BD4F24" w:rsidRDefault="00BD4F24" w14:paraId="4CB6097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B2EA3" w:rsidP="004C2E3C" w:rsidRDefault="001B2EA3" w14:paraId="49518F9C" w14:textId="77777777"/>
    <w:tbl>
      <w:tblPr>
        <w:tblStyle w:val="NZSPADefault"/>
        <w:tblW w:w="5000" w:type="pct"/>
        <w:tblLook w:val="04A0" w:firstRow="1" w:lastRow="0" w:firstColumn="1" w:lastColumn="0" w:noHBand="0" w:noVBand="1"/>
      </w:tblPr>
      <w:tblGrid>
        <w:gridCol w:w="4706"/>
        <w:gridCol w:w="4706"/>
      </w:tblGrid>
      <w:tr w:rsidR="00B92F39" w:rsidTr="00284BD4" w14:paraId="4868844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00" w:type="pct"/>
            <w:shd w:val="clear" w:color="auto" w:fill="auto"/>
          </w:tcPr>
          <w:p w:rsidRPr="00B92F39" w:rsidR="00B92F39" w:rsidP="00B92F39" w:rsidRDefault="00B92F39" w14:paraId="1CF2EC35" w14:textId="77777777">
            <w:pPr>
              <w:pStyle w:val="Table"/>
            </w:pPr>
          </w:p>
        </w:tc>
        <w:tc>
          <w:tcPr>
            <w:tcW w:w="2500" w:type="pct"/>
            <w:shd w:val="clear" w:color="auto" w:fill="auto"/>
          </w:tcPr>
          <w:p w:rsidRPr="00B92F39" w:rsidR="00B92F39" w:rsidP="00B92F39" w:rsidRDefault="00B92F39" w14:paraId="2E5C7749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2F39" w:rsidTr="00284BD4" w14:paraId="79A24A6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:rsidRPr="00B92F39" w:rsidR="00B92F39" w:rsidP="00B92F39" w:rsidRDefault="00B92F39" w14:paraId="6CA7BE82" w14:textId="69DBE68C">
            <w:pPr>
              <w:pStyle w:val="Table"/>
            </w:pPr>
            <w:r w:rsidRPr="00B92F39">
              <w:t>Designer (First and Last Name)</w:t>
            </w:r>
          </w:p>
        </w:tc>
        <w:tc>
          <w:tcPr>
            <w:tcW w:w="2500" w:type="pct"/>
          </w:tcPr>
          <w:p w:rsidRPr="00B92F39" w:rsidR="00B92F39" w:rsidP="00B92F39" w:rsidRDefault="00B92F39" w14:paraId="7A4460D5" w14:textId="3B2DD076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2F39">
              <w:t>Project Manager (First and Last Name)</w:t>
            </w:r>
          </w:p>
        </w:tc>
      </w:tr>
      <w:tr w:rsidR="00B92F39" w:rsidTr="00284BD4" w14:paraId="0A1990E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:rsidRPr="00B92F39" w:rsidR="00B92F39" w:rsidP="00B92F39" w:rsidRDefault="00B92F39" w14:paraId="620DAFE1" w14:textId="77777777">
            <w:pPr>
              <w:pStyle w:val="Table"/>
            </w:pPr>
          </w:p>
        </w:tc>
        <w:tc>
          <w:tcPr>
            <w:tcW w:w="2500" w:type="pct"/>
          </w:tcPr>
          <w:p w:rsidRPr="00B92F39" w:rsidR="00B92F39" w:rsidP="00B92F39" w:rsidRDefault="00B92F39" w14:paraId="42212FD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92F39" w:rsidTr="00284BD4" w14:paraId="65A24B2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:rsidRPr="00B92F39" w:rsidR="00B92F39" w:rsidP="00B92F39" w:rsidRDefault="00B92F39" w14:paraId="11D8E8E1" w14:textId="14D11602">
            <w:pPr>
              <w:pStyle w:val="Table"/>
            </w:pPr>
            <w:r w:rsidRPr="00B92F39">
              <w:t>Date</w:t>
            </w:r>
          </w:p>
        </w:tc>
        <w:tc>
          <w:tcPr>
            <w:tcW w:w="2500" w:type="pct"/>
          </w:tcPr>
          <w:p w:rsidRPr="00B92F39" w:rsidR="00B92F39" w:rsidP="00B92F39" w:rsidRDefault="00B92F39" w14:paraId="496AB5FC" w14:textId="01E9DDA6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2F39">
              <w:t>Date</w:t>
            </w:r>
          </w:p>
        </w:tc>
      </w:tr>
    </w:tbl>
    <w:p w:rsidRPr="000B6C22" w:rsidR="0021250B" w:rsidP="004C2E3C" w:rsidRDefault="0021250B" w14:paraId="3D15CD65" w14:textId="77777777"/>
    <w:sectPr w:rsidRPr="000B6C22" w:rsidR="0021250B" w:rsidSect="004C2E3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247" w:right="1247" w:bottom="1247" w:left="1247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33BE" w:rsidP="0021141C" w:rsidRDefault="00FC33BE" w14:paraId="12769C5F" w14:textId="77777777">
      <w:r>
        <w:separator/>
      </w:r>
    </w:p>
    <w:p w:rsidR="00FC33BE" w:rsidRDefault="00FC33BE" w14:paraId="6B59941E" w14:textId="77777777"/>
  </w:endnote>
  <w:endnote w:type="continuationSeparator" w:id="0">
    <w:p w:rsidR="00FC33BE" w:rsidP="0021141C" w:rsidRDefault="00FC33BE" w14:paraId="5F3B6112" w14:textId="77777777">
      <w:r>
        <w:continuationSeparator/>
      </w:r>
    </w:p>
    <w:p w:rsidR="00FC33BE" w:rsidRDefault="00FC33BE" w14:paraId="0407EA20" w14:textId="77777777"/>
  </w:endnote>
  <w:endnote w:type="continuationNotice" w:id="1">
    <w:p w:rsidR="00FC33BE" w:rsidRDefault="00FC33BE" w14:paraId="22300942" w14:textId="77777777"/>
    <w:p w:rsidR="00FC33BE" w:rsidRDefault="00FC33BE" w14:paraId="27DFDB1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panose1 w:val="00000000000000000000"/>
    <w:charset w:val="00"/>
    <w:family w:val="roman"/>
    <w:notTrueType/>
    <w:pitch w:val="default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0F489363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49232E1D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aclsh="http://schemas.microsoft.com/office/drawing/2020/classificationShape" xmlns:arto="http://schemas.microsoft.com/office/word/2006/arto">
          <w:pict w14:anchorId="286FBCC0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6E4AFBA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B9094B" w:rsidP="00B9094B" w:rsidRDefault="00523F02" w14:paraId="2EDE3140" w14:textId="77C18A0A">
    <w:pPr>
      <w:pStyle w:val="Footer"/>
      <w:tabs>
        <w:tab w:val="clear" w:pos="4513"/>
        <w:tab w:val="clear" w:pos="9026"/>
        <w:tab w:val="center" w:pos="4820"/>
        <w:tab w:val="right" w:pos="9498"/>
      </w:tabs>
    </w:pPr>
    <w:r>
      <w:rPr>
        <w:b/>
        <w:bCs/>
        <w:sz w:val="20"/>
        <w:szCs w:val="20"/>
        <w:lang w:val="en-US"/>
      </w:rPr>
      <w:br/>
    </w:r>
    <w:r w:rsidRPr="4DA69DE5" w:rsidR="00B9094B">
      <w:rPr>
        <w:b/>
        <w:bCs/>
        <w:sz w:val="20"/>
        <w:szCs w:val="20"/>
        <w:lang w:val="en-US"/>
      </w:rPr>
      <w:t>schoolproperty.govt.nz</w:t>
    </w:r>
    <w:r w:rsidRPr="4DA69DE5" w:rsidR="00B9094B">
      <w:rPr>
        <w:sz w:val="20"/>
        <w:szCs w:val="20"/>
      </w:rPr>
      <w:t xml:space="preserve"> </w:t>
    </w:r>
    <w:r w:rsidR="00B9094B">
      <w:tab/>
    </w:r>
    <w:r w:rsidR="00B9094B">
      <w:tab/>
    </w:r>
    <w:r w:rsidR="00B9094B">
      <w:t xml:space="preserve">Page </w:t>
    </w:r>
    <w:r w:rsidR="00B9094B">
      <w:fldChar w:fldCharType="begin"/>
    </w:r>
    <w:r w:rsidR="00B9094B">
      <w:instrText xml:space="preserve"> PAGE  \* Arabic  \* MERGEFORMAT </w:instrText>
    </w:r>
    <w:r w:rsidR="00B9094B">
      <w:fldChar w:fldCharType="separate"/>
    </w:r>
    <w:r w:rsidR="00B9094B">
      <w:t>1</w:t>
    </w:r>
    <w:r w:rsidR="00B9094B">
      <w:fldChar w:fldCharType="end"/>
    </w:r>
    <w:r w:rsidR="00B9094B">
      <w:t xml:space="preserve"> of </w:t>
    </w:r>
    <w:r>
      <w:fldChar w:fldCharType="begin"/>
    </w:r>
    <w:r>
      <w:instrText> NUMPAGES  \* Arabic  \* MERGEFORMAT </w:instrText>
    </w:r>
    <w:r>
      <w:fldChar w:fldCharType="separate"/>
    </w:r>
    <w:r w:rsidR="00B9094B">
      <w:t>4</w:t>
    </w:r>
    <w:r>
      <w:fldChar w:fldCharType="end"/>
    </w:r>
  </w:p>
  <w:p w:rsidRPr="00B9094B" w:rsidR="00AE1386" w:rsidP="00B9094B" w:rsidRDefault="00AE1386" w14:paraId="78BFCE31" w14:textId="63E04C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4DA69DE5" w14:paraId="47D72270" w14:textId="02A54967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4DA69DE5">
      <w:rPr>
        <w:b/>
        <w:bCs/>
        <w:sz w:val="20"/>
        <w:szCs w:val="20"/>
        <w:lang w:val="en-US"/>
      </w:rPr>
      <w:t>schoolproperty.govt.nz</w:t>
    </w:r>
    <w:r w:rsidRPr="4DA69DE5">
      <w:rPr>
        <w:sz w:val="20"/>
        <w:szCs w:val="20"/>
      </w:rPr>
      <w:t xml:space="preserve"> </w:t>
    </w:r>
    <w:r w:rsidR="00A96600">
      <w:tab/>
    </w:r>
    <w:r w:rsidR="00A96600">
      <w:tab/>
    </w:r>
    <w:r>
      <w:t xml:space="preserve">Page </w:t>
    </w:r>
    <w:r w:rsidR="00A96600">
      <w:fldChar w:fldCharType="begin"/>
    </w:r>
    <w:r w:rsidR="00A96600">
      <w:instrText xml:space="preserve"> PAGE  \* Arabic  \* MERGEFORMAT </w:instrText>
    </w:r>
    <w:r w:rsidR="00A96600">
      <w:fldChar w:fldCharType="separate"/>
    </w:r>
    <w:r>
      <w:t>1</w:t>
    </w:r>
    <w:r w:rsidR="00A96600">
      <w:fldChar w:fldCharType="end"/>
    </w:r>
    <w:r>
      <w:t xml:space="preserve"> of </w:t>
    </w:r>
    <w:r>
      <w:fldChar w:fldCharType="begin"/>
    </w:r>
    <w:r>
      <w:instrText> NUMPAGES  \* Arabic  \* MERGEFORMAT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33BE" w:rsidP="0021141C" w:rsidRDefault="00FC33BE" w14:paraId="469DD664" w14:textId="77777777">
      <w:r>
        <w:separator/>
      </w:r>
    </w:p>
    <w:p w:rsidR="00FC33BE" w:rsidRDefault="00FC33BE" w14:paraId="30369046" w14:textId="77777777"/>
  </w:footnote>
  <w:footnote w:type="continuationSeparator" w:id="0">
    <w:p w:rsidR="00FC33BE" w:rsidP="0021141C" w:rsidRDefault="00FC33BE" w14:paraId="78DA1F51" w14:textId="77777777">
      <w:r>
        <w:continuationSeparator/>
      </w:r>
    </w:p>
    <w:p w:rsidR="00FC33BE" w:rsidRDefault="00FC33BE" w14:paraId="62F06DE5" w14:textId="77777777"/>
  </w:footnote>
  <w:footnote w:type="continuationNotice" w:id="1">
    <w:p w:rsidR="00FC33BE" w:rsidRDefault="00FC33BE" w14:paraId="00271DAF" w14:textId="77777777"/>
    <w:p w:rsidR="00FC33BE" w:rsidRDefault="00FC33BE" w14:paraId="77AA686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3329D7FC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0060E6F6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aclsh="http://schemas.microsoft.com/office/drawing/2020/classificationShape" xmlns:arto="http://schemas.microsoft.com/office/word/2006/arto">
          <w:pict w14:anchorId="7577775B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674FA2A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3658D" w:rsidRDefault="0083658D" w14:paraId="44219E3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00A3B" w:rsidP="008170B6" w:rsidRDefault="00472781" w14:paraId="131E4374" w14:textId="77777777">
    <w:pPr>
      <w:pStyle w:val="Tablebullet"/>
      <w:numPr>
        <w:ilvl w:val="0"/>
        <w:numId w:val="0"/>
      </w:numPr>
    </w:pPr>
    <w:r>
      <w:drawing>
        <wp:anchor distT="0" distB="0" distL="114300" distR="114300" simplePos="0" relativeHeight="251658243" behindDoc="0" locked="0" layoutInCell="1" allowOverlap="1" wp14:anchorId="27A0B42E" wp14:editId="2CF82B6E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8240" behindDoc="0" locked="0" layoutInCell="1" allowOverlap="1" wp14:anchorId="75C01D17" wp14:editId="6AB4D570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013075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013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svg="http://schemas.microsoft.com/office/drawing/2016/SVG/main" xmlns:arto="http://schemas.microsoft.com/office/word/2006/arto">
          <w:pict w14:anchorId="61C3F9CF">
            <v:rect id="Rectangle 1" style="position:absolute;margin-left:-62.35pt;margin-top:-62.35pt;width:595.25pt;height:237.2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60689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">
              <v:fill type="gradient" color2="#052b3d [3215]" colors="0 #66ba6e;58982f #052b3d" angle="90" focus="100%" rotate="t"/>
            </v:rect>
          </w:pict>
        </mc:Fallback>
      </mc:AlternateContent>
    </w:r>
  </w:p>
  <w:p w:rsidR="00AE1386" w:rsidRDefault="00AE1386" w14:paraId="0B0E7D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9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0" w15:restartNumberingAfterBreak="0">
    <w:nsid w:val="5FEE763D"/>
    <w:multiLevelType w:val="hybridMultilevel"/>
    <w:tmpl w:val="CFD004B6"/>
    <w:lvl w:ilvl="0" w:tplc="825EC8B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13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5"/>
  </w:num>
  <w:num w:numId="2" w16cid:durableId="2015373898">
    <w:abstractNumId w:val="3"/>
  </w:num>
  <w:num w:numId="3" w16cid:durableId="1605453775">
    <w:abstractNumId w:val="6"/>
  </w:num>
  <w:num w:numId="4" w16cid:durableId="1059017852">
    <w:abstractNumId w:val="11"/>
  </w:num>
  <w:num w:numId="5" w16cid:durableId="2128312841">
    <w:abstractNumId w:val="1"/>
  </w:num>
  <w:num w:numId="6" w16cid:durableId="1416247744">
    <w:abstractNumId w:val="4"/>
  </w:num>
  <w:num w:numId="7" w16cid:durableId="1164904692">
    <w:abstractNumId w:val="2"/>
  </w:num>
  <w:num w:numId="8" w16cid:durableId="767774254">
    <w:abstractNumId w:val="12"/>
  </w:num>
  <w:num w:numId="9" w16cid:durableId="1090586089">
    <w:abstractNumId w:val="13"/>
  </w:num>
  <w:num w:numId="10" w16cid:durableId="1360467722">
    <w:abstractNumId w:val="8"/>
  </w:num>
  <w:num w:numId="11" w16cid:durableId="1485581137">
    <w:abstractNumId w:val="9"/>
  </w:num>
  <w:num w:numId="12" w16cid:durableId="13761940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3"/>
  </w:num>
  <w:num w:numId="16" w16cid:durableId="13433157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3"/>
  </w:num>
  <w:num w:numId="22" w16cid:durableId="1933471745">
    <w:abstractNumId w:val="13"/>
  </w:num>
  <w:num w:numId="23" w16cid:durableId="547302123">
    <w:abstractNumId w:val="13"/>
  </w:num>
  <w:num w:numId="24" w16cid:durableId="1444417374">
    <w:abstractNumId w:val="7"/>
  </w:num>
  <w:num w:numId="25" w16cid:durableId="1289697958">
    <w:abstractNumId w:val="10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380F7F"/>
    <w:rsid w:val="00001723"/>
    <w:rsid w:val="000033BA"/>
    <w:rsid w:val="00005362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F46"/>
    <w:rsid w:val="00054E18"/>
    <w:rsid w:val="00055EA0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B104B"/>
    <w:rsid w:val="000B3C57"/>
    <w:rsid w:val="000B6C22"/>
    <w:rsid w:val="000C0014"/>
    <w:rsid w:val="000C377A"/>
    <w:rsid w:val="000C59D1"/>
    <w:rsid w:val="000E25ED"/>
    <w:rsid w:val="000F4055"/>
    <w:rsid w:val="00100739"/>
    <w:rsid w:val="0010348E"/>
    <w:rsid w:val="0010374B"/>
    <w:rsid w:val="001072C8"/>
    <w:rsid w:val="00107AD7"/>
    <w:rsid w:val="00112FF8"/>
    <w:rsid w:val="00116E4A"/>
    <w:rsid w:val="00117A5F"/>
    <w:rsid w:val="001251C0"/>
    <w:rsid w:val="00126099"/>
    <w:rsid w:val="00131153"/>
    <w:rsid w:val="0014288A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B"/>
    <w:rsid w:val="001A233C"/>
    <w:rsid w:val="001A398D"/>
    <w:rsid w:val="001A4721"/>
    <w:rsid w:val="001A696F"/>
    <w:rsid w:val="001B2EA3"/>
    <w:rsid w:val="001B51F2"/>
    <w:rsid w:val="001C3C2A"/>
    <w:rsid w:val="001D38A2"/>
    <w:rsid w:val="001D62B2"/>
    <w:rsid w:val="001E0A9A"/>
    <w:rsid w:val="001E18FC"/>
    <w:rsid w:val="001E3E0D"/>
    <w:rsid w:val="001E5723"/>
    <w:rsid w:val="001E6671"/>
    <w:rsid w:val="001E70B1"/>
    <w:rsid w:val="001F1BBD"/>
    <w:rsid w:val="001F6034"/>
    <w:rsid w:val="002043E9"/>
    <w:rsid w:val="0020599E"/>
    <w:rsid w:val="0021141C"/>
    <w:rsid w:val="002121B1"/>
    <w:rsid w:val="0021250B"/>
    <w:rsid w:val="00213B43"/>
    <w:rsid w:val="00213DAA"/>
    <w:rsid w:val="002150DF"/>
    <w:rsid w:val="00221299"/>
    <w:rsid w:val="0022319A"/>
    <w:rsid w:val="00223763"/>
    <w:rsid w:val="002324E1"/>
    <w:rsid w:val="00233BDC"/>
    <w:rsid w:val="002367A4"/>
    <w:rsid w:val="00240EEA"/>
    <w:rsid w:val="00241747"/>
    <w:rsid w:val="00242D7F"/>
    <w:rsid w:val="00250057"/>
    <w:rsid w:val="002513A8"/>
    <w:rsid w:val="00256C2C"/>
    <w:rsid w:val="00265B9D"/>
    <w:rsid w:val="002772D9"/>
    <w:rsid w:val="0028192B"/>
    <w:rsid w:val="00284BD4"/>
    <w:rsid w:val="00285C54"/>
    <w:rsid w:val="0029311E"/>
    <w:rsid w:val="00293B13"/>
    <w:rsid w:val="002944BB"/>
    <w:rsid w:val="00295AB5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349D"/>
    <w:rsid w:val="002D630C"/>
    <w:rsid w:val="002E0B5B"/>
    <w:rsid w:val="002E4143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0F7F"/>
    <w:rsid w:val="003832A4"/>
    <w:rsid w:val="00383A7D"/>
    <w:rsid w:val="00383E7B"/>
    <w:rsid w:val="00387175"/>
    <w:rsid w:val="003876FC"/>
    <w:rsid w:val="003900D6"/>
    <w:rsid w:val="00394594"/>
    <w:rsid w:val="003A4897"/>
    <w:rsid w:val="003A4FD7"/>
    <w:rsid w:val="003B0DE9"/>
    <w:rsid w:val="003B38A1"/>
    <w:rsid w:val="003B4A8D"/>
    <w:rsid w:val="003B5D52"/>
    <w:rsid w:val="003C2AAB"/>
    <w:rsid w:val="003C2B8F"/>
    <w:rsid w:val="003C3370"/>
    <w:rsid w:val="003C3646"/>
    <w:rsid w:val="003C53A6"/>
    <w:rsid w:val="003C669F"/>
    <w:rsid w:val="003D3764"/>
    <w:rsid w:val="003D6141"/>
    <w:rsid w:val="003D67DE"/>
    <w:rsid w:val="003F0E02"/>
    <w:rsid w:val="003F185C"/>
    <w:rsid w:val="003F2D10"/>
    <w:rsid w:val="003F5014"/>
    <w:rsid w:val="003F542F"/>
    <w:rsid w:val="00400A3B"/>
    <w:rsid w:val="004013BC"/>
    <w:rsid w:val="004028EC"/>
    <w:rsid w:val="00402CA3"/>
    <w:rsid w:val="0041619F"/>
    <w:rsid w:val="00420209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7436A"/>
    <w:rsid w:val="00480971"/>
    <w:rsid w:val="00480EE2"/>
    <w:rsid w:val="00486B4D"/>
    <w:rsid w:val="00490852"/>
    <w:rsid w:val="004A3EF4"/>
    <w:rsid w:val="004B068A"/>
    <w:rsid w:val="004C0512"/>
    <w:rsid w:val="004C2E3C"/>
    <w:rsid w:val="004D1FD7"/>
    <w:rsid w:val="004D695C"/>
    <w:rsid w:val="004D6F51"/>
    <w:rsid w:val="004D731E"/>
    <w:rsid w:val="004E19E3"/>
    <w:rsid w:val="004E235B"/>
    <w:rsid w:val="004E3BF1"/>
    <w:rsid w:val="004F2846"/>
    <w:rsid w:val="005039DD"/>
    <w:rsid w:val="00503A76"/>
    <w:rsid w:val="00510828"/>
    <w:rsid w:val="00517ABE"/>
    <w:rsid w:val="00520C7C"/>
    <w:rsid w:val="00523F02"/>
    <w:rsid w:val="00524E21"/>
    <w:rsid w:val="00541A62"/>
    <w:rsid w:val="005574B0"/>
    <w:rsid w:val="005604D5"/>
    <w:rsid w:val="00564ADA"/>
    <w:rsid w:val="00566D24"/>
    <w:rsid w:val="005764DF"/>
    <w:rsid w:val="005800BE"/>
    <w:rsid w:val="00587DE8"/>
    <w:rsid w:val="005917AE"/>
    <w:rsid w:val="00594C1D"/>
    <w:rsid w:val="005A209A"/>
    <w:rsid w:val="005A4DC6"/>
    <w:rsid w:val="005A606D"/>
    <w:rsid w:val="005A7024"/>
    <w:rsid w:val="005A721C"/>
    <w:rsid w:val="005B1783"/>
    <w:rsid w:val="005B30CF"/>
    <w:rsid w:val="005B73B0"/>
    <w:rsid w:val="005C0DEC"/>
    <w:rsid w:val="005C4DD0"/>
    <w:rsid w:val="005D0714"/>
    <w:rsid w:val="005D5E38"/>
    <w:rsid w:val="005D7A94"/>
    <w:rsid w:val="005E2B2A"/>
    <w:rsid w:val="005F0DC4"/>
    <w:rsid w:val="005F792B"/>
    <w:rsid w:val="00603DCA"/>
    <w:rsid w:val="00606F88"/>
    <w:rsid w:val="006076CB"/>
    <w:rsid w:val="00613299"/>
    <w:rsid w:val="006143DD"/>
    <w:rsid w:val="006150CA"/>
    <w:rsid w:val="00616024"/>
    <w:rsid w:val="00630C39"/>
    <w:rsid w:val="00643EE3"/>
    <w:rsid w:val="00645D1D"/>
    <w:rsid w:val="0064763F"/>
    <w:rsid w:val="00650EDA"/>
    <w:rsid w:val="00652BDF"/>
    <w:rsid w:val="00653ADF"/>
    <w:rsid w:val="00653D5D"/>
    <w:rsid w:val="006579EF"/>
    <w:rsid w:val="006600E6"/>
    <w:rsid w:val="006639DC"/>
    <w:rsid w:val="00666ECD"/>
    <w:rsid w:val="00667D61"/>
    <w:rsid w:val="00671B59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0FD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1CCC"/>
    <w:rsid w:val="00702ADE"/>
    <w:rsid w:val="00706C2B"/>
    <w:rsid w:val="00710091"/>
    <w:rsid w:val="00712592"/>
    <w:rsid w:val="00717519"/>
    <w:rsid w:val="007214A9"/>
    <w:rsid w:val="007247FA"/>
    <w:rsid w:val="007255FA"/>
    <w:rsid w:val="0072575F"/>
    <w:rsid w:val="00734EE1"/>
    <w:rsid w:val="0073759B"/>
    <w:rsid w:val="007414F0"/>
    <w:rsid w:val="007461B5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820DC"/>
    <w:rsid w:val="00782F27"/>
    <w:rsid w:val="00784B4F"/>
    <w:rsid w:val="00784C1E"/>
    <w:rsid w:val="00785487"/>
    <w:rsid w:val="00786558"/>
    <w:rsid w:val="007926C1"/>
    <w:rsid w:val="007B0FCE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F07DA"/>
    <w:rsid w:val="007F6927"/>
    <w:rsid w:val="00806BB0"/>
    <w:rsid w:val="008170B6"/>
    <w:rsid w:val="008178B5"/>
    <w:rsid w:val="00832789"/>
    <w:rsid w:val="00832AB6"/>
    <w:rsid w:val="0083318C"/>
    <w:rsid w:val="00834506"/>
    <w:rsid w:val="0083658D"/>
    <w:rsid w:val="008374D5"/>
    <w:rsid w:val="0084036B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E29"/>
    <w:rsid w:val="0088501B"/>
    <w:rsid w:val="00887263"/>
    <w:rsid w:val="0089051B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73F2"/>
    <w:rsid w:val="008F3105"/>
    <w:rsid w:val="008F7B5C"/>
    <w:rsid w:val="00902D5E"/>
    <w:rsid w:val="00902D9B"/>
    <w:rsid w:val="00906784"/>
    <w:rsid w:val="00906F62"/>
    <w:rsid w:val="00913C79"/>
    <w:rsid w:val="00921A51"/>
    <w:rsid w:val="00921F9F"/>
    <w:rsid w:val="00924249"/>
    <w:rsid w:val="00926E2B"/>
    <w:rsid w:val="00934BEA"/>
    <w:rsid w:val="00940BC1"/>
    <w:rsid w:val="00950C8E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2D09"/>
    <w:rsid w:val="009A450B"/>
    <w:rsid w:val="009A6741"/>
    <w:rsid w:val="009A6F42"/>
    <w:rsid w:val="009B6B83"/>
    <w:rsid w:val="009B7FDD"/>
    <w:rsid w:val="009C5235"/>
    <w:rsid w:val="009D0167"/>
    <w:rsid w:val="009D654A"/>
    <w:rsid w:val="009E05F6"/>
    <w:rsid w:val="009E0DA1"/>
    <w:rsid w:val="009F3ED4"/>
    <w:rsid w:val="009F5358"/>
    <w:rsid w:val="009F6937"/>
    <w:rsid w:val="00A05690"/>
    <w:rsid w:val="00A137BF"/>
    <w:rsid w:val="00A147C2"/>
    <w:rsid w:val="00A1654A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50624"/>
    <w:rsid w:val="00A518F7"/>
    <w:rsid w:val="00A53142"/>
    <w:rsid w:val="00A57CBC"/>
    <w:rsid w:val="00A60A59"/>
    <w:rsid w:val="00A61C6D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06B9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D7492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1097E"/>
    <w:rsid w:val="00B140DA"/>
    <w:rsid w:val="00B142D1"/>
    <w:rsid w:val="00B2038D"/>
    <w:rsid w:val="00B23529"/>
    <w:rsid w:val="00B250AB"/>
    <w:rsid w:val="00B2621D"/>
    <w:rsid w:val="00B31C82"/>
    <w:rsid w:val="00B359FE"/>
    <w:rsid w:val="00B367A2"/>
    <w:rsid w:val="00B43977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94B"/>
    <w:rsid w:val="00B90B96"/>
    <w:rsid w:val="00B92F39"/>
    <w:rsid w:val="00BA2BFF"/>
    <w:rsid w:val="00BA62F3"/>
    <w:rsid w:val="00BA65BB"/>
    <w:rsid w:val="00BB0D70"/>
    <w:rsid w:val="00BB1736"/>
    <w:rsid w:val="00BB1764"/>
    <w:rsid w:val="00BB424C"/>
    <w:rsid w:val="00BB66A7"/>
    <w:rsid w:val="00BC0883"/>
    <w:rsid w:val="00BC179E"/>
    <w:rsid w:val="00BC480D"/>
    <w:rsid w:val="00BC6B4F"/>
    <w:rsid w:val="00BD01AA"/>
    <w:rsid w:val="00BD4EEF"/>
    <w:rsid w:val="00BD4F24"/>
    <w:rsid w:val="00BE17E7"/>
    <w:rsid w:val="00BE239E"/>
    <w:rsid w:val="00BE542E"/>
    <w:rsid w:val="00BE7928"/>
    <w:rsid w:val="00BF2755"/>
    <w:rsid w:val="00C01492"/>
    <w:rsid w:val="00C074FC"/>
    <w:rsid w:val="00C13001"/>
    <w:rsid w:val="00C15A74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37ED"/>
    <w:rsid w:val="00C97F9A"/>
    <w:rsid w:val="00CA1319"/>
    <w:rsid w:val="00CA1995"/>
    <w:rsid w:val="00CB2FAE"/>
    <w:rsid w:val="00CB468D"/>
    <w:rsid w:val="00CC7B9B"/>
    <w:rsid w:val="00CE36E7"/>
    <w:rsid w:val="00CE395C"/>
    <w:rsid w:val="00CE4A29"/>
    <w:rsid w:val="00CE5FFD"/>
    <w:rsid w:val="00CF296C"/>
    <w:rsid w:val="00D00BD7"/>
    <w:rsid w:val="00D0151A"/>
    <w:rsid w:val="00D06D86"/>
    <w:rsid w:val="00D227BE"/>
    <w:rsid w:val="00D25158"/>
    <w:rsid w:val="00D27A7B"/>
    <w:rsid w:val="00D30EF1"/>
    <w:rsid w:val="00D331E4"/>
    <w:rsid w:val="00D3664B"/>
    <w:rsid w:val="00D40960"/>
    <w:rsid w:val="00D44A12"/>
    <w:rsid w:val="00D4585A"/>
    <w:rsid w:val="00D53C1E"/>
    <w:rsid w:val="00D54427"/>
    <w:rsid w:val="00D570F9"/>
    <w:rsid w:val="00D6354B"/>
    <w:rsid w:val="00D7253D"/>
    <w:rsid w:val="00D812C7"/>
    <w:rsid w:val="00D855EC"/>
    <w:rsid w:val="00D865D3"/>
    <w:rsid w:val="00D9339E"/>
    <w:rsid w:val="00D95DF2"/>
    <w:rsid w:val="00DA5634"/>
    <w:rsid w:val="00DB09AE"/>
    <w:rsid w:val="00DB4817"/>
    <w:rsid w:val="00DC4131"/>
    <w:rsid w:val="00DD3E2F"/>
    <w:rsid w:val="00DD463E"/>
    <w:rsid w:val="00DD664E"/>
    <w:rsid w:val="00DD7971"/>
    <w:rsid w:val="00DE19E5"/>
    <w:rsid w:val="00DE3768"/>
    <w:rsid w:val="00DE6CF4"/>
    <w:rsid w:val="00DF12FD"/>
    <w:rsid w:val="00E03FC2"/>
    <w:rsid w:val="00E0527B"/>
    <w:rsid w:val="00E0768A"/>
    <w:rsid w:val="00E10851"/>
    <w:rsid w:val="00E12E4E"/>
    <w:rsid w:val="00E15664"/>
    <w:rsid w:val="00E2184F"/>
    <w:rsid w:val="00E218A8"/>
    <w:rsid w:val="00E22014"/>
    <w:rsid w:val="00E24776"/>
    <w:rsid w:val="00E417BC"/>
    <w:rsid w:val="00E45370"/>
    <w:rsid w:val="00E528D8"/>
    <w:rsid w:val="00E562E4"/>
    <w:rsid w:val="00E5650A"/>
    <w:rsid w:val="00E56A4F"/>
    <w:rsid w:val="00E64C7B"/>
    <w:rsid w:val="00E66AFE"/>
    <w:rsid w:val="00E71EAE"/>
    <w:rsid w:val="00E73FE7"/>
    <w:rsid w:val="00E828ED"/>
    <w:rsid w:val="00E873BE"/>
    <w:rsid w:val="00E87D31"/>
    <w:rsid w:val="00E9079B"/>
    <w:rsid w:val="00E907FE"/>
    <w:rsid w:val="00E91539"/>
    <w:rsid w:val="00EA328C"/>
    <w:rsid w:val="00EB2A2A"/>
    <w:rsid w:val="00EB7626"/>
    <w:rsid w:val="00EC0639"/>
    <w:rsid w:val="00EC101C"/>
    <w:rsid w:val="00EC5D8D"/>
    <w:rsid w:val="00ED08DD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1540D"/>
    <w:rsid w:val="00F2275A"/>
    <w:rsid w:val="00F228F7"/>
    <w:rsid w:val="00F30649"/>
    <w:rsid w:val="00F344E0"/>
    <w:rsid w:val="00F52B00"/>
    <w:rsid w:val="00F61053"/>
    <w:rsid w:val="00F6242B"/>
    <w:rsid w:val="00F642FE"/>
    <w:rsid w:val="00F6539C"/>
    <w:rsid w:val="00F71BB9"/>
    <w:rsid w:val="00F726DE"/>
    <w:rsid w:val="00F76F66"/>
    <w:rsid w:val="00F905D0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C33BE"/>
    <w:rsid w:val="00FD241A"/>
    <w:rsid w:val="00FD283F"/>
    <w:rsid w:val="00FD6F2B"/>
    <w:rsid w:val="00FD7CB5"/>
    <w:rsid w:val="00FE016F"/>
    <w:rsid w:val="00FE76BE"/>
    <w:rsid w:val="00FF2E4C"/>
    <w:rsid w:val="1090EF44"/>
    <w:rsid w:val="2345B1DF"/>
    <w:rsid w:val="4DA69DE5"/>
    <w:rsid w:val="67C920D4"/>
    <w:rsid w:val="6BF0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C9E8B"/>
  <w15:chartTrackingRefBased/>
  <w15:docId w15:val="{151639FC-C867-4B5F-BB90-9508D89929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color="66BA6E" w:themeColor="accent2" w:sz="18" w:space="5"/>
      </w:pBdr>
      <w:spacing w:before="360"/>
      <w:outlineLvl w:val="0"/>
    </w:pPr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color="auto" w:sz="0" w:space="0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color="auto" w:sz="0" w:space="0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character" w:styleId="TitleChar" w:customStyle="1">
    <w:name w:val="Title Char"/>
    <w:basedOn w:val="DefaultParagraphFont"/>
    <w:link w:val="Title"/>
    <w:uiPriority w:val="11"/>
    <w:rsid w:val="00921F9F"/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styleId="SubtitleChar" w:customStyle="1">
    <w:name w:val="Subtitle Char"/>
    <w:basedOn w:val="DefaultParagraphFont"/>
    <w:link w:val="Subtitle"/>
    <w:uiPriority w:val="11"/>
    <w:rsid w:val="00035DDB"/>
    <w:rPr>
      <w:rFonts w:asciiTheme="majorHAnsi" w:hAnsiTheme="majorHAnsi" w:eastAsiaTheme="minorEastAsia" w:cstheme="minorBidi"/>
      <w:b/>
      <w:bCs/>
      <w:color w:val="66BA6E" w:themeColor="accent2"/>
      <w:kern w:val="28"/>
      <w:sz w:val="32"/>
      <w:szCs w:val="6"/>
    </w:rPr>
  </w:style>
  <w:style w:type="character" w:styleId="Heading1Char" w:customStyle="1">
    <w:name w:val="Heading 1 Char"/>
    <w:basedOn w:val="DefaultParagraphFont"/>
    <w:link w:val="Heading1"/>
    <w:uiPriority w:val="9"/>
    <w:rsid w:val="00035DDB"/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E45370"/>
    <w:rPr>
      <w:rFonts w:asciiTheme="minorHAnsi" w:hAnsiTheme="minorHAnsi" w:eastAsiaTheme="majorEastAsia" w:cstheme="majorBidi"/>
      <w:b/>
      <w:color w:val="052B3D" w:themeColor="text1"/>
      <w:sz w:val="28"/>
      <w:szCs w:val="22"/>
    </w:rPr>
  </w:style>
  <w:style w:type="character" w:styleId="Heading3Char" w:customStyle="1">
    <w:name w:val="Heading 3 Char"/>
    <w:basedOn w:val="DefaultParagraphFont"/>
    <w:link w:val="Heading3"/>
    <w:uiPriority w:val="9"/>
    <w:rsid w:val="0088501B"/>
    <w:rPr>
      <w:rFonts w:asciiTheme="minorHAnsi" w:hAnsiTheme="minorHAnsi" w:eastAsiaTheme="majorEastAsia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styleId="FooterChar" w:customStyle="1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rsid w:val="00427A18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rsid w:val="00427A18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styleId="Importantword" w:customStyle="1">
    <w:name w:val="Important word"/>
    <w:basedOn w:val="DefaultParagraphFont"/>
    <w:uiPriority w:val="11"/>
    <w:qFormat/>
    <w:rsid w:val="00427A18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qFormat/>
    <w:rsid w:val="00D3664B"/>
    <w:pPr>
      <w:pBdr>
        <w:top w:val="single" w:color="66BA6E" w:themeColor="accent2" w:sz="18" w:space="10"/>
        <w:left w:val="single" w:color="66BA6E" w:themeColor="accent2" w:sz="18" w:space="10"/>
        <w:bottom w:val="single" w:color="66BA6E" w:themeColor="accent2" w:sz="18" w:space="10"/>
        <w:right w:val="single" w:color="66BA6E" w:themeColor="accent2" w:sz="18" w:space="10"/>
      </w:pBdr>
      <w:spacing w:before="240" w:after="240"/>
      <w:ind w:left="227" w:right="227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color="auto" w:sz="0" w:space="0"/>
      </w:pBdr>
    </w:p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427A18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7A18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7A18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7A18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7A18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semiHidden/>
    <w:qFormat/>
    <w:rsid w:val="00427A18"/>
    <w:pPr>
      <w:ind w:left="720"/>
      <w:contextualSpacing/>
    </w:pPr>
  </w:style>
  <w:style w:type="paragraph" w:styleId="Tablebullet" w:customStyle="1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styleId="Tablenumber" w:customStyle="1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styleId="Tablenumber2" w:customStyle="1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styleId="ListNumberColourBlock" w:customStyle="1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color="E2F8E6" w:themeColor="background2" w:sz="2" w:space="10"/>
        <w:left w:val="single" w:color="E2F8E6" w:themeColor="background2" w:sz="2" w:space="10"/>
        <w:bottom w:val="single" w:color="E2F8E6" w:themeColor="background2" w:sz="2" w:space="10"/>
        <w:right w:val="single" w:color="E2F8E6" w:themeColor="background2" w:sz="2" w:space="10"/>
      </w:pBdr>
      <w:shd w:val="clear" w:color="auto" w:fill="F5F5F5"/>
      <w:ind w:right="227"/>
    </w:pPr>
  </w:style>
  <w:style w:type="numbering" w:styleId="CurrentList1" w:customStyle="1">
    <w:name w:val="Current List1"/>
    <w:uiPriority w:val="99"/>
    <w:rsid w:val="007E55D5"/>
    <w:pPr>
      <w:numPr>
        <w:numId w:val="2"/>
      </w:numPr>
    </w:pPr>
  </w:style>
  <w:style w:type="numbering" w:styleId="CurrentList2" w:customStyle="1">
    <w:name w:val="Current List2"/>
    <w:uiPriority w:val="99"/>
    <w:rsid w:val="007E55D5"/>
    <w:pPr>
      <w:numPr>
        <w:numId w:val="3"/>
      </w:numPr>
    </w:pPr>
  </w:style>
  <w:style w:type="paragraph" w:styleId="Introduction" w:customStyle="1">
    <w:name w:val="Introduction"/>
    <w:basedOn w:val="Normal"/>
    <w:next w:val="Normal"/>
    <w:uiPriority w:val="3"/>
    <w:qFormat/>
    <w:rsid w:val="00035DDB"/>
    <w:pPr>
      <w:pBdr>
        <w:top w:val="single" w:color="66BA6E" w:themeColor="accent2" w:sz="24" w:space="8"/>
        <w:bottom w:val="single" w:color="66BA6E" w:themeColor="accent2" w:sz="24" w:space="8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paragraph" w:styleId="BackCover" w:customStyle="1">
    <w:name w:val="Back Cover"/>
    <w:basedOn w:val="Normal"/>
    <w:semiHidden/>
    <w:qFormat/>
    <w:rsid w:val="00427A18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Educationlink" w:customStyle="1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27A18"/>
    <w:rPr>
      <w:rFonts w:asciiTheme="minorHAnsi" w:hAnsiTheme="minorHAnsi" w:eastAsiaTheme="minorEastAsia"/>
      <w:sz w:val="20"/>
      <w:szCs w:val="20"/>
      <w:lang w:val="en-US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styleId="Heading3Numbered" w:customStyle="1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styleId="Heading4Numbered" w:customStyle="1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E5FFD"/>
    <w:rPr>
      <w:color w:val="605E5C"/>
      <w:shd w:val="clear" w:color="auto" w:fill="E1DFDD"/>
    </w:rPr>
  </w:style>
  <w:style w:type="paragraph" w:styleId="BodyText">
    <w:name w:val="Body Text"/>
    <w:aliases w:val="MoE: Body Text"/>
    <w:basedOn w:val="Normal"/>
    <w:link w:val="BodyTextChar"/>
    <w:qFormat/>
    <w:rsid w:val="002E4143"/>
    <w:pPr>
      <w:spacing w:line="240" w:lineRule="atLeast"/>
    </w:pPr>
    <w:rPr>
      <w:rFonts w:ascii="Arial" w:hAnsi="Arial" w:cstheme="minorBidi"/>
      <w:sz w:val="20"/>
      <w:szCs w:val="20"/>
    </w:rPr>
  </w:style>
  <w:style w:type="character" w:styleId="BodyTextChar" w:customStyle="1">
    <w:name w:val="Body Text Char"/>
    <w:aliases w:val="MoE: Body Text Char"/>
    <w:basedOn w:val="DefaultParagraphFont"/>
    <w:link w:val="BodyText"/>
    <w:rsid w:val="002E4143"/>
    <w:rPr>
      <w:rFonts w:cstheme="minorBidi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E4143"/>
    <w:rPr>
      <w:color w:val="808080"/>
    </w:rPr>
  </w:style>
  <w:style w:type="table" w:styleId="GridTable1Light">
    <w:name w:val="Grid Table 1 Light"/>
    <w:basedOn w:val="TableNormal"/>
    <w:uiPriority w:val="46"/>
    <w:rsid w:val="00DD3E2F"/>
    <w:pPr>
      <w:spacing w:before="0" w:after="0" w:line="240" w:lineRule="auto"/>
    </w:pPr>
    <w:rPr>
      <w:rFonts w:asciiTheme="minorHAnsi" w:hAnsiTheme="minorHAnsi" w:cstheme="minorBidi"/>
      <w:kern w:val="2"/>
      <w14:ligatures w14:val="standardContextual"/>
    </w:rPr>
    <w:tblPr>
      <w:tblStyleRowBandSize w:val="1"/>
      <w:tblStyleColBandSize w:val="1"/>
      <w:tblBorders>
        <w:top w:val="single" w:color="5AC1F1" w:themeColor="text1" w:themeTint="66" w:sz="4" w:space="0"/>
        <w:left w:val="single" w:color="5AC1F1" w:themeColor="text1" w:themeTint="66" w:sz="4" w:space="0"/>
        <w:bottom w:val="single" w:color="5AC1F1" w:themeColor="text1" w:themeTint="66" w:sz="4" w:space="0"/>
        <w:right w:val="single" w:color="5AC1F1" w:themeColor="text1" w:themeTint="66" w:sz="4" w:space="0"/>
        <w:insideH w:val="single" w:color="5AC1F1" w:themeColor="text1" w:themeTint="66" w:sz="4" w:space="0"/>
        <w:insideV w:val="single" w:color="5AC1F1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129EE0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129EE0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struction.Advisory@schoolproperty.govt.n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Stringer\OneDrive%20-%20Allfields\NZSPA%20-%20Documents%20-%20Document%20Channel\0.%20Background%20documents\Templates\NZSPA%20Fact%20Shee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7C3341D51345269402BACB4BBCF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F0D4F-6C07-471A-B65F-084763E5FEBC}"/>
      </w:docPartPr>
      <w:docPartBody>
        <w:p xmlns:wp14="http://schemas.microsoft.com/office/word/2010/wordml" w:rsidR="00677679" w:rsidP="00100739" w:rsidRDefault="00100739" w14:paraId="54FBB16C" wp14:textId="77777777">
          <w:pPr>
            <w:pStyle w:val="697C3341D51345269402BACB4BBCF505"/>
          </w:pPr>
          <w:r w:rsidRPr="00EC4186">
            <w:rPr>
              <w:rStyle w:val="PlaceholderText"/>
            </w:rPr>
            <w:t>Choose an item.</w:t>
          </w:r>
        </w:p>
      </w:docPartBody>
    </w:docPart>
    <w:docPart>
      <w:docPartPr>
        <w:name w:val="9E7DF25CA88A4D09B1F119D5B2E6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4271D-CFE7-4545-B02E-2FFA93C62171}"/>
      </w:docPartPr>
      <w:docPartBody>
        <w:p xmlns:wp14="http://schemas.microsoft.com/office/word/2010/wordml" w:rsidR="00677679" w:rsidP="00100739" w:rsidRDefault="00100739" w14:paraId="37A642A9" wp14:textId="77777777">
          <w:pPr>
            <w:pStyle w:val="9E7DF25CA88A4D09B1F119D5B2E6D368"/>
          </w:pPr>
          <w:r w:rsidRPr="00EC4186">
            <w:rPr>
              <w:rStyle w:val="PlaceholderText"/>
            </w:rPr>
            <w:t>Choose an item.</w:t>
          </w:r>
        </w:p>
      </w:docPartBody>
    </w:docPart>
    <w:docPart>
      <w:docPartPr>
        <w:name w:val="1292C8142C9342CCAAE703D1EAFD8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4B72E-B2A3-4518-A28F-1F08FBBAE6E9}"/>
      </w:docPartPr>
      <w:docPartBody>
        <w:p xmlns:wp14="http://schemas.microsoft.com/office/word/2010/wordml" w:rsidR="00677679" w:rsidP="00100739" w:rsidRDefault="00100739" w14:paraId="30211418" wp14:textId="77777777">
          <w:pPr>
            <w:pStyle w:val="1292C8142C9342CCAAE703D1EAFD8232"/>
          </w:pPr>
          <w:r w:rsidRPr="00EC4186">
            <w:rPr>
              <w:rStyle w:val="PlaceholderText"/>
            </w:rPr>
            <w:t>Choose an item.</w:t>
          </w:r>
        </w:p>
      </w:docPartBody>
    </w:docPart>
    <w:docPart>
      <w:docPartPr>
        <w:name w:val="3D65B5CF723047EDA784CBCA549A6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31F22-73FF-42E6-896E-0BCCC7CDD2A9}"/>
      </w:docPartPr>
      <w:docPartBody>
        <w:p xmlns:wp14="http://schemas.microsoft.com/office/word/2010/wordml" w:rsidR="00677679" w:rsidP="00100739" w:rsidRDefault="00100739" w14:paraId="7C5EBE31" wp14:textId="77777777">
          <w:pPr>
            <w:pStyle w:val="3D65B5CF723047EDA784CBCA549A674B"/>
          </w:pPr>
          <w:r w:rsidRPr="00EC4186">
            <w:rPr>
              <w:rStyle w:val="PlaceholderText"/>
            </w:rPr>
            <w:t>Choose an item.</w:t>
          </w:r>
        </w:p>
      </w:docPartBody>
    </w:docPart>
    <w:docPart>
      <w:docPartPr>
        <w:name w:val="875BAF938CB14DBDAB130EA305026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54215-237F-4E80-BDCD-3730964444E3}"/>
      </w:docPartPr>
      <w:docPartBody>
        <w:p xmlns:wp14="http://schemas.microsoft.com/office/word/2010/wordml" w:rsidR="00677679" w:rsidP="00100739" w:rsidRDefault="00100739" w14:paraId="25058061" wp14:textId="77777777">
          <w:pPr>
            <w:pStyle w:val="875BAF938CB14DBDAB130EA305026775"/>
          </w:pPr>
          <w:r w:rsidRPr="00EC41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panose1 w:val="00000000000000000000"/>
    <w:charset w:val="00"/>
    <w:family w:val="roman"/>
    <w:notTrueType/>
    <w:pitch w:val="default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39"/>
    <w:rsid w:val="00100739"/>
    <w:rsid w:val="0034700A"/>
    <w:rsid w:val="0047436A"/>
    <w:rsid w:val="00677679"/>
    <w:rsid w:val="0084036B"/>
    <w:rsid w:val="00993F77"/>
    <w:rsid w:val="00E71EAE"/>
    <w:rsid w:val="00EB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0739"/>
    <w:rPr>
      <w:color w:val="808080"/>
    </w:rPr>
  </w:style>
  <w:style w:type="paragraph" w:customStyle="1" w:styleId="697C3341D51345269402BACB4BBCF505">
    <w:name w:val="697C3341D51345269402BACB4BBCF505"/>
    <w:rsid w:val="00100739"/>
  </w:style>
  <w:style w:type="paragraph" w:customStyle="1" w:styleId="9E7DF25CA88A4D09B1F119D5B2E6D368">
    <w:name w:val="9E7DF25CA88A4D09B1F119D5B2E6D368"/>
    <w:rsid w:val="00100739"/>
  </w:style>
  <w:style w:type="paragraph" w:customStyle="1" w:styleId="1292C8142C9342CCAAE703D1EAFD8232">
    <w:name w:val="1292C8142C9342CCAAE703D1EAFD8232"/>
    <w:rsid w:val="00100739"/>
  </w:style>
  <w:style w:type="paragraph" w:customStyle="1" w:styleId="3D65B5CF723047EDA784CBCA549A674B">
    <w:name w:val="3D65B5CF723047EDA784CBCA549A674B"/>
    <w:rsid w:val="00100739"/>
  </w:style>
  <w:style w:type="paragraph" w:customStyle="1" w:styleId="875BAF938CB14DBDAB130EA305026775">
    <w:name w:val="875BAF938CB14DBDAB130EA305026775"/>
    <w:rsid w:val="001007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MoEd-46283362-12504</_dlc_DocId>
    <_dlc_DocIdUrl xmlns="4678361d-7fd8-4b17-9e46-41c07a1bde3f">
      <Url>https://educationgovtnz.sharepoint.com/sites/MoEOfficeoftheCESchoolProperty-Entity/_layouts/15/DocIdRedir.aspx?ID=MoEd-46283362-12504</Url>
      <Description>MoEd-46283362-12504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2.xml><?xml version="1.0" encoding="utf-8"?>
<ds:datastoreItem xmlns:ds="http://schemas.openxmlformats.org/officeDocument/2006/customXml" ds:itemID="{41799ED9-1738-4EFF-A2FD-96F967F8424B}"/>
</file>

<file path=customXml/itemProps3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FCF79C1-AC78-4FEF-B827-6FFF2C40FE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Fact Sheet Template.dotx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Stringer</dc:creator>
  <cp:keywords/>
  <dc:description>Created by allfields.co.nz</dc:description>
  <cp:lastModifiedBy>Crystal Franklin</cp:lastModifiedBy>
  <cp:revision>35</cp:revision>
  <cp:lastPrinted>2022-08-05T00:33:00Z</cp:lastPrinted>
  <dcterms:created xsi:type="dcterms:W3CDTF">2026-09-11T21:46:00Z</dcterms:created>
  <dcterms:modified xsi:type="dcterms:W3CDTF">2026-09-13T23:37:41Z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9bb24b5b-81f3-4ea7-9ca3-4f6758a4b730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</Properties>
</file>