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0A5B" w14:textId="6B80B452" w:rsidR="004A25D2" w:rsidRPr="00DA0BE1" w:rsidRDefault="004A25D2" w:rsidP="00DA0BE1">
      <w:pPr>
        <w:pStyle w:val="Title"/>
        <w:rPr>
          <w:lang w:val="en-NZ"/>
        </w:rPr>
      </w:pPr>
      <w:r w:rsidRPr="00DA0BE1">
        <w:rPr>
          <w:noProof/>
          <w:lang w:val="en-NZ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BAD055A" wp14:editId="57B2FB53">
                <wp:simplePos x="0" y="0"/>
                <wp:positionH relativeFrom="column">
                  <wp:posOffset>-791845</wp:posOffset>
                </wp:positionH>
                <wp:positionV relativeFrom="page">
                  <wp:posOffset>0</wp:posOffset>
                </wp:positionV>
                <wp:extent cx="7559675" cy="9848850"/>
                <wp:effectExtent l="0" t="0" r="3175" b="0"/>
                <wp:wrapNone/>
                <wp:docPr id="100129991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9848850"/>
                          <a:chOff x="0" y="0"/>
                          <a:chExt cx="7560000" cy="9848521"/>
                        </a:xfrm>
                      </wpg:grpSpPr>
                      <wpg:grpSp>
                        <wpg:cNvPr id="1032049035" name="Group 5"/>
                        <wpg:cNvGrpSpPr/>
                        <wpg:grpSpPr>
                          <a:xfrm>
                            <a:off x="0" y="0"/>
                            <a:ext cx="7560000" cy="9848521"/>
                            <a:chOff x="7" y="0"/>
                            <a:chExt cx="7560000" cy="9848521"/>
                          </a:xfrm>
                        </wpg:grpSpPr>
                        <wpg:grpSp>
                          <wpg:cNvPr id="115737304" name="Group 6"/>
                          <wpg:cNvGrpSpPr/>
                          <wpg:grpSpPr>
                            <a:xfrm>
                              <a:off x="7" y="0"/>
                              <a:ext cx="7560000" cy="2964675"/>
                              <a:chOff x="7" y="0"/>
                              <a:chExt cx="7560000" cy="2964675"/>
                            </a:xfrm>
                          </wpg:grpSpPr>
                          <wps:wsp>
                            <wps:cNvPr id="168874130" name="Rectangle 9"/>
                            <wps:cNvSpPr/>
                            <wps:spPr>
                              <a:xfrm>
                                <a:off x="7" y="0"/>
                                <a:ext cx="7560000" cy="296467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90000">
                                    <a:schemeClr val="tx1"/>
                                  </a:gs>
                                  <a:gs pos="0">
                                    <a:schemeClr val="accent2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252495576" name="Picture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509104" y="619704"/>
                                <a:ext cx="3622020" cy="10805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499916599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703666" y="9517643"/>
                              <a:ext cx="1981727" cy="33087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5662582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448" y="3704897"/>
                            <a:ext cx="4369622" cy="3057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6DAD3D" w14:textId="1CCD5E93" w:rsidR="004A25D2" w:rsidRPr="00DA0BE1" w:rsidRDefault="00DA0BE1" w:rsidP="00DA0BE1">
                              <w:pPr>
                                <w:pStyle w:val="Title"/>
                                <w:rPr>
                                  <w:lang w:val="en-NZ"/>
                                </w:rPr>
                              </w:pPr>
                              <w:r w:rsidRPr="00DA0BE1">
                                <w:rPr>
                                  <w:lang w:val="en-NZ"/>
                                </w:rPr>
                                <w:t>Rationalisation plan for &lt;insert school name&gt;</w:t>
                              </w:r>
                            </w:p>
                            <w:p w14:paraId="779BEB3A" w14:textId="5AF05BEA" w:rsidR="004A25D2" w:rsidRPr="00DA0BE1" w:rsidRDefault="004A25D2" w:rsidP="00DA0BE1">
                              <w:pPr>
                                <w:pStyle w:val="Subtitle"/>
                                <w:rPr>
                                  <w:lang w:val="en-NZ"/>
                                </w:rPr>
                              </w:pPr>
                              <w:r w:rsidRPr="00DA0BE1">
                                <w:rPr>
                                  <w:lang w:val="en-NZ"/>
                                </w:rPr>
                                <w:t>&lt;</w:t>
                              </w:r>
                              <w:r w:rsidR="00DA0BE1" w:rsidRPr="00DA0BE1">
                                <w:rPr>
                                  <w:lang w:val="en-NZ"/>
                                </w:rPr>
                                <w:t>insert date</w:t>
                              </w:r>
                              <w:r w:rsidRPr="00DA0BE1">
                                <w:rPr>
                                  <w:lang w:val="en-NZ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AD055A" id="Group 5" o:spid="_x0000_s1026" style="position:absolute;margin-left:-62.35pt;margin-top:0;width:595.25pt;height:775.5pt;z-index:-251655168;mso-position-vertical-relative:page;mso-width-relative:margin;mso-height-relative:margin" coordsize="75600,984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">
                <v:group id="_x0000_s1027" style="position:absolute;width:75600;height:98485" coordorigin="" coordsize="75600,98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">
                  <v:group id="Group 6" o:spid="_x0000_s1028" style="position:absolute;width:75600;height:29646" coordorigin="" coordsize="75600,29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">
                    <v:rect id="Rectangle 9" o:spid="_x0000_s1029" style="position:absolute;width:75600;height:29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" fillcolor="#66ba6e [3205]" stroked="f" strokeweight="1pt">
                      <v:fill color2="#052b3d [3213]" rotate="t" angle="90" colors="0 #66ba6e;58982f #052b3d" focus="100%" type="gradien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" o:spid="_x0000_s1030" type="#_x0000_t75" style="position:absolute;left:5091;top:6197;width:36220;height:10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">
                      <v:imagedata r:id="rId14" o:title=""/>
                    </v:shape>
                  </v:group>
                  <v:shape id="Picture 15" o:spid="_x0000_s1031" type="#_x0000_t75" style="position:absolute;left:7036;top:95176;width:19817;height:3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">
                    <v:imagedata r:id="rId15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2" type="#_x0000_t202" style="position:absolute;left:7094;top:37048;width:43696;height:30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" filled="f" stroked="f">
                  <v:textbox style="mso-fit-shape-to-text:t">
                    <w:txbxContent>
                      <w:p w14:paraId="516DAD3D" w14:textId="1CCD5E93" w:rsidR="004A25D2" w:rsidRPr="00DA0BE1" w:rsidRDefault="00DA0BE1" w:rsidP="00DA0BE1">
                        <w:pPr>
                          <w:pStyle w:val="Title"/>
                          <w:rPr>
                            <w:lang w:val="en-NZ"/>
                          </w:rPr>
                        </w:pPr>
                        <w:r w:rsidRPr="00DA0BE1">
                          <w:rPr>
                            <w:lang w:val="en-NZ"/>
                          </w:rPr>
                          <w:t>Rationalisation plan for &lt;insert school name&gt;</w:t>
                        </w:r>
                      </w:p>
                      <w:p w14:paraId="779BEB3A" w14:textId="5AF05BEA" w:rsidR="004A25D2" w:rsidRPr="00DA0BE1" w:rsidRDefault="004A25D2" w:rsidP="00DA0BE1">
                        <w:pPr>
                          <w:pStyle w:val="Subtitle"/>
                          <w:rPr>
                            <w:lang w:val="en-NZ"/>
                          </w:rPr>
                        </w:pPr>
                        <w:r w:rsidRPr="00DA0BE1">
                          <w:rPr>
                            <w:lang w:val="en-NZ"/>
                          </w:rPr>
                          <w:t>&lt;</w:t>
                        </w:r>
                        <w:r w:rsidR="00DA0BE1" w:rsidRPr="00DA0BE1">
                          <w:rPr>
                            <w:lang w:val="en-NZ"/>
                          </w:rPr>
                          <w:t>insert date</w:t>
                        </w:r>
                        <w:r w:rsidRPr="00DA0BE1">
                          <w:rPr>
                            <w:lang w:val="en-NZ"/>
                          </w:rPr>
                          <w:t>&gt;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430EDA2C" w14:textId="63177C39" w:rsidR="00327FC3" w:rsidRPr="00DA0BE1" w:rsidRDefault="00212175" w:rsidP="00924F1D">
      <w:pPr>
        <w:pStyle w:val="TOCHeading"/>
      </w:pPr>
      <w:r w:rsidRPr="00DA0BE1">
        <w:lastRenderedPageBreak/>
        <w:t>Contents</w:t>
      </w:r>
    </w:p>
    <w:p w14:paraId="6DFC169E" w14:textId="46A3C89A" w:rsidR="0009496E" w:rsidRDefault="00DA0BE1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r w:rsidRPr="00DA0BE1">
        <w:fldChar w:fldCharType="begin"/>
      </w:r>
      <w:r w:rsidRPr="00DA0BE1">
        <w:instrText xml:space="preserve"> TOC \o "1-2" \h \z </w:instrText>
      </w:r>
      <w:r w:rsidRPr="00DA0BE1">
        <w:fldChar w:fldCharType="separate"/>
      </w:r>
      <w:hyperlink w:anchor="_Toc239230870" w:history="1">
        <w:r w:rsidR="0009496E" w:rsidRPr="00703F4D">
          <w:rPr>
            <w:rStyle w:val="Hyperlink"/>
            <w:noProof/>
          </w:rPr>
          <w:t>1.</w:t>
        </w:r>
        <w:r w:rsidR="0009496E"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="0009496E" w:rsidRPr="00703F4D">
          <w:rPr>
            <w:rStyle w:val="Hyperlink"/>
            <w:noProof/>
          </w:rPr>
          <w:t>Executive summary</w:t>
        </w:r>
        <w:r w:rsidR="0009496E">
          <w:rPr>
            <w:noProof/>
            <w:webHidden/>
          </w:rPr>
          <w:tab/>
        </w:r>
        <w:r w:rsidR="0009496E">
          <w:rPr>
            <w:noProof/>
            <w:webHidden/>
          </w:rPr>
          <w:fldChar w:fldCharType="begin"/>
        </w:r>
        <w:r w:rsidR="0009496E">
          <w:rPr>
            <w:noProof/>
            <w:webHidden/>
          </w:rPr>
          <w:instrText xml:space="preserve"> PAGEREF _Toc239230870 \h </w:instrText>
        </w:r>
        <w:r w:rsidR="0009496E">
          <w:rPr>
            <w:noProof/>
            <w:webHidden/>
          </w:rPr>
        </w:r>
        <w:r w:rsidR="0009496E">
          <w:rPr>
            <w:noProof/>
            <w:webHidden/>
          </w:rPr>
          <w:fldChar w:fldCharType="separate"/>
        </w:r>
        <w:r w:rsidR="0009496E">
          <w:rPr>
            <w:noProof/>
            <w:webHidden/>
          </w:rPr>
          <w:t>2</w:t>
        </w:r>
        <w:r w:rsidR="0009496E">
          <w:rPr>
            <w:noProof/>
            <w:webHidden/>
          </w:rPr>
          <w:fldChar w:fldCharType="end"/>
        </w:r>
      </w:hyperlink>
    </w:p>
    <w:p w14:paraId="7AFC9B1D" w14:textId="677D7C7B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1" w:history="1">
        <w:r w:rsidRPr="00703F4D">
          <w:rPr>
            <w:rStyle w:val="Hyperlink"/>
            <w:noProof/>
          </w:rPr>
          <w:t>2.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Current situation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7D7A125" w14:textId="066291C9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2" w:history="1">
        <w:r w:rsidRPr="00703F4D">
          <w:rPr>
            <w:rStyle w:val="Hyperlink"/>
            <w:noProof/>
          </w:rPr>
          <w:t>2.1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Current teaching space surplus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64DDACA" w14:textId="49DE18BE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3" w:history="1">
        <w:r w:rsidRPr="00703F4D">
          <w:rPr>
            <w:rStyle w:val="Hyperlink"/>
            <w:noProof/>
          </w:rPr>
          <w:t>2.2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Overview of existing building assets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CF42C2" w14:textId="7B8F4548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4" w:history="1">
        <w:r w:rsidRPr="00703F4D">
          <w:rPr>
            <w:rStyle w:val="Hyperlink"/>
            <w:noProof/>
          </w:rPr>
          <w:t>2.3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Utilisation of existing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1410257" w14:textId="3C0FCDDD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5" w:history="1">
        <w:r w:rsidRPr="00703F4D">
          <w:rPr>
            <w:rStyle w:val="Hyperlink"/>
            <w:noProof/>
          </w:rPr>
          <w:t>3.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Opportunities for rationalisation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60392BB" w14:textId="124A5654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6" w:history="1">
        <w:r w:rsidRPr="00703F4D">
          <w:rPr>
            <w:rStyle w:val="Hyperlink"/>
            <w:noProof/>
          </w:rPr>
          <w:t>3.1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Opportunities for removal of individual teaching spaces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220E294" w14:textId="1BF44E5F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7" w:history="1">
        <w:r w:rsidRPr="00703F4D">
          <w:rPr>
            <w:rStyle w:val="Hyperlink"/>
            <w:noProof/>
          </w:rPr>
          <w:t>3.2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Opportunities for removal of blocks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2A12F05" w14:textId="76D6E154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8" w:history="1">
        <w:r w:rsidRPr="00703F4D">
          <w:rPr>
            <w:rStyle w:val="Hyperlink"/>
            <w:noProof/>
          </w:rPr>
          <w:t>3.3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Summary on opportunities for rationalisation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C9591D5" w14:textId="0F7D832F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79" w:history="1">
        <w:r w:rsidRPr="00703F4D">
          <w:rPr>
            <w:rStyle w:val="Hyperlink"/>
            <w:noProof/>
          </w:rPr>
          <w:t>4.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Recommended strategy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086901" w14:textId="737C4916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0" w:history="1">
        <w:r w:rsidRPr="00703F4D">
          <w:rPr>
            <w:rStyle w:val="Hyperlink"/>
            <w:noProof/>
          </w:rPr>
          <w:t>4.1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Options considered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B10FED" w14:textId="3D7DC278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1" w:history="1">
        <w:r w:rsidRPr="00703F4D">
          <w:rPr>
            <w:rStyle w:val="Hyperlink"/>
            <w:noProof/>
          </w:rPr>
          <w:t>4.2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Impact of educational programmes/facilities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BCB24A" w14:textId="68534D93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2" w:history="1">
        <w:r w:rsidRPr="00703F4D">
          <w:rPr>
            <w:rStyle w:val="Hyperlink"/>
            <w:noProof/>
          </w:rPr>
          <w:t>4.3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Implementation of rationalisation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10ADC2" w14:textId="010946F5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3" w:history="1">
        <w:r w:rsidRPr="00703F4D">
          <w:rPr>
            <w:rStyle w:val="Hyperlink"/>
            <w:noProof/>
          </w:rPr>
          <w:t>4.4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Site plans for the strategy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E69C09" w14:textId="349C7A2B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4" w:history="1">
        <w:r w:rsidRPr="00703F4D">
          <w:rPr>
            <w:rStyle w:val="Hyperlink"/>
            <w:noProof/>
          </w:rPr>
          <w:t>4.5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Future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FCAD5C" w14:textId="27FCF761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5" w:history="1">
        <w:r w:rsidRPr="00703F4D">
          <w:rPr>
            <w:rStyle w:val="Hyperlink"/>
            <w:noProof/>
          </w:rPr>
          <w:t>4.6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Impact on the 10YPP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935CB8" w14:textId="72B6D914" w:rsidR="0009496E" w:rsidRDefault="0009496E">
      <w:pPr>
        <w:pStyle w:val="TOC2"/>
        <w:tabs>
          <w:tab w:val="left" w:pos="960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6" w:history="1">
        <w:r w:rsidRPr="00703F4D">
          <w:rPr>
            <w:rStyle w:val="Hyperlink"/>
            <w:noProof/>
          </w:rPr>
          <w:t>4.7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Budget Required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58D573" w14:textId="42CDBC89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7" w:history="1">
        <w:r w:rsidRPr="00703F4D">
          <w:rPr>
            <w:rStyle w:val="Hyperlink"/>
            <w:noProof/>
          </w:rPr>
          <w:t>5.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018CD5" w14:textId="0649C7FC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8" w:history="1">
        <w:r w:rsidRPr="00703F4D">
          <w:rPr>
            <w:rStyle w:val="Hyperlink"/>
            <w:noProof/>
          </w:rPr>
          <w:t>6.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Monitoring (NZSPA to complete)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384A6C4" w14:textId="5C04A4EB" w:rsidR="0009496E" w:rsidRDefault="0009496E">
      <w:pPr>
        <w:pStyle w:val="TOC1"/>
        <w:tabs>
          <w:tab w:val="left" w:pos="482"/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89" w:history="1">
        <w:r w:rsidRPr="00703F4D">
          <w:rPr>
            <w:rStyle w:val="Hyperlink"/>
            <w:noProof/>
          </w:rPr>
          <w:t>7.</w:t>
        </w:r>
        <w:r>
          <w:rPr>
            <w:rFonts w:eastAsiaTheme="minorEastAsia" w:cstheme="minorBidi"/>
            <w:noProof/>
            <w:kern w:val="2"/>
            <w:lang w:eastAsia="en-NZ"/>
            <w14:ligatures w14:val="standardContextual"/>
          </w:rPr>
          <w:tab/>
        </w:r>
        <w:r w:rsidRPr="00703F4D">
          <w:rPr>
            <w:rStyle w:val="Hyperlink"/>
            <w:noProof/>
          </w:rPr>
          <w:t>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2FE6972" w14:textId="283409FF" w:rsidR="0009496E" w:rsidRDefault="0009496E">
      <w:pPr>
        <w:pStyle w:val="TOC1"/>
        <w:tabs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90" w:history="1">
        <w:r w:rsidRPr="00703F4D">
          <w:rPr>
            <w:rStyle w:val="Hyperlink"/>
            <w:noProof/>
          </w:rPr>
          <w:t>Appendix A - School site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2015C0" w14:textId="40671F34" w:rsidR="0009496E" w:rsidRDefault="0009496E">
      <w:pPr>
        <w:pStyle w:val="TOC1"/>
        <w:tabs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91" w:history="1">
        <w:r w:rsidRPr="00703F4D">
          <w:rPr>
            <w:rStyle w:val="Hyperlink"/>
            <w:noProof/>
          </w:rPr>
          <w:t>Appendix B - New Zealand School Property Agency site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AEF50B4" w14:textId="56423DF3" w:rsidR="0009496E" w:rsidRDefault="0009496E">
      <w:pPr>
        <w:pStyle w:val="TOC1"/>
        <w:tabs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92" w:history="1">
        <w:r w:rsidRPr="00703F4D">
          <w:rPr>
            <w:rStyle w:val="Hyperlink"/>
            <w:noProof/>
          </w:rPr>
          <w:t>Appendix C - Detailed rationalisation information (if available)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9F7B6B8" w14:textId="70CC218D" w:rsidR="0009496E" w:rsidRDefault="0009496E">
      <w:pPr>
        <w:pStyle w:val="TOC1"/>
        <w:tabs>
          <w:tab w:val="right" w:leader="dot" w:pos="9402"/>
        </w:tabs>
        <w:rPr>
          <w:rFonts w:eastAsiaTheme="minorEastAsia" w:cstheme="minorBidi"/>
          <w:noProof/>
          <w:kern w:val="2"/>
          <w:lang w:eastAsia="en-NZ"/>
          <w14:ligatures w14:val="standardContextual"/>
        </w:rPr>
      </w:pPr>
      <w:hyperlink w:anchor="_Toc239230893" w:history="1">
        <w:r w:rsidRPr="00703F4D">
          <w:rPr>
            <w:rStyle w:val="Hyperlink"/>
            <w:noProof/>
          </w:rPr>
          <w:t>Appendix D - Annotated site plan showing rationalisation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_Toc239230893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8C6A4FE" w14:textId="5F29ACEC" w:rsidR="004A25D2" w:rsidRDefault="00DA0BE1" w:rsidP="004A25D2">
      <w:r w:rsidRPr="00DA0BE1">
        <w:fldChar w:fldCharType="end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366"/>
      </w:tblGrid>
      <w:tr w:rsidR="00270DCC" w14:paraId="5F605F2E" w14:textId="77777777" w:rsidTr="00270DCC">
        <w:tc>
          <w:tcPr>
            <w:tcW w:w="9412" w:type="dxa"/>
            <w:tcBorders>
              <w:top w:val="single" w:sz="18" w:space="0" w:color="66BA6E" w:themeColor="accent2"/>
              <w:left w:val="single" w:sz="18" w:space="0" w:color="66BA6E" w:themeColor="accent2"/>
              <w:bottom w:val="single" w:sz="18" w:space="0" w:color="66BA6E" w:themeColor="accent2"/>
              <w:right w:val="single" w:sz="18" w:space="0" w:color="66BA6E" w:themeColor="accent2"/>
            </w:tcBorders>
          </w:tcPr>
          <w:p w14:paraId="3EA26525" w14:textId="77777777" w:rsidR="00270DCC" w:rsidRPr="00DA0BE1" w:rsidRDefault="00270DCC" w:rsidP="00270DCC">
            <w:r w:rsidRPr="00DA0BE1">
              <w:t xml:space="preserve">Important: </w:t>
            </w:r>
          </w:p>
          <w:p w14:paraId="770F1561" w14:textId="77777777" w:rsidR="00270DCC" w:rsidRPr="00DA0BE1" w:rsidRDefault="00270DCC" w:rsidP="00270DCC">
            <w:pPr>
              <w:pStyle w:val="ListBullet"/>
            </w:pPr>
            <w:r w:rsidRPr="00DA0BE1">
              <w:t xml:space="preserve">A consultant is </w:t>
            </w:r>
            <w:r w:rsidRPr="00DA0BE1">
              <w:rPr>
                <w:b/>
                <w:bCs/>
              </w:rPr>
              <w:t>not</w:t>
            </w:r>
            <w:r w:rsidRPr="00DA0BE1">
              <w:t xml:space="preserve"> required to complete this rationalisation plan.</w:t>
            </w:r>
          </w:p>
          <w:p w14:paraId="7962D3B2" w14:textId="5793FBF4" w:rsidR="00270DCC" w:rsidRDefault="00270DCC" w:rsidP="004A25D2">
            <w:pPr>
              <w:pStyle w:val="ListBullet"/>
            </w:pPr>
            <w:r w:rsidRPr="00DA0BE1">
              <w:t>Only a paragraph under each heading is required, this is only a template</w:t>
            </w:r>
          </w:p>
        </w:tc>
      </w:tr>
    </w:tbl>
    <w:p w14:paraId="4EBA4C1B" w14:textId="77777777" w:rsidR="00270DCC" w:rsidRDefault="00270DCC" w:rsidP="004A25D2"/>
    <w:p w14:paraId="7EF3A2A1" w14:textId="77777777" w:rsidR="00270DCC" w:rsidRPr="00DA0BE1" w:rsidRDefault="00270DCC" w:rsidP="004A25D2"/>
    <w:p w14:paraId="0B6FA363" w14:textId="77777777" w:rsidR="00212175" w:rsidRPr="00DA0BE1" w:rsidRDefault="00212175">
      <w:r w:rsidRPr="00DA0BE1">
        <w:br w:type="page"/>
      </w:r>
    </w:p>
    <w:p w14:paraId="547C86C8" w14:textId="67F8A486" w:rsidR="004A25D2" w:rsidRPr="00DA0BE1" w:rsidRDefault="004A25D2" w:rsidP="004A25D2">
      <w:pPr>
        <w:pStyle w:val="Heading1Numbered"/>
      </w:pPr>
      <w:bookmarkStart w:id="0" w:name="_Toc239230870"/>
      <w:r w:rsidRPr="00DA0BE1">
        <w:lastRenderedPageBreak/>
        <w:t>Executive summary</w:t>
      </w:r>
      <w:bookmarkEnd w:id="0"/>
    </w:p>
    <w:p w14:paraId="484B8238" w14:textId="77777777" w:rsidR="004A25D2" w:rsidRPr="00DA0BE1" w:rsidRDefault="004A25D2" w:rsidP="004A25D2">
      <w:proofErr w:type="gramStart"/>
      <w:r w:rsidRPr="00DA0BE1">
        <w:t>A brief summary</w:t>
      </w:r>
      <w:proofErr w:type="gramEnd"/>
      <w:r w:rsidRPr="00DA0BE1">
        <w:t xml:space="preserve"> of surplus property that exists at the school, the opportunities for implementing a rationalisation strategy and the impacts on future property developments and funding.</w:t>
      </w:r>
    </w:p>
    <w:p w14:paraId="190EB714" w14:textId="0E2976C0" w:rsidR="004A25D2" w:rsidRPr="00DA0BE1" w:rsidRDefault="004A25D2" w:rsidP="004A25D2">
      <w:pPr>
        <w:pStyle w:val="Heading1Numbered"/>
      </w:pPr>
      <w:bookmarkStart w:id="1" w:name="_Toc239230871"/>
      <w:r w:rsidRPr="00DA0BE1">
        <w:t>Current situation</w:t>
      </w:r>
      <w:bookmarkEnd w:id="1"/>
    </w:p>
    <w:p w14:paraId="64922ABE" w14:textId="597D860D" w:rsidR="004A25D2" w:rsidRPr="00DA0BE1" w:rsidRDefault="004A25D2" w:rsidP="004A25D2">
      <w:pPr>
        <w:pStyle w:val="Heading2Numbered"/>
      </w:pPr>
      <w:bookmarkStart w:id="2" w:name="_Toc239230872"/>
      <w:r w:rsidRPr="00DA0BE1">
        <w:t>Current teaching space surplus</w:t>
      </w:r>
      <w:bookmarkEnd w:id="2"/>
    </w:p>
    <w:p w14:paraId="567EA8DE" w14:textId="4874F4AF" w:rsidR="004A25D2" w:rsidRPr="00DA0BE1" w:rsidRDefault="004A25D2" w:rsidP="004A25D2">
      <w:r w:rsidRPr="00DA0BE1">
        <w:t>A summary of the current teaching space count and the schools current teaching space entitlement</w:t>
      </w:r>
      <w:r w:rsidR="0009496E">
        <w:t>.</w:t>
      </w:r>
    </w:p>
    <w:p w14:paraId="18720834" w14:textId="1D054475" w:rsidR="004A25D2" w:rsidRPr="00DA0BE1" w:rsidRDefault="004A25D2" w:rsidP="004A25D2">
      <w:pPr>
        <w:pStyle w:val="Heading2Numbered"/>
      </w:pPr>
      <w:bookmarkStart w:id="3" w:name="_Toc239230873"/>
      <w:r w:rsidRPr="00DA0BE1">
        <w:t>Overview of existing building assets</w:t>
      </w:r>
      <w:bookmarkEnd w:id="3"/>
    </w:p>
    <w:p w14:paraId="69B1720E" w14:textId="77777777" w:rsidR="004A25D2" w:rsidRPr="00DA0BE1" w:rsidRDefault="004A25D2" w:rsidP="004A25D2">
      <w:r w:rsidRPr="00DA0BE1">
        <w:t>A description of the blocks at the school, the number of teaching spaces in each, how they serve the curriculum, and whether they are permanent or relocatable.</w:t>
      </w:r>
    </w:p>
    <w:p w14:paraId="33BBD99F" w14:textId="4603EAB9" w:rsidR="004A25D2" w:rsidRPr="00DA0BE1" w:rsidRDefault="004A25D2" w:rsidP="004A25D2">
      <w:pPr>
        <w:pStyle w:val="Heading2Numbered"/>
      </w:pPr>
      <w:bookmarkStart w:id="4" w:name="_Toc239230874"/>
      <w:r w:rsidRPr="00DA0BE1">
        <w:t>Utilisation of existing space</w:t>
      </w:r>
      <w:bookmarkEnd w:id="4"/>
    </w:p>
    <w:p w14:paraId="48988B11" w14:textId="77777777" w:rsidR="004A25D2" w:rsidRPr="00DA0BE1" w:rsidRDefault="004A25D2" w:rsidP="004A25D2">
      <w:r w:rsidRPr="00DA0BE1">
        <w:t>Overview of the usage of existing teaching space and analysis on how intensively each block is used.</w:t>
      </w:r>
    </w:p>
    <w:p w14:paraId="38CD7F85" w14:textId="735B690B" w:rsidR="004A25D2" w:rsidRPr="00DA0BE1" w:rsidRDefault="004A25D2" w:rsidP="004A25D2">
      <w:pPr>
        <w:pStyle w:val="Heading1Numbered"/>
      </w:pPr>
      <w:bookmarkStart w:id="5" w:name="_Toc239230875"/>
      <w:r w:rsidRPr="00DA0BE1">
        <w:t>Opportunities for rationalisation</w:t>
      </w:r>
      <w:bookmarkEnd w:id="5"/>
    </w:p>
    <w:p w14:paraId="3EA1F51F" w14:textId="23D42909" w:rsidR="004A25D2" w:rsidRPr="00DA0BE1" w:rsidRDefault="004A25D2" w:rsidP="004A25D2">
      <w:pPr>
        <w:pStyle w:val="Heading2Numbered"/>
      </w:pPr>
      <w:bookmarkStart w:id="6" w:name="_Toc239230876"/>
      <w:r w:rsidRPr="00DA0BE1">
        <w:t>Opportunities for removal of individual teaching spaces</w:t>
      </w:r>
      <w:bookmarkEnd w:id="6"/>
    </w:p>
    <w:p w14:paraId="66457E00" w14:textId="77777777" w:rsidR="004A25D2" w:rsidRPr="00DA0BE1" w:rsidRDefault="004A25D2" w:rsidP="004A25D2">
      <w:r w:rsidRPr="00DA0BE1">
        <w:t>Identification of opportunities to remove individual teaching spaces and improve the frequency of use of others.</w:t>
      </w:r>
    </w:p>
    <w:p w14:paraId="77ABBE59" w14:textId="3F8F9F64" w:rsidR="004A25D2" w:rsidRPr="00DA0BE1" w:rsidRDefault="004A25D2" w:rsidP="004A25D2">
      <w:pPr>
        <w:pStyle w:val="Heading2Numbered"/>
      </w:pPr>
      <w:bookmarkStart w:id="7" w:name="_Toc239230877"/>
      <w:r w:rsidRPr="00DA0BE1">
        <w:t>Opportunities for removal of blocks</w:t>
      </w:r>
      <w:bookmarkEnd w:id="7"/>
    </w:p>
    <w:p w14:paraId="12B2466F" w14:textId="77777777" w:rsidR="004A25D2" w:rsidRPr="00DA0BE1" w:rsidRDefault="004A25D2" w:rsidP="004A25D2">
      <w:r w:rsidRPr="00DA0BE1">
        <w:t>Identification of more holistic opportunities to remove whole blocks and improve the frequency of use of other core blocks. Identification of any opportunities to rationalise other surplus area.</w:t>
      </w:r>
    </w:p>
    <w:p w14:paraId="564353B2" w14:textId="40E61240" w:rsidR="004A25D2" w:rsidRPr="00DA0BE1" w:rsidRDefault="004A25D2" w:rsidP="004A25D2">
      <w:pPr>
        <w:pStyle w:val="Heading2Numbered"/>
      </w:pPr>
      <w:bookmarkStart w:id="8" w:name="_Toc239230878"/>
      <w:r w:rsidRPr="00DA0BE1">
        <w:t>Summary on opportunities for rationalisation</w:t>
      </w:r>
      <w:bookmarkEnd w:id="8"/>
    </w:p>
    <w:p w14:paraId="6FEEA675" w14:textId="77777777" w:rsidR="004A25D2" w:rsidRPr="00DA0BE1" w:rsidRDefault="004A25D2" w:rsidP="004A25D2">
      <w:r w:rsidRPr="00DA0BE1">
        <w:t>A summary of the opportunities identified in 3.1 and 3.2.</w:t>
      </w:r>
    </w:p>
    <w:p w14:paraId="54B0F40F" w14:textId="06726171" w:rsidR="004A25D2" w:rsidRPr="00DA0BE1" w:rsidRDefault="004A25D2" w:rsidP="004A25D2">
      <w:pPr>
        <w:pStyle w:val="Heading1Numbered"/>
      </w:pPr>
      <w:bookmarkStart w:id="9" w:name="_Toc239230879"/>
      <w:r w:rsidRPr="00DA0BE1">
        <w:lastRenderedPageBreak/>
        <w:t>Recommended strategy</w:t>
      </w:r>
      <w:bookmarkEnd w:id="9"/>
    </w:p>
    <w:p w14:paraId="238FC755" w14:textId="4EE7B680" w:rsidR="004A25D2" w:rsidRPr="00DA0BE1" w:rsidRDefault="004A25D2" w:rsidP="004A25D2">
      <w:pPr>
        <w:pStyle w:val="Heading2Numbered"/>
      </w:pPr>
      <w:bookmarkStart w:id="10" w:name="_Toc239230880"/>
      <w:r w:rsidRPr="00DA0BE1">
        <w:t>Options considered</w:t>
      </w:r>
      <w:bookmarkEnd w:id="10"/>
    </w:p>
    <w:p w14:paraId="5DDEC039" w14:textId="77777777" w:rsidR="004A25D2" w:rsidRPr="00DA0BE1" w:rsidRDefault="004A25D2" w:rsidP="004A25D2">
      <w:r w:rsidRPr="00DA0BE1">
        <w:t>Identification of the key rationalisation elements being considered.</w:t>
      </w:r>
    </w:p>
    <w:p w14:paraId="09CDB938" w14:textId="6519D49D" w:rsidR="004A25D2" w:rsidRPr="00DA0BE1" w:rsidRDefault="004A25D2" w:rsidP="004A25D2">
      <w:pPr>
        <w:pStyle w:val="Heading2Numbered"/>
      </w:pPr>
      <w:bookmarkStart w:id="11" w:name="_Toc239230881"/>
      <w:r w:rsidRPr="00DA0BE1">
        <w:t>Impact of educational programmes/facilities</w:t>
      </w:r>
      <w:bookmarkEnd w:id="11"/>
    </w:p>
    <w:p w14:paraId="3447598F" w14:textId="10F9BF99" w:rsidR="004A25D2" w:rsidRPr="00DA0BE1" w:rsidRDefault="004A25D2" w:rsidP="004A25D2">
      <w:r w:rsidRPr="00DA0BE1">
        <w:t xml:space="preserve">Consideration of the impact of rationalisation on educational programmes </w:t>
      </w:r>
      <w:r w:rsidR="0009496E" w:rsidRPr="00DA0BE1">
        <w:t>e.g.</w:t>
      </w:r>
      <w:r w:rsidRPr="00DA0BE1">
        <w:t xml:space="preserve"> special education, student support etc.</w:t>
      </w:r>
    </w:p>
    <w:p w14:paraId="2AF7392C" w14:textId="6AED90BB" w:rsidR="004A25D2" w:rsidRPr="00DA0BE1" w:rsidRDefault="004A25D2" w:rsidP="004A25D2">
      <w:pPr>
        <w:pStyle w:val="Heading2Numbered"/>
      </w:pPr>
      <w:bookmarkStart w:id="12" w:name="_Toc239230882"/>
      <w:r w:rsidRPr="00DA0BE1">
        <w:t>Implementation of rationalisation plan</w:t>
      </w:r>
      <w:bookmarkEnd w:id="12"/>
    </w:p>
    <w:p w14:paraId="69590E2B" w14:textId="77777777" w:rsidR="004A25D2" w:rsidRPr="00DA0BE1" w:rsidRDefault="004A25D2" w:rsidP="004A25D2">
      <w:r w:rsidRPr="00DA0BE1">
        <w:t>Outline of the strategy for rationalisation and the timeframes if involved if implemented in stages.</w:t>
      </w:r>
    </w:p>
    <w:p w14:paraId="3C6CB984" w14:textId="09AF513F" w:rsidR="004A25D2" w:rsidRPr="00DA0BE1" w:rsidRDefault="004A25D2" w:rsidP="004A25D2">
      <w:pPr>
        <w:pStyle w:val="Heading3Numbered"/>
      </w:pPr>
      <w:r w:rsidRPr="00DA0BE1">
        <w:t>Year One</w:t>
      </w:r>
    </w:p>
    <w:p w14:paraId="15513639" w14:textId="77777777" w:rsidR="004A25D2" w:rsidRPr="00DA0BE1" w:rsidRDefault="004A25D2" w:rsidP="004A25D2"/>
    <w:p w14:paraId="07E71D90" w14:textId="7867A01C" w:rsidR="004A25D2" w:rsidRPr="00DA0BE1" w:rsidRDefault="004A25D2" w:rsidP="004A25D2">
      <w:pPr>
        <w:pStyle w:val="Heading3Numbered"/>
      </w:pPr>
      <w:r w:rsidRPr="00DA0BE1">
        <w:t>Year Two</w:t>
      </w:r>
    </w:p>
    <w:p w14:paraId="18A5DA73" w14:textId="77777777" w:rsidR="004A25D2" w:rsidRPr="00DA0BE1" w:rsidRDefault="004A25D2" w:rsidP="004A25D2"/>
    <w:p w14:paraId="0707500A" w14:textId="6877A486" w:rsidR="004A25D2" w:rsidRPr="00DA0BE1" w:rsidRDefault="004A25D2" w:rsidP="004A25D2">
      <w:pPr>
        <w:pStyle w:val="Heading3Numbered"/>
      </w:pPr>
      <w:r w:rsidRPr="00DA0BE1">
        <w:t>Year Three</w:t>
      </w:r>
    </w:p>
    <w:p w14:paraId="5BA8691B" w14:textId="77777777" w:rsidR="004A25D2" w:rsidRPr="00DA0BE1" w:rsidRDefault="004A25D2" w:rsidP="004A25D2"/>
    <w:p w14:paraId="24D5E3A4" w14:textId="00776E83" w:rsidR="004A25D2" w:rsidRPr="00DA0BE1" w:rsidRDefault="004A25D2" w:rsidP="004A25D2">
      <w:pPr>
        <w:pStyle w:val="Heading2Numbered"/>
      </w:pPr>
      <w:bookmarkStart w:id="13" w:name="_Toc239230883"/>
      <w:r w:rsidRPr="00DA0BE1">
        <w:t>Site plans for the strategy</w:t>
      </w:r>
      <w:bookmarkEnd w:id="13"/>
    </w:p>
    <w:p w14:paraId="3C8AC94B" w14:textId="77777777" w:rsidR="004A25D2" w:rsidRPr="00DA0BE1" w:rsidRDefault="004A25D2" w:rsidP="004A25D2">
      <w:r w:rsidRPr="00DA0BE1">
        <w:t>Site plan(s) annotated to show the rationalisation work planned.</w:t>
      </w:r>
    </w:p>
    <w:p w14:paraId="7CC82776" w14:textId="17878E46" w:rsidR="004A25D2" w:rsidRPr="00DA0BE1" w:rsidRDefault="004A25D2" w:rsidP="004A25D2">
      <w:pPr>
        <w:pStyle w:val="Heading2Numbered"/>
      </w:pPr>
      <w:bookmarkStart w:id="14" w:name="_Toc239230884"/>
      <w:r w:rsidRPr="00DA0BE1">
        <w:t>Future development</w:t>
      </w:r>
      <w:bookmarkEnd w:id="14"/>
    </w:p>
    <w:p w14:paraId="259EE04A" w14:textId="77777777" w:rsidR="004A25D2" w:rsidRPr="00DA0BE1" w:rsidRDefault="004A25D2" w:rsidP="004A25D2">
      <w:r w:rsidRPr="00DA0BE1">
        <w:t>Consideration of maintenance, modernisation and replacement of building stock at a total school level.</w:t>
      </w:r>
    </w:p>
    <w:p w14:paraId="74D523AC" w14:textId="499F671C" w:rsidR="004A25D2" w:rsidRPr="00DA0BE1" w:rsidRDefault="004A25D2" w:rsidP="004A25D2">
      <w:pPr>
        <w:pStyle w:val="Heading2Numbered"/>
      </w:pPr>
      <w:bookmarkStart w:id="15" w:name="_Toc239230885"/>
      <w:r w:rsidRPr="00DA0BE1">
        <w:t>Impact on the 10YPP</w:t>
      </w:r>
      <w:bookmarkEnd w:id="15"/>
    </w:p>
    <w:p w14:paraId="2FC66290" w14:textId="77777777" w:rsidR="004A25D2" w:rsidRPr="00DA0BE1" w:rsidRDefault="004A25D2" w:rsidP="004A25D2">
      <w:r w:rsidRPr="00DA0BE1">
        <w:t>The impact of the rationalisation plan on capital projects planned in the schools 10YPP. The rationalisation plan should be developed in conjunction with any future projects in a strategic way.</w:t>
      </w:r>
    </w:p>
    <w:p w14:paraId="2A394F83" w14:textId="4533FCD5" w:rsidR="004A25D2" w:rsidRPr="00DA0BE1" w:rsidRDefault="004A25D2" w:rsidP="004A25D2">
      <w:pPr>
        <w:pStyle w:val="Heading2Numbered"/>
      </w:pPr>
      <w:bookmarkStart w:id="16" w:name="_Toc239230886"/>
      <w:r w:rsidRPr="00DA0BE1">
        <w:lastRenderedPageBreak/>
        <w:t>Budget Required</w:t>
      </w:r>
      <w:bookmarkEnd w:id="16"/>
    </w:p>
    <w:p w14:paraId="73AC3086" w14:textId="77777777" w:rsidR="004A25D2" w:rsidRPr="00DA0BE1" w:rsidRDefault="004A25D2" w:rsidP="004A25D2">
      <w:r w:rsidRPr="00DA0BE1">
        <w:t xml:space="preserve">Any demolition will require a submission for property rationalisation expense funding. Identify any capital and/or operating budget required. </w:t>
      </w:r>
    </w:p>
    <w:p w14:paraId="2011CC55" w14:textId="5A8AA1FB" w:rsidR="004A25D2" w:rsidRPr="00DA0BE1" w:rsidRDefault="004A25D2" w:rsidP="004A25D2">
      <w:pPr>
        <w:pStyle w:val="Heading1Numbered"/>
      </w:pPr>
      <w:bookmarkStart w:id="17" w:name="_Toc239230887"/>
      <w:r w:rsidRPr="00DA0BE1">
        <w:t>Conclusion</w:t>
      </w:r>
      <w:bookmarkEnd w:id="17"/>
    </w:p>
    <w:p w14:paraId="65D8992A" w14:textId="77777777" w:rsidR="004A25D2" w:rsidRPr="00DA0BE1" w:rsidRDefault="004A25D2" w:rsidP="004A25D2">
      <w:r w:rsidRPr="00DA0BE1">
        <w:t>A summary of the key aspects of the rationalisation plan and how this affects the future development of the school.</w:t>
      </w:r>
    </w:p>
    <w:p w14:paraId="5467AAA0" w14:textId="77777777" w:rsidR="004A25D2" w:rsidRPr="00DA0BE1" w:rsidRDefault="004A25D2" w:rsidP="00894E53">
      <w:pPr>
        <w:pStyle w:val="ImportantParagraph"/>
        <w:pBdr>
          <w:bottom w:val="single" w:sz="18" w:space="17" w:color="66BA6E" w:themeColor="accent2"/>
        </w:pBdr>
      </w:pPr>
      <w:r w:rsidRPr="00DA0BE1">
        <w:rPr>
          <w:b/>
          <w:bCs/>
        </w:rPr>
        <w:t>Important</w:t>
      </w:r>
      <w:r w:rsidRPr="00DA0BE1">
        <w:t>: this strategy should be reviewed at least on an annual basis and updated according to any circumstances changing.</w:t>
      </w:r>
    </w:p>
    <w:p w14:paraId="14E75E18" w14:textId="4222D662" w:rsidR="004A25D2" w:rsidRPr="00DA0BE1" w:rsidRDefault="004A25D2" w:rsidP="004A25D2">
      <w:pPr>
        <w:pStyle w:val="Heading1Numbered"/>
      </w:pPr>
      <w:bookmarkStart w:id="18" w:name="_Toc239230888"/>
      <w:r w:rsidRPr="00DA0BE1">
        <w:t>Monitoring (</w:t>
      </w:r>
      <w:r w:rsidR="0009496E">
        <w:t>NZSPA</w:t>
      </w:r>
      <w:r w:rsidRPr="00DA0BE1">
        <w:t xml:space="preserve"> to complete)</w:t>
      </w:r>
      <w:bookmarkEnd w:id="18"/>
    </w:p>
    <w:p w14:paraId="0B116A41" w14:textId="77777777" w:rsidR="004A25D2" w:rsidRPr="00DA0BE1" w:rsidRDefault="004A25D2" w:rsidP="004A25D2">
      <w:r w:rsidRPr="00DA0BE1">
        <w:t>A summary of the key aspects of the rationalisation plan and how this affects the future development of the school.</w:t>
      </w:r>
    </w:p>
    <w:p w14:paraId="6BFC47B8" w14:textId="77777777" w:rsidR="004A25D2" w:rsidRPr="00DA0BE1" w:rsidRDefault="004A25D2" w:rsidP="0009496E">
      <w:pPr>
        <w:pStyle w:val="ImportantParagraph"/>
      </w:pPr>
      <w:r w:rsidRPr="00DA0BE1">
        <w:rPr>
          <w:b/>
          <w:bCs/>
        </w:rPr>
        <w:t>Important</w:t>
      </w:r>
      <w:r w:rsidRPr="00DA0BE1">
        <w:t>: this strategy should be reviewed at least on an annual basis and updated according to any circumstances changing.</w:t>
      </w:r>
    </w:p>
    <w:p w14:paraId="31BCBFCE" w14:textId="5F51FD81" w:rsidR="004A25D2" w:rsidRPr="00DA0BE1" w:rsidRDefault="004A25D2" w:rsidP="004A25D2">
      <w:pPr>
        <w:pStyle w:val="Heading1Numbered"/>
        <w:pageBreakBefore/>
      </w:pPr>
      <w:bookmarkStart w:id="19" w:name="_Toc239230889"/>
      <w:r w:rsidRPr="00DA0BE1">
        <w:lastRenderedPageBreak/>
        <w:t>Appendices</w:t>
      </w:r>
      <w:bookmarkEnd w:id="19"/>
    </w:p>
    <w:p w14:paraId="311721F8" w14:textId="33EC2ED7" w:rsidR="004A25D2" w:rsidRPr="00DA0BE1" w:rsidRDefault="004A25D2" w:rsidP="004A25D2">
      <w:pPr>
        <w:pStyle w:val="Appendix"/>
        <w:pageBreakBefore w:val="0"/>
      </w:pPr>
      <w:bookmarkStart w:id="20" w:name="_Toc239230890"/>
      <w:r w:rsidRPr="00DA0BE1">
        <w:t>School site plan</w:t>
      </w:r>
      <w:bookmarkEnd w:id="20"/>
    </w:p>
    <w:p w14:paraId="1C7FC2FD" w14:textId="77777777" w:rsidR="004A25D2" w:rsidRPr="00DA0BE1" w:rsidRDefault="004A25D2" w:rsidP="004A25D2"/>
    <w:p w14:paraId="59E13F03" w14:textId="54BB9BA3" w:rsidR="004A25D2" w:rsidRPr="00DA0BE1" w:rsidRDefault="004A25D2" w:rsidP="004A25D2">
      <w:pPr>
        <w:pStyle w:val="Appendix"/>
      </w:pPr>
      <w:bookmarkStart w:id="21" w:name="_Toc239230891"/>
      <w:r w:rsidRPr="00DA0BE1">
        <w:lastRenderedPageBreak/>
        <w:t>New Zealand School Property Agency site plan</w:t>
      </w:r>
      <w:bookmarkEnd w:id="21"/>
    </w:p>
    <w:p w14:paraId="3E649670" w14:textId="77777777" w:rsidR="004A25D2" w:rsidRPr="00DA0BE1" w:rsidRDefault="004A25D2" w:rsidP="004A25D2"/>
    <w:p w14:paraId="5D41591D" w14:textId="5EED82F6" w:rsidR="004A25D2" w:rsidRPr="00DA0BE1" w:rsidRDefault="004A25D2" w:rsidP="004A25D2">
      <w:pPr>
        <w:pStyle w:val="Appendix"/>
      </w:pPr>
      <w:bookmarkStart w:id="22" w:name="_Toc239230892"/>
      <w:r w:rsidRPr="00DA0BE1">
        <w:lastRenderedPageBreak/>
        <w:t>Detailed rationalisation information (if available)</w:t>
      </w:r>
      <w:bookmarkEnd w:id="22"/>
    </w:p>
    <w:p w14:paraId="3DC0448C" w14:textId="77777777" w:rsidR="004A25D2" w:rsidRPr="00DA0BE1" w:rsidRDefault="004A25D2" w:rsidP="004A25D2"/>
    <w:p w14:paraId="5D8D8B3E" w14:textId="28870592" w:rsidR="004A25D2" w:rsidRPr="00DA0BE1" w:rsidRDefault="004A25D2" w:rsidP="004A25D2">
      <w:pPr>
        <w:pStyle w:val="Appendix"/>
      </w:pPr>
      <w:bookmarkStart w:id="23" w:name="_Toc239230893"/>
      <w:r w:rsidRPr="00DA0BE1">
        <w:lastRenderedPageBreak/>
        <w:t>Annotated site plan showing rationalisation</w:t>
      </w:r>
      <w:bookmarkEnd w:id="23"/>
    </w:p>
    <w:p w14:paraId="31352259" w14:textId="77777777" w:rsidR="004A25D2" w:rsidRPr="00DA0BE1" w:rsidRDefault="004A25D2" w:rsidP="004A25D2"/>
    <w:p w14:paraId="7526E813" w14:textId="402B3761" w:rsidR="004A25D2" w:rsidRPr="00DA0BE1" w:rsidRDefault="00F851DB" w:rsidP="004A25D2">
      <w:r w:rsidRPr="00DA0BE1">
        <w:br w:type="page"/>
      </w:r>
    </w:p>
    <w:p w14:paraId="70A222C1" w14:textId="54F864D2" w:rsidR="004A25D2" w:rsidRPr="00DA0BE1" w:rsidRDefault="0009496E" w:rsidP="004A25D2">
      <w:r w:rsidRPr="00DA0BE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8B9E4" wp14:editId="2BD6E43E">
                <wp:simplePos x="0" y="0"/>
                <wp:positionH relativeFrom="page">
                  <wp:align>right</wp:align>
                </wp:positionH>
                <wp:positionV relativeFrom="paragraph">
                  <wp:posOffset>-1057275</wp:posOffset>
                </wp:positionV>
                <wp:extent cx="7559675" cy="10691495"/>
                <wp:effectExtent l="0" t="0" r="22225" b="14605"/>
                <wp:wrapNone/>
                <wp:docPr id="83949906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CFDBE" w14:textId="77777777" w:rsidR="004A25D2" w:rsidRPr="00DA0BE1" w:rsidRDefault="004A25D2" w:rsidP="004A25D2"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</w:r>
                            <w:r w:rsidRPr="00DA0BE1">
                              <w:br/>
                              <w:t xml:space="preserve">     </w:t>
                            </w:r>
                          </w:p>
                          <w:p w14:paraId="1B1F1893" w14:textId="77777777" w:rsidR="004A25D2" w:rsidRPr="00DA0BE1" w:rsidRDefault="004A25D2" w:rsidP="004A25D2">
                            <w:r w:rsidRPr="00DA0BE1">
                              <w:t xml:space="preserve">   </w:t>
                            </w:r>
                          </w:p>
                          <w:p w14:paraId="12FE7BDF" w14:textId="77777777" w:rsidR="004A25D2" w:rsidRPr="00DA0BE1" w:rsidRDefault="004A25D2" w:rsidP="004A25D2"/>
                          <w:p w14:paraId="47E2E3E4" w14:textId="77777777" w:rsidR="004A25D2" w:rsidRPr="00DA0BE1" w:rsidRDefault="004A25D2" w:rsidP="004A25D2">
                            <w:r w:rsidRPr="00DA0BE1">
                              <w:t xml:space="preserve">           </w:t>
                            </w:r>
                            <w:r w:rsidRPr="00DA0BE1">
                              <w:rPr>
                                <w:noProof/>
                              </w:rPr>
                              <w:drawing>
                                <wp:inline distT="0" distB="0" distL="0" distR="0" wp14:anchorId="461DDA54" wp14:editId="024D93AC">
                                  <wp:extent cx="4469685" cy="674540"/>
                                  <wp:effectExtent l="0" t="0" r="0" b="0"/>
                                  <wp:docPr id="935246526" name="Graphic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5246526" name="Graphic 1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69685" cy="674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4D7F69" w14:textId="77777777" w:rsidR="004A25D2" w:rsidRPr="00DA0BE1" w:rsidRDefault="004A25D2" w:rsidP="004A25D2">
                            <w:r w:rsidRPr="00DA0BE1"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8B9E4" id="Rectangle 14" o:spid="_x0000_s1033" style="position:absolute;margin-left:544.05pt;margin-top:-83.25pt;width:595.25pt;height:841.8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" fillcolor="white [3212]" strokecolor="#030e13 [484]" strokeweight="1pt">
                <v:textbox>
                  <w:txbxContent>
                    <w:p w14:paraId="097CFDBE" w14:textId="77777777" w:rsidR="004A25D2" w:rsidRPr="00DA0BE1" w:rsidRDefault="004A25D2" w:rsidP="004A25D2"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</w:r>
                      <w:r w:rsidRPr="00DA0BE1">
                        <w:br/>
                        <w:t xml:space="preserve">     </w:t>
                      </w:r>
                    </w:p>
                    <w:p w14:paraId="1B1F1893" w14:textId="77777777" w:rsidR="004A25D2" w:rsidRPr="00DA0BE1" w:rsidRDefault="004A25D2" w:rsidP="004A25D2">
                      <w:r w:rsidRPr="00DA0BE1">
                        <w:t xml:space="preserve">   </w:t>
                      </w:r>
                    </w:p>
                    <w:p w14:paraId="12FE7BDF" w14:textId="77777777" w:rsidR="004A25D2" w:rsidRPr="00DA0BE1" w:rsidRDefault="004A25D2" w:rsidP="004A25D2"/>
                    <w:p w14:paraId="47E2E3E4" w14:textId="77777777" w:rsidR="004A25D2" w:rsidRPr="00DA0BE1" w:rsidRDefault="004A25D2" w:rsidP="004A25D2">
                      <w:r w:rsidRPr="00DA0BE1">
                        <w:t xml:space="preserve">           </w:t>
                      </w:r>
                      <w:r w:rsidRPr="00DA0BE1">
                        <w:rPr>
                          <w:noProof/>
                        </w:rPr>
                        <w:drawing>
                          <wp:inline distT="0" distB="0" distL="0" distR="0" wp14:anchorId="461DDA54" wp14:editId="024D93AC">
                            <wp:extent cx="4469685" cy="674540"/>
                            <wp:effectExtent l="0" t="0" r="0" b="0"/>
                            <wp:docPr id="935246526" name="Graphic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5246526" name="Graphic 1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69685" cy="674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4D7F69" w14:textId="77777777" w:rsidR="004A25D2" w:rsidRPr="00DA0BE1" w:rsidRDefault="004A25D2" w:rsidP="004A25D2">
                      <w:r w:rsidRPr="00DA0BE1">
                        <w:t xml:space="preserve">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1C2EA4" w14:textId="4E62E8E0" w:rsidR="004A25D2" w:rsidRPr="00DA0BE1" w:rsidRDefault="004A25D2" w:rsidP="004A25D2"/>
    <w:p w14:paraId="6899FDB4" w14:textId="383925DE" w:rsidR="00F851DB" w:rsidRPr="004A25D2" w:rsidRDefault="00F851DB"/>
    <w:sectPr w:rsidR="00F851DB" w:rsidRPr="004A25D2" w:rsidSect="0016458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247" w:right="1247" w:bottom="1247" w:left="1247" w:header="124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8F236" w14:textId="77777777" w:rsidR="005F06AB" w:rsidRPr="00DA0BE1" w:rsidRDefault="005F06AB" w:rsidP="0021141C">
      <w:pPr>
        <w:spacing w:before="0" w:after="0" w:line="240" w:lineRule="auto"/>
      </w:pPr>
      <w:r w:rsidRPr="00DA0BE1">
        <w:separator/>
      </w:r>
    </w:p>
  </w:endnote>
  <w:endnote w:type="continuationSeparator" w:id="0">
    <w:p w14:paraId="2BA5838F" w14:textId="77777777" w:rsidR="005F06AB" w:rsidRPr="00DA0BE1" w:rsidRDefault="005F06AB" w:rsidP="0021141C">
      <w:pPr>
        <w:spacing w:before="0" w:after="0" w:line="240" w:lineRule="auto"/>
      </w:pPr>
      <w:r w:rsidRPr="00DA0BE1">
        <w:continuationSeparator/>
      </w:r>
    </w:p>
  </w:endnote>
  <w:endnote w:type="continuationNotice" w:id="1">
    <w:p w14:paraId="40440385" w14:textId="77777777" w:rsidR="005F06AB" w:rsidRPr="00DA0BE1" w:rsidRDefault="005F06A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37D9" w14:textId="77777777" w:rsidR="00302459" w:rsidRPr="00DA0BE1" w:rsidRDefault="006C0D8F">
    <w:pPr>
      <w:pStyle w:val="Footer"/>
    </w:pPr>
    <w:r w:rsidRPr="00DA0BE1"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50EA8A" wp14:editId="164267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445135"/>
              <wp:effectExtent l="0" t="0" r="3810" b="0"/>
              <wp:wrapNone/>
              <wp:docPr id="1028768986" name="Text Box 1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390350" w14:textId="77777777" w:rsidR="006C0D8F" w:rsidRPr="00DA0BE1" w:rsidRDefault="006C0D8F" w:rsidP="006C0D8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DA0BE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0EA8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5" type="#_x0000_t202" alt="[UNCLASSIFIED]" style="position:absolute;margin-left:0;margin-top:0;width:64.2pt;height:35.0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" filled="f" stroked="f">
              <v:textbox style="mso-fit-shape-to-text:t" inset="0,0,0,15pt">
                <w:txbxContent>
                  <w:p w14:paraId="49390350" w14:textId="77777777" w:rsidR="006C0D8F" w:rsidRPr="00DA0BE1" w:rsidRDefault="006C0D8F" w:rsidP="006C0D8F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DA0BE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B92DD" w14:textId="77777777" w:rsidR="006C0D8F" w:rsidRPr="00DA0BE1" w:rsidRDefault="007114B2" w:rsidP="007114B2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i/>
      </w:rPr>
    </w:pPr>
    <w:r w:rsidRPr="00DA0BE1">
      <w:rPr>
        <w:b/>
        <w:bCs/>
        <w:sz w:val="20"/>
        <w:szCs w:val="22"/>
      </w:rPr>
      <w:t>schoolproperty.govt.nz</w:t>
    </w:r>
    <w:r w:rsidRPr="00DA0BE1">
      <w:rPr>
        <w:sz w:val="20"/>
        <w:szCs w:val="22"/>
      </w:rPr>
      <w:t xml:space="preserve"> </w:t>
    </w:r>
    <w:hyperlink r:id="rId1" w:history="1"/>
    <w:r w:rsidRPr="00DA0BE1">
      <w:tab/>
    </w:r>
    <w:r w:rsidRPr="00DA0BE1">
      <w:tab/>
      <w:t xml:space="preserve">Page </w:t>
    </w:r>
    <w:r w:rsidRPr="00DA0BE1">
      <w:rPr>
        <w:i/>
      </w:rPr>
      <w:fldChar w:fldCharType="begin"/>
    </w:r>
    <w:r w:rsidRPr="00DA0BE1">
      <w:instrText xml:space="preserve"> PAGE  \* Arabic  \* MERGEFORMAT </w:instrText>
    </w:r>
    <w:r w:rsidRPr="00DA0BE1">
      <w:rPr>
        <w:i/>
      </w:rPr>
      <w:fldChar w:fldCharType="separate"/>
    </w:r>
    <w:r w:rsidRPr="00DA0BE1">
      <w:t>2</w:t>
    </w:r>
    <w:r w:rsidRPr="00DA0BE1">
      <w:rPr>
        <w:i/>
      </w:rPr>
      <w:fldChar w:fldCharType="end"/>
    </w:r>
    <w:r w:rsidRPr="00DA0BE1">
      <w:t xml:space="preserve"> of </w:t>
    </w:r>
    <w:fldSimple w:instr=" NUMPAGES  \* Arabic  \* MERGEFORMAT ">
      <w:r w:rsidRPr="00DA0BE1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2C5F" w14:textId="77777777" w:rsidR="004A25D2" w:rsidRPr="00DA0BE1" w:rsidRDefault="004A25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A899B" w14:textId="77777777" w:rsidR="005F06AB" w:rsidRPr="00DA0BE1" w:rsidRDefault="005F06AB" w:rsidP="0021141C">
      <w:pPr>
        <w:spacing w:before="0" w:after="0" w:line="240" w:lineRule="auto"/>
      </w:pPr>
      <w:r w:rsidRPr="00DA0BE1">
        <w:separator/>
      </w:r>
    </w:p>
  </w:footnote>
  <w:footnote w:type="continuationSeparator" w:id="0">
    <w:p w14:paraId="0F0E1C3F" w14:textId="77777777" w:rsidR="005F06AB" w:rsidRPr="00DA0BE1" w:rsidRDefault="005F06AB" w:rsidP="0021141C">
      <w:pPr>
        <w:spacing w:before="0" w:after="0" w:line="240" w:lineRule="auto"/>
      </w:pPr>
      <w:r w:rsidRPr="00DA0BE1">
        <w:continuationSeparator/>
      </w:r>
    </w:p>
  </w:footnote>
  <w:footnote w:type="continuationNotice" w:id="1">
    <w:p w14:paraId="5DD5FF17" w14:textId="77777777" w:rsidR="005F06AB" w:rsidRPr="00DA0BE1" w:rsidRDefault="005F06A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42A56" w14:textId="77777777" w:rsidR="00302459" w:rsidRPr="00DA0BE1" w:rsidRDefault="006C0D8F">
    <w:pPr>
      <w:pStyle w:val="Header"/>
    </w:pPr>
    <w:r w:rsidRPr="00DA0BE1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DF41BDE" wp14:editId="18DDFD7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445135"/>
              <wp:effectExtent l="0" t="0" r="3810" b="12065"/>
              <wp:wrapNone/>
              <wp:docPr id="1851060714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1E70D" w14:textId="77777777" w:rsidR="006C0D8F" w:rsidRPr="00DA0BE1" w:rsidRDefault="006C0D8F" w:rsidP="006C0D8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DA0BE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41BD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alt="[UNCLASSIFIED]" style="position:absolute;margin-left:0;margin-top:0;width:64.2pt;height:35.0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" filled="f" stroked="f">
              <v:textbox style="mso-fit-shape-to-text:t" inset="0,15pt,0,0">
                <w:txbxContent>
                  <w:p w14:paraId="7451E70D" w14:textId="77777777" w:rsidR="006C0D8F" w:rsidRPr="00DA0BE1" w:rsidRDefault="006C0D8F" w:rsidP="006C0D8F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DA0BE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CDC9" w14:textId="77777777" w:rsidR="004A25D2" w:rsidRPr="00DA0BE1" w:rsidRDefault="004A25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1C44" w14:textId="77777777" w:rsidR="004A25D2" w:rsidRPr="00DA0BE1" w:rsidRDefault="004A2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61A205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2329E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CDC46BD4"/>
    <w:lvl w:ilvl="0">
      <w:start w:val="1"/>
      <w:numFmt w:val="bullet"/>
      <w:lvlText w:val=""/>
      <w:lvlJc w:val="left"/>
      <w:pPr>
        <w:ind w:left="1228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94C61A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7D0ED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C3B0F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7" w15:restartNumberingAfterBreak="0">
    <w:nsid w:val="060D63E4"/>
    <w:multiLevelType w:val="hybridMultilevel"/>
    <w:tmpl w:val="4E1848D8"/>
    <w:lvl w:ilvl="0" w:tplc="8EAE381E">
      <w:start w:val="1"/>
      <w:numFmt w:val="decimal"/>
      <w:lvlText w:val="(%1)"/>
      <w:lvlJc w:val="left"/>
      <w:pPr>
        <w:ind w:left="1627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2347" w:hanging="360"/>
      </w:pPr>
    </w:lvl>
    <w:lvl w:ilvl="2" w:tplc="1409001B" w:tentative="1">
      <w:start w:val="1"/>
      <w:numFmt w:val="lowerRoman"/>
      <w:lvlText w:val="%3."/>
      <w:lvlJc w:val="right"/>
      <w:pPr>
        <w:ind w:left="3067" w:hanging="180"/>
      </w:pPr>
    </w:lvl>
    <w:lvl w:ilvl="3" w:tplc="1409000F" w:tentative="1">
      <w:start w:val="1"/>
      <w:numFmt w:val="decimal"/>
      <w:lvlText w:val="%4."/>
      <w:lvlJc w:val="left"/>
      <w:pPr>
        <w:ind w:left="3787" w:hanging="360"/>
      </w:pPr>
    </w:lvl>
    <w:lvl w:ilvl="4" w:tplc="14090019" w:tentative="1">
      <w:start w:val="1"/>
      <w:numFmt w:val="lowerLetter"/>
      <w:lvlText w:val="%5."/>
      <w:lvlJc w:val="left"/>
      <w:pPr>
        <w:ind w:left="4507" w:hanging="360"/>
      </w:pPr>
    </w:lvl>
    <w:lvl w:ilvl="5" w:tplc="1409001B" w:tentative="1">
      <w:start w:val="1"/>
      <w:numFmt w:val="lowerRoman"/>
      <w:lvlText w:val="%6."/>
      <w:lvlJc w:val="right"/>
      <w:pPr>
        <w:ind w:left="5227" w:hanging="180"/>
      </w:pPr>
    </w:lvl>
    <w:lvl w:ilvl="6" w:tplc="1409000F" w:tentative="1">
      <w:start w:val="1"/>
      <w:numFmt w:val="decimal"/>
      <w:lvlText w:val="%7."/>
      <w:lvlJc w:val="left"/>
      <w:pPr>
        <w:ind w:left="5947" w:hanging="360"/>
      </w:pPr>
    </w:lvl>
    <w:lvl w:ilvl="7" w:tplc="14090019" w:tentative="1">
      <w:start w:val="1"/>
      <w:numFmt w:val="lowerLetter"/>
      <w:lvlText w:val="%8."/>
      <w:lvlJc w:val="left"/>
      <w:pPr>
        <w:ind w:left="6667" w:hanging="360"/>
      </w:pPr>
    </w:lvl>
    <w:lvl w:ilvl="8" w:tplc="1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8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9" w15:restartNumberingAfterBreak="0">
    <w:nsid w:val="0EFB68B3"/>
    <w:multiLevelType w:val="hybridMultilevel"/>
    <w:tmpl w:val="FF84FA9C"/>
    <w:lvl w:ilvl="0" w:tplc="39E21878">
      <w:start w:val="1"/>
      <w:numFmt w:val="lowerRoman"/>
      <w:lvlText w:val="(%1)"/>
      <w:lvlJc w:val="left"/>
      <w:pPr>
        <w:ind w:left="2988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3708" w:hanging="360"/>
      </w:pPr>
    </w:lvl>
    <w:lvl w:ilvl="2" w:tplc="1409001B" w:tentative="1">
      <w:start w:val="1"/>
      <w:numFmt w:val="lowerRoman"/>
      <w:lvlText w:val="%3."/>
      <w:lvlJc w:val="right"/>
      <w:pPr>
        <w:ind w:left="4428" w:hanging="180"/>
      </w:pPr>
    </w:lvl>
    <w:lvl w:ilvl="3" w:tplc="1409000F" w:tentative="1">
      <w:start w:val="1"/>
      <w:numFmt w:val="decimal"/>
      <w:lvlText w:val="%4."/>
      <w:lvlJc w:val="left"/>
      <w:pPr>
        <w:ind w:left="5148" w:hanging="360"/>
      </w:pPr>
    </w:lvl>
    <w:lvl w:ilvl="4" w:tplc="14090019" w:tentative="1">
      <w:start w:val="1"/>
      <w:numFmt w:val="lowerLetter"/>
      <w:lvlText w:val="%5."/>
      <w:lvlJc w:val="left"/>
      <w:pPr>
        <w:ind w:left="5868" w:hanging="360"/>
      </w:pPr>
    </w:lvl>
    <w:lvl w:ilvl="5" w:tplc="1409001B" w:tentative="1">
      <w:start w:val="1"/>
      <w:numFmt w:val="lowerRoman"/>
      <w:lvlText w:val="%6."/>
      <w:lvlJc w:val="right"/>
      <w:pPr>
        <w:ind w:left="6588" w:hanging="180"/>
      </w:pPr>
    </w:lvl>
    <w:lvl w:ilvl="6" w:tplc="1409000F" w:tentative="1">
      <w:start w:val="1"/>
      <w:numFmt w:val="decimal"/>
      <w:lvlText w:val="%7."/>
      <w:lvlJc w:val="left"/>
      <w:pPr>
        <w:ind w:left="7308" w:hanging="360"/>
      </w:pPr>
    </w:lvl>
    <w:lvl w:ilvl="7" w:tplc="14090019" w:tentative="1">
      <w:start w:val="1"/>
      <w:numFmt w:val="lowerLetter"/>
      <w:lvlText w:val="%8."/>
      <w:lvlJc w:val="left"/>
      <w:pPr>
        <w:ind w:left="8028" w:hanging="360"/>
      </w:pPr>
    </w:lvl>
    <w:lvl w:ilvl="8" w:tplc="1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0" w15:restartNumberingAfterBreak="0">
    <w:nsid w:val="0FD349C4"/>
    <w:multiLevelType w:val="multilevel"/>
    <w:tmpl w:val="A3AEE44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1" w15:restartNumberingAfterBreak="0">
    <w:nsid w:val="12EB724E"/>
    <w:multiLevelType w:val="multilevel"/>
    <w:tmpl w:val="E4ECED18"/>
    <w:lvl w:ilvl="0">
      <w:start w:val="1"/>
      <w:numFmt w:val="upperLetter"/>
      <w:suff w:val="space"/>
      <w:lvlText w:val="Appendix %1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1BBA5200"/>
    <w:multiLevelType w:val="multilevel"/>
    <w:tmpl w:val="0688CA80"/>
    <w:lvl w:ilvl="0">
      <w:start w:val="1"/>
      <w:numFmt w:val="decimal"/>
      <w:lvlText w:val="%1"/>
      <w:lvlJc w:val="left"/>
      <w:pPr>
        <w:tabs>
          <w:tab w:val="num" w:pos="1588"/>
        </w:tabs>
        <w:ind w:left="1361" w:hanging="681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588"/>
        </w:tabs>
        <w:ind w:left="1361" w:hanging="681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2268"/>
        </w:tabs>
        <w:ind w:left="2041" w:hanging="68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948"/>
        </w:tabs>
        <w:ind w:left="2722" w:hanging="68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D3238E6"/>
    <w:multiLevelType w:val="hybridMultilevel"/>
    <w:tmpl w:val="17DCC5EA"/>
    <w:lvl w:ilvl="0" w:tplc="71AE7C48">
      <w:start w:val="8"/>
      <w:numFmt w:val="lowerLetter"/>
      <w:lvlText w:val="(%1)"/>
      <w:lvlJc w:val="left"/>
      <w:pPr>
        <w:ind w:left="16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347" w:hanging="360"/>
      </w:pPr>
    </w:lvl>
    <w:lvl w:ilvl="2" w:tplc="1409001B" w:tentative="1">
      <w:start w:val="1"/>
      <w:numFmt w:val="lowerRoman"/>
      <w:lvlText w:val="%3."/>
      <w:lvlJc w:val="right"/>
      <w:pPr>
        <w:ind w:left="3067" w:hanging="180"/>
      </w:pPr>
    </w:lvl>
    <w:lvl w:ilvl="3" w:tplc="1409000F" w:tentative="1">
      <w:start w:val="1"/>
      <w:numFmt w:val="decimal"/>
      <w:lvlText w:val="%4."/>
      <w:lvlJc w:val="left"/>
      <w:pPr>
        <w:ind w:left="3787" w:hanging="360"/>
      </w:pPr>
    </w:lvl>
    <w:lvl w:ilvl="4" w:tplc="14090019" w:tentative="1">
      <w:start w:val="1"/>
      <w:numFmt w:val="lowerLetter"/>
      <w:lvlText w:val="%5."/>
      <w:lvlJc w:val="left"/>
      <w:pPr>
        <w:ind w:left="4507" w:hanging="360"/>
      </w:pPr>
    </w:lvl>
    <w:lvl w:ilvl="5" w:tplc="1409001B" w:tentative="1">
      <w:start w:val="1"/>
      <w:numFmt w:val="lowerRoman"/>
      <w:lvlText w:val="%6."/>
      <w:lvlJc w:val="right"/>
      <w:pPr>
        <w:ind w:left="5227" w:hanging="180"/>
      </w:pPr>
    </w:lvl>
    <w:lvl w:ilvl="6" w:tplc="1409000F" w:tentative="1">
      <w:start w:val="1"/>
      <w:numFmt w:val="decimal"/>
      <w:lvlText w:val="%7."/>
      <w:lvlJc w:val="left"/>
      <w:pPr>
        <w:ind w:left="5947" w:hanging="360"/>
      </w:pPr>
    </w:lvl>
    <w:lvl w:ilvl="7" w:tplc="14090019" w:tentative="1">
      <w:start w:val="1"/>
      <w:numFmt w:val="lowerLetter"/>
      <w:lvlText w:val="%8."/>
      <w:lvlJc w:val="left"/>
      <w:pPr>
        <w:ind w:left="6667" w:hanging="360"/>
      </w:pPr>
    </w:lvl>
    <w:lvl w:ilvl="8" w:tplc="1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4" w15:restartNumberingAfterBreak="0">
    <w:nsid w:val="1F4D1092"/>
    <w:multiLevelType w:val="multilevel"/>
    <w:tmpl w:val="297A897A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316138"/>
    <w:multiLevelType w:val="multilevel"/>
    <w:tmpl w:val="1D9EAF30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4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6" w:hanging="363"/>
      </w:pPr>
      <w:rPr>
        <w:rFonts w:hint="default"/>
      </w:rPr>
    </w:lvl>
  </w:abstractNum>
  <w:abstractNum w:abstractNumId="16" w15:restartNumberingAfterBreak="0">
    <w:nsid w:val="25AD1CE8"/>
    <w:multiLevelType w:val="hybridMultilevel"/>
    <w:tmpl w:val="6266548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B6425"/>
    <w:multiLevelType w:val="hybridMultilevel"/>
    <w:tmpl w:val="B888DBC0"/>
    <w:lvl w:ilvl="0" w:tplc="3F9A4724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94DD5"/>
    <w:multiLevelType w:val="hybridMultilevel"/>
    <w:tmpl w:val="7DD85FC2"/>
    <w:lvl w:ilvl="0" w:tplc="B4F25636">
      <w:start w:val="1"/>
      <w:numFmt w:val="lowerRoman"/>
      <w:lvlText w:val="%1."/>
      <w:lvlJc w:val="left"/>
      <w:pPr>
        <w:ind w:left="1791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11" w:hanging="360"/>
      </w:pPr>
    </w:lvl>
    <w:lvl w:ilvl="2" w:tplc="1409001B" w:tentative="1">
      <w:start w:val="1"/>
      <w:numFmt w:val="lowerRoman"/>
      <w:lvlText w:val="%3."/>
      <w:lvlJc w:val="right"/>
      <w:pPr>
        <w:ind w:left="3231" w:hanging="180"/>
      </w:pPr>
    </w:lvl>
    <w:lvl w:ilvl="3" w:tplc="1409000F" w:tentative="1">
      <w:start w:val="1"/>
      <w:numFmt w:val="decimal"/>
      <w:lvlText w:val="%4."/>
      <w:lvlJc w:val="left"/>
      <w:pPr>
        <w:ind w:left="3951" w:hanging="360"/>
      </w:pPr>
    </w:lvl>
    <w:lvl w:ilvl="4" w:tplc="14090019" w:tentative="1">
      <w:start w:val="1"/>
      <w:numFmt w:val="lowerLetter"/>
      <w:lvlText w:val="%5."/>
      <w:lvlJc w:val="left"/>
      <w:pPr>
        <w:ind w:left="4671" w:hanging="360"/>
      </w:pPr>
    </w:lvl>
    <w:lvl w:ilvl="5" w:tplc="1409001B" w:tentative="1">
      <w:start w:val="1"/>
      <w:numFmt w:val="lowerRoman"/>
      <w:lvlText w:val="%6."/>
      <w:lvlJc w:val="right"/>
      <w:pPr>
        <w:ind w:left="5391" w:hanging="180"/>
      </w:pPr>
    </w:lvl>
    <w:lvl w:ilvl="6" w:tplc="1409000F" w:tentative="1">
      <w:start w:val="1"/>
      <w:numFmt w:val="decimal"/>
      <w:lvlText w:val="%7."/>
      <w:lvlJc w:val="left"/>
      <w:pPr>
        <w:ind w:left="6111" w:hanging="360"/>
      </w:pPr>
    </w:lvl>
    <w:lvl w:ilvl="7" w:tplc="14090019" w:tentative="1">
      <w:start w:val="1"/>
      <w:numFmt w:val="lowerLetter"/>
      <w:lvlText w:val="%8."/>
      <w:lvlJc w:val="left"/>
      <w:pPr>
        <w:ind w:left="6831" w:hanging="360"/>
      </w:pPr>
    </w:lvl>
    <w:lvl w:ilvl="8" w:tplc="1409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9" w15:restartNumberingAfterBreak="0">
    <w:nsid w:val="3CA71221"/>
    <w:multiLevelType w:val="multilevel"/>
    <w:tmpl w:val="A4DE5C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0" w15:restartNumberingAfterBreak="0">
    <w:nsid w:val="3D6806BA"/>
    <w:multiLevelType w:val="hybridMultilevel"/>
    <w:tmpl w:val="FBE63272"/>
    <w:lvl w:ilvl="0" w:tplc="E12281C0">
      <w:start w:val="1"/>
      <w:numFmt w:val="lowerRoman"/>
      <w:lvlText w:val="%1."/>
      <w:lvlJc w:val="left"/>
      <w:pPr>
        <w:ind w:left="143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11" w:hanging="360"/>
      </w:pPr>
    </w:lvl>
    <w:lvl w:ilvl="2" w:tplc="1409001B" w:tentative="1">
      <w:start w:val="1"/>
      <w:numFmt w:val="lowerRoman"/>
      <w:lvlText w:val="%3."/>
      <w:lvlJc w:val="right"/>
      <w:pPr>
        <w:ind w:left="3231" w:hanging="180"/>
      </w:pPr>
    </w:lvl>
    <w:lvl w:ilvl="3" w:tplc="1409000F" w:tentative="1">
      <w:start w:val="1"/>
      <w:numFmt w:val="decimal"/>
      <w:lvlText w:val="%4."/>
      <w:lvlJc w:val="left"/>
      <w:pPr>
        <w:ind w:left="3951" w:hanging="360"/>
      </w:pPr>
    </w:lvl>
    <w:lvl w:ilvl="4" w:tplc="14090019" w:tentative="1">
      <w:start w:val="1"/>
      <w:numFmt w:val="lowerLetter"/>
      <w:lvlText w:val="%5."/>
      <w:lvlJc w:val="left"/>
      <w:pPr>
        <w:ind w:left="4671" w:hanging="360"/>
      </w:pPr>
    </w:lvl>
    <w:lvl w:ilvl="5" w:tplc="1409001B" w:tentative="1">
      <w:start w:val="1"/>
      <w:numFmt w:val="lowerRoman"/>
      <w:lvlText w:val="%6."/>
      <w:lvlJc w:val="right"/>
      <w:pPr>
        <w:ind w:left="5391" w:hanging="180"/>
      </w:pPr>
    </w:lvl>
    <w:lvl w:ilvl="6" w:tplc="1409000F" w:tentative="1">
      <w:start w:val="1"/>
      <w:numFmt w:val="decimal"/>
      <w:lvlText w:val="%7."/>
      <w:lvlJc w:val="left"/>
      <w:pPr>
        <w:ind w:left="6111" w:hanging="360"/>
      </w:pPr>
    </w:lvl>
    <w:lvl w:ilvl="7" w:tplc="14090019" w:tentative="1">
      <w:start w:val="1"/>
      <w:numFmt w:val="lowerLetter"/>
      <w:lvlText w:val="%8."/>
      <w:lvlJc w:val="left"/>
      <w:pPr>
        <w:ind w:left="6831" w:hanging="360"/>
      </w:pPr>
    </w:lvl>
    <w:lvl w:ilvl="8" w:tplc="1409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1" w15:restartNumberingAfterBreak="0">
    <w:nsid w:val="49B607BC"/>
    <w:multiLevelType w:val="multilevel"/>
    <w:tmpl w:val="237EF924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1077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62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19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6" w:hanging="363"/>
      </w:pPr>
      <w:rPr>
        <w:rFonts w:ascii="Wingdings" w:hAnsi="Wingdings" w:hint="default"/>
      </w:rPr>
    </w:lvl>
  </w:abstractNum>
  <w:abstractNum w:abstractNumId="22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3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24" w15:restartNumberingAfterBreak="0">
    <w:nsid w:val="67AB57CE"/>
    <w:multiLevelType w:val="hybridMultilevel"/>
    <w:tmpl w:val="53264CDE"/>
    <w:lvl w:ilvl="0" w:tplc="3B547744">
      <w:start w:val="1"/>
      <w:numFmt w:val="lowerRoman"/>
      <w:lvlText w:val="%1."/>
      <w:lvlJc w:val="left"/>
      <w:pPr>
        <w:ind w:left="1791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11" w:hanging="360"/>
      </w:pPr>
    </w:lvl>
    <w:lvl w:ilvl="2" w:tplc="1409001B" w:tentative="1">
      <w:start w:val="1"/>
      <w:numFmt w:val="lowerRoman"/>
      <w:lvlText w:val="%3."/>
      <w:lvlJc w:val="right"/>
      <w:pPr>
        <w:ind w:left="3231" w:hanging="180"/>
      </w:pPr>
    </w:lvl>
    <w:lvl w:ilvl="3" w:tplc="1409000F" w:tentative="1">
      <w:start w:val="1"/>
      <w:numFmt w:val="decimal"/>
      <w:lvlText w:val="%4."/>
      <w:lvlJc w:val="left"/>
      <w:pPr>
        <w:ind w:left="3951" w:hanging="360"/>
      </w:pPr>
    </w:lvl>
    <w:lvl w:ilvl="4" w:tplc="14090019" w:tentative="1">
      <w:start w:val="1"/>
      <w:numFmt w:val="lowerLetter"/>
      <w:lvlText w:val="%5."/>
      <w:lvlJc w:val="left"/>
      <w:pPr>
        <w:ind w:left="4671" w:hanging="360"/>
      </w:pPr>
    </w:lvl>
    <w:lvl w:ilvl="5" w:tplc="1409001B" w:tentative="1">
      <w:start w:val="1"/>
      <w:numFmt w:val="lowerRoman"/>
      <w:lvlText w:val="%6."/>
      <w:lvlJc w:val="right"/>
      <w:pPr>
        <w:ind w:left="5391" w:hanging="180"/>
      </w:pPr>
    </w:lvl>
    <w:lvl w:ilvl="6" w:tplc="1409000F" w:tentative="1">
      <w:start w:val="1"/>
      <w:numFmt w:val="decimal"/>
      <w:lvlText w:val="%7."/>
      <w:lvlJc w:val="left"/>
      <w:pPr>
        <w:ind w:left="6111" w:hanging="360"/>
      </w:pPr>
    </w:lvl>
    <w:lvl w:ilvl="7" w:tplc="14090019" w:tentative="1">
      <w:start w:val="1"/>
      <w:numFmt w:val="lowerLetter"/>
      <w:lvlText w:val="%8."/>
      <w:lvlJc w:val="left"/>
      <w:pPr>
        <w:ind w:left="6831" w:hanging="360"/>
      </w:pPr>
    </w:lvl>
    <w:lvl w:ilvl="8" w:tplc="1409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5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26" w15:restartNumberingAfterBreak="0">
    <w:nsid w:val="7E7D5BB0"/>
    <w:multiLevelType w:val="hybridMultilevel"/>
    <w:tmpl w:val="AB62680C"/>
    <w:lvl w:ilvl="0" w:tplc="97FADB8E">
      <w:start w:val="1"/>
      <w:numFmt w:val="lowerRoman"/>
      <w:lvlText w:val="%1."/>
      <w:lvlJc w:val="left"/>
      <w:pPr>
        <w:ind w:left="1791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11" w:hanging="360"/>
      </w:pPr>
    </w:lvl>
    <w:lvl w:ilvl="2" w:tplc="1409001B" w:tentative="1">
      <w:start w:val="1"/>
      <w:numFmt w:val="lowerRoman"/>
      <w:lvlText w:val="%3."/>
      <w:lvlJc w:val="right"/>
      <w:pPr>
        <w:ind w:left="3231" w:hanging="180"/>
      </w:pPr>
    </w:lvl>
    <w:lvl w:ilvl="3" w:tplc="1409000F" w:tentative="1">
      <w:start w:val="1"/>
      <w:numFmt w:val="decimal"/>
      <w:lvlText w:val="%4."/>
      <w:lvlJc w:val="left"/>
      <w:pPr>
        <w:ind w:left="3951" w:hanging="360"/>
      </w:pPr>
    </w:lvl>
    <w:lvl w:ilvl="4" w:tplc="14090019" w:tentative="1">
      <w:start w:val="1"/>
      <w:numFmt w:val="lowerLetter"/>
      <w:lvlText w:val="%5."/>
      <w:lvlJc w:val="left"/>
      <w:pPr>
        <w:ind w:left="4671" w:hanging="360"/>
      </w:pPr>
    </w:lvl>
    <w:lvl w:ilvl="5" w:tplc="1409001B" w:tentative="1">
      <w:start w:val="1"/>
      <w:numFmt w:val="lowerRoman"/>
      <w:lvlText w:val="%6."/>
      <w:lvlJc w:val="right"/>
      <w:pPr>
        <w:ind w:left="5391" w:hanging="180"/>
      </w:pPr>
    </w:lvl>
    <w:lvl w:ilvl="6" w:tplc="1409000F" w:tentative="1">
      <w:start w:val="1"/>
      <w:numFmt w:val="decimal"/>
      <w:lvlText w:val="%7."/>
      <w:lvlJc w:val="left"/>
      <w:pPr>
        <w:ind w:left="6111" w:hanging="360"/>
      </w:pPr>
    </w:lvl>
    <w:lvl w:ilvl="7" w:tplc="14090019" w:tentative="1">
      <w:start w:val="1"/>
      <w:numFmt w:val="lowerLetter"/>
      <w:lvlText w:val="%8."/>
      <w:lvlJc w:val="left"/>
      <w:pPr>
        <w:ind w:left="6831" w:hanging="360"/>
      </w:pPr>
    </w:lvl>
    <w:lvl w:ilvl="8" w:tplc="1409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7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904989900">
    <w:abstractNumId w:val="21"/>
  </w:num>
  <w:num w:numId="2" w16cid:durableId="249000370">
    <w:abstractNumId w:val="5"/>
  </w:num>
  <w:num w:numId="3" w16cid:durableId="1391419759">
    <w:abstractNumId w:val="3"/>
  </w:num>
  <w:num w:numId="4" w16cid:durableId="15456033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4596198">
    <w:abstractNumId w:val="4"/>
  </w:num>
  <w:num w:numId="6" w16cid:durableId="1870338598">
    <w:abstractNumId w:val="1"/>
  </w:num>
  <w:num w:numId="7" w16cid:durableId="157700034">
    <w:abstractNumId w:val="27"/>
  </w:num>
  <w:num w:numId="8" w16cid:durableId="1687560567">
    <w:abstractNumId w:val="11"/>
  </w:num>
  <w:num w:numId="9" w16cid:durableId="1191530493">
    <w:abstractNumId w:val="25"/>
  </w:num>
  <w:num w:numId="10" w16cid:durableId="7923628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2344397">
    <w:abstractNumId w:val="15"/>
  </w:num>
  <w:num w:numId="12" w16cid:durableId="663243610">
    <w:abstractNumId w:val="0"/>
  </w:num>
  <w:num w:numId="13" w16cid:durableId="1445147408">
    <w:abstractNumId w:val="17"/>
  </w:num>
  <w:num w:numId="14" w16cid:durableId="1400135914">
    <w:abstractNumId w:val="20"/>
  </w:num>
  <w:num w:numId="15" w16cid:durableId="641887501">
    <w:abstractNumId w:val="2"/>
  </w:num>
  <w:num w:numId="16" w16cid:durableId="14500122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95585261">
    <w:abstractNumId w:val="18"/>
  </w:num>
  <w:num w:numId="18" w16cid:durableId="889849195">
    <w:abstractNumId w:val="26"/>
  </w:num>
  <w:num w:numId="19" w16cid:durableId="15075571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3878369">
    <w:abstractNumId w:val="24"/>
  </w:num>
  <w:num w:numId="21" w16cid:durableId="1721517531">
    <w:abstractNumId w:val="11"/>
  </w:num>
  <w:num w:numId="22" w16cid:durableId="1325088461">
    <w:abstractNumId w:val="6"/>
  </w:num>
  <w:num w:numId="23" w16cid:durableId="668599333">
    <w:abstractNumId w:val="19"/>
  </w:num>
  <w:num w:numId="24" w16cid:durableId="1371689359">
    <w:abstractNumId w:val="12"/>
  </w:num>
  <w:num w:numId="25" w16cid:durableId="1171020178">
    <w:abstractNumId w:val="7"/>
  </w:num>
  <w:num w:numId="26" w16cid:durableId="513035649">
    <w:abstractNumId w:val="13"/>
  </w:num>
  <w:num w:numId="27" w16cid:durableId="412748466">
    <w:abstractNumId w:val="9"/>
  </w:num>
  <w:num w:numId="28" w16cid:durableId="504171047">
    <w:abstractNumId w:val="14"/>
  </w:num>
  <w:num w:numId="29" w16cid:durableId="285743700">
    <w:abstractNumId w:val="14"/>
    <w:lvlOverride w:ilvl="0">
      <w:lvl w:ilvl="0">
        <w:start w:val="1"/>
        <w:numFmt w:val="none"/>
        <w:lvlText w:val="Section "/>
        <w:lvlJc w:val="left"/>
        <w:pPr>
          <w:tabs>
            <w:tab w:val="num" w:pos="2268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pStyle w:val="Heading1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none"/>
        <w:pStyle w:val="Heading2"/>
        <w:lvlText w:val="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pStyle w:val="Heading3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pStyle w:val="Heading4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30" w16cid:durableId="584999961">
    <w:abstractNumId w:val="10"/>
  </w:num>
  <w:num w:numId="31" w16cid:durableId="506331773">
    <w:abstractNumId w:val="16"/>
  </w:num>
  <w:num w:numId="32" w16cid:durableId="1874150494">
    <w:abstractNumId w:val="8"/>
  </w:num>
  <w:num w:numId="33" w16cid:durableId="163934693">
    <w:abstractNumId w:val="22"/>
  </w:num>
  <w:num w:numId="34" w16cid:durableId="1043210475">
    <w:abstractNumId w:val="23"/>
  </w:num>
  <w:num w:numId="35" w16cid:durableId="15221635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UzM7I0sDQ2MjJU0lEKTi0uzszPAykwqQUAAdTGqywAAAA="/>
  </w:docVars>
  <w:rsids>
    <w:rsidRoot w:val="004A25D2"/>
    <w:rsid w:val="00001723"/>
    <w:rsid w:val="000200A2"/>
    <w:rsid w:val="00020771"/>
    <w:rsid w:val="00020F3B"/>
    <w:rsid w:val="0002487B"/>
    <w:rsid w:val="00026DC8"/>
    <w:rsid w:val="00035BA7"/>
    <w:rsid w:val="000370FA"/>
    <w:rsid w:val="0003736F"/>
    <w:rsid w:val="00042F46"/>
    <w:rsid w:val="00045255"/>
    <w:rsid w:val="00054E18"/>
    <w:rsid w:val="00056E55"/>
    <w:rsid w:val="00060147"/>
    <w:rsid w:val="00063652"/>
    <w:rsid w:val="00063883"/>
    <w:rsid w:val="00066896"/>
    <w:rsid w:val="000708F4"/>
    <w:rsid w:val="00073DC3"/>
    <w:rsid w:val="000807C5"/>
    <w:rsid w:val="00080E9F"/>
    <w:rsid w:val="00081AC6"/>
    <w:rsid w:val="00083998"/>
    <w:rsid w:val="0008615E"/>
    <w:rsid w:val="00086DDF"/>
    <w:rsid w:val="00087BBD"/>
    <w:rsid w:val="00091C9F"/>
    <w:rsid w:val="00092DFD"/>
    <w:rsid w:val="0009496E"/>
    <w:rsid w:val="00094AA1"/>
    <w:rsid w:val="00097E4B"/>
    <w:rsid w:val="000A02DD"/>
    <w:rsid w:val="000A110E"/>
    <w:rsid w:val="000A3BFF"/>
    <w:rsid w:val="000A6D2F"/>
    <w:rsid w:val="000A72D2"/>
    <w:rsid w:val="000B0D38"/>
    <w:rsid w:val="000B104B"/>
    <w:rsid w:val="000B4EBC"/>
    <w:rsid w:val="000C59D1"/>
    <w:rsid w:val="000D5A8E"/>
    <w:rsid w:val="000F0965"/>
    <w:rsid w:val="000F4055"/>
    <w:rsid w:val="00100D18"/>
    <w:rsid w:val="0010348E"/>
    <w:rsid w:val="0010374B"/>
    <w:rsid w:val="001066E1"/>
    <w:rsid w:val="001072C8"/>
    <w:rsid w:val="00107AD7"/>
    <w:rsid w:val="00112FF8"/>
    <w:rsid w:val="0011543B"/>
    <w:rsid w:val="00116E4A"/>
    <w:rsid w:val="00117A5F"/>
    <w:rsid w:val="001219C9"/>
    <w:rsid w:val="00126099"/>
    <w:rsid w:val="0014288A"/>
    <w:rsid w:val="00144931"/>
    <w:rsid w:val="00163BDD"/>
    <w:rsid w:val="00164584"/>
    <w:rsid w:val="001742AD"/>
    <w:rsid w:val="00176508"/>
    <w:rsid w:val="00181763"/>
    <w:rsid w:val="00182835"/>
    <w:rsid w:val="001831D2"/>
    <w:rsid w:val="001835E9"/>
    <w:rsid w:val="00184008"/>
    <w:rsid w:val="00186B71"/>
    <w:rsid w:val="001927A5"/>
    <w:rsid w:val="001942C4"/>
    <w:rsid w:val="00197408"/>
    <w:rsid w:val="001A0CEB"/>
    <w:rsid w:val="001A233C"/>
    <w:rsid w:val="001A398D"/>
    <w:rsid w:val="001A5510"/>
    <w:rsid w:val="001A696F"/>
    <w:rsid w:val="001A7866"/>
    <w:rsid w:val="001B3B2F"/>
    <w:rsid w:val="001B4D60"/>
    <w:rsid w:val="001B51F2"/>
    <w:rsid w:val="001D62B2"/>
    <w:rsid w:val="001E0A9A"/>
    <w:rsid w:val="001E3E0D"/>
    <w:rsid w:val="001E47B1"/>
    <w:rsid w:val="001E5723"/>
    <w:rsid w:val="001E6671"/>
    <w:rsid w:val="001E70B1"/>
    <w:rsid w:val="001F1B96"/>
    <w:rsid w:val="001F1BBD"/>
    <w:rsid w:val="002043E9"/>
    <w:rsid w:val="0020599E"/>
    <w:rsid w:val="00206414"/>
    <w:rsid w:val="0021082E"/>
    <w:rsid w:val="0021141C"/>
    <w:rsid w:val="00212175"/>
    <w:rsid w:val="002128D6"/>
    <w:rsid w:val="00213B43"/>
    <w:rsid w:val="00213DAA"/>
    <w:rsid w:val="00222668"/>
    <w:rsid w:val="0022319A"/>
    <w:rsid w:val="00223763"/>
    <w:rsid w:val="00233BDC"/>
    <w:rsid w:val="00240985"/>
    <w:rsid w:val="00240EEA"/>
    <w:rsid w:val="00242D7F"/>
    <w:rsid w:val="00250057"/>
    <w:rsid w:val="0026437F"/>
    <w:rsid w:val="00265B9D"/>
    <w:rsid w:val="00270DCC"/>
    <w:rsid w:val="00272693"/>
    <w:rsid w:val="00272AAB"/>
    <w:rsid w:val="0028192B"/>
    <w:rsid w:val="0029138E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7AFC"/>
    <w:rsid w:val="002C004F"/>
    <w:rsid w:val="002C6A05"/>
    <w:rsid w:val="002C6E0B"/>
    <w:rsid w:val="002D46BA"/>
    <w:rsid w:val="002D630C"/>
    <w:rsid w:val="002D7ABC"/>
    <w:rsid w:val="002E0B5B"/>
    <w:rsid w:val="002E5B94"/>
    <w:rsid w:val="002E735B"/>
    <w:rsid w:val="002E7468"/>
    <w:rsid w:val="002F1444"/>
    <w:rsid w:val="002F1ED1"/>
    <w:rsid w:val="002F2500"/>
    <w:rsid w:val="002F2F79"/>
    <w:rsid w:val="00302459"/>
    <w:rsid w:val="00303A6C"/>
    <w:rsid w:val="0031162D"/>
    <w:rsid w:val="003124E7"/>
    <w:rsid w:val="0031721F"/>
    <w:rsid w:val="003224DC"/>
    <w:rsid w:val="00322C20"/>
    <w:rsid w:val="0032463B"/>
    <w:rsid w:val="00327FC3"/>
    <w:rsid w:val="00331BC9"/>
    <w:rsid w:val="003332B3"/>
    <w:rsid w:val="0033590A"/>
    <w:rsid w:val="00341556"/>
    <w:rsid w:val="00342092"/>
    <w:rsid w:val="00342E63"/>
    <w:rsid w:val="003435A0"/>
    <w:rsid w:val="00352521"/>
    <w:rsid w:val="00353B24"/>
    <w:rsid w:val="003541FA"/>
    <w:rsid w:val="00356E0C"/>
    <w:rsid w:val="003624A4"/>
    <w:rsid w:val="00363179"/>
    <w:rsid w:val="0036354E"/>
    <w:rsid w:val="003747A9"/>
    <w:rsid w:val="00376A16"/>
    <w:rsid w:val="00383A7D"/>
    <w:rsid w:val="003876FC"/>
    <w:rsid w:val="003900D6"/>
    <w:rsid w:val="00395E72"/>
    <w:rsid w:val="003A0F19"/>
    <w:rsid w:val="003A4897"/>
    <w:rsid w:val="003A4FD7"/>
    <w:rsid w:val="003B2741"/>
    <w:rsid w:val="003B5D52"/>
    <w:rsid w:val="003C2AAB"/>
    <w:rsid w:val="003C3370"/>
    <w:rsid w:val="003C705C"/>
    <w:rsid w:val="003D3764"/>
    <w:rsid w:val="003F185C"/>
    <w:rsid w:val="003F39BC"/>
    <w:rsid w:val="003F5014"/>
    <w:rsid w:val="003F73E6"/>
    <w:rsid w:val="00400A3B"/>
    <w:rsid w:val="004013BC"/>
    <w:rsid w:val="004028EC"/>
    <w:rsid w:val="00402A39"/>
    <w:rsid w:val="0041619F"/>
    <w:rsid w:val="00424478"/>
    <w:rsid w:val="004333BC"/>
    <w:rsid w:val="00434043"/>
    <w:rsid w:val="00441793"/>
    <w:rsid w:val="0044631B"/>
    <w:rsid w:val="00450AD9"/>
    <w:rsid w:val="0045306F"/>
    <w:rsid w:val="00463A83"/>
    <w:rsid w:val="00464402"/>
    <w:rsid w:val="00480971"/>
    <w:rsid w:val="00481F2A"/>
    <w:rsid w:val="00486B4D"/>
    <w:rsid w:val="00492B76"/>
    <w:rsid w:val="004A25D2"/>
    <w:rsid w:val="004A3956"/>
    <w:rsid w:val="004A3EF4"/>
    <w:rsid w:val="004B068A"/>
    <w:rsid w:val="004B0D6A"/>
    <w:rsid w:val="004B43A1"/>
    <w:rsid w:val="004B461D"/>
    <w:rsid w:val="004C0512"/>
    <w:rsid w:val="004C0FFB"/>
    <w:rsid w:val="004D695C"/>
    <w:rsid w:val="004E19E3"/>
    <w:rsid w:val="004F0BA0"/>
    <w:rsid w:val="004F2846"/>
    <w:rsid w:val="00504626"/>
    <w:rsid w:val="00510828"/>
    <w:rsid w:val="00512802"/>
    <w:rsid w:val="00517ABE"/>
    <w:rsid w:val="005362C2"/>
    <w:rsid w:val="005541C4"/>
    <w:rsid w:val="005574B0"/>
    <w:rsid w:val="005604D5"/>
    <w:rsid w:val="00566D24"/>
    <w:rsid w:val="005764DF"/>
    <w:rsid w:val="005800BE"/>
    <w:rsid w:val="005802C8"/>
    <w:rsid w:val="005941A6"/>
    <w:rsid w:val="00594C1D"/>
    <w:rsid w:val="005A09EE"/>
    <w:rsid w:val="005A4DC6"/>
    <w:rsid w:val="005A7024"/>
    <w:rsid w:val="005B30CF"/>
    <w:rsid w:val="005C4DD0"/>
    <w:rsid w:val="005C644C"/>
    <w:rsid w:val="005D048A"/>
    <w:rsid w:val="005D0714"/>
    <w:rsid w:val="005D5E38"/>
    <w:rsid w:val="005D6A5B"/>
    <w:rsid w:val="005D7A94"/>
    <w:rsid w:val="005E2B2A"/>
    <w:rsid w:val="005F06AB"/>
    <w:rsid w:val="005F0DC4"/>
    <w:rsid w:val="005F792B"/>
    <w:rsid w:val="00602011"/>
    <w:rsid w:val="006030E7"/>
    <w:rsid w:val="006143DD"/>
    <w:rsid w:val="006150CA"/>
    <w:rsid w:val="00616024"/>
    <w:rsid w:val="00631D55"/>
    <w:rsid w:val="00643883"/>
    <w:rsid w:val="00643EE3"/>
    <w:rsid w:val="00645D1D"/>
    <w:rsid w:val="00650EDA"/>
    <w:rsid w:val="00653ADF"/>
    <w:rsid w:val="00653D5D"/>
    <w:rsid w:val="006579EF"/>
    <w:rsid w:val="00664FFB"/>
    <w:rsid w:val="00667D61"/>
    <w:rsid w:val="00674F52"/>
    <w:rsid w:val="00675068"/>
    <w:rsid w:val="00680E2F"/>
    <w:rsid w:val="00681E7C"/>
    <w:rsid w:val="00684EF6"/>
    <w:rsid w:val="00686B91"/>
    <w:rsid w:val="0069602E"/>
    <w:rsid w:val="006A2298"/>
    <w:rsid w:val="006A2843"/>
    <w:rsid w:val="006B00CE"/>
    <w:rsid w:val="006B4E0D"/>
    <w:rsid w:val="006C0D8F"/>
    <w:rsid w:val="006C1D3B"/>
    <w:rsid w:val="006C7AC3"/>
    <w:rsid w:val="006D0653"/>
    <w:rsid w:val="006D06B1"/>
    <w:rsid w:val="006D0EFA"/>
    <w:rsid w:val="006D76C3"/>
    <w:rsid w:val="006E0BDE"/>
    <w:rsid w:val="006E53B8"/>
    <w:rsid w:val="006E6DC3"/>
    <w:rsid w:val="006F3EC4"/>
    <w:rsid w:val="006F5CCF"/>
    <w:rsid w:val="006F685E"/>
    <w:rsid w:val="006F7AD8"/>
    <w:rsid w:val="006F7B3D"/>
    <w:rsid w:val="00702ADE"/>
    <w:rsid w:val="00706E91"/>
    <w:rsid w:val="007114B2"/>
    <w:rsid w:val="00712592"/>
    <w:rsid w:val="00717519"/>
    <w:rsid w:val="00717F25"/>
    <w:rsid w:val="007247FA"/>
    <w:rsid w:val="007255FA"/>
    <w:rsid w:val="0072575F"/>
    <w:rsid w:val="00734EE1"/>
    <w:rsid w:val="00737807"/>
    <w:rsid w:val="007414F0"/>
    <w:rsid w:val="007461B5"/>
    <w:rsid w:val="00746E05"/>
    <w:rsid w:val="00746E6E"/>
    <w:rsid w:val="00753774"/>
    <w:rsid w:val="007539C1"/>
    <w:rsid w:val="00755E6B"/>
    <w:rsid w:val="007565D4"/>
    <w:rsid w:val="00756804"/>
    <w:rsid w:val="0076196B"/>
    <w:rsid w:val="00764B02"/>
    <w:rsid w:val="00782F27"/>
    <w:rsid w:val="00784B4F"/>
    <w:rsid w:val="00784C1E"/>
    <w:rsid w:val="00786558"/>
    <w:rsid w:val="007926C1"/>
    <w:rsid w:val="007A02C9"/>
    <w:rsid w:val="007B0FCE"/>
    <w:rsid w:val="007B1CE9"/>
    <w:rsid w:val="007B3D54"/>
    <w:rsid w:val="007B6D1F"/>
    <w:rsid w:val="007C3639"/>
    <w:rsid w:val="007C7D9C"/>
    <w:rsid w:val="007D1015"/>
    <w:rsid w:val="007E0184"/>
    <w:rsid w:val="007E5691"/>
    <w:rsid w:val="007E7720"/>
    <w:rsid w:val="007F07DA"/>
    <w:rsid w:val="007F6927"/>
    <w:rsid w:val="008069E4"/>
    <w:rsid w:val="00806BB0"/>
    <w:rsid w:val="008142A3"/>
    <w:rsid w:val="008178B5"/>
    <w:rsid w:val="00832789"/>
    <w:rsid w:val="00832AB6"/>
    <w:rsid w:val="0083318C"/>
    <w:rsid w:val="00833CD2"/>
    <w:rsid w:val="008367F6"/>
    <w:rsid w:val="008374D5"/>
    <w:rsid w:val="0084081A"/>
    <w:rsid w:val="00846B37"/>
    <w:rsid w:val="00850B30"/>
    <w:rsid w:val="0085527B"/>
    <w:rsid w:val="00855420"/>
    <w:rsid w:val="00873F86"/>
    <w:rsid w:val="00874527"/>
    <w:rsid w:val="00882316"/>
    <w:rsid w:val="00884E29"/>
    <w:rsid w:val="00887263"/>
    <w:rsid w:val="0089051B"/>
    <w:rsid w:val="008921D2"/>
    <w:rsid w:val="008948E7"/>
    <w:rsid w:val="00894E53"/>
    <w:rsid w:val="00897F8A"/>
    <w:rsid w:val="008B29CB"/>
    <w:rsid w:val="008B31D9"/>
    <w:rsid w:val="008B47DB"/>
    <w:rsid w:val="008B6AEF"/>
    <w:rsid w:val="008C020D"/>
    <w:rsid w:val="008C37DF"/>
    <w:rsid w:val="008C517B"/>
    <w:rsid w:val="008C6B32"/>
    <w:rsid w:val="008D69CF"/>
    <w:rsid w:val="008D7A62"/>
    <w:rsid w:val="008E2B38"/>
    <w:rsid w:val="008E73F2"/>
    <w:rsid w:val="008F14D1"/>
    <w:rsid w:val="008F3105"/>
    <w:rsid w:val="008F7B5C"/>
    <w:rsid w:val="00902D5E"/>
    <w:rsid w:val="00902D9B"/>
    <w:rsid w:val="00906F62"/>
    <w:rsid w:val="00913C79"/>
    <w:rsid w:val="00921A51"/>
    <w:rsid w:val="00924249"/>
    <w:rsid w:val="00924A08"/>
    <w:rsid w:val="00924F1D"/>
    <w:rsid w:val="00932522"/>
    <w:rsid w:val="00934BEA"/>
    <w:rsid w:val="0093516D"/>
    <w:rsid w:val="00940BC1"/>
    <w:rsid w:val="00950C8E"/>
    <w:rsid w:val="00963AAA"/>
    <w:rsid w:val="0096608D"/>
    <w:rsid w:val="0098083A"/>
    <w:rsid w:val="009813CB"/>
    <w:rsid w:val="0098153D"/>
    <w:rsid w:val="00983F8C"/>
    <w:rsid w:val="0098723E"/>
    <w:rsid w:val="00987B6C"/>
    <w:rsid w:val="009929FD"/>
    <w:rsid w:val="009966BF"/>
    <w:rsid w:val="009A6F42"/>
    <w:rsid w:val="009B6B83"/>
    <w:rsid w:val="009B7FDD"/>
    <w:rsid w:val="009E05F6"/>
    <w:rsid w:val="009E0DA1"/>
    <w:rsid w:val="009E100A"/>
    <w:rsid w:val="009F0402"/>
    <w:rsid w:val="009F3ED4"/>
    <w:rsid w:val="00A0167E"/>
    <w:rsid w:val="00A06E77"/>
    <w:rsid w:val="00A101AB"/>
    <w:rsid w:val="00A147C2"/>
    <w:rsid w:val="00A1654A"/>
    <w:rsid w:val="00A262A1"/>
    <w:rsid w:val="00A273F6"/>
    <w:rsid w:val="00A307EE"/>
    <w:rsid w:val="00A36263"/>
    <w:rsid w:val="00A37490"/>
    <w:rsid w:val="00A4119B"/>
    <w:rsid w:val="00A452E3"/>
    <w:rsid w:val="00A50624"/>
    <w:rsid w:val="00A518F7"/>
    <w:rsid w:val="00A51C1E"/>
    <w:rsid w:val="00A53142"/>
    <w:rsid w:val="00A57CBC"/>
    <w:rsid w:val="00A60A59"/>
    <w:rsid w:val="00A666E1"/>
    <w:rsid w:val="00A73D93"/>
    <w:rsid w:val="00A763D7"/>
    <w:rsid w:val="00A80038"/>
    <w:rsid w:val="00A833F6"/>
    <w:rsid w:val="00A83F06"/>
    <w:rsid w:val="00A85DA6"/>
    <w:rsid w:val="00A91EEC"/>
    <w:rsid w:val="00A92A31"/>
    <w:rsid w:val="00A92AC7"/>
    <w:rsid w:val="00A9559B"/>
    <w:rsid w:val="00A96BFD"/>
    <w:rsid w:val="00A977C5"/>
    <w:rsid w:val="00AA1377"/>
    <w:rsid w:val="00AA23DF"/>
    <w:rsid w:val="00AA2FA9"/>
    <w:rsid w:val="00AA437F"/>
    <w:rsid w:val="00AB494F"/>
    <w:rsid w:val="00AB55CB"/>
    <w:rsid w:val="00AB7F5C"/>
    <w:rsid w:val="00AC010C"/>
    <w:rsid w:val="00AC1785"/>
    <w:rsid w:val="00AC4CB9"/>
    <w:rsid w:val="00AC7FF0"/>
    <w:rsid w:val="00AD53D5"/>
    <w:rsid w:val="00AD66BD"/>
    <w:rsid w:val="00AD6C40"/>
    <w:rsid w:val="00AE1D1D"/>
    <w:rsid w:val="00AE3260"/>
    <w:rsid w:val="00AE327A"/>
    <w:rsid w:val="00AE562C"/>
    <w:rsid w:val="00AE6B61"/>
    <w:rsid w:val="00AF027F"/>
    <w:rsid w:val="00AF329F"/>
    <w:rsid w:val="00AF5364"/>
    <w:rsid w:val="00B02C94"/>
    <w:rsid w:val="00B043B0"/>
    <w:rsid w:val="00B076B2"/>
    <w:rsid w:val="00B23529"/>
    <w:rsid w:val="00B250AB"/>
    <w:rsid w:val="00B2621D"/>
    <w:rsid w:val="00B30405"/>
    <w:rsid w:val="00B34ADE"/>
    <w:rsid w:val="00B367A2"/>
    <w:rsid w:val="00B505B4"/>
    <w:rsid w:val="00B50A65"/>
    <w:rsid w:val="00B54673"/>
    <w:rsid w:val="00B6489E"/>
    <w:rsid w:val="00B66007"/>
    <w:rsid w:val="00B66835"/>
    <w:rsid w:val="00B67F3E"/>
    <w:rsid w:val="00B760AF"/>
    <w:rsid w:val="00B81A64"/>
    <w:rsid w:val="00B83FCD"/>
    <w:rsid w:val="00B94A0E"/>
    <w:rsid w:val="00BA2BFF"/>
    <w:rsid w:val="00BA62F3"/>
    <w:rsid w:val="00BA633C"/>
    <w:rsid w:val="00BA65BB"/>
    <w:rsid w:val="00BB0D70"/>
    <w:rsid w:val="00BB1736"/>
    <w:rsid w:val="00BB2A9F"/>
    <w:rsid w:val="00BB424C"/>
    <w:rsid w:val="00BC0883"/>
    <w:rsid w:val="00BC179E"/>
    <w:rsid w:val="00BC3230"/>
    <w:rsid w:val="00BC480D"/>
    <w:rsid w:val="00BC6B4F"/>
    <w:rsid w:val="00BD01AA"/>
    <w:rsid w:val="00BD4EEF"/>
    <w:rsid w:val="00BE17E7"/>
    <w:rsid w:val="00BE7928"/>
    <w:rsid w:val="00BF2755"/>
    <w:rsid w:val="00BF7EA4"/>
    <w:rsid w:val="00C074FC"/>
    <w:rsid w:val="00C13001"/>
    <w:rsid w:val="00C20A58"/>
    <w:rsid w:val="00C23FB2"/>
    <w:rsid w:val="00C251B2"/>
    <w:rsid w:val="00C32FB2"/>
    <w:rsid w:val="00C343D3"/>
    <w:rsid w:val="00C358B7"/>
    <w:rsid w:val="00C43885"/>
    <w:rsid w:val="00C45BD4"/>
    <w:rsid w:val="00C512D1"/>
    <w:rsid w:val="00C55B89"/>
    <w:rsid w:val="00C60968"/>
    <w:rsid w:val="00C62C0B"/>
    <w:rsid w:val="00C72A06"/>
    <w:rsid w:val="00C74139"/>
    <w:rsid w:val="00C9044B"/>
    <w:rsid w:val="00C929D4"/>
    <w:rsid w:val="00C92D17"/>
    <w:rsid w:val="00C97F9A"/>
    <w:rsid w:val="00CA1319"/>
    <w:rsid w:val="00CA7C9F"/>
    <w:rsid w:val="00CB13DA"/>
    <w:rsid w:val="00CB2FAE"/>
    <w:rsid w:val="00CC6D4F"/>
    <w:rsid w:val="00CC7B9B"/>
    <w:rsid w:val="00CE36E7"/>
    <w:rsid w:val="00CE4A29"/>
    <w:rsid w:val="00D01274"/>
    <w:rsid w:val="00D05F7F"/>
    <w:rsid w:val="00D06234"/>
    <w:rsid w:val="00D1144E"/>
    <w:rsid w:val="00D227BE"/>
    <w:rsid w:val="00D25158"/>
    <w:rsid w:val="00D27A7B"/>
    <w:rsid w:val="00D30EF1"/>
    <w:rsid w:val="00D331E4"/>
    <w:rsid w:val="00D40960"/>
    <w:rsid w:val="00D44A12"/>
    <w:rsid w:val="00D46917"/>
    <w:rsid w:val="00D5130A"/>
    <w:rsid w:val="00D6354B"/>
    <w:rsid w:val="00D70699"/>
    <w:rsid w:val="00D7253D"/>
    <w:rsid w:val="00D80242"/>
    <w:rsid w:val="00D80480"/>
    <w:rsid w:val="00D812C7"/>
    <w:rsid w:val="00D855EC"/>
    <w:rsid w:val="00D85E42"/>
    <w:rsid w:val="00D865D3"/>
    <w:rsid w:val="00D878C7"/>
    <w:rsid w:val="00D95DF2"/>
    <w:rsid w:val="00DA0BE1"/>
    <w:rsid w:val="00DA547D"/>
    <w:rsid w:val="00DB09AE"/>
    <w:rsid w:val="00DD463E"/>
    <w:rsid w:val="00DD7971"/>
    <w:rsid w:val="00DE19E5"/>
    <w:rsid w:val="00DF4738"/>
    <w:rsid w:val="00E03FC2"/>
    <w:rsid w:val="00E0527B"/>
    <w:rsid w:val="00E05E77"/>
    <w:rsid w:val="00E0768A"/>
    <w:rsid w:val="00E10851"/>
    <w:rsid w:val="00E20B1D"/>
    <w:rsid w:val="00E2184F"/>
    <w:rsid w:val="00E218A8"/>
    <w:rsid w:val="00E24776"/>
    <w:rsid w:val="00E32080"/>
    <w:rsid w:val="00E417BC"/>
    <w:rsid w:val="00E562E4"/>
    <w:rsid w:val="00E56A4F"/>
    <w:rsid w:val="00E73BA7"/>
    <w:rsid w:val="00E828ED"/>
    <w:rsid w:val="00E82A9F"/>
    <w:rsid w:val="00E873BE"/>
    <w:rsid w:val="00E91539"/>
    <w:rsid w:val="00E92C74"/>
    <w:rsid w:val="00EA328C"/>
    <w:rsid w:val="00EB6383"/>
    <w:rsid w:val="00EC0639"/>
    <w:rsid w:val="00EC101C"/>
    <w:rsid w:val="00ED08DD"/>
    <w:rsid w:val="00EE57BE"/>
    <w:rsid w:val="00EF0380"/>
    <w:rsid w:val="00EF223A"/>
    <w:rsid w:val="00EF25D8"/>
    <w:rsid w:val="00EF6441"/>
    <w:rsid w:val="00EF7D6D"/>
    <w:rsid w:val="00F024B5"/>
    <w:rsid w:val="00F02521"/>
    <w:rsid w:val="00F0292A"/>
    <w:rsid w:val="00F10DD9"/>
    <w:rsid w:val="00F1540D"/>
    <w:rsid w:val="00F228F7"/>
    <w:rsid w:val="00F30649"/>
    <w:rsid w:val="00F344E0"/>
    <w:rsid w:val="00F4016B"/>
    <w:rsid w:val="00F52067"/>
    <w:rsid w:val="00F6242B"/>
    <w:rsid w:val="00F63419"/>
    <w:rsid w:val="00F71BB9"/>
    <w:rsid w:val="00F726DE"/>
    <w:rsid w:val="00F76F66"/>
    <w:rsid w:val="00F851DB"/>
    <w:rsid w:val="00F901EB"/>
    <w:rsid w:val="00F905D0"/>
    <w:rsid w:val="00FA0D88"/>
    <w:rsid w:val="00FA49FE"/>
    <w:rsid w:val="00FA51C5"/>
    <w:rsid w:val="00FA5358"/>
    <w:rsid w:val="00FC1056"/>
    <w:rsid w:val="00FD241A"/>
    <w:rsid w:val="00FD6F2B"/>
    <w:rsid w:val="00FD774D"/>
    <w:rsid w:val="00FD7CB5"/>
    <w:rsid w:val="00FE016F"/>
    <w:rsid w:val="00FE76BE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99951"/>
  <w15:chartTrackingRefBased/>
  <w15:docId w15:val="{5E68D135-BC93-4915-B058-A2605D9A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37F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0480"/>
    <w:pPr>
      <w:keepNext/>
      <w:keepLines/>
      <w:numPr>
        <w:ilvl w:val="1"/>
        <w:numId w:val="28"/>
      </w:numPr>
      <w:spacing w:before="480"/>
      <w:outlineLvl w:val="0"/>
    </w:pPr>
    <w:rPr>
      <w:rFonts w:asciiTheme="majorHAnsi" w:eastAsiaTheme="majorEastAsia" w:hAnsiTheme="majorHAnsi" w:cstheme="majorBidi"/>
      <w:b/>
      <w:color w:val="052B3D" w:themeColor="tex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5D048A"/>
    <w:pPr>
      <w:numPr>
        <w:ilvl w:val="2"/>
      </w:numPr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F14D1"/>
    <w:pPr>
      <w:numPr>
        <w:ilvl w:val="3"/>
      </w:numPr>
      <w:spacing w:before="360"/>
      <w:outlineLvl w:val="2"/>
    </w:pPr>
    <w:rPr>
      <w:iCs/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015"/>
    <w:pPr>
      <w:keepNext/>
      <w:keepLines/>
      <w:numPr>
        <w:ilvl w:val="4"/>
        <w:numId w:val="28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056E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E5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E5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E5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E5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DA0BE1"/>
    <w:pPr>
      <w:spacing w:before="0" w:after="360"/>
    </w:pPr>
    <w:rPr>
      <w:rFonts w:eastAsiaTheme="majorEastAsia" w:cstheme="majorBidi"/>
      <w:b/>
      <w:kern w:val="28"/>
      <w:sz w:val="78"/>
      <w:szCs w:val="144"/>
      <w:lang w:val="en-US"/>
    </w:rPr>
  </w:style>
  <w:style w:type="character" w:customStyle="1" w:styleId="TitleChar">
    <w:name w:val="Title Char"/>
    <w:basedOn w:val="DefaultParagraphFont"/>
    <w:link w:val="Title"/>
    <w:uiPriority w:val="11"/>
    <w:rsid w:val="00DA0BE1"/>
    <w:rPr>
      <w:rFonts w:asciiTheme="minorHAnsi" w:eastAsiaTheme="majorEastAsia" w:hAnsiTheme="minorHAnsi" w:cstheme="majorBidi"/>
      <w:b/>
      <w:kern w:val="28"/>
      <w:sz w:val="78"/>
      <w:szCs w:val="144"/>
      <w:lang w:val="en-US"/>
    </w:rPr>
  </w:style>
  <w:style w:type="paragraph" w:styleId="Subtitle">
    <w:name w:val="Subtitle"/>
    <w:basedOn w:val="Title"/>
    <w:next w:val="Normal"/>
    <w:link w:val="SubtitleChar"/>
    <w:uiPriority w:val="11"/>
    <w:qFormat/>
    <w:rsid w:val="00AA437F"/>
    <w:pPr>
      <w:numPr>
        <w:ilvl w:val="1"/>
      </w:numPr>
      <w:spacing w:before="300" w:line="240" w:lineRule="auto"/>
    </w:pPr>
    <w:rPr>
      <w:rFonts w:eastAsiaTheme="minorEastAsia" w:cstheme="minorBidi"/>
      <w:b w:val="0"/>
      <w:sz w:val="44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AA437F"/>
    <w:rPr>
      <w:rFonts w:asciiTheme="minorHAnsi" w:eastAsiaTheme="minorEastAsia" w:hAnsiTheme="minorHAnsi" w:cstheme="minorBidi"/>
      <w:color w:val="FFFFFF" w:themeColor="background1"/>
      <w:kern w:val="28"/>
      <w:sz w:val="44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80480"/>
    <w:rPr>
      <w:rFonts w:asciiTheme="majorHAnsi" w:eastAsiaTheme="majorEastAsia" w:hAnsiTheme="majorHAnsi" w:cstheme="majorBidi"/>
      <w:b/>
      <w:color w:val="052B3D" w:themeColor="tex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64B02"/>
    <w:rPr>
      <w:rFonts w:asciiTheme="minorHAnsi" w:eastAsiaTheme="majorEastAsia" w:hAnsiTheme="minorHAnsi" w:cstheme="majorBidi"/>
      <w:b/>
      <w:color w:val="156082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14D1"/>
    <w:rPr>
      <w:rFonts w:asciiTheme="minorHAnsi" w:eastAsiaTheme="majorEastAsia" w:hAnsiTheme="minorHAnsi" w:cstheme="majorBidi"/>
      <w:b/>
      <w:iCs/>
      <w:color w:val="156082" w:themeColor="accent1"/>
      <w:sz w:val="26"/>
      <w:szCs w:val="32"/>
    </w:rPr>
  </w:style>
  <w:style w:type="paragraph" w:styleId="TOC1">
    <w:name w:val="toc 1"/>
    <w:basedOn w:val="Normal"/>
    <w:next w:val="Normal"/>
    <w:autoRedefine/>
    <w:uiPriority w:val="39"/>
    <w:rsid w:val="00CB13DA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rsid w:val="00CB13DA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rsid w:val="00873F86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7D1015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5D048A"/>
    <w:pPr>
      <w:numPr>
        <w:numId w:val="9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EF223A"/>
    <w:pPr>
      <w:numPr>
        <w:ilvl w:val="1"/>
      </w:numPr>
      <w:ind w:left="1083"/>
    </w:pPr>
  </w:style>
  <w:style w:type="paragraph" w:styleId="ListNumber">
    <w:name w:val="List Number"/>
    <w:basedOn w:val="Normal"/>
    <w:uiPriority w:val="1"/>
    <w:qFormat/>
    <w:rsid w:val="00873F86"/>
    <w:pPr>
      <w:numPr>
        <w:numId w:val="7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873F86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5D048A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048A"/>
    <w:rPr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6F7AD8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F7AD8"/>
    <w:rPr>
      <w:rFonts w:asciiTheme="minorHAnsi" w:hAnsiTheme="minorHAnsi"/>
      <w:color w:val="052B3D" w:themeColor="tex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764B02"/>
    <w:rPr>
      <w:rFonts w:asciiTheme="minorHAnsi" w:eastAsiaTheme="majorEastAsia" w:hAnsiTheme="minorHAnsi" w:cstheme="majorBidi"/>
      <w:b/>
      <w:iCs/>
    </w:rPr>
  </w:style>
  <w:style w:type="paragraph" w:customStyle="1" w:styleId="Heading1NotinTOC">
    <w:name w:val="Heading 1 (Not in TOC)"/>
    <w:basedOn w:val="Normal"/>
    <w:next w:val="Normal"/>
    <w:uiPriority w:val="11"/>
    <w:qFormat/>
    <w:rsid w:val="00D80480"/>
    <w:pPr>
      <w:keepNext/>
    </w:pPr>
    <w:rPr>
      <w:b/>
      <w:color w:val="052B3D" w:themeColor="text1"/>
      <w:sz w:val="44"/>
    </w:rPr>
  </w:style>
  <w:style w:type="table" w:styleId="TableGrid">
    <w:name w:val="Table Grid"/>
    <w:basedOn w:val="TableNormal"/>
    <w:uiPriority w:val="39"/>
    <w:rsid w:val="0021141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5C644C"/>
    <w:pPr>
      <w:keepNext/>
      <w:spacing w:before="360" w:after="80" w:line="240" w:lineRule="auto"/>
    </w:pPr>
    <w:rPr>
      <w:b/>
      <w:iCs/>
      <w:sz w:val="22"/>
      <w:szCs w:val="18"/>
    </w:rPr>
  </w:style>
  <w:style w:type="character" w:customStyle="1" w:styleId="ImportantWord">
    <w:name w:val="Important Word"/>
    <w:basedOn w:val="DefaultParagraphFont"/>
    <w:uiPriority w:val="11"/>
    <w:qFormat/>
    <w:rsid w:val="00643883"/>
    <w:rPr>
      <w:rFonts w:ascii="Source Sans Pro" w:hAnsi="Source Sans Pro"/>
      <w:bdr w:val="single" w:sz="12" w:space="0" w:color="66BA6E" w:themeColor="accent2"/>
    </w:rPr>
  </w:style>
  <w:style w:type="paragraph" w:customStyle="1" w:styleId="ImportantParagraph">
    <w:name w:val="Important Paragraph"/>
    <w:basedOn w:val="Normal"/>
    <w:uiPriority w:val="11"/>
    <w:qFormat/>
    <w:rsid w:val="0093516D"/>
    <w:pPr>
      <w:pBdr>
        <w:top w:val="single" w:sz="18" w:space="10" w:color="66BA6E" w:themeColor="accent2"/>
        <w:left w:val="single" w:sz="18" w:space="10" w:color="66BA6E" w:themeColor="accent2"/>
        <w:bottom w:val="single" w:sz="18" w:space="10" w:color="66BA6E" w:themeColor="accent2"/>
        <w:right w:val="single" w:sz="18" w:space="10" w:color="66BA6E" w:themeColor="accent2"/>
      </w:pBdr>
      <w:spacing w:before="240" w:after="240"/>
      <w:ind w:left="227" w:right="227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qFormat/>
    <w:rsid w:val="007D1015"/>
    <w:pPr>
      <w:pageBreakBefore/>
      <w:numPr>
        <w:ilvl w:val="0"/>
        <w:numId w:val="22"/>
      </w:numPr>
    </w:pPr>
  </w:style>
  <w:style w:type="paragraph" w:customStyle="1" w:styleId="Heading2NotinTOC">
    <w:name w:val="Heading 2 (Not in TOC)"/>
    <w:basedOn w:val="Heading1NotinTOC"/>
    <w:next w:val="Normal"/>
    <w:uiPriority w:val="11"/>
    <w:qFormat/>
    <w:rsid w:val="008142A3"/>
    <w:rPr>
      <w:kern w:val="28"/>
      <w:sz w:val="36"/>
      <w:szCs w:val="56"/>
    </w:rPr>
  </w:style>
  <w:style w:type="paragraph" w:styleId="ListNumber3">
    <w:name w:val="List Number 3"/>
    <w:basedOn w:val="Normal"/>
    <w:uiPriority w:val="1"/>
    <w:qFormat/>
    <w:rsid w:val="00FD6F2B"/>
    <w:pPr>
      <w:numPr>
        <w:ilvl w:val="2"/>
        <w:numId w:val="7"/>
      </w:numPr>
    </w:pPr>
  </w:style>
  <w:style w:type="paragraph" w:styleId="ListBullet3">
    <w:name w:val="List Bullet 3"/>
    <w:basedOn w:val="ListBullet2"/>
    <w:uiPriority w:val="1"/>
    <w:qFormat/>
    <w:rsid w:val="003A4897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056E55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E55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E5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E55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E55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056E55"/>
    <w:rPr>
      <w:b/>
      <w:bCs/>
    </w:rPr>
  </w:style>
  <w:style w:type="character" w:styleId="Emphasis">
    <w:name w:val="Emphasis"/>
    <w:uiPriority w:val="20"/>
    <w:semiHidden/>
    <w:qFormat/>
    <w:rsid w:val="00056E55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056E55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56E55"/>
    <w:rPr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56E5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56E55"/>
    <w:rPr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056E55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056E55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056E55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056E55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056E55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qFormat/>
    <w:rsid w:val="00BC3230"/>
    <w:pPr>
      <w:pageBreakBefore/>
    </w:pPr>
  </w:style>
  <w:style w:type="table" w:styleId="TableGridLight">
    <w:name w:val="Grid Table Light"/>
    <w:basedOn w:val="TableNormal"/>
    <w:uiPriority w:val="40"/>
    <w:rsid w:val="003435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517ABE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9C9"/>
    <w:rPr>
      <w:rFonts w:asciiTheme="minorHAnsi" w:eastAsiaTheme="minorEastAsia" w:hAnsiTheme="minorHAnsi"/>
      <w:sz w:val="20"/>
      <w:szCs w:val="20"/>
      <w:lang w:val="en-US"/>
    </w:rPr>
  </w:style>
  <w:style w:type="table" w:styleId="MediumShading2-Accent5">
    <w:name w:val="Medium Shading 2 Accent 5"/>
    <w:basedOn w:val="TableNormal"/>
    <w:uiPriority w:val="64"/>
    <w:rsid w:val="00517ABE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Heading1Numbered">
    <w:name w:val="Heading 1 (Numbered)"/>
    <w:basedOn w:val="Heading1"/>
    <w:next w:val="Normal"/>
    <w:uiPriority w:val="10"/>
    <w:qFormat/>
    <w:rsid w:val="0021082E"/>
    <w:pPr>
      <w:numPr>
        <w:ilvl w:val="0"/>
        <w:numId w:val="32"/>
      </w:numPr>
    </w:pPr>
  </w:style>
  <w:style w:type="paragraph" w:customStyle="1" w:styleId="Heading2Numbered">
    <w:name w:val="Heading 2 (Numbered)"/>
    <w:basedOn w:val="Heading2"/>
    <w:next w:val="Normal"/>
    <w:uiPriority w:val="10"/>
    <w:qFormat/>
    <w:rsid w:val="006F5CCF"/>
    <w:pPr>
      <w:numPr>
        <w:ilvl w:val="1"/>
        <w:numId w:val="32"/>
      </w:numPr>
    </w:pPr>
  </w:style>
  <w:style w:type="paragraph" w:customStyle="1" w:styleId="Heading3Numbered">
    <w:name w:val="Heading 3 (Numbered)"/>
    <w:basedOn w:val="Heading3"/>
    <w:next w:val="Normal"/>
    <w:uiPriority w:val="10"/>
    <w:qFormat/>
    <w:rsid w:val="006F5CCF"/>
    <w:pPr>
      <w:numPr>
        <w:ilvl w:val="2"/>
        <w:numId w:val="32"/>
      </w:numPr>
    </w:pPr>
  </w:style>
  <w:style w:type="paragraph" w:customStyle="1" w:styleId="Heading4Numbered">
    <w:name w:val="Heading 4 (Numbered)"/>
    <w:basedOn w:val="Heading4"/>
    <w:next w:val="Normal"/>
    <w:uiPriority w:val="10"/>
    <w:qFormat/>
    <w:rsid w:val="006F5CCF"/>
    <w:pPr>
      <w:numPr>
        <w:ilvl w:val="3"/>
        <w:numId w:val="32"/>
      </w:numPr>
    </w:pPr>
  </w:style>
  <w:style w:type="paragraph" w:styleId="ListParagraph">
    <w:name w:val="List Paragraph"/>
    <w:basedOn w:val="Normal"/>
    <w:uiPriority w:val="34"/>
    <w:semiHidden/>
    <w:rsid w:val="00C45BD4"/>
    <w:pPr>
      <w:ind w:left="720"/>
      <w:contextualSpacing/>
    </w:pPr>
  </w:style>
  <w:style w:type="character" w:customStyle="1" w:styleId="Educationlink">
    <w:name w:val="Education link"/>
    <w:basedOn w:val="DefaultParagraphFont"/>
    <w:uiPriority w:val="1"/>
    <w:semiHidden/>
    <w:qFormat/>
    <w:rsid w:val="00BF7EA4"/>
    <w:rPr>
      <w:rFonts w:ascii="Tenorite" w:hAnsi="Tenorite"/>
      <w:b/>
      <w:i/>
      <w:color w:val="4C1F41"/>
      <w:sz w:val="26"/>
    </w:rPr>
  </w:style>
  <w:style w:type="paragraph" w:styleId="TOC4">
    <w:name w:val="toc 4"/>
    <w:basedOn w:val="Normal"/>
    <w:next w:val="Normal"/>
    <w:autoRedefine/>
    <w:uiPriority w:val="39"/>
    <w:semiHidden/>
    <w:rsid w:val="00CB13DA"/>
    <w:pPr>
      <w:spacing w:after="100"/>
      <w:ind w:left="720"/>
    </w:pPr>
  </w:style>
  <w:style w:type="paragraph" w:customStyle="1" w:styleId="Tablebullet">
    <w:name w:val="Table bullet"/>
    <w:basedOn w:val="Normal"/>
    <w:uiPriority w:val="3"/>
    <w:qFormat/>
    <w:rsid w:val="003F73E6"/>
    <w:pPr>
      <w:numPr>
        <w:numId w:val="33"/>
      </w:numPr>
      <w:spacing w:before="40" w:after="40"/>
    </w:pPr>
    <w:rPr>
      <w:rFonts w:ascii="Source Sans Pro" w:hAnsi="Source Sans Pro"/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D70699"/>
    <w:pPr>
      <w:numPr>
        <w:ilvl w:val="1"/>
      </w:numPr>
    </w:pPr>
  </w:style>
  <w:style w:type="paragraph" w:customStyle="1" w:styleId="Tablenumber">
    <w:name w:val="Table number"/>
    <w:basedOn w:val="Tablebullet"/>
    <w:uiPriority w:val="3"/>
    <w:qFormat/>
    <w:rsid w:val="00D70699"/>
    <w:pPr>
      <w:numPr>
        <w:numId w:val="34"/>
      </w:numPr>
    </w:pPr>
  </w:style>
  <w:style w:type="paragraph" w:customStyle="1" w:styleId="Tablenumber2">
    <w:name w:val="Table number 2"/>
    <w:basedOn w:val="Tablenumber"/>
    <w:uiPriority w:val="3"/>
    <w:qFormat/>
    <w:rsid w:val="00D70699"/>
    <w:pPr>
      <w:numPr>
        <w:ilvl w:val="1"/>
      </w:numPr>
    </w:pPr>
  </w:style>
  <w:style w:type="paragraph" w:customStyle="1" w:styleId="Table">
    <w:name w:val="Table"/>
    <w:basedOn w:val="Normal"/>
    <w:uiPriority w:val="3"/>
    <w:qFormat/>
    <w:rsid w:val="00932522"/>
    <w:pPr>
      <w:spacing w:before="40" w:after="40"/>
    </w:pPr>
    <w:rPr>
      <w:sz w:val="22"/>
    </w:rPr>
  </w:style>
  <w:style w:type="paragraph" w:customStyle="1" w:styleId="BackCover">
    <w:name w:val="Back Cover"/>
    <w:basedOn w:val="Normal"/>
    <w:semiHidden/>
    <w:qFormat/>
    <w:rsid w:val="00AA437F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FFFFFF" w:themeColor="background1"/>
      <w:sz w:val="34"/>
      <w:szCs w:val="44"/>
    </w:rPr>
  </w:style>
  <w:style w:type="table" w:customStyle="1" w:styleId="NZSPADefault">
    <w:name w:val="NZSPA Default"/>
    <w:basedOn w:val="MainNZSPA"/>
    <w:uiPriority w:val="99"/>
    <w:rsid w:val="00D80480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D80480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D80480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styleId="NoSpacing">
    <w:name w:val="No Spacing"/>
    <w:uiPriority w:val="1"/>
    <w:semiHidden/>
    <w:qFormat/>
    <w:rsid w:val="004A25D2"/>
    <w:pPr>
      <w:spacing w:before="0"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7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Report%20Template.dotx" TargetMode="External"/></Relationships>
</file>

<file path=word/theme/theme1.xml><?xml version="1.0" encoding="utf-8"?>
<a:theme xmlns:a="http://schemas.openxmlformats.org/drawingml/2006/main" name="CSA Extended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MoEd-46283362-12295</_dlc_DocId>
    <_dlc_DocIdUrl xmlns="4678361d-7fd8-4b17-9e46-41c07a1bde3f">
      <Url>https://educationgovtnz.sharepoint.com/sites/MoEOfficeoftheCESchoolProperty-Entity/_layouts/15/DocIdRedir.aspx?ID=MoEd-46283362-12295</Url>
      <Description>MoEd-46283362-12295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DEC1239-CBCD-40F1-B40E-D493D983AA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A87B65-1B79-4CD5-9E38-92A40E0A60B9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3.xml><?xml version="1.0" encoding="utf-8"?>
<ds:datastoreItem xmlns:ds="http://schemas.openxmlformats.org/officeDocument/2006/customXml" ds:itemID="{A2CD6C3F-1BA4-4F52-8104-F1FF61A47365}"/>
</file>

<file path=customXml/itemProps4.xml><?xml version="1.0" encoding="utf-8"?>
<ds:datastoreItem xmlns:ds="http://schemas.openxmlformats.org/officeDocument/2006/customXml" ds:itemID="{2E9ACF49-F019-4C26-B213-6BEE623F9B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AA1ACC-76F7-4F68-9C71-B960BF284F3F}"/>
</file>

<file path=docProps/app.xml><?xml version="1.0" encoding="utf-8"?>
<Properties xmlns="http://schemas.openxmlformats.org/officeDocument/2006/extended-properties" xmlns:vt="http://schemas.openxmlformats.org/officeDocument/2006/docPropsVTypes">
  <Template>NZSPA Report Template</Template>
  <TotalTime>14</TotalTime>
  <Pages>10</Pages>
  <Words>824</Words>
  <Characters>4702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27</vt:i4>
      </vt:variant>
    </vt:vector>
  </HeadingPairs>
  <TitlesOfParts>
    <vt:vector size="28" baseType="lpstr">
      <vt:lpstr/>
      <vt:lpstr>Executive summary</vt:lpstr>
      <vt:lpstr>Current situation</vt:lpstr>
      <vt:lpstr>    Current teaching space surplus</vt:lpstr>
      <vt:lpstr>    Overview of existing building assets</vt:lpstr>
      <vt:lpstr>    Utilisation of existing space</vt:lpstr>
      <vt:lpstr>Opportunities for rationalisation</vt:lpstr>
      <vt:lpstr>    Opportunities for removal of individual teaching spaces</vt:lpstr>
      <vt:lpstr>    Opportunities for removal of blocks</vt:lpstr>
      <vt:lpstr>    Summary on opportunities for rationalisation</vt:lpstr>
      <vt:lpstr>Recommended strategy</vt:lpstr>
      <vt:lpstr>    Options considered</vt:lpstr>
      <vt:lpstr>    Impact of educational programmes/facilities</vt:lpstr>
      <vt:lpstr>    Implementation of rationalisation plan</vt:lpstr>
      <vt:lpstr>        Year One</vt:lpstr>
      <vt:lpstr>        Year Two</vt:lpstr>
      <vt:lpstr>        Year Three</vt:lpstr>
      <vt:lpstr>    Site plans for the strategy</vt:lpstr>
      <vt:lpstr>    Future development</vt:lpstr>
      <vt:lpstr>    Impact on the 10YPP</vt:lpstr>
      <vt:lpstr>    Budget Required</vt:lpstr>
      <vt:lpstr>Conclusion</vt:lpstr>
      <vt:lpstr>Monitoring (Ministry to complete)</vt:lpstr>
      <vt:lpstr>Appendices</vt:lpstr>
      <vt:lpstr>School site plan</vt:lpstr>
      <vt:lpstr>New Zealand School Property Agency site plan</vt:lpstr>
      <vt:lpstr>Detailed rationalisation information (if available)</vt:lpstr>
      <vt:lpstr>Annotated site plan showing rationalisation</vt:lpstr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Rayner</dc:creator>
  <cp:keywords/>
  <dc:description>Created by allfields.co.nz</dc:description>
  <cp:lastModifiedBy>Genevieve Worrall</cp:lastModifiedBy>
  <cp:revision>4</cp:revision>
  <dcterms:created xsi:type="dcterms:W3CDTF">2026-09-01T01:19:00Z</dcterms:created>
  <dcterms:modified xsi:type="dcterms:W3CDTF">2026-09-01T22:48:00Z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560beb70aea488fb091e84adbb32566">
    <vt:lpwstr/>
  </property>
  <property fmtid="{D5CDD505-2E9C-101B-9397-08002B2CF9AE}" pid="3" name="ClassificationContentMarkingFooterText">
    <vt:lpwstr>[UNCLASSIFIED]</vt:lpwstr>
  </property>
  <property fmtid="{D5CDD505-2E9C-101B-9397-08002B2CF9AE}" pid="4" name="Property Management Activity">
    <vt:lpwstr/>
  </property>
  <property fmtid="{D5CDD505-2E9C-101B-9397-08002B2CF9AE}" pid="5" name="ClassificationContentMarkingHeaderText">
    <vt:lpwstr>[UNCLASSIFIED]</vt:lpwstr>
  </property>
  <property fmtid="{D5CDD505-2E9C-101B-9397-08002B2CF9AE}" pid="6" name="MediaServiceImageTags">
    <vt:lpwstr/>
  </property>
  <property fmtid="{D5CDD505-2E9C-101B-9397-08002B2CF9AE}" pid="7" name="MSIP_Label_4009eddf-846d-46a2-8a8f-ad982b694053_Enabled">
    <vt:lpwstr>true</vt:lpwstr>
  </property>
  <property fmtid="{D5CDD505-2E9C-101B-9397-08002B2CF9AE}" pid="8" name="ContentTypeId">
    <vt:lpwstr>0x0101008D0262DF6ADF79458F922D98B58A0BF7</vt:lpwstr>
  </property>
  <property fmtid="{D5CDD505-2E9C-101B-9397-08002B2CF9AE}" pid="9" name="ClassificationContentMarkingHeaderFontProps">
    <vt:lpwstr>#000000,10,Calibri</vt:lpwstr>
  </property>
  <property fmtid="{D5CDD505-2E9C-101B-9397-08002B2CF9AE}" pid="10" name="hf7c71fd10d346fe8adb3bb49d5c0fc0">
    <vt:lpwstr/>
  </property>
  <property fmtid="{D5CDD505-2E9C-101B-9397-08002B2CF9AE}" pid="11" name="MSIP_Label_4009eddf-846d-46a2-8a8f-ad982b694053_SetDate">
    <vt:lpwstr>2025-12-02T23:09:47Z</vt:lpwstr>
  </property>
  <property fmtid="{D5CDD505-2E9C-101B-9397-08002B2CF9AE}" pid="12" name="ce139978aae645acb1db0a0e0d3df2f5">
    <vt:lpwstr/>
  </property>
  <property fmtid="{D5CDD505-2E9C-101B-9397-08002B2CF9AE}" pid="13" name="Record Activity">
    <vt:lpwstr/>
  </property>
  <property fmtid="{D5CDD505-2E9C-101B-9397-08002B2CF9AE}" pid="14" name="MSIP_Label_4009eddf-846d-46a2-8a8f-ad982b694053_ActionId">
    <vt:lpwstr>a30e4b7c-c5b3-44c1-98f9-c6381598d73b</vt:lpwstr>
  </property>
  <property fmtid="{D5CDD505-2E9C-101B-9397-08002B2CF9AE}" pid="15" name="MSIP_Label_4009eddf-846d-46a2-8a8f-ad982b694053_SiteId">
    <vt:lpwstr>e6d2d4cc-b762-486e-8894-4f5f440d5f31</vt:lpwstr>
  </property>
  <property fmtid="{D5CDD505-2E9C-101B-9397-08002B2CF9AE}" pid="16" name="c65b51bc6a0e4ac9b0840b09a1858551">
    <vt:lpwstr/>
  </property>
  <property fmtid="{D5CDD505-2E9C-101B-9397-08002B2CF9AE}" pid="17" name="MSIP_Label_4009eddf-846d-46a2-8a8f-ad982b694053_Method">
    <vt:lpwstr>Privileged</vt:lpwstr>
  </property>
  <property fmtid="{D5CDD505-2E9C-101B-9397-08002B2CF9AE}" pid="18" name="ClassificationContentMarkingFooterShapeIds">
    <vt:lpwstr>3ac7e6f4,347c27ee,749efc10,2a7bb65f,3d51c4da,4ffe7df1</vt:lpwstr>
  </property>
  <property fmtid="{D5CDD505-2E9C-101B-9397-08002B2CF9AE}" pid="19" name="ClassificationContentMarkingHeaderShapeIds">
    <vt:lpwstr>41b320a4,b7ff40a,2a2a60d8,384fe3ed,6e54f1ea,7ba0323a</vt:lpwstr>
  </property>
  <property fmtid="{D5CDD505-2E9C-101B-9397-08002B2CF9AE}" pid="20" name="Ministerial Type">
    <vt:lpwstr/>
  </property>
  <property fmtid="{D5CDD505-2E9C-101B-9397-08002B2CF9AE}" pid="21" name="ClassificationContentMarkingFooterFontProps">
    <vt:lpwstr>#000000,10,Calibri</vt:lpwstr>
  </property>
  <property fmtid="{D5CDD505-2E9C-101B-9397-08002B2CF9AE}" pid="22" name="CalendarYear">
    <vt:lpwstr/>
  </property>
  <property fmtid="{D5CDD505-2E9C-101B-9397-08002B2CF9AE}" pid="23" name="FinancialYear">
    <vt:lpwstr/>
  </property>
  <property fmtid="{D5CDD505-2E9C-101B-9397-08002B2CF9AE}" pid="24" name="m06bc18559e9431bb4d590962e6b7f83">
    <vt:lpwstr/>
  </property>
  <property fmtid="{D5CDD505-2E9C-101B-9397-08002B2CF9AE}" pid="25" name="_dlc_DocIdItemGuid">
    <vt:lpwstr>37019ed0-a187-4f4e-94d8-d573ed9055bf</vt:lpwstr>
  </property>
  <property fmtid="{D5CDD505-2E9C-101B-9397-08002B2CF9AE}" pid="26" name="MSIP_Label_4009eddf-846d-46a2-8a8f-ad982b694053_Name">
    <vt:lpwstr>UNCLASSIFIED</vt:lpwstr>
  </property>
  <property fmtid="{D5CDD505-2E9C-101B-9397-08002B2CF9AE}" pid="27" name="MSIP_Label_4009eddf-846d-46a2-8a8f-ad982b694053_ContentBits">
    <vt:lpwstr>3</vt:lpwstr>
  </property>
  <property fmtid="{D5CDD505-2E9C-101B-9397-08002B2CF9AE}" pid="28" name="MSIP_Label_4009eddf-846d-46a2-8a8f-ad982b694053_Tag">
    <vt:lpwstr>10, 0, 1, 1</vt:lpwstr>
  </property>
  <property fmtid="{D5CDD505-2E9C-101B-9397-08002B2CF9AE}" pid="29" name="Ministerial_x0020_Type">
    <vt:lpwstr/>
  </property>
  <property fmtid="{D5CDD505-2E9C-101B-9397-08002B2CF9AE}" pid="30" name="Record_x0020_Activity">
    <vt:lpwstr/>
  </property>
  <property fmtid="{D5CDD505-2E9C-101B-9397-08002B2CF9AE}" pid="31" name="Property_x0020_Management_x0020_Activity">
    <vt:lpwstr/>
  </property>
</Properties>
</file>