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E0938" w14:textId="0DC2B193" w:rsidR="003B38A1" w:rsidRDefault="000B3018" w:rsidP="000B3018">
      <w:pPr>
        <w:pStyle w:val="Title"/>
        <w:spacing w:before="120" w:after="840"/>
      </w:pPr>
      <w:bookmarkStart w:id="0" w:name="OLE_LINK8"/>
      <w:r>
        <w:t>Desktop Condition Assessment Questionnaire</w:t>
      </w:r>
    </w:p>
    <w:p w14:paraId="4591DACD" w14:textId="77777777" w:rsidR="000B3018" w:rsidRDefault="000B3018" w:rsidP="000B3018">
      <w:r>
        <w:t xml:space="preserve">This workshop uses existing data and knowledge to provide a virtual assessment of the condition of the </w:t>
      </w:r>
      <w:proofErr w:type="gramStart"/>
      <w:r>
        <w:t>schools</w:t>
      </w:r>
      <w:proofErr w:type="gramEnd"/>
      <w:r>
        <w:t xml:space="preserve"> assets and any works required. This questionnaire is to be completed by the 10YPP Consultant in a meeting with representatives from the school. </w:t>
      </w:r>
    </w:p>
    <w:p w14:paraId="6E481373" w14:textId="2F8AA3E0" w:rsidR="000B3018" w:rsidRDefault="000B3018" w:rsidP="000B3018">
      <w:pPr>
        <w:pStyle w:val="Introduction"/>
      </w:pPr>
      <w:r w:rsidRPr="00783A0F">
        <w:t>All training manuals, forms and checklists referenced here are available online at</w:t>
      </w:r>
      <w:r>
        <w:br/>
      </w:r>
      <w:hyperlink r:id="rId12" w:history="1">
        <w:r w:rsidRPr="005E5366">
          <w:rPr>
            <w:rStyle w:val="Hyperlink"/>
            <w:rFonts w:ascii="Arial" w:hAnsi="Arial" w:cs="Arial"/>
            <w:sz w:val="21"/>
            <w:szCs w:val="21"/>
          </w:rPr>
          <w:t>10 Year Property Plan resources for consultants</w:t>
        </w:r>
      </w:hyperlink>
    </w:p>
    <w:p w14:paraId="4185D441" w14:textId="33FD1B55" w:rsidR="000B3018" w:rsidRPr="000B3018" w:rsidRDefault="000B3018" w:rsidP="000B3018">
      <w:pPr>
        <w:pStyle w:val="Heading1"/>
      </w:pPr>
      <w:r w:rsidRPr="000B3018">
        <w:t>School Information</w:t>
      </w:r>
    </w:p>
    <w:tbl>
      <w:tblPr>
        <w:tblStyle w:val="SideheadingsNZSPA"/>
        <w:tblW w:w="5000" w:type="pct"/>
        <w:tblLayout w:type="fixed"/>
        <w:tblLook w:val="06A0" w:firstRow="1" w:lastRow="0" w:firstColumn="1" w:lastColumn="0" w:noHBand="1" w:noVBand="1"/>
      </w:tblPr>
      <w:tblGrid>
        <w:gridCol w:w="3690"/>
        <w:gridCol w:w="5722"/>
      </w:tblGrid>
      <w:tr w:rsidR="000B3018" w:rsidRPr="000B3018" w14:paraId="0C9E3649" w14:textId="77777777" w:rsidTr="000B30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pct"/>
            <w:noWrap/>
          </w:tcPr>
          <w:p w14:paraId="1FA86E57" w14:textId="77777777" w:rsidR="000B3018" w:rsidRPr="000B3018" w:rsidRDefault="000B3018" w:rsidP="000B3018">
            <w:r w:rsidRPr="000B3018">
              <w:t>School Name</w:t>
            </w:r>
          </w:p>
        </w:tc>
        <w:tc>
          <w:tcPr>
            <w:tcW w:w="3040" w:type="pct"/>
            <w:noWrap/>
          </w:tcPr>
          <w:p w14:paraId="1B9DB7BB" w14:textId="77777777" w:rsidR="000B3018" w:rsidRPr="000B3018" w:rsidRDefault="000B3018" w:rsidP="000B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3018" w:rsidRPr="000B3018" w14:paraId="14ACFEBF" w14:textId="77777777" w:rsidTr="000B30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pct"/>
            <w:noWrap/>
          </w:tcPr>
          <w:p w14:paraId="2C954E96" w14:textId="77777777" w:rsidR="000B3018" w:rsidRPr="000B3018" w:rsidRDefault="000B3018" w:rsidP="000B3018">
            <w:r w:rsidRPr="000B3018">
              <w:t>Principal</w:t>
            </w:r>
          </w:p>
        </w:tc>
        <w:tc>
          <w:tcPr>
            <w:tcW w:w="3040" w:type="pct"/>
            <w:noWrap/>
          </w:tcPr>
          <w:p w14:paraId="53E85FB8" w14:textId="77777777" w:rsidR="000B3018" w:rsidRPr="000B3018" w:rsidRDefault="000B3018" w:rsidP="000B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3018" w:rsidRPr="000B3018" w14:paraId="77A9A172" w14:textId="77777777" w:rsidTr="000B30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pct"/>
            <w:noWrap/>
          </w:tcPr>
          <w:p w14:paraId="5B441868" w14:textId="1CD7CBEB" w:rsidR="000B3018" w:rsidRPr="000B3018" w:rsidRDefault="000B3018" w:rsidP="000B3018">
            <w:r w:rsidRPr="000B3018">
              <w:t>School ID</w:t>
            </w:r>
          </w:p>
        </w:tc>
        <w:tc>
          <w:tcPr>
            <w:tcW w:w="3040" w:type="pct"/>
            <w:noWrap/>
          </w:tcPr>
          <w:p w14:paraId="312F1E49" w14:textId="77777777" w:rsidR="000B3018" w:rsidRPr="000B3018" w:rsidRDefault="000B3018" w:rsidP="000B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3018" w:rsidRPr="000B3018" w14:paraId="34E79A51" w14:textId="77777777" w:rsidTr="000B30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pct"/>
            <w:noWrap/>
          </w:tcPr>
          <w:p w14:paraId="0ACE92A6" w14:textId="567C55A6" w:rsidR="000B3018" w:rsidRPr="000B3018" w:rsidRDefault="000B3018" w:rsidP="000B3018">
            <w:r w:rsidRPr="000B3018">
              <w:t>Date</w:t>
            </w:r>
          </w:p>
        </w:tc>
        <w:tc>
          <w:tcPr>
            <w:tcW w:w="3040" w:type="pct"/>
            <w:noWrap/>
          </w:tcPr>
          <w:p w14:paraId="29F4F1A9" w14:textId="77777777" w:rsidR="000B3018" w:rsidRPr="000B3018" w:rsidRDefault="000B3018" w:rsidP="000B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3018" w:rsidRPr="000B3018" w14:paraId="31B6E636" w14:textId="77777777" w:rsidTr="000B30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pct"/>
            <w:noWrap/>
          </w:tcPr>
          <w:p w14:paraId="4BB5A440" w14:textId="77777777" w:rsidR="000B3018" w:rsidRPr="000B3018" w:rsidRDefault="000B3018" w:rsidP="000B3018">
            <w:r w:rsidRPr="000B3018">
              <w:t>10YPP Consultant</w:t>
            </w:r>
          </w:p>
        </w:tc>
        <w:tc>
          <w:tcPr>
            <w:tcW w:w="3040" w:type="pct"/>
            <w:noWrap/>
          </w:tcPr>
          <w:p w14:paraId="7F9C7EBC" w14:textId="77777777" w:rsidR="000B3018" w:rsidRPr="000B3018" w:rsidRDefault="000B3018" w:rsidP="000B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3018" w:rsidRPr="000B3018" w14:paraId="6D1700BC" w14:textId="77777777" w:rsidTr="000B30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pct"/>
            <w:noWrap/>
          </w:tcPr>
          <w:p w14:paraId="50AA7F75" w14:textId="77777777" w:rsidR="000B3018" w:rsidRPr="000B3018" w:rsidRDefault="000B3018" w:rsidP="000B3018">
            <w:r w:rsidRPr="000B3018">
              <w:t>Other Property Staff in Attendance</w:t>
            </w:r>
          </w:p>
        </w:tc>
        <w:tc>
          <w:tcPr>
            <w:tcW w:w="3040" w:type="pct"/>
            <w:noWrap/>
          </w:tcPr>
          <w:p w14:paraId="37E87D2D" w14:textId="77777777" w:rsidR="000B3018" w:rsidRPr="000B3018" w:rsidRDefault="000B3018" w:rsidP="000B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D70DA0" w14:textId="27EAC171" w:rsidR="000B3018" w:rsidRDefault="00C97335" w:rsidP="000B3018">
      <w:pPr>
        <w:pStyle w:val="Heading1"/>
      </w:pPr>
      <w:r>
        <w:t>NZSPA</w:t>
      </w:r>
      <w:r w:rsidR="000B3018" w:rsidRPr="000B3018">
        <w:t xml:space="preserve"> Policy</w:t>
      </w:r>
    </w:p>
    <w:tbl>
      <w:tblPr>
        <w:tblStyle w:val="NZSPADefault"/>
        <w:tblW w:w="5000" w:type="pct"/>
        <w:tblLayout w:type="fixed"/>
        <w:tblLook w:val="0600" w:firstRow="0" w:lastRow="0" w:firstColumn="0" w:lastColumn="0" w:noHBand="1" w:noVBand="1"/>
      </w:tblPr>
      <w:tblGrid>
        <w:gridCol w:w="8505"/>
        <w:gridCol w:w="907"/>
      </w:tblGrid>
      <w:tr w:rsidR="008E393E" w:rsidRPr="008E393E" w14:paraId="43DF31AE" w14:textId="77777777" w:rsidTr="008E393E">
        <w:trPr>
          <w:trHeight w:val="20"/>
        </w:trPr>
        <w:tc>
          <w:tcPr>
            <w:tcW w:w="4518" w:type="pct"/>
            <w:noWrap/>
          </w:tcPr>
          <w:p w14:paraId="64FD5E13" w14:textId="03CAAF2F" w:rsidR="008E393E" w:rsidRPr="008E393E" w:rsidRDefault="008E393E" w:rsidP="008E393E">
            <w:pPr>
              <w:pStyle w:val="Itemtopic"/>
              <w:spacing w:before="60" w:after="60"/>
            </w:pPr>
            <w:r w:rsidRPr="008E393E">
              <w:t xml:space="preserve">Do you understand the purpose of the </w:t>
            </w:r>
            <w:r w:rsidR="00C97335">
              <w:t>NZSPA</w:t>
            </w:r>
            <w:r w:rsidRPr="008E393E">
              <w:t xml:space="preserve"> Condition Assessment?</w:t>
            </w:r>
          </w:p>
        </w:tc>
        <w:tc>
          <w:tcPr>
            <w:tcW w:w="482" w:type="pct"/>
            <w:noWrap/>
          </w:tcPr>
          <w:p w14:paraId="670EF523" w14:textId="77777777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8E393E" w:rsidRPr="008E393E" w14:paraId="059F56F5" w14:textId="77777777" w:rsidTr="008E393E">
        <w:trPr>
          <w:trHeight w:val="20"/>
        </w:trPr>
        <w:tc>
          <w:tcPr>
            <w:tcW w:w="4518" w:type="pct"/>
            <w:noWrap/>
          </w:tcPr>
          <w:p w14:paraId="4E80C57C" w14:textId="77777777" w:rsidR="008E393E" w:rsidRDefault="008E393E" w:rsidP="008E393E">
            <w:pPr>
              <w:spacing w:before="60" w:after="60"/>
            </w:pPr>
            <w:r>
              <w:t>Comments:</w:t>
            </w:r>
          </w:p>
          <w:p w14:paraId="741DA0EA" w14:textId="05348D3F" w:rsidR="008E393E" w:rsidRPr="008E393E" w:rsidRDefault="008E393E" w:rsidP="008E393E">
            <w:pPr>
              <w:spacing w:before="60" w:after="60"/>
            </w:pPr>
          </w:p>
        </w:tc>
        <w:tc>
          <w:tcPr>
            <w:tcW w:w="482" w:type="pct"/>
            <w:noWrap/>
          </w:tcPr>
          <w:p w14:paraId="2FB31E54" w14:textId="77777777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</w:p>
        </w:tc>
      </w:tr>
      <w:tr w:rsidR="008E393E" w:rsidRPr="008E393E" w14:paraId="6066D8B3" w14:textId="77777777" w:rsidTr="008E393E">
        <w:trPr>
          <w:trHeight w:val="20"/>
        </w:trPr>
        <w:tc>
          <w:tcPr>
            <w:tcW w:w="4518" w:type="pct"/>
            <w:noWrap/>
          </w:tcPr>
          <w:p w14:paraId="3B1B643B" w14:textId="77777777" w:rsidR="00C97335" w:rsidRDefault="008E393E" w:rsidP="008E393E">
            <w:pPr>
              <w:pStyle w:val="Itemtopic"/>
              <w:spacing w:before="60" w:after="60"/>
            </w:pPr>
            <w:r w:rsidRPr="008E393E">
              <w:lastRenderedPageBreak/>
              <w:t xml:space="preserve">Have the limits of the Condition Assessment been explained to you? </w:t>
            </w:r>
          </w:p>
          <w:p w14:paraId="184EA09E" w14:textId="16D66CDF" w:rsidR="008E393E" w:rsidRPr="00C97335" w:rsidRDefault="008E393E" w:rsidP="00C97335">
            <w:pPr>
              <w:pStyle w:val="Itemtopic"/>
              <w:numPr>
                <w:ilvl w:val="0"/>
                <w:numId w:val="0"/>
              </w:numPr>
              <w:spacing w:before="60" w:after="60"/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(i.e. maintain existing facilities in their current state for the next 10 years, no upgrade, ILE or enhancement)</w:t>
            </w:r>
          </w:p>
        </w:tc>
        <w:tc>
          <w:tcPr>
            <w:tcW w:w="482" w:type="pct"/>
            <w:noWrap/>
          </w:tcPr>
          <w:p w14:paraId="1B7486DF" w14:textId="1D158F3B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8E393E" w:rsidRPr="008E393E" w14:paraId="6DC5AA7A" w14:textId="77777777" w:rsidTr="008E393E">
        <w:trPr>
          <w:trHeight w:val="20"/>
        </w:trPr>
        <w:tc>
          <w:tcPr>
            <w:tcW w:w="4518" w:type="pct"/>
            <w:noWrap/>
          </w:tcPr>
          <w:p w14:paraId="467E850E" w14:textId="77777777" w:rsidR="008E393E" w:rsidRDefault="008E393E" w:rsidP="008E393E">
            <w:pPr>
              <w:spacing w:before="60" w:after="60"/>
            </w:pPr>
            <w:r>
              <w:t>Comments:</w:t>
            </w:r>
          </w:p>
          <w:p w14:paraId="088EF319" w14:textId="40B2B0B9" w:rsidR="008E393E" w:rsidRDefault="008E393E" w:rsidP="008E393E">
            <w:pPr>
              <w:spacing w:before="60" w:after="60"/>
            </w:pPr>
          </w:p>
        </w:tc>
        <w:tc>
          <w:tcPr>
            <w:tcW w:w="482" w:type="pct"/>
            <w:noWrap/>
          </w:tcPr>
          <w:p w14:paraId="6F10ACE4" w14:textId="77777777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</w:p>
        </w:tc>
      </w:tr>
      <w:tr w:rsidR="008E393E" w:rsidRPr="008E393E" w14:paraId="14310315" w14:textId="77777777" w:rsidTr="008E393E">
        <w:trPr>
          <w:trHeight w:val="20"/>
        </w:trPr>
        <w:tc>
          <w:tcPr>
            <w:tcW w:w="4518" w:type="pct"/>
            <w:noWrap/>
          </w:tcPr>
          <w:p w14:paraId="722F0C24" w14:textId="77777777" w:rsidR="008E393E" w:rsidRDefault="008E393E" w:rsidP="008E393E">
            <w:pPr>
              <w:pStyle w:val="Itemtopic"/>
              <w:spacing w:before="60" w:after="60"/>
            </w:pPr>
            <w:r>
              <w:t>Have Strategic Impacts been explained to you?</w:t>
            </w:r>
          </w:p>
          <w:p w14:paraId="001E3289" w14:textId="11F1A93B" w:rsidR="008E393E" w:rsidRPr="00C97335" w:rsidRDefault="008E393E" w:rsidP="00C97335">
            <w:pPr>
              <w:pStyle w:val="Itemtopic"/>
              <w:numPr>
                <w:ilvl w:val="0"/>
                <w:numId w:val="0"/>
              </w:numPr>
              <w:spacing w:before="60" w:after="60"/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(i.e. planned actions that will affect the use and condition of a building, such as weathertightness remediation, structural strengthening or rationalisation)</w:t>
            </w:r>
          </w:p>
        </w:tc>
        <w:tc>
          <w:tcPr>
            <w:tcW w:w="482" w:type="pct"/>
            <w:noWrap/>
          </w:tcPr>
          <w:p w14:paraId="21855C42" w14:textId="50F71093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8E393E" w:rsidRPr="008E393E" w14:paraId="74B003DA" w14:textId="77777777" w:rsidTr="008E393E">
        <w:trPr>
          <w:trHeight w:val="20"/>
        </w:trPr>
        <w:tc>
          <w:tcPr>
            <w:tcW w:w="4518" w:type="pct"/>
            <w:noWrap/>
          </w:tcPr>
          <w:p w14:paraId="276D8BEE" w14:textId="77777777" w:rsidR="008E393E" w:rsidRDefault="008E393E" w:rsidP="008E393E">
            <w:pPr>
              <w:spacing w:before="60" w:after="60"/>
            </w:pPr>
            <w:r>
              <w:t>Comments:</w:t>
            </w:r>
          </w:p>
          <w:p w14:paraId="5CDA71A1" w14:textId="7EC353CE" w:rsidR="008E393E" w:rsidRDefault="008E393E" w:rsidP="008E393E">
            <w:pPr>
              <w:spacing w:before="60" w:after="60"/>
            </w:pPr>
          </w:p>
        </w:tc>
        <w:tc>
          <w:tcPr>
            <w:tcW w:w="482" w:type="pct"/>
            <w:noWrap/>
          </w:tcPr>
          <w:p w14:paraId="434622C0" w14:textId="77777777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</w:p>
        </w:tc>
      </w:tr>
      <w:tr w:rsidR="008E393E" w:rsidRPr="008E393E" w14:paraId="66C51119" w14:textId="77777777" w:rsidTr="008E393E">
        <w:trPr>
          <w:trHeight w:val="20"/>
        </w:trPr>
        <w:tc>
          <w:tcPr>
            <w:tcW w:w="4518" w:type="pct"/>
            <w:noWrap/>
          </w:tcPr>
          <w:p w14:paraId="6AF17AD1" w14:textId="26A0D0B6" w:rsidR="00C97335" w:rsidRDefault="008E393E" w:rsidP="008E393E">
            <w:pPr>
              <w:pStyle w:val="Itemtopic"/>
              <w:spacing w:before="60" w:after="60"/>
            </w:pPr>
            <w:r w:rsidRPr="008E393E">
              <w:t xml:space="preserve">Are there any planned property projects agreed with </w:t>
            </w:r>
            <w:r w:rsidR="00C97335">
              <w:t>NZSPA</w:t>
            </w:r>
            <w:r w:rsidRPr="008E393E">
              <w:t xml:space="preserve"> which have not yet started?  </w:t>
            </w:r>
          </w:p>
          <w:p w14:paraId="7EDBDC85" w14:textId="314CD0C2" w:rsidR="008E393E" w:rsidRDefault="008E393E" w:rsidP="00C97335">
            <w:pPr>
              <w:pStyle w:val="Itemtopic"/>
              <w:numPr>
                <w:ilvl w:val="0"/>
                <w:numId w:val="0"/>
              </w:numPr>
              <w:spacing w:before="60" w:after="60"/>
              <w:ind w:left="397"/>
            </w:pPr>
            <w:r w:rsidRPr="00C97335">
              <w:rPr>
                <w:b w:val="0"/>
                <w:bCs/>
              </w:rPr>
              <w:t>(e.g. building alterations, new buildings, demolition planned, weathertightness remediation or earthquake strengthening works)</w:t>
            </w:r>
          </w:p>
        </w:tc>
        <w:tc>
          <w:tcPr>
            <w:tcW w:w="482" w:type="pct"/>
            <w:noWrap/>
          </w:tcPr>
          <w:p w14:paraId="53A7C889" w14:textId="5838B282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8E393E" w:rsidRPr="008E393E" w14:paraId="6090E0CC" w14:textId="77777777" w:rsidTr="008E393E">
        <w:trPr>
          <w:trHeight w:val="20"/>
        </w:trPr>
        <w:tc>
          <w:tcPr>
            <w:tcW w:w="4518" w:type="pct"/>
            <w:noWrap/>
          </w:tcPr>
          <w:p w14:paraId="7161EBFC" w14:textId="77777777" w:rsidR="008E393E" w:rsidRDefault="008E393E" w:rsidP="008E393E">
            <w:pPr>
              <w:spacing w:before="60" w:after="60"/>
            </w:pPr>
            <w:r>
              <w:t>Comments:</w:t>
            </w:r>
          </w:p>
          <w:p w14:paraId="2BD8AAD7" w14:textId="309DE1F5" w:rsidR="008E393E" w:rsidRPr="008E393E" w:rsidRDefault="008E393E" w:rsidP="008E393E">
            <w:pPr>
              <w:spacing w:before="60" w:after="60"/>
            </w:pPr>
          </w:p>
        </w:tc>
        <w:tc>
          <w:tcPr>
            <w:tcW w:w="482" w:type="pct"/>
            <w:noWrap/>
          </w:tcPr>
          <w:p w14:paraId="321EBEF7" w14:textId="77777777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</w:p>
        </w:tc>
      </w:tr>
      <w:tr w:rsidR="008E393E" w:rsidRPr="008E393E" w14:paraId="3F218F75" w14:textId="77777777" w:rsidTr="008E393E">
        <w:trPr>
          <w:trHeight w:val="20"/>
        </w:trPr>
        <w:tc>
          <w:tcPr>
            <w:tcW w:w="4518" w:type="pct"/>
            <w:noWrap/>
          </w:tcPr>
          <w:p w14:paraId="4E25AFCF" w14:textId="77777777" w:rsidR="00C97335" w:rsidRDefault="008E393E" w:rsidP="008E393E">
            <w:pPr>
              <w:pStyle w:val="Itemtopic"/>
              <w:spacing w:before="60" w:after="60"/>
            </w:pPr>
            <w:r w:rsidRPr="008E393E">
              <w:t xml:space="preserve">Have Maintenance Standards been explained to you </w:t>
            </w:r>
          </w:p>
          <w:p w14:paraId="22946CB7" w14:textId="4D0183AF" w:rsidR="008E393E" w:rsidRPr="00C97335" w:rsidRDefault="008E393E" w:rsidP="00C97335">
            <w:pPr>
              <w:pStyle w:val="Itemtopic"/>
              <w:numPr>
                <w:ilvl w:val="0"/>
                <w:numId w:val="0"/>
              </w:numPr>
              <w:spacing w:before="60" w:after="60"/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(i.e. means by which to inform the assessor about how to assess the building)?</w:t>
            </w:r>
          </w:p>
        </w:tc>
        <w:tc>
          <w:tcPr>
            <w:tcW w:w="482" w:type="pct"/>
            <w:noWrap/>
          </w:tcPr>
          <w:p w14:paraId="331B7343" w14:textId="5B48AFF3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8E393E" w:rsidRPr="008E393E" w14:paraId="33DF97E3" w14:textId="77777777" w:rsidTr="008E393E">
        <w:trPr>
          <w:trHeight w:val="20"/>
        </w:trPr>
        <w:tc>
          <w:tcPr>
            <w:tcW w:w="4518" w:type="pct"/>
            <w:noWrap/>
          </w:tcPr>
          <w:p w14:paraId="7BC1B64E" w14:textId="77777777" w:rsidR="008E393E" w:rsidRDefault="008E393E" w:rsidP="008E393E">
            <w:pPr>
              <w:spacing w:before="60" w:after="60"/>
            </w:pPr>
            <w:r>
              <w:t>A-Specialist, B-General, C-Minimal, or D- Mothball</w:t>
            </w:r>
          </w:p>
          <w:p w14:paraId="6DA2A40C" w14:textId="77777777" w:rsidR="008E393E" w:rsidRDefault="008E393E" w:rsidP="008E393E">
            <w:pPr>
              <w:spacing w:before="60" w:after="60"/>
            </w:pPr>
            <w:r>
              <w:t>Agree the Standard to be applied for each building</w:t>
            </w:r>
          </w:p>
          <w:p w14:paraId="699EE4C9" w14:textId="517BBD14" w:rsidR="008E393E" w:rsidRPr="008E393E" w:rsidRDefault="008E393E" w:rsidP="008E393E">
            <w:pPr>
              <w:spacing w:before="60" w:after="60"/>
            </w:pPr>
          </w:p>
        </w:tc>
        <w:tc>
          <w:tcPr>
            <w:tcW w:w="482" w:type="pct"/>
            <w:noWrap/>
          </w:tcPr>
          <w:p w14:paraId="0FBBD4CE" w14:textId="77777777" w:rsidR="008E393E" w:rsidRPr="00C97335" w:rsidRDefault="008E393E" w:rsidP="008E393E">
            <w:pPr>
              <w:spacing w:before="60" w:after="60"/>
              <w:jc w:val="center"/>
              <w:rPr>
                <w:b/>
                <w:bCs/>
              </w:rPr>
            </w:pPr>
          </w:p>
        </w:tc>
      </w:tr>
    </w:tbl>
    <w:p w14:paraId="0B9725C6" w14:textId="7E19289D" w:rsidR="000B3018" w:rsidRDefault="000B3018" w:rsidP="000B3018">
      <w:pPr>
        <w:pStyle w:val="Heading1"/>
      </w:pPr>
      <w:r>
        <w:t>Site</w:t>
      </w:r>
    </w:p>
    <w:tbl>
      <w:tblPr>
        <w:tblStyle w:val="NZSPADefault"/>
        <w:tblW w:w="5000" w:type="pct"/>
        <w:tblLayout w:type="fixed"/>
        <w:tblLook w:val="0600" w:firstRow="0" w:lastRow="0" w:firstColumn="0" w:lastColumn="0" w:noHBand="1" w:noVBand="1"/>
      </w:tblPr>
      <w:tblGrid>
        <w:gridCol w:w="8505"/>
        <w:gridCol w:w="907"/>
      </w:tblGrid>
      <w:tr w:rsidR="00F27613" w:rsidRPr="00A464E4" w14:paraId="1CA2E61D" w14:textId="77777777" w:rsidTr="00C97335">
        <w:trPr>
          <w:trHeight w:val="20"/>
        </w:trPr>
        <w:tc>
          <w:tcPr>
            <w:tcW w:w="4518" w:type="pct"/>
            <w:noWrap/>
          </w:tcPr>
          <w:p w14:paraId="07FE92E5" w14:textId="77777777" w:rsidR="00F27613" w:rsidRPr="006F1165" w:rsidRDefault="00F27613" w:rsidP="00F27613">
            <w:pPr>
              <w:pStyle w:val="Itemtopic"/>
            </w:pPr>
            <w:r>
              <w:t>Are there any missing or additional buildings in the site plan or K2 that require updating?</w:t>
            </w:r>
          </w:p>
        </w:tc>
        <w:tc>
          <w:tcPr>
            <w:tcW w:w="482" w:type="pct"/>
            <w:noWrap/>
          </w:tcPr>
          <w:p w14:paraId="4C560FA4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A464E4" w14:paraId="1B88051A" w14:textId="77777777" w:rsidTr="00C97335">
        <w:trPr>
          <w:trHeight w:val="20"/>
        </w:trPr>
        <w:tc>
          <w:tcPr>
            <w:tcW w:w="4518" w:type="pct"/>
            <w:noWrap/>
          </w:tcPr>
          <w:p w14:paraId="4214FBD4" w14:textId="77777777" w:rsidR="00F27613" w:rsidRDefault="00F27613" w:rsidP="002940A8">
            <w:r w:rsidRPr="00A54431">
              <w:t>Comments:</w:t>
            </w:r>
          </w:p>
          <w:p w14:paraId="45CD1C52" w14:textId="77777777" w:rsidR="00C97335" w:rsidRDefault="00C97335" w:rsidP="00F7071F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82" w:type="pct"/>
          </w:tcPr>
          <w:p w14:paraId="55222F93" w14:textId="48BAEAC3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17B4F158" w14:textId="77777777" w:rsidTr="00C97335">
        <w:trPr>
          <w:trHeight w:val="20"/>
        </w:trPr>
        <w:tc>
          <w:tcPr>
            <w:tcW w:w="4518" w:type="pct"/>
            <w:noWrap/>
          </w:tcPr>
          <w:p w14:paraId="2F0A28F4" w14:textId="77777777" w:rsidR="00F27613" w:rsidRPr="006F1165" w:rsidRDefault="00F27613" w:rsidP="00F27613">
            <w:pPr>
              <w:pStyle w:val="Itemtopic"/>
            </w:pPr>
            <w:r>
              <w:t>Are there any issues with grounds, roads, paths, boundary fences or car park areas?</w:t>
            </w:r>
          </w:p>
        </w:tc>
        <w:tc>
          <w:tcPr>
            <w:tcW w:w="482" w:type="pct"/>
            <w:noWrap/>
          </w:tcPr>
          <w:p w14:paraId="33D1EE6F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A464E4" w14:paraId="163D5431" w14:textId="77777777" w:rsidTr="00C97335">
        <w:trPr>
          <w:trHeight w:val="158"/>
        </w:trPr>
        <w:tc>
          <w:tcPr>
            <w:tcW w:w="4518" w:type="pct"/>
            <w:noWrap/>
          </w:tcPr>
          <w:p w14:paraId="3C717552" w14:textId="77777777" w:rsidR="00F27613" w:rsidRDefault="00F27613" w:rsidP="002940A8">
            <w:r w:rsidRPr="00A54431">
              <w:t>Comments:</w:t>
            </w:r>
            <w:r>
              <w:t xml:space="preserve"> </w:t>
            </w:r>
          </w:p>
          <w:p w14:paraId="4906149B" w14:textId="77777777" w:rsidR="00C97335" w:rsidRDefault="00C97335" w:rsidP="00F7071F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82" w:type="pct"/>
          </w:tcPr>
          <w:p w14:paraId="4BFF250D" w14:textId="596D1687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37D692B3" w14:textId="77777777" w:rsidTr="00C97335">
        <w:trPr>
          <w:trHeight w:val="20"/>
        </w:trPr>
        <w:tc>
          <w:tcPr>
            <w:tcW w:w="4518" w:type="pct"/>
            <w:noWrap/>
          </w:tcPr>
          <w:p w14:paraId="57DE1DEA" w14:textId="77777777" w:rsidR="00F27613" w:rsidRPr="006F1165" w:rsidRDefault="00F27613" w:rsidP="00F27613">
            <w:pPr>
              <w:pStyle w:val="Itemtopic"/>
            </w:pPr>
            <w:r>
              <w:t xml:space="preserve">Have you confirmed the BOT-owned buildings and % of ownership (e.g. 100%, 50%)? </w:t>
            </w:r>
          </w:p>
        </w:tc>
        <w:tc>
          <w:tcPr>
            <w:tcW w:w="482" w:type="pct"/>
            <w:noWrap/>
          </w:tcPr>
          <w:p w14:paraId="7F2E8CA5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A464E4" w14:paraId="65BA12E2" w14:textId="77777777" w:rsidTr="00C97335">
        <w:trPr>
          <w:trHeight w:val="20"/>
        </w:trPr>
        <w:tc>
          <w:tcPr>
            <w:tcW w:w="4518" w:type="pct"/>
            <w:noWrap/>
          </w:tcPr>
          <w:p w14:paraId="30F1918B" w14:textId="77777777" w:rsidR="00F27613" w:rsidRDefault="00F27613" w:rsidP="002940A8">
            <w:r>
              <w:t xml:space="preserve">Comments: </w:t>
            </w:r>
          </w:p>
          <w:p w14:paraId="7802D90C" w14:textId="77777777" w:rsidR="00C97335" w:rsidRDefault="00C97335" w:rsidP="00F7071F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82" w:type="pct"/>
          </w:tcPr>
          <w:p w14:paraId="082099D4" w14:textId="26D5ED71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</w:tbl>
    <w:p w14:paraId="4090CF48" w14:textId="49632824" w:rsidR="000B3018" w:rsidRDefault="000B3018" w:rsidP="000B3018">
      <w:pPr>
        <w:pStyle w:val="Heading1"/>
      </w:pPr>
      <w:r>
        <w:lastRenderedPageBreak/>
        <w:t>Infrastructure</w:t>
      </w:r>
    </w:p>
    <w:tbl>
      <w:tblPr>
        <w:tblStyle w:val="NZSPADefault"/>
        <w:tblW w:w="5000" w:type="pct"/>
        <w:tblLayout w:type="fixed"/>
        <w:tblLook w:val="0600" w:firstRow="0" w:lastRow="0" w:firstColumn="0" w:lastColumn="0" w:noHBand="1" w:noVBand="1"/>
      </w:tblPr>
      <w:tblGrid>
        <w:gridCol w:w="8505"/>
        <w:gridCol w:w="907"/>
      </w:tblGrid>
      <w:tr w:rsidR="00F27613" w:rsidRPr="00A464E4" w14:paraId="4C0275F5" w14:textId="77777777" w:rsidTr="00C97335">
        <w:trPr>
          <w:trHeight w:val="20"/>
        </w:trPr>
        <w:tc>
          <w:tcPr>
            <w:tcW w:w="4518" w:type="pct"/>
            <w:noWrap/>
          </w:tcPr>
          <w:p w14:paraId="305E321D" w14:textId="77777777" w:rsidR="00F27613" w:rsidRPr="006F1165" w:rsidRDefault="00F27613" w:rsidP="00F27613">
            <w:pPr>
              <w:pStyle w:val="Itemtopic"/>
            </w:pPr>
            <w:r w:rsidRPr="00CF162A">
              <w:t xml:space="preserve">Have </w:t>
            </w:r>
            <w:r>
              <w:t xml:space="preserve">the five mandatory specialist reports been explained to you (i.e. electrical, boiler/heating, roofing, drainage, and plumbing)? </w:t>
            </w:r>
          </w:p>
        </w:tc>
        <w:tc>
          <w:tcPr>
            <w:tcW w:w="482" w:type="pct"/>
            <w:noWrap/>
          </w:tcPr>
          <w:p w14:paraId="28B53D6E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C97335" w:rsidRPr="00C97335" w14:paraId="5F13E5AD" w14:textId="77777777" w:rsidTr="00C97335">
        <w:trPr>
          <w:trHeight w:val="20"/>
        </w:trPr>
        <w:tc>
          <w:tcPr>
            <w:tcW w:w="4518" w:type="pct"/>
            <w:noWrap/>
          </w:tcPr>
          <w:p w14:paraId="32E0EE6E" w14:textId="77777777" w:rsidR="00C97335" w:rsidRPr="00C97335" w:rsidRDefault="00C97335" w:rsidP="00C97335">
            <w:r w:rsidRPr="00C97335">
              <w:t>Comments:</w:t>
            </w:r>
          </w:p>
          <w:p w14:paraId="1AE284DE" w14:textId="77777777" w:rsidR="00C97335" w:rsidRPr="00C97335" w:rsidRDefault="00C97335" w:rsidP="00C97335"/>
        </w:tc>
        <w:tc>
          <w:tcPr>
            <w:tcW w:w="482" w:type="pct"/>
          </w:tcPr>
          <w:p w14:paraId="22E5A5BC" w14:textId="196D8DB8" w:rsidR="00C97335" w:rsidRPr="00C97335" w:rsidRDefault="00C97335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5F2520B7" w14:textId="77777777" w:rsidTr="00C97335">
        <w:trPr>
          <w:trHeight w:val="20"/>
        </w:trPr>
        <w:tc>
          <w:tcPr>
            <w:tcW w:w="4518" w:type="pct"/>
            <w:noWrap/>
          </w:tcPr>
          <w:p w14:paraId="6DFD0DD4" w14:textId="77777777" w:rsidR="00F27613" w:rsidRDefault="00F27613" w:rsidP="00F27613">
            <w:pPr>
              <w:pStyle w:val="Itemtopic"/>
            </w:pPr>
            <w:r>
              <w:t>What types of heating are used in the school?</w:t>
            </w:r>
          </w:p>
          <w:p w14:paraId="2008680B" w14:textId="77777777" w:rsidR="00F27613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</w:pPr>
            <w:r>
              <w:t>Are there any mechanical issues onsite (e.g. boilers, underground pipe work)?</w:t>
            </w:r>
          </w:p>
          <w:p w14:paraId="7D8C225E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</w:rPr>
            </w:pPr>
            <w:r w:rsidRPr="00C97335">
              <w:rPr>
                <w:b w:val="0"/>
              </w:rPr>
              <w:t>Take a copy of any reports to support this</w:t>
            </w:r>
          </w:p>
        </w:tc>
        <w:tc>
          <w:tcPr>
            <w:tcW w:w="482" w:type="pct"/>
            <w:noWrap/>
          </w:tcPr>
          <w:p w14:paraId="040F6F15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654D914E" w14:textId="77777777" w:rsidTr="00C97335">
        <w:trPr>
          <w:trHeight w:val="20"/>
        </w:trPr>
        <w:tc>
          <w:tcPr>
            <w:tcW w:w="4518" w:type="pct"/>
            <w:noWrap/>
          </w:tcPr>
          <w:p w14:paraId="6080AEA6" w14:textId="77777777" w:rsidR="00F27613" w:rsidRPr="00C97335" w:rsidRDefault="00F27613" w:rsidP="00C97335">
            <w:r w:rsidRPr="00C97335">
              <w:t>Comments:</w:t>
            </w:r>
          </w:p>
          <w:p w14:paraId="2203C104" w14:textId="77777777" w:rsidR="00C97335" w:rsidRPr="00C97335" w:rsidRDefault="00C97335" w:rsidP="00C97335"/>
        </w:tc>
        <w:tc>
          <w:tcPr>
            <w:tcW w:w="482" w:type="pct"/>
          </w:tcPr>
          <w:p w14:paraId="70EA3DB1" w14:textId="3FCFCD4C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2169ABEB" w14:textId="77777777" w:rsidTr="00C97335">
        <w:trPr>
          <w:trHeight w:val="20"/>
        </w:trPr>
        <w:tc>
          <w:tcPr>
            <w:tcW w:w="4518" w:type="pct"/>
            <w:noWrap/>
          </w:tcPr>
          <w:p w14:paraId="17CBE439" w14:textId="77777777" w:rsidR="00F27613" w:rsidRDefault="00F27613" w:rsidP="00F27613">
            <w:pPr>
              <w:pStyle w:val="Itemtopic"/>
            </w:pPr>
            <w:r>
              <w:t>Are there any electrical issues onsite (e.g. switchboard failing)?</w:t>
            </w:r>
          </w:p>
          <w:p w14:paraId="03FF2F8F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Take a copy of any reports to support this.</w:t>
            </w:r>
          </w:p>
        </w:tc>
        <w:tc>
          <w:tcPr>
            <w:tcW w:w="482" w:type="pct"/>
            <w:noWrap/>
          </w:tcPr>
          <w:p w14:paraId="6FD0340C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77A92BBB" w14:textId="77777777" w:rsidTr="00C97335">
        <w:trPr>
          <w:trHeight w:val="20"/>
        </w:trPr>
        <w:tc>
          <w:tcPr>
            <w:tcW w:w="4518" w:type="pct"/>
            <w:noWrap/>
          </w:tcPr>
          <w:p w14:paraId="2D7DBD69" w14:textId="77777777" w:rsidR="00F27613" w:rsidRDefault="00F27613" w:rsidP="00C97335">
            <w:r w:rsidRPr="00C97335">
              <w:t xml:space="preserve">Comments: </w:t>
            </w:r>
          </w:p>
          <w:p w14:paraId="266B4B20" w14:textId="77777777" w:rsidR="00C97335" w:rsidRPr="00C97335" w:rsidRDefault="00C97335" w:rsidP="00C97335"/>
        </w:tc>
        <w:tc>
          <w:tcPr>
            <w:tcW w:w="482" w:type="pct"/>
          </w:tcPr>
          <w:p w14:paraId="6F8FB895" w14:textId="3D9208E0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5F0F3BC2" w14:textId="77777777" w:rsidTr="00C97335">
        <w:trPr>
          <w:trHeight w:val="20"/>
        </w:trPr>
        <w:tc>
          <w:tcPr>
            <w:tcW w:w="4518" w:type="pct"/>
            <w:noWrap/>
          </w:tcPr>
          <w:p w14:paraId="799DAD6E" w14:textId="77777777" w:rsidR="00F27613" w:rsidRDefault="00F27613" w:rsidP="00F27613">
            <w:pPr>
              <w:pStyle w:val="Itemtopic"/>
            </w:pPr>
            <w:r>
              <w:t xml:space="preserve">Are there any storm water issues onsite (e.g. blocked drains, pooling)? </w:t>
            </w:r>
          </w:p>
          <w:p w14:paraId="31134967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Take a copy of any reports to support this.</w:t>
            </w:r>
          </w:p>
        </w:tc>
        <w:tc>
          <w:tcPr>
            <w:tcW w:w="482" w:type="pct"/>
            <w:noWrap/>
          </w:tcPr>
          <w:p w14:paraId="4BF3B262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31E34B51" w14:textId="77777777" w:rsidTr="00C97335">
        <w:trPr>
          <w:trHeight w:val="20"/>
        </w:trPr>
        <w:tc>
          <w:tcPr>
            <w:tcW w:w="4518" w:type="pct"/>
            <w:noWrap/>
          </w:tcPr>
          <w:p w14:paraId="33718729" w14:textId="77777777" w:rsidR="00F27613" w:rsidRDefault="00F27613" w:rsidP="00C97335">
            <w:r w:rsidRPr="00C97335">
              <w:t xml:space="preserve">Comments: </w:t>
            </w:r>
          </w:p>
          <w:p w14:paraId="2FE61B34" w14:textId="77777777" w:rsidR="00C97335" w:rsidRPr="00C97335" w:rsidRDefault="00C97335" w:rsidP="00C97335"/>
        </w:tc>
        <w:tc>
          <w:tcPr>
            <w:tcW w:w="482" w:type="pct"/>
          </w:tcPr>
          <w:p w14:paraId="18954776" w14:textId="239540DD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19D883F1" w14:textId="77777777" w:rsidTr="00C97335">
        <w:trPr>
          <w:trHeight w:val="20"/>
        </w:trPr>
        <w:tc>
          <w:tcPr>
            <w:tcW w:w="4518" w:type="pct"/>
            <w:noWrap/>
          </w:tcPr>
          <w:p w14:paraId="145A933C" w14:textId="77777777" w:rsidR="00F27613" w:rsidRDefault="00F27613" w:rsidP="00F27613">
            <w:pPr>
              <w:pStyle w:val="Itemtopic"/>
            </w:pPr>
            <w:r>
              <w:t>Are there any sewer issues onsite (e.g. blocked drains, odour)?</w:t>
            </w:r>
          </w:p>
          <w:p w14:paraId="71CF2F7F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Take a copy of any reports to support this.</w:t>
            </w:r>
          </w:p>
        </w:tc>
        <w:tc>
          <w:tcPr>
            <w:tcW w:w="482" w:type="pct"/>
            <w:noWrap/>
          </w:tcPr>
          <w:p w14:paraId="345E1F03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4151DACE" w14:textId="77777777" w:rsidTr="00C97335">
        <w:trPr>
          <w:trHeight w:val="20"/>
        </w:trPr>
        <w:tc>
          <w:tcPr>
            <w:tcW w:w="4518" w:type="pct"/>
            <w:noWrap/>
          </w:tcPr>
          <w:p w14:paraId="4A10D68B" w14:textId="77777777" w:rsidR="00F27613" w:rsidRDefault="00F27613" w:rsidP="00C97335">
            <w:r w:rsidRPr="00C97335">
              <w:t xml:space="preserve">Comments: </w:t>
            </w:r>
          </w:p>
          <w:p w14:paraId="11A0D8EA" w14:textId="77777777" w:rsidR="00C97335" w:rsidRPr="00C97335" w:rsidRDefault="00C97335" w:rsidP="00C97335"/>
        </w:tc>
        <w:tc>
          <w:tcPr>
            <w:tcW w:w="482" w:type="pct"/>
          </w:tcPr>
          <w:p w14:paraId="1FB0163D" w14:textId="62347607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66E94D3B" w14:textId="77777777" w:rsidTr="00C97335">
        <w:trPr>
          <w:trHeight w:val="20"/>
        </w:trPr>
        <w:tc>
          <w:tcPr>
            <w:tcW w:w="4518" w:type="pct"/>
            <w:noWrap/>
          </w:tcPr>
          <w:p w14:paraId="56662B4F" w14:textId="77777777" w:rsidR="00F27613" w:rsidRDefault="00F27613" w:rsidP="00F27613">
            <w:pPr>
              <w:pStyle w:val="Itemtopic"/>
            </w:pPr>
            <w:r>
              <w:t xml:space="preserve">Are there any fire or security issues onsite with ongoing random activations? </w:t>
            </w:r>
          </w:p>
          <w:p w14:paraId="28985DED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 xml:space="preserve">Take a copy of any reports to support this. </w:t>
            </w:r>
          </w:p>
        </w:tc>
        <w:tc>
          <w:tcPr>
            <w:tcW w:w="482" w:type="pct"/>
            <w:noWrap/>
          </w:tcPr>
          <w:p w14:paraId="785819F9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218B87B1" w14:textId="77777777" w:rsidTr="00C97335">
        <w:trPr>
          <w:trHeight w:val="20"/>
        </w:trPr>
        <w:tc>
          <w:tcPr>
            <w:tcW w:w="4518" w:type="pct"/>
            <w:noWrap/>
          </w:tcPr>
          <w:p w14:paraId="4E2A10F9" w14:textId="77777777" w:rsidR="00F27613" w:rsidRDefault="00F27613" w:rsidP="00C97335">
            <w:r w:rsidRPr="00C97335">
              <w:t>Comments:</w:t>
            </w:r>
          </w:p>
          <w:p w14:paraId="25C7D601" w14:textId="77777777" w:rsidR="00C97335" w:rsidRPr="00C97335" w:rsidRDefault="00C97335" w:rsidP="00C97335"/>
        </w:tc>
        <w:tc>
          <w:tcPr>
            <w:tcW w:w="482" w:type="pct"/>
          </w:tcPr>
          <w:p w14:paraId="2B922B15" w14:textId="45569611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29D622C1" w14:textId="77777777" w:rsidTr="00C97335">
        <w:trPr>
          <w:trHeight w:val="20"/>
        </w:trPr>
        <w:tc>
          <w:tcPr>
            <w:tcW w:w="4518" w:type="pct"/>
            <w:noWrap/>
          </w:tcPr>
          <w:p w14:paraId="605CD254" w14:textId="77777777" w:rsidR="00F27613" w:rsidRDefault="00F27613" w:rsidP="00F27613">
            <w:pPr>
              <w:pStyle w:val="Itemtopic"/>
            </w:pPr>
            <w:r>
              <w:t>Are there any issues with communications/data services?</w:t>
            </w:r>
          </w:p>
          <w:p w14:paraId="63FDD64D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Take a copy of any reports to support this.</w:t>
            </w:r>
          </w:p>
        </w:tc>
        <w:tc>
          <w:tcPr>
            <w:tcW w:w="482" w:type="pct"/>
            <w:noWrap/>
          </w:tcPr>
          <w:p w14:paraId="1C1341F5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7C1682CE" w14:textId="77777777" w:rsidTr="00C97335">
        <w:trPr>
          <w:trHeight w:val="20"/>
        </w:trPr>
        <w:tc>
          <w:tcPr>
            <w:tcW w:w="4518" w:type="pct"/>
            <w:noWrap/>
          </w:tcPr>
          <w:p w14:paraId="161FEDE8" w14:textId="77777777" w:rsidR="00F27613" w:rsidRDefault="00F27613" w:rsidP="00C97335">
            <w:r w:rsidRPr="00C97335">
              <w:t xml:space="preserve">Comments: </w:t>
            </w:r>
          </w:p>
          <w:p w14:paraId="6B432CF4" w14:textId="77777777" w:rsidR="00C97335" w:rsidRPr="00C97335" w:rsidRDefault="00C97335" w:rsidP="00C97335"/>
        </w:tc>
        <w:tc>
          <w:tcPr>
            <w:tcW w:w="482" w:type="pct"/>
          </w:tcPr>
          <w:p w14:paraId="7A49CBA5" w14:textId="607B0A33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6DDE0965" w14:textId="77777777" w:rsidTr="00C97335">
        <w:trPr>
          <w:trHeight w:val="20"/>
        </w:trPr>
        <w:tc>
          <w:tcPr>
            <w:tcW w:w="4518" w:type="pct"/>
            <w:noWrap/>
          </w:tcPr>
          <w:p w14:paraId="47627B94" w14:textId="77777777" w:rsidR="00C97335" w:rsidRDefault="00F27613" w:rsidP="00F27613">
            <w:pPr>
              <w:pStyle w:val="Itemtopic"/>
            </w:pPr>
            <w:r w:rsidRPr="008F2629">
              <w:t xml:space="preserve">Are there structural issues </w:t>
            </w:r>
            <w:r>
              <w:t xml:space="preserve">onsite? Have any buildings been </w:t>
            </w:r>
            <w:r w:rsidRPr="008F2629">
              <w:t xml:space="preserve">structurally strengthened? </w:t>
            </w:r>
          </w:p>
          <w:p w14:paraId="080057E6" w14:textId="3BC31DFE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Take a copy of any reports to support this.</w:t>
            </w:r>
          </w:p>
        </w:tc>
        <w:tc>
          <w:tcPr>
            <w:tcW w:w="482" w:type="pct"/>
            <w:noWrap/>
          </w:tcPr>
          <w:p w14:paraId="1038CB5B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11F6EE81" w14:textId="77777777" w:rsidTr="00C97335">
        <w:trPr>
          <w:trHeight w:val="20"/>
        </w:trPr>
        <w:tc>
          <w:tcPr>
            <w:tcW w:w="4518" w:type="pct"/>
            <w:noWrap/>
          </w:tcPr>
          <w:p w14:paraId="5AD64485" w14:textId="77777777" w:rsidR="00F27613" w:rsidRDefault="00F27613" w:rsidP="00C97335">
            <w:r w:rsidRPr="00C97335">
              <w:t xml:space="preserve">Comments: </w:t>
            </w:r>
          </w:p>
          <w:p w14:paraId="4EBCD58F" w14:textId="77777777" w:rsidR="00C97335" w:rsidRPr="00C97335" w:rsidRDefault="00C97335" w:rsidP="00C97335"/>
        </w:tc>
        <w:tc>
          <w:tcPr>
            <w:tcW w:w="482" w:type="pct"/>
          </w:tcPr>
          <w:p w14:paraId="04C19828" w14:textId="0D53464E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2202A279" w14:textId="77777777" w:rsidTr="00C97335">
        <w:trPr>
          <w:trHeight w:val="20"/>
        </w:trPr>
        <w:tc>
          <w:tcPr>
            <w:tcW w:w="4518" w:type="pct"/>
            <w:noWrap/>
          </w:tcPr>
          <w:p w14:paraId="357493E3" w14:textId="77777777" w:rsidR="00F27613" w:rsidRPr="006F1165" w:rsidRDefault="00F27613" w:rsidP="00F27613">
            <w:pPr>
              <w:pStyle w:val="Itemtopic"/>
            </w:pPr>
            <w:r>
              <w:t>Are there any issues with playgrounds or playground equipment?</w:t>
            </w:r>
          </w:p>
        </w:tc>
        <w:tc>
          <w:tcPr>
            <w:tcW w:w="482" w:type="pct"/>
            <w:noWrap/>
          </w:tcPr>
          <w:p w14:paraId="545A29CE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701484F4" w14:textId="77777777" w:rsidTr="00C97335">
        <w:trPr>
          <w:trHeight w:val="20"/>
        </w:trPr>
        <w:tc>
          <w:tcPr>
            <w:tcW w:w="4518" w:type="pct"/>
            <w:noWrap/>
          </w:tcPr>
          <w:p w14:paraId="3C5C62EC" w14:textId="77777777" w:rsidR="00F27613" w:rsidRDefault="00F27613" w:rsidP="00C97335">
            <w:r w:rsidRPr="00C97335">
              <w:t xml:space="preserve">Comments: </w:t>
            </w:r>
          </w:p>
          <w:p w14:paraId="19314C86" w14:textId="77777777" w:rsidR="00C97335" w:rsidRPr="00C97335" w:rsidRDefault="00C97335" w:rsidP="00C97335"/>
        </w:tc>
        <w:tc>
          <w:tcPr>
            <w:tcW w:w="482" w:type="pct"/>
          </w:tcPr>
          <w:p w14:paraId="0EF88BB6" w14:textId="1472F518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  <w:tr w:rsidR="00F27613" w:rsidRPr="00A464E4" w14:paraId="3E53D3BA" w14:textId="77777777" w:rsidTr="00C97335">
        <w:trPr>
          <w:trHeight w:val="20"/>
        </w:trPr>
        <w:tc>
          <w:tcPr>
            <w:tcW w:w="4518" w:type="pct"/>
            <w:noWrap/>
          </w:tcPr>
          <w:p w14:paraId="77B9B440" w14:textId="77777777" w:rsidR="00F27613" w:rsidRDefault="00F27613" w:rsidP="00F27613">
            <w:pPr>
              <w:pStyle w:val="Itemtopic"/>
            </w:pPr>
            <w:r>
              <w:lastRenderedPageBreak/>
              <w:t>Are there any buildings onsite that may have weathertightness concerns?</w:t>
            </w:r>
          </w:p>
          <w:p w14:paraId="2A44E7E6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 xml:space="preserve">(N.B. Must be systemic design and/or construction failure.) </w:t>
            </w:r>
          </w:p>
          <w:p w14:paraId="308124B8" w14:textId="77777777" w:rsidR="00F27613" w:rsidRPr="006F116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</w:pPr>
            <w:r w:rsidRPr="00C97335">
              <w:rPr>
                <w:b w:val="0"/>
                <w:bCs/>
              </w:rPr>
              <w:t>Take a copy of any reports to support this.</w:t>
            </w:r>
            <w:r>
              <w:t xml:space="preserve"> </w:t>
            </w:r>
          </w:p>
        </w:tc>
        <w:tc>
          <w:tcPr>
            <w:tcW w:w="482" w:type="pct"/>
            <w:noWrap/>
          </w:tcPr>
          <w:p w14:paraId="656A693A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C97335" w14:paraId="00C67414" w14:textId="77777777" w:rsidTr="00C97335">
        <w:trPr>
          <w:trHeight w:val="20"/>
        </w:trPr>
        <w:tc>
          <w:tcPr>
            <w:tcW w:w="4518" w:type="pct"/>
            <w:noWrap/>
          </w:tcPr>
          <w:p w14:paraId="29B083CE" w14:textId="77777777" w:rsidR="00F27613" w:rsidRDefault="00F27613" w:rsidP="00C97335">
            <w:r w:rsidRPr="00C97335">
              <w:t xml:space="preserve">Comments: </w:t>
            </w:r>
          </w:p>
          <w:p w14:paraId="7A7E5EE9" w14:textId="77777777" w:rsidR="00C97335" w:rsidRPr="00C97335" w:rsidRDefault="00C97335" w:rsidP="00C97335"/>
        </w:tc>
        <w:tc>
          <w:tcPr>
            <w:tcW w:w="482" w:type="pct"/>
          </w:tcPr>
          <w:p w14:paraId="41B9678D" w14:textId="4B258C26" w:rsidR="00F27613" w:rsidRPr="00C97335" w:rsidRDefault="00F27613" w:rsidP="00C97335">
            <w:pPr>
              <w:jc w:val="center"/>
              <w:rPr>
                <w:b/>
                <w:bCs/>
              </w:rPr>
            </w:pPr>
          </w:p>
        </w:tc>
      </w:tr>
    </w:tbl>
    <w:p w14:paraId="7C07D97F" w14:textId="7D65EBF2" w:rsidR="000B3018" w:rsidRDefault="000B3018" w:rsidP="000B3018">
      <w:pPr>
        <w:pStyle w:val="Heading1"/>
      </w:pPr>
      <w:r w:rsidRPr="000B3018">
        <w:t>Exterior/Interior Painting</w:t>
      </w:r>
    </w:p>
    <w:tbl>
      <w:tblPr>
        <w:tblStyle w:val="NZSPADefault"/>
        <w:tblW w:w="5000" w:type="pct"/>
        <w:tblLayout w:type="fixed"/>
        <w:tblLook w:val="0600" w:firstRow="0" w:lastRow="0" w:firstColumn="0" w:lastColumn="0" w:noHBand="1" w:noVBand="1"/>
      </w:tblPr>
      <w:tblGrid>
        <w:gridCol w:w="8505"/>
        <w:gridCol w:w="907"/>
      </w:tblGrid>
      <w:tr w:rsidR="00F27613" w:rsidRPr="00A464E4" w14:paraId="1CF61B2C" w14:textId="77777777" w:rsidTr="00C97335">
        <w:trPr>
          <w:trHeight w:val="20"/>
        </w:trPr>
        <w:tc>
          <w:tcPr>
            <w:tcW w:w="4518" w:type="pct"/>
            <w:noWrap/>
          </w:tcPr>
          <w:p w14:paraId="19344BB8" w14:textId="77777777" w:rsidR="00F27613" w:rsidRDefault="00F27613" w:rsidP="00F27613">
            <w:pPr>
              <w:pStyle w:val="Itemtopic"/>
            </w:pPr>
            <w:r w:rsidRPr="008F2629">
              <w:t xml:space="preserve">Does the school have a painting Programme Maintenance Contract? </w:t>
            </w:r>
          </w:p>
          <w:p w14:paraId="064984CD" w14:textId="77777777" w:rsidR="00F27613" w:rsidRPr="00C97335" w:rsidRDefault="00F27613" w:rsidP="00C97335">
            <w:pPr>
              <w:pStyle w:val="Itemtopic"/>
              <w:numPr>
                <w:ilvl w:val="0"/>
                <w:numId w:val="0"/>
              </w:numPr>
              <w:ind w:left="397"/>
              <w:rPr>
                <w:b w:val="0"/>
                <w:bCs/>
              </w:rPr>
            </w:pPr>
            <w:r w:rsidRPr="00C97335">
              <w:rPr>
                <w:b w:val="0"/>
                <w:bCs/>
              </w:rPr>
              <w:t>If so, take a copy of the contract to upload into MPlan. Any works not covered by the contract must be assessed.</w:t>
            </w:r>
          </w:p>
        </w:tc>
        <w:tc>
          <w:tcPr>
            <w:tcW w:w="482" w:type="pct"/>
            <w:noWrap/>
          </w:tcPr>
          <w:p w14:paraId="4D7858DE" w14:textId="77777777" w:rsidR="00F27613" w:rsidRPr="00A464E4" w:rsidRDefault="00F27613" w:rsidP="00F7071F">
            <w:pPr>
              <w:jc w:val="center"/>
              <w:rPr>
                <w:rFonts w:ascii="Arial" w:hAnsi="Arial" w:cs="Arial"/>
                <w:b/>
                <w:bCs/>
              </w:rPr>
            </w:pPr>
            <w:r w:rsidRPr="00A54431">
              <w:rPr>
                <w:rFonts w:ascii="Arial" w:hAnsi="Arial" w:cs="Arial"/>
                <w:b/>
                <w:bCs/>
                <w:sz w:val="20"/>
              </w:rPr>
              <w:t>Y / N</w:t>
            </w:r>
          </w:p>
        </w:tc>
      </w:tr>
      <w:tr w:rsidR="00F27613" w:rsidRPr="00C97335" w14:paraId="6492B3C4" w14:textId="77777777" w:rsidTr="00C97335">
        <w:trPr>
          <w:trHeight w:val="20"/>
        </w:trPr>
        <w:tc>
          <w:tcPr>
            <w:tcW w:w="4518" w:type="pct"/>
            <w:noWrap/>
          </w:tcPr>
          <w:p w14:paraId="5510AFED" w14:textId="77777777" w:rsidR="00F27613" w:rsidRPr="00C97335" w:rsidRDefault="00F27613" w:rsidP="00C97335">
            <w:r w:rsidRPr="00C97335">
              <w:t xml:space="preserve">Comments: </w:t>
            </w:r>
          </w:p>
          <w:p w14:paraId="7802AD00" w14:textId="77777777" w:rsidR="00C97335" w:rsidRPr="00C97335" w:rsidRDefault="00C97335" w:rsidP="00C97335"/>
        </w:tc>
        <w:tc>
          <w:tcPr>
            <w:tcW w:w="482" w:type="pct"/>
          </w:tcPr>
          <w:p w14:paraId="6618E83F" w14:textId="4C83D156" w:rsidR="00F27613" w:rsidRPr="00C97335" w:rsidRDefault="00F27613" w:rsidP="00C97335"/>
        </w:tc>
      </w:tr>
    </w:tbl>
    <w:p w14:paraId="542FD6F8" w14:textId="0EBC9C27" w:rsidR="000B3018" w:rsidRDefault="000B3018" w:rsidP="000B3018">
      <w:pPr>
        <w:pStyle w:val="Heading1"/>
      </w:pPr>
      <w:r w:rsidRPr="000B3018">
        <w:t>Roll</w:t>
      </w:r>
    </w:p>
    <w:tbl>
      <w:tblPr>
        <w:tblStyle w:val="NZSPADefault"/>
        <w:tblW w:w="5000" w:type="pct"/>
        <w:tblLook w:val="0600" w:firstRow="0" w:lastRow="0" w:firstColumn="0" w:lastColumn="0" w:noHBand="1" w:noVBand="1"/>
      </w:tblPr>
      <w:tblGrid>
        <w:gridCol w:w="9412"/>
      </w:tblGrid>
      <w:tr w:rsidR="00F27613" w:rsidRPr="00A464E4" w14:paraId="57802E7D" w14:textId="77777777" w:rsidTr="00F27613">
        <w:trPr>
          <w:trHeight w:val="20"/>
        </w:trPr>
        <w:tc>
          <w:tcPr>
            <w:tcW w:w="5000" w:type="pct"/>
            <w:noWrap/>
          </w:tcPr>
          <w:p w14:paraId="155420EF" w14:textId="77777777" w:rsidR="00F27613" w:rsidRPr="00A464E4" w:rsidRDefault="00F27613" w:rsidP="00F27613">
            <w:pPr>
              <w:pStyle w:val="Itemtopic"/>
              <w:rPr>
                <w:bCs/>
              </w:rPr>
            </w:pPr>
            <w:r w:rsidRPr="008F2629">
              <w:t>What is the current roll? What are the predicted movements (up or down)?</w:t>
            </w:r>
          </w:p>
        </w:tc>
      </w:tr>
      <w:tr w:rsidR="00F27613" w:rsidRPr="00A464E4" w14:paraId="700BB4C1" w14:textId="77777777" w:rsidTr="00F27613">
        <w:trPr>
          <w:trHeight w:val="20"/>
        </w:trPr>
        <w:tc>
          <w:tcPr>
            <w:tcW w:w="5000" w:type="pct"/>
            <w:noWrap/>
          </w:tcPr>
          <w:p w14:paraId="69B747A6" w14:textId="77777777" w:rsidR="00F27613" w:rsidRDefault="00F27613" w:rsidP="00C97335">
            <w:r>
              <w:t>Current Roll:</w:t>
            </w:r>
          </w:p>
          <w:p w14:paraId="50192776" w14:textId="667767E3" w:rsidR="00C97335" w:rsidRPr="00A54431" w:rsidRDefault="00C97335" w:rsidP="00C97335">
            <w:pPr>
              <w:rPr>
                <w:b/>
              </w:rPr>
            </w:pPr>
          </w:p>
        </w:tc>
      </w:tr>
    </w:tbl>
    <w:p w14:paraId="4A56CF6B" w14:textId="04DA43E9" w:rsidR="000B3018" w:rsidRDefault="000B3018" w:rsidP="000B3018">
      <w:pPr>
        <w:pStyle w:val="Heading1"/>
      </w:pPr>
      <w:r w:rsidRPr="000B3018">
        <w:t>General</w:t>
      </w:r>
    </w:p>
    <w:tbl>
      <w:tblPr>
        <w:tblStyle w:val="NZSPADefault"/>
        <w:tblW w:w="5000" w:type="pct"/>
        <w:tblLayout w:type="fixed"/>
        <w:tblLook w:val="0600" w:firstRow="0" w:lastRow="0" w:firstColumn="0" w:lastColumn="0" w:noHBand="1" w:noVBand="1"/>
      </w:tblPr>
      <w:tblGrid>
        <w:gridCol w:w="8364"/>
        <w:gridCol w:w="1048"/>
      </w:tblGrid>
      <w:tr w:rsidR="00F27613" w:rsidRPr="00A464E4" w14:paraId="709BCC84" w14:textId="77777777" w:rsidTr="00C97335">
        <w:trPr>
          <w:trHeight w:val="20"/>
        </w:trPr>
        <w:tc>
          <w:tcPr>
            <w:tcW w:w="4443" w:type="pct"/>
            <w:noWrap/>
          </w:tcPr>
          <w:p w14:paraId="73290707" w14:textId="77777777" w:rsidR="00F27613" w:rsidRPr="006F1165" w:rsidRDefault="00F27613" w:rsidP="00F27613">
            <w:pPr>
              <w:pStyle w:val="Itemtopic"/>
            </w:pPr>
            <w:r>
              <w:t>Are there any Health &amp; Safety Issues?</w:t>
            </w:r>
          </w:p>
        </w:tc>
        <w:tc>
          <w:tcPr>
            <w:tcW w:w="557" w:type="pct"/>
            <w:noWrap/>
          </w:tcPr>
          <w:p w14:paraId="07FF84F1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A464E4" w14:paraId="3DBFA0C1" w14:textId="77777777" w:rsidTr="00C97335">
        <w:trPr>
          <w:trHeight w:val="20"/>
        </w:trPr>
        <w:tc>
          <w:tcPr>
            <w:tcW w:w="4443" w:type="pct"/>
            <w:noWrap/>
          </w:tcPr>
          <w:p w14:paraId="6F72474B" w14:textId="77777777" w:rsidR="00F27613" w:rsidRDefault="00F27613" w:rsidP="00C97335">
            <w:r>
              <w:t xml:space="preserve">Comments: </w:t>
            </w:r>
          </w:p>
          <w:p w14:paraId="1CEE0041" w14:textId="77777777" w:rsidR="00C97335" w:rsidRDefault="00C97335" w:rsidP="00C97335"/>
        </w:tc>
        <w:tc>
          <w:tcPr>
            <w:tcW w:w="557" w:type="pct"/>
          </w:tcPr>
          <w:p w14:paraId="7752C795" w14:textId="503BB079" w:rsidR="00F27613" w:rsidRPr="00C97335" w:rsidRDefault="00F27613" w:rsidP="00C97335">
            <w:pPr>
              <w:rPr>
                <w:b/>
              </w:rPr>
            </w:pPr>
          </w:p>
        </w:tc>
      </w:tr>
      <w:tr w:rsidR="00F27613" w:rsidRPr="00A464E4" w14:paraId="348EF241" w14:textId="77777777" w:rsidTr="00C97335">
        <w:trPr>
          <w:trHeight w:val="20"/>
        </w:trPr>
        <w:tc>
          <w:tcPr>
            <w:tcW w:w="4443" w:type="pct"/>
            <w:noWrap/>
          </w:tcPr>
          <w:p w14:paraId="02950348" w14:textId="77777777" w:rsidR="00F27613" w:rsidRPr="006F1165" w:rsidRDefault="00F27613" w:rsidP="00F27613">
            <w:pPr>
              <w:pStyle w:val="Itemtopic"/>
            </w:pPr>
            <w:r>
              <w:t>Are there any other areas of interest or concern that you would like to raise?</w:t>
            </w:r>
          </w:p>
        </w:tc>
        <w:tc>
          <w:tcPr>
            <w:tcW w:w="557" w:type="pct"/>
            <w:noWrap/>
          </w:tcPr>
          <w:p w14:paraId="29AB880C" w14:textId="77777777" w:rsidR="00F27613" w:rsidRPr="00C97335" w:rsidRDefault="00F27613" w:rsidP="00C97335">
            <w:pPr>
              <w:jc w:val="center"/>
              <w:rPr>
                <w:b/>
                <w:bCs/>
              </w:rPr>
            </w:pPr>
            <w:r w:rsidRPr="00C97335">
              <w:rPr>
                <w:b/>
                <w:bCs/>
              </w:rPr>
              <w:t>Y / N</w:t>
            </w:r>
          </w:p>
        </w:tc>
      </w:tr>
      <w:tr w:rsidR="00F27613" w:rsidRPr="00A464E4" w14:paraId="28597B7A" w14:textId="77777777" w:rsidTr="00C97335">
        <w:trPr>
          <w:trHeight w:val="20"/>
        </w:trPr>
        <w:tc>
          <w:tcPr>
            <w:tcW w:w="4443" w:type="pct"/>
            <w:noWrap/>
          </w:tcPr>
          <w:p w14:paraId="604DA17E" w14:textId="77777777" w:rsidR="00F27613" w:rsidRDefault="00F27613" w:rsidP="00C97335">
            <w:r>
              <w:t xml:space="preserve">Comments: </w:t>
            </w:r>
          </w:p>
          <w:p w14:paraId="0B2BDF3F" w14:textId="77777777" w:rsidR="00C97335" w:rsidRDefault="00C97335" w:rsidP="00C97335"/>
        </w:tc>
        <w:tc>
          <w:tcPr>
            <w:tcW w:w="557" w:type="pct"/>
          </w:tcPr>
          <w:p w14:paraId="25898900" w14:textId="235EE960" w:rsidR="00F27613" w:rsidRPr="00C97335" w:rsidRDefault="00F27613" w:rsidP="00C97335">
            <w:pPr>
              <w:rPr>
                <w:b/>
              </w:rPr>
            </w:pPr>
          </w:p>
        </w:tc>
      </w:tr>
    </w:tbl>
    <w:p w14:paraId="0BE2ACD3" w14:textId="77777777" w:rsidR="000B3018" w:rsidRPr="00A464E4" w:rsidRDefault="000B3018" w:rsidP="000B3018">
      <w:pPr>
        <w:spacing w:after="0"/>
        <w:rPr>
          <w:rFonts w:ascii="Arial" w:hAnsi="Arial" w:cs="Arial"/>
        </w:rPr>
      </w:pPr>
    </w:p>
    <w:bookmarkEnd w:id="0"/>
    <w:p w14:paraId="448F3931" w14:textId="77777777" w:rsidR="000B3018" w:rsidRPr="000B3018" w:rsidRDefault="000B3018" w:rsidP="000B3018"/>
    <w:sectPr w:rsidR="000B3018" w:rsidRPr="000B3018" w:rsidSect="004C2E3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47" w:right="1247" w:bottom="1247" w:left="1247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E65E" w14:textId="77777777" w:rsidR="00AD7B58" w:rsidRDefault="00AD7B58" w:rsidP="0021141C">
      <w:r>
        <w:separator/>
      </w:r>
    </w:p>
    <w:p w14:paraId="52418F12" w14:textId="77777777" w:rsidR="00AD7B58" w:rsidRDefault="00AD7B58"/>
  </w:endnote>
  <w:endnote w:type="continuationSeparator" w:id="0">
    <w:p w14:paraId="6CBD9096" w14:textId="77777777" w:rsidR="00AD7B58" w:rsidRDefault="00AD7B58" w:rsidP="0021141C">
      <w:r>
        <w:continuationSeparator/>
      </w:r>
    </w:p>
    <w:p w14:paraId="3F60C7C6" w14:textId="77777777" w:rsidR="00AD7B58" w:rsidRDefault="00AD7B58"/>
  </w:endnote>
  <w:endnote w:type="continuationNotice" w:id="1">
    <w:p w14:paraId="768CFAE5" w14:textId="77777777" w:rsidR="00AD7B58" w:rsidRDefault="00AD7B58"/>
    <w:p w14:paraId="19820952" w14:textId="77777777" w:rsidR="00AD7B58" w:rsidRDefault="00AD7B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406D5" w14:textId="77777777" w:rsidR="00A267BB" w:rsidRDefault="00DC41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9E2BC2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B3B9FB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[UNCLASSIFIED]" style="position:absolute;margin-left:0;margin-top:0;width:71.8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 filled="f" stroked="f">
              <v:textbox style="mso-fit-shape-to-text:t" inset="0,0,0,15pt">
                <w:txbxContent>
                  <w:p w14:paraId="0E9E2BC2" w14:textId="77777777" w:rsidR="00DC4131" w:rsidRPr="00DC4131" w:rsidRDefault="00DC4131" w:rsidP="00DC413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126ED01" w14:textId="77777777" w:rsidR="00AE1386" w:rsidRDefault="00AE13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86EB" w14:textId="77777777" w:rsidR="00AE1386" w:rsidRPr="00A96600" w:rsidRDefault="00A96600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A96600">
      <w:rPr>
        <w:b/>
        <w:bCs/>
        <w:sz w:val="20"/>
        <w:szCs w:val="22"/>
        <w:lang w:val="en-US"/>
      </w:rPr>
      <w:t>schoolproperty.govt.nz</w:t>
    </w:r>
    <w:r w:rsidRPr="00A96600">
      <w:rPr>
        <w:sz w:val="20"/>
        <w:szCs w:val="22"/>
      </w:rPr>
      <w:t xml:space="preserve"> </w:t>
    </w:r>
    <w:hyperlink r:id="rId1" w:history="1"/>
    <w:r w:rsidRPr="00A96600">
      <w:tab/>
    </w:r>
    <w:r w:rsidRPr="00A96600">
      <w:tab/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fldSimple w:instr=" NUMPAGES  \* Arabic  \* MERGEFORMAT ">
      <w:r w:rsidRPr="00A96600">
        <w:t>6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5863" w14:textId="77777777" w:rsidR="00AE1386" w:rsidRPr="00A96600" w:rsidRDefault="00A96600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A96600">
      <w:rPr>
        <w:b/>
        <w:bCs/>
        <w:sz w:val="20"/>
        <w:szCs w:val="22"/>
        <w:lang w:val="en-US"/>
      </w:rPr>
      <w:t>schoolproperty.govt.nz</w:t>
    </w:r>
    <w:r w:rsidRPr="00A96600">
      <w:rPr>
        <w:sz w:val="20"/>
        <w:szCs w:val="22"/>
      </w:rPr>
      <w:t xml:space="preserve"> </w:t>
    </w:r>
    <w:hyperlink r:id="rId1" w:history="1"/>
    <w:r w:rsidRPr="00A96600">
      <w:tab/>
    </w:r>
    <w:r w:rsidRPr="00A96600">
      <w:tab/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fldSimple w:instr=" NUMPAGES  \* Arabic  \* MERGEFORMAT ">
      <w:r w:rsidRPr="00A96600"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55B6" w14:textId="77777777" w:rsidR="00AD7B58" w:rsidRDefault="00AD7B58" w:rsidP="0021141C">
      <w:r>
        <w:separator/>
      </w:r>
    </w:p>
    <w:p w14:paraId="6A94EEF9" w14:textId="77777777" w:rsidR="00AD7B58" w:rsidRDefault="00AD7B58"/>
  </w:footnote>
  <w:footnote w:type="continuationSeparator" w:id="0">
    <w:p w14:paraId="244EE87B" w14:textId="77777777" w:rsidR="00AD7B58" w:rsidRDefault="00AD7B58" w:rsidP="0021141C">
      <w:r>
        <w:continuationSeparator/>
      </w:r>
    </w:p>
    <w:p w14:paraId="023977CD" w14:textId="77777777" w:rsidR="00AD7B58" w:rsidRDefault="00AD7B58"/>
  </w:footnote>
  <w:footnote w:type="continuationNotice" w:id="1">
    <w:p w14:paraId="5FEF742B" w14:textId="77777777" w:rsidR="00AD7B58" w:rsidRDefault="00AD7B58"/>
    <w:p w14:paraId="00487250" w14:textId="77777777" w:rsidR="00AD7B58" w:rsidRDefault="00AD7B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48FD5" w14:textId="77777777" w:rsidR="00A267BB" w:rsidRDefault="00DC413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726E78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0593B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71.8pt;height:29.0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 filled="f" stroked="f">
              <v:textbox style="mso-fit-shape-to-text:t" inset="0,15pt,0,0">
                <w:txbxContent>
                  <w:p w14:paraId="2E726E78" w14:textId="77777777" w:rsidR="00DC4131" w:rsidRPr="00DC4131" w:rsidRDefault="00DC4131" w:rsidP="00DC413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59EA9AE" w14:textId="77777777" w:rsidR="00AE1386" w:rsidRDefault="00AE13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04A0E" w14:textId="77777777" w:rsidR="0064763F" w:rsidRDefault="006476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693CA" w14:textId="77777777" w:rsidR="00400A3B" w:rsidRDefault="00472781" w:rsidP="008170B6">
    <w:pPr>
      <w:pStyle w:val="Tablebullet"/>
      <w:numPr>
        <w:ilvl w:val="0"/>
        <w:numId w:val="0"/>
      </w:numPr>
    </w:pPr>
    <w:r>
      <w:drawing>
        <wp:anchor distT="0" distB="0" distL="114300" distR="114300" simplePos="0" relativeHeight="251669504" behindDoc="0" locked="0" layoutInCell="1" allowOverlap="1" wp14:anchorId="27A0B42E" wp14:editId="2CF82B6E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6191" behindDoc="0" locked="0" layoutInCell="1" allowOverlap="1" wp14:anchorId="75C01D17" wp14:editId="6AB4D570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013075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013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06097079" id="Rectangle 1" o:spid="_x0000_s1026" style="position:absolute;margin-left:-62.35pt;margin-top:-62.35pt;width:595.25pt;height:237.2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" fillcolor="#66ba6e [3205]" stroked="f" strokeweight="2pt">
              <v:fill color2="#052b3d [3215]" rotate="t" angle="90" colors="0 #66ba6e;58982f #052b3d" focus="100%" type="gradient"/>
            </v:rect>
          </w:pict>
        </mc:Fallback>
      </mc:AlternateContent>
    </w:r>
  </w:p>
  <w:p w14:paraId="67F08E9D" w14:textId="77777777" w:rsidR="00AE1386" w:rsidRDefault="00AE13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5661B1D"/>
    <w:multiLevelType w:val="multilevel"/>
    <w:tmpl w:val="B4301FF4"/>
    <w:lvl w:ilvl="0">
      <w:start w:val="1"/>
      <w:numFmt w:val="decimal"/>
      <w:pStyle w:val="Itemtopic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7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7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7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7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" w:hanging="397"/>
      </w:pPr>
      <w:rPr>
        <w:rFonts w:hint="default"/>
      </w:rPr>
    </w:lvl>
  </w:abstractNum>
  <w:abstractNum w:abstractNumId="5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9944339"/>
    <w:multiLevelType w:val="multilevel"/>
    <w:tmpl w:val="B69025E0"/>
    <w:lvl w:ilvl="0">
      <w:start w:val="1"/>
      <w:numFmt w:val="decimal"/>
      <w:pStyle w:val="ListItems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pStyle w:val="ListItems2"/>
      <w:lvlText w:val="%1.%2"/>
      <w:lvlJc w:val="left"/>
      <w:pPr>
        <w:ind w:left="1248" w:hanging="624"/>
      </w:pPr>
      <w:rPr>
        <w:rFonts w:hint="default"/>
      </w:rPr>
    </w:lvl>
    <w:lvl w:ilvl="2">
      <w:start w:val="1"/>
      <w:numFmt w:val="decimal"/>
      <w:pStyle w:val="ListItems3"/>
      <w:lvlText w:val="%1.%2.%3"/>
      <w:lvlJc w:val="left"/>
      <w:pPr>
        <w:ind w:left="1872" w:hanging="62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96" w:hanging="62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120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44" w:hanging="62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8" w:hanging="62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92" w:hanging="62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16" w:hanging="624"/>
      </w:pPr>
      <w:rPr>
        <w:rFonts w:hint="default"/>
      </w:rPr>
    </w:lvl>
  </w:abstractNum>
  <w:abstractNum w:abstractNumId="7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8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2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14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7"/>
  </w:num>
  <w:num w:numId="2" w16cid:durableId="2015373898">
    <w:abstractNumId w:val="3"/>
  </w:num>
  <w:num w:numId="3" w16cid:durableId="1605453775">
    <w:abstractNumId w:val="8"/>
  </w:num>
  <w:num w:numId="4" w16cid:durableId="1059017852">
    <w:abstractNumId w:val="12"/>
  </w:num>
  <w:num w:numId="5" w16cid:durableId="2128312841">
    <w:abstractNumId w:val="1"/>
  </w:num>
  <w:num w:numId="6" w16cid:durableId="1416247744">
    <w:abstractNumId w:val="5"/>
  </w:num>
  <w:num w:numId="7" w16cid:durableId="1164904692">
    <w:abstractNumId w:val="2"/>
  </w:num>
  <w:num w:numId="8" w16cid:durableId="767774254">
    <w:abstractNumId w:val="13"/>
  </w:num>
  <w:num w:numId="9" w16cid:durableId="1090586089">
    <w:abstractNumId w:val="14"/>
  </w:num>
  <w:num w:numId="10" w16cid:durableId="1360467722">
    <w:abstractNumId w:val="10"/>
  </w:num>
  <w:num w:numId="11" w16cid:durableId="1485581137">
    <w:abstractNumId w:val="11"/>
  </w:num>
  <w:num w:numId="12" w16cid:durableId="13761940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4"/>
  </w:num>
  <w:num w:numId="16" w16cid:durableId="13433157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4"/>
  </w:num>
  <w:num w:numId="22" w16cid:durableId="1933471745">
    <w:abstractNumId w:val="14"/>
  </w:num>
  <w:num w:numId="23" w16cid:durableId="547302123">
    <w:abstractNumId w:val="14"/>
  </w:num>
  <w:num w:numId="24" w16cid:durableId="1444417374">
    <w:abstractNumId w:val="9"/>
  </w:num>
  <w:num w:numId="25" w16cid:durableId="880820898">
    <w:abstractNumId w:val="4"/>
  </w:num>
  <w:num w:numId="26" w16cid:durableId="1341465798">
    <w:abstractNumId w:val="6"/>
  </w:num>
  <w:num w:numId="27" w16cid:durableId="27072691">
    <w:abstractNumId w:val="6"/>
  </w:num>
  <w:num w:numId="28" w16cid:durableId="874855060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0B3018"/>
    <w:rsid w:val="00001723"/>
    <w:rsid w:val="000033BA"/>
    <w:rsid w:val="00005362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F46"/>
    <w:rsid w:val="00054E18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B104B"/>
    <w:rsid w:val="000B3018"/>
    <w:rsid w:val="000B6C22"/>
    <w:rsid w:val="000C0014"/>
    <w:rsid w:val="000C377A"/>
    <w:rsid w:val="000C59D1"/>
    <w:rsid w:val="000E25ED"/>
    <w:rsid w:val="000F4055"/>
    <w:rsid w:val="0010348E"/>
    <w:rsid w:val="0010374B"/>
    <w:rsid w:val="001072C8"/>
    <w:rsid w:val="00107AD7"/>
    <w:rsid w:val="00112FF8"/>
    <w:rsid w:val="00116E4A"/>
    <w:rsid w:val="00117A5F"/>
    <w:rsid w:val="001251C0"/>
    <w:rsid w:val="00126099"/>
    <w:rsid w:val="00131153"/>
    <w:rsid w:val="0014288A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B"/>
    <w:rsid w:val="001A233C"/>
    <w:rsid w:val="001A398D"/>
    <w:rsid w:val="001A4721"/>
    <w:rsid w:val="001A696F"/>
    <w:rsid w:val="001B51F2"/>
    <w:rsid w:val="001C3C2A"/>
    <w:rsid w:val="001D38A2"/>
    <w:rsid w:val="001D62B2"/>
    <w:rsid w:val="001E0A9A"/>
    <w:rsid w:val="001E3E0D"/>
    <w:rsid w:val="001E5723"/>
    <w:rsid w:val="001E6671"/>
    <w:rsid w:val="001E70B1"/>
    <w:rsid w:val="001F1BBD"/>
    <w:rsid w:val="001F6034"/>
    <w:rsid w:val="002043E9"/>
    <w:rsid w:val="0020599E"/>
    <w:rsid w:val="0021141C"/>
    <w:rsid w:val="00213B43"/>
    <w:rsid w:val="00213DAA"/>
    <w:rsid w:val="002150DF"/>
    <w:rsid w:val="0022319A"/>
    <w:rsid w:val="00223763"/>
    <w:rsid w:val="002324E1"/>
    <w:rsid w:val="00233BDC"/>
    <w:rsid w:val="002367A4"/>
    <w:rsid w:val="00240EEA"/>
    <w:rsid w:val="00241747"/>
    <w:rsid w:val="00242D7F"/>
    <w:rsid w:val="00250057"/>
    <w:rsid w:val="002513A8"/>
    <w:rsid w:val="00256C2C"/>
    <w:rsid w:val="00265B9D"/>
    <w:rsid w:val="002772D9"/>
    <w:rsid w:val="0028192B"/>
    <w:rsid w:val="00285C54"/>
    <w:rsid w:val="0029311E"/>
    <w:rsid w:val="00293B13"/>
    <w:rsid w:val="002940A8"/>
    <w:rsid w:val="002944BB"/>
    <w:rsid w:val="00295AB5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349D"/>
    <w:rsid w:val="002D630C"/>
    <w:rsid w:val="002E0B5B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4897"/>
    <w:rsid w:val="003A4FD7"/>
    <w:rsid w:val="003B38A1"/>
    <w:rsid w:val="003B4A8D"/>
    <w:rsid w:val="003B5D52"/>
    <w:rsid w:val="003C2AAB"/>
    <w:rsid w:val="003C2B8F"/>
    <w:rsid w:val="003C3370"/>
    <w:rsid w:val="003C3646"/>
    <w:rsid w:val="003C53A6"/>
    <w:rsid w:val="003D3764"/>
    <w:rsid w:val="003D67DE"/>
    <w:rsid w:val="003F0E02"/>
    <w:rsid w:val="003F185C"/>
    <w:rsid w:val="003F5014"/>
    <w:rsid w:val="003F542F"/>
    <w:rsid w:val="00400A3B"/>
    <w:rsid w:val="004013BC"/>
    <w:rsid w:val="004028EC"/>
    <w:rsid w:val="00402CA3"/>
    <w:rsid w:val="0041619F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6B4D"/>
    <w:rsid w:val="004A3EF4"/>
    <w:rsid w:val="004B068A"/>
    <w:rsid w:val="004C0512"/>
    <w:rsid w:val="004C2E3C"/>
    <w:rsid w:val="004D1FD7"/>
    <w:rsid w:val="004D695C"/>
    <w:rsid w:val="004D731E"/>
    <w:rsid w:val="004E19E3"/>
    <w:rsid w:val="004E235B"/>
    <w:rsid w:val="004E2628"/>
    <w:rsid w:val="004E3BF1"/>
    <w:rsid w:val="004F2846"/>
    <w:rsid w:val="005039DD"/>
    <w:rsid w:val="00503A76"/>
    <w:rsid w:val="00510828"/>
    <w:rsid w:val="00517ABE"/>
    <w:rsid w:val="00520C7C"/>
    <w:rsid w:val="00524E21"/>
    <w:rsid w:val="00541A62"/>
    <w:rsid w:val="005574B0"/>
    <w:rsid w:val="005604D5"/>
    <w:rsid w:val="00564ADA"/>
    <w:rsid w:val="00566D24"/>
    <w:rsid w:val="005764DF"/>
    <w:rsid w:val="005800BE"/>
    <w:rsid w:val="00587DE8"/>
    <w:rsid w:val="005917AE"/>
    <w:rsid w:val="00594C1D"/>
    <w:rsid w:val="005A209A"/>
    <w:rsid w:val="005A4DC6"/>
    <w:rsid w:val="005A606D"/>
    <w:rsid w:val="005A7024"/>
    <w:rsid w:val="005A721C"/>
    <w:rsid w:val="005B1783"/>
    <w:rsid w:val="005B30CF"/>
    <w:rsid w:val="005B73B0"/>
    <w:rsid w:val="005C4DD0"/>
    <w:rsid w:val="005D0714"/>
    <w:rsid w:val="005D5E38"/>
    <w:rsid w:val="005D7A94"/>
    <w:rsid w:val="005E2B2A"/>
    <w:rsid w:val="005F0DC4"/>
    <w:rsid w:val="005F792B"/>
    <w:rsid w:val="00603DCA"/>
    <w:rsid w:val="00606F88"/>
    <w:rsid w:val="00613299"/>
    <w:rsid w:val="006143DD"/>
    <w:rsid w:val="006150CA"/>
    <w:rsid w:val="00616024"/>
    <w:rsid w:val="00630C39"/>
    <w:rsid w:val="00643EE3"/>
    <w:rsid w:val="00645D1D"/>
    <w:rsid w:val="0064763F"/>
    <w:rsid w:val="00650EDA"/>
    <w:rsid w:val="00652BDF"/>
    <w:rsid w:val="00653ADF"/>
    <w:rsid w:val="00653D5D"/>
    <w:rsid w:val="006579EF"/>
    <w:rsid w:val="006600E6"/>
    <w:rsid w:val="006639DC"/>
    <w:rsid w:val="00666ECD"/>
    <w:rsid w:val="00667D61"/>
    <w:rsid w:val="00671B59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1CCC"/>
    <w:rsid w:val="00702ADE"/>
    <w:rsid w:val="00706C2B"/>
    <w:rsid w:val="00710091"/>
    <w:rsid w:val="00712592"/>
    <w:rsid w:val="00717519"/>
    <w:rsid w:val="007214A9"/>
    <w:rsid w:val="007247FA"/>
    <w:rsid w:val="007255FA"/>
    <w:rsid w:val="0072575F"/>
    <w:rsid w:val="00734EE1"/>
    <w:rsid w:val="0073759B"/>
    <w:rsid w:val="007414F0"/>
    <w:rsid w:val="007461B5"/>
    <w:rsid w:val="00746CD7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820DC"/>
    <w:rsid w:val="00782F27"/>
    <w:rsid w:val="00784B4F"/>
    <w:rsid w:val="00784C1E"/>
    <w:rsid w:val="00785487"/>
    <w:rsid w:val="00786558"/>
    <w:rsid w:val="007926C1"/>
    <w:rsid w:val="007B0FCE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F07DA"/>
    <w:rsid w:val="007F6927"/>
    <w:rsid w:val="00806BB0"/>
    <w:rsid w:val="008170B6"/>
    <w:rsid w:val="008178B5"/>
    <w:rsid w:val="00832789"/>
    <w:rsid w:val="00832AB6"/>
    <w:rsid w:val="0083318C"/>
    <w:rsid w:val="00834506"/>
    <w:rsid w:val="008374D5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E29"/>
    <w:rsid w:val="0088501B"/>
    <w:rsid w:val="00887263"/>
    <w:rsid w:val="0089051B"/>
    <w:rsid w:val="00890AAC"/>
    <w:rsid w:val="008948E7"/>
    <w:rsid w:val="00897F8A"/>
    <w:rsid w:val="008A1C76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393E"/>
    <w:rsid w:val="008E73F2"/>
    <w:rsid w:val="008F3105"/>
    <w:rsid w:val="008F7B5C"/>
    <w:rsid w:val="00902D5E"/>
    <w:rsid w:val="00902D9B"/>
    <w:rsid w:val="00906784"/>
    <w:rsid w:val="00906F62"/>
    <w:rsid w:val="00913C79"/>
    <w:rsid w:val="00921A51"/>
    <w:rsid w:val="00921F9F"/>
    <w:rsid w:val="00924249"/>
    <w:rsid w:val="00926E2B"/>
    <w:rsid w:val="00934BEA"/>
    <w:rsid w:val="00940BC1"/>
    <w:rsid w:val="00950C8E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2D09"/>
    <w:rsid w:val="009A450B"/>
    <w:rsid w:val="009A6F42"/>
    <w:rsid w:val="009B6B83"/>
    <w:rsid w:val="009B7FDD"/>
    <w:rsid w:val="009C5235"/>
    <w:rsid w:val="009D0167"/>
    <w:rsid w:val="009D654A"/>
    <w:rsid w:val="009E05F6"/>
    <w:rsid w:val="009E0DA1"/>
    <w:rsid w:val="009F0402"/>
    <w:rsid w:val="009F3ED4"/>
    <w:rsid w:val="009F5358"/>
    <w:rsid w:val="009F6937"/>
    <w:rsid w:val="00A0167E"/>
    <w:rsid w:val="00A041B2"/>
    <w:rsid w:val="00A05690"/>
    <w:rsid w:val="00A076B0"/>
    <w:rsid w:val="00A137BF"/>
    <w:rsid w:val="00A147C2"/>
    <w:rsid w:val="00A1654A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50624"/>
    <w:rsid w:val="00A518F7"/>
    <w:rsid w:val="00A53142"/>
    <w:rsid w:val="00A57CBC"/>
    <w:rsid w:val="00A60A59"/>
    <w:rsid w:val="00A61C6D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1EEC"/>
    <w:rsid w:val="00A928A8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D7B58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1097E"/>
    <w:rsid w:val="00B2038D"/>
    <w:rsid w:val="00B20422"/>
    <w:rsid w:val="00B23529"/>
    <w:rsid w:val="00B250AB"/>
    <w:rsid w:val="00B2621D"/>
    <w:rsid w:val="00B31C82"/>
    <w:rsid w:val="00B359FE"/>
    <w:rsid w:val="00B367A2"/>
    <w:rsid w:val="00B43977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A2BFF"/>
    <w:rsid w:val="00BA62F3"/>
    <w:rsid w:val="00BA65BB"/>
    <w:rsid w:val="00BB0D70"/>
    <w:rsid w:val="00BB1736"/>
    <w:rsid w:val="00BB424C"/>
    <w:rsid w:val="00BB66A7"/>
    <w:rsid w:val="00BC0883"/>
    <w:rsid w:val="00BC179E"/>
    <w:rsid w:val="00BC480D"/>
    <w:rsid w:val="00BC6B4F"/>
    <w:rsid w:val="00BD01AA"/>
    <w:rsid w:val="00BD4EEF"/>
    <w:rsid w:val="00BE17E7"/>
    <w:rsid w:val="00BE542E"/>
    <w:rsid w:val="00BE7928"/>
    <w:rsid w:val="00BF2755"/>
    <w:rsid w:val="00C01492"/>
    <w:rsid w:val="00C074FC"/>
    <w:rsid w:val="00C13001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37ED"/>
    <w:rsid w:val="00C97335"/>
    <w:rsid w:val="00C97F9A"/>
    <w:rsid w:val="00CA1319"/>
    <w:rsid w:val="00CA1995"/>
    <w:rsid w:val="00CB2FAE"/>
    <w:rsid w:val="00CB468D"/>
    <w:rsid w:val="00CC7B9B"/>
    <w:rsid w:val="00CE36E7"/>
    <w:rsid w:val="00CE395C"/>
    <w:rsid w:val="00CE4A29"/>
    <w:rsid w:val="00CF296C"/>
    <w:rsid w:val="00D06D86"/>
    <w:rsid w:val="00D227BE"/>
    <w:rsid w:val="00D25158"/>
    <w:rsid w:val="00D27A7B"/>
    <w:rsid w:val="00D30EF1"/>
    <w:rsid w:val="00D331E4"/>
    <w:rsid w:val="00D3664B"/>
    <w:rsid w:val="00D40960"/>
    <w:rsid w:val="00D44A12"/>
    <w:rsid w:val="00D4585A"/>
    <w:rsid w:val="00D53C1E"/>
    <w:rsid w:val="00D54427"/>
    <w:rsid w:val="00D570F9"/>
    <w:rsid w:val="00D6354B"/>
    <w:rsid w:val="00D7253D"/>
    <w:rsid w:val="00D812C7"/>
    <w:rsid w:val="00D855EC"/>
    <w:rsid w:val="00D865D3"/>
    <w:rsid w:val="00D9339E"/>
    <w:rsid w:val="00D95DF2"/>
    <w:rsid w:val="00DA5634"/>
    <w:rsid w:val="00DB09AE"/>
    <w:rsid w:val="00DB4817"/>
    <w:rsid w:val="00DC4131"/>
    <w:rsid w:val="00DD463E"/>
    <w:rsid w:val="00DD664E"/>
    <w:rsid w:val="00DD7971"/>
    <w:rsid w:val="00DE19E5"/>
    <w:rsid w:val="00DE6CF4"/>
    <w:rsid w:val="00DF12FD"/>
    <w:rsid w:val="00E03FC2"/>
    <w:rsid w:val="00E0527B"/>
    <w:rsid w:val="00E0768A"/>
    <w:rsid w:val="00E10851"/>
    <w:rsid w:val="00E12E4E"/>
    <w:rsid w:val="00E15664"/>
    <w:rsid w:val="00E2184F"/>
    <w:rsid w:val="00E218A8"/>
    <w:rsid w:val="00E22014"/>
    <w:rsid w:val="00E24776"/>
    <w:rsid w:val="00E417BC"/>
    <w:rsid w:val="00E45370"/>
    <w:rsid w:val="00E528D8"/>
    <w:rsid w:val="00E562E4"/>
    <w:rsid w:val="00E5650A"/>
    <w:rsid w:val="00E56A4F"/>
    <w:rsid w:val="00E64C7B"/>
    <w:rsid w:val="00E73FE7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1540D"/>
    <w:rsid w:val="00F228F7"/>
    <w:rsid w:val="00F27613"/>
    <w:rsid w:val="00F30649"/>
    <w:rsid w:val="00F3080F"/>
    <w:rsid w:val="00F344E0"/>
    <w:rsid w:val="00F52B00"/>
    <w:rsid w:val="00F6242B"/>
    <w:rsid w:val="00F642FE"/>
    <w:rsid w:val="00F6539C"/>
    <w:rsid w:val="00F71BB9"/>
    <w:rsid w:val="00F726DE"/>
    <w:rsid w:val="00F76F66"/>
    <w:rsid w:val="00F905D0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D241A"/>
    <w:rsid w:val="00FD283F"/>
    <w:rsid w:val="00FD6F2B"/>
    <w:rsid w:val="00FD7CB5"/>
    <w:rsid w:val="00FE016F"/>
    <w:rsid w:val="00FE76BE"/>
    <w:rsid w:val="00FF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B11EF"/>
  <w15:chartTrackingRefBased/>
  <w15:docId w15:val="{63B6AD53-95B0-48A1-B4A8-52AFD576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sz="18" w:space="5" w:color="66BA6E" w:themeColor="accent2"/>
      </w:pBdr>
      <w:spacing w:before="360"/>
      <w:outlineLvl w:val="0"/>
    </w:pPr>
    <w:rPr>
      <w:rFonts w:asciiTheme="majorHAnsi" w:eastAsiaTheme="majorEastAsia" w:hAnsiTheme="majorHAnsi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sz="0" w:space="0" w:color="auto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sz="0" w:space="0" w:color="auto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eastAsiaTheme="majorEastAsia" w:hAnsiTheme="majorHAnsi" w:cstheme="majorBidi"/>
      <w:b/>
      <w:color w:val="FFFFFF" w:themeColor="background1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1"/>
    <w:rsid w:val="00921F9F"/>
    <w:rPr>
      <w:rFonts w:asciiTheme="majorHAnsi" w:eastAsiaTheme="majorEastAsia" w:hAnsiTheme="majorHAnsi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customStyle="1" w:styleId="SubtitleChar">
    <w:name w:val="Subtitle Char"/>
    <w:basedOn w:val="DefaultParagraphFont"/>
    <w:link w:val="Subtitle"/>
    <w:uiPriority w:val="11"/>
    <w:rsid w:val="00035DDB"/>
    <w:rPr>
      <w:rFonts w:asciiTheme="majorHAnsi" w:eastAsiaTheme="minorEastAsia" w:hAnsiTheme="majorHAnsi" w:cstheme="minorBidi"/>
      <w:b/>
      <w:bCs/>
      <w:color w:val="66BA6E" w:themeColor="accent2"/>
      <w:kern w:val="28"/>
      <w:sz w:val="32"/>
      <w:szCs w:val="6"/>
    </w:rPr>
  </w:style>
  <w:style w:type="character" w:customStyle="1" w:styleId="Heading1Char">
    <w:name w:val="Heading 1 Char"/>
    <w:basedOn w:val="DefaultParagraphFont"/>
    <w:link w:val="Heading1"/>
    <w:uiPriority w:val="9"/>
    <w:rsid w:val="00035DDB"/>
    <w:rPr>
      <w:rFonts w:asciiTheme="majorHAnsi" w:eastAsiaTheme="majorEastAsia" w:hAnsiTheme="majorHAnsi" w:cstheme="majorBidi"/>
      <w:b/>
      <w:color w:val="052B3D" w:themeColor="text1"/>
      <w:sz w:val="3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45370"/>
    <w:rPr>
      <w:rFonts w:asciiTheme="minorHAnsi" w:eastAsiaTheme="majorEastAsia" w:hAnsiTheme="minorHAnsi" w:cstheme="majorBidi"/>
      <w:b/>
      <w:color w:val="052B3D" w:themeColor="text1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88501B"/>
    <w:rPr>
      <w:rFonts w:asciiTheme="minorHAnsi" w:eastAsiaTheme="majorEastAsia" w:hAnsiTheme="minorHAnsi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27A18"/>
    <w:rPr>
      <w:rFonts w:asciiTheme="minorHAnsi" w:eastAsiaTheme="majorEastAsia" w:hAnsiTheme="minorHAnsi" w:cstheme="majorBidi"/>
      <w:b/>
      <w:iCs/>
    </w:rPr>
  </w:style>
  <w:style w:type="paragraph" w:customStyle="1" w:styleId="Notforcontentsheading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customStyle="1" w:styleId="Importantword">
    <w:name w:val="Important word"/>
    <w:basedOn w:val="DefaultParagraphFont"/>
    <w:uiPriority w:val="11"/>
    <w:qFormat/>
    <w:rsid w:val="00427A18"/>
    <w:rPr>
      <w:rFonts w:ascii="Source Sans Pro" w:hAnsi="Source Sans Pro"/>
      <w:bdr w:val="single" w:sz="12" w:space="0" w:color="66BA6E" w:themeColor="accent2"/>
    </w:rPr>
  </w:style>
  <w:style w:type="paragraph" w:customStyle="1" w:styleId="Importantpara">
    <w:name w:val="Important para"/>
    <w:basedOn w:val="Normal"/>
    <w:uiPriority w:val="11"/>
    <w:qFormat/>
    <w:rsid w:val="00D3664B"/>
    <w:pPr>
      <w:pBdr>
        <w:top w:val="single" w:sz="18" w:space="10" w:color="66BA6E" w:themeColor="accent2"/>
        <w:left w:val="single" w:sz="18" w:space="10" w:color="66BA6E" w:themeColor="accent2"/>
        <w:bottom w:val="single" w:sz="18" w:space="10" w:color="66BA6E" w:themeColor="accent2"/>
        <w:right w:val="single" w:sz="18" w:space="10" w:color="66BA6E" w:themeColor="accent2"/>
      </w:pBdr>
      <w:spacing w:before="240" w:after="240"/>
      <w:ind w:left="227" w:right="227"/>
      <w:contextualSpacing/>
      <w:jc w:val="center"/>
    </w:pPr>
  </w:style>
  <w:style w:type="paragraph" w:customStyle="1" w:styleId="Appendix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sz="0" w:space="0" w:color="auto"/>
      </w:pBdr>
    </w:pPr>
  </w:style>
  <w:style w:type="paragraph" w:customStyle="1" w:styleId="Notforcontentsheading2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18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18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18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18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18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Numheadinglvl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427A18"/>
    <w:pPr>
      <w:ind w:left="720"/>
      <w:contextualSpacing/>
    </w:pPr>
  </w:style>
  <w:style w:type="paragraph" w:customStyle="1" w:styleId="Tablebullet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customStyle="1" w:styleId="Table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customStyle="1" w:styleId="Tablenumber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customStyle="1" w:styleId="Tablenumber2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customStyle="1" w:styleId="ListNumberColourBlock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sz="2" w:space="10" w:color="E2F8E6" w:themeColor="background2"/>
        <w:left w:val="single" w:sz="2" w:space="10" w:color="E2F8E6" w:themeColor="background2"/>
        <w:bottom w:val="single" w:sz="2" w:space="10" w:color="E2F8E6" w:themeColor="background2"/>
        <w:right w:val="single" w:sz="2" w:space="10" w:color="E2F8E6" w:themeColor="background2"/>
      </w:pBdr>
      <w:shd w:val="clear" w:color="auto" w:fill="F5F5F5"/>
      <w:ind w:right="227"/>
    </w:pPr>
  </w:style>
  <w:style w:type="numbering" w:customStyle="1" w:styleId="CurrentList1">
    <w:name w:val="Current List1"/>
    <w:uiPriority w:val="99"/>
    <w:rsid w:val="007E55D5"/>
    <w:pPr>
      <w:numPr>
        <w:numId w:val="2"/>
      </w:numPr>
    </w:pPr>
  </w:style>
  <w:style w:type="numbering" w:customStyle="1" w:styleId="CurrentList2">
    <w:name w:val="Current List2"/>
    <w:uiPriority w:val="99"/>
    <w:rsid w:val="007E55D5"/>
    <w:pPr>
      <w:numPr>
        <w:numId w:val="3"/>
      </w:numPr>
    </w:pPr>
  </w:style>
  <w:style w:type="paragraph" w:customStyle="1" w:styleId="Introduction">
    <w:name w:val="Introduction"/>
    <w:basedOn w:val="Normal"/>
    <w:next w:val="Normal"/>
    <w:uiPriority w:val="3"/>
    <w:qFormat/>
    <w:rsid w:val="00035DDB"/>
    <w:pPr>
      <w:pBdr>
        <w:top w:val="single" w:sz="24" w:space="8" w:color="66BA6E" w:themeColor="accent2"/>
        <w:bottom w:val="single" w:sz="24" w:space="8" w:color="66BA6E" w:themeColor="accent2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paragraph" w:customStyle="1" w:styleId="BackCover">
    <w:name w:val="Back Cover"/>
    <w:basedOn w:val="Normal"/>
    <w:semiHidden/>
    <w:qFormat/>
    <w:rsid w:val="00427A18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customStyle="1" w:styleId="Educationlink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7A18"/>
    <w:rPr>
      <w:rFonts w:asciiTheme="minorHAnsi" w:eastAsiaTheme="minorEastAsia" w:hAnsiTheme="minorHAnsi"/>
      <w:sz w:val="20"/>
      <w:szCs w:val="20"/>
      <w:lang w:val="en-US"/>
    </w:rPr>
  </w:style>
  <w:style w:type="paragraph" w:customStyle="1" w:styleId="Heading1NotinTOC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customStyle="1" w:styleId="Heading1Numbered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customStyle="1" w:styleId="Heading2NotinTOC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customStyle="1" w:styleId="Heading2Numbered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customStyle="1" w:styleId="Heading3Numbered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customStyle="1" w:styleId="Heading4Numbered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customStyle="1" w:styleId="NZSPADefault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customStyle="1" w:styleId="MainNZSPA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paragraph" w:customStyle="1" w:styleId="MoEHorizontalLineDivider">
    <w:name w:val="MoE: Horizontal Line Divider"/>
    <w:basedOn w:val="Normal"/>
    <w:link w:val="MoEHorizontalLineDividerChar"/>
    <w:qFormat/>
    <w:rsid w:val="000B3018"/>
    <w:pPr>
      <w:pBdr>
        <w:top w:val="single" w:sz="8" w:space="1" w:color="auto"/>
      </w:pBdr>
      <w:spacing w:before="0" w:after="240" w:line="240" w:lineRule="atLeast"/>
    </w:pPr>
    <w:rPr>
      <w:rFonts w:cstheme="minorBidi"/>
      <w:sz w:val="20"/>
      <w:szCs w:val="22"/>
    </w:rPr>
  </w:style>
  <w:style w:type="character" w:customStyle="1" w:styleId="MoEHorizontalLineDividerChar">
    <w:name w:val="MoE: Horizontal Line Divider Char"/>
    <w:basedOn w:val="DefaultParagraphFont"/>
    <w:link w:val="MoEHorizontalLineDivider"/>
    <w:rsid w:val="000B3018"/>
    <w:rPr>
      <w:rFonts w:asciiTheme="minorHAnsi" w:hAnsiTheme="minorHAnsi" w:cstheme="minorBidi"/>
      <w:sz w:val="20"/>
      <w:szCs w:val="22"/>
    </w:rPr>
  </w:style>
  <w:style w:type="paragraph" w:styleId="BodyText">
    <w:name w:val="Body Text"/>
    <w:aliases w:val="MoE: Body Text"/>
    <w:basedOn w:val="Normal"/>
    <w:link w:val="BodyTextChar"/>
    <w:qFormat/>
    <w:rsid w:val="000B3018"/>
    <w:pPr>
      <w:spacing w:before="0" w:after="240" w:line="240" w:lineRule="atLeast"/>
    </w:pPr>
    <w:rPr>
      <w:rFonts w:cstheme="minorBidi"/>
      <w:sz w:val="20"/>
      <w:szCs w:val="22"/>
    </w:rPr>
  </w:style>
  <w:style w:type="character" w:customStyle="1" w:styleId="BodyTextChar">
    <w:name w:val="Body Text Char"/>
    <w:aliases w:val="MoE: Body Text Char"/>
    <w:basedOn w:val="DefaultParagraphFont"/>
    <w:link w:val="BodyText"/>
    <w:rsid w:val="000B3018"/>
    <w:rPr>
      <w:rFonts w:asciiTheme="minorHAnsi" w:hAnsiTheme="minorHAnsi" w:cstheme="minorBidi"/>
      <w:sz w:val="20"/>
      <w:szCs w:val="22"/>
    </w:rPr>
  </w:style>
  <w:style w:type="paragraph" w:customStyle="1" w:styleId="Itemtopic">
    <w:name w:val="Item topic"/>
    <w:basedOn w:val="Normal"/>
    <w:next w:val="Normal"/>
    <w:uiPriority w:val="1"/>
    <w:qFormat/>
    <w:rsid w:val="008E393E"/>
    <w:pPr>
      <w:keepNext/>
      <w:numPr>
        <w:numId w:val="25"/>
      </w:numPr>
      <w:spacing w:before="40" w:after="40"/>
    </w:pPr>
    <w:rPr>
      <w:b/>
    </w:rPr>
  </w:style>
  <w:style w:type="paragraph" w:customStyle="1" w:styleId="ListItems">
    <w:name w:val="List Items"/>
    <w:basedOn w:val="Normal"/>
    <w:uiPriority w:val="1"/>
    <w:qFormat/>
    <w:rsid w:val="008E393E"/>
    <w:pPr>
      <w:numPr>
        <w:numId w:val="28"/>
      </w:numPr>
      <w:spacing w:before="40" w:after="40"/>
    </w:pPr>
  </w:style>
  <w:style w:type="paragraph" w:customStyle="1" w:styleId="ListItems2">
    <w:name w:val="List Items 2"/>
    <w:basedOn w:val="Normal"/>
    <w:uiPriority w:val="1"/>
    <w:qFormat/>
    <w:rsid w:val="008E393E"/>
    <w:pPr>
      <w:numPr>
        <w:ilvl w:val="1"/>
        <w:numId w:val="28"/>
      </w:numPr>
    </w:pPr>
  </w:style>
  <w:style w:type="paragraph" w:customStyle="1" w:styleId="ListItems3">
    <w:name w:val="List Items 3"/>
    <w:basedOn w:val="Normal"/>
    <w:uiPriority w:val="1"/>
    <w:qFormat/>
    <w:rsid w:val="008E393E"/>
    <w:pPr>
      <w:numPr>
        <w:ilvl w:val="2"/>
        <w:numId w:val="28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C973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73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7335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3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335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schoolproperty.govt.nz/property-planning/10-year-property-plan/information-for-consultant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ayner\Download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MoEd-46283362-12290</_dlc_DocId>
    <_dlc_DocIdUrl xmlns="4678361d-7fd8-4b17-9e46-41c07a1bde3f">
      <Url>https://educationgovtnz.sharepoint.com/sites/MoEOfficeoftheCESchoolProperty-Entity/_layouts/15/DocIdRedir.aspx?ID=MoEd-46283362-12290</Url>
      <Description>MoEd-46283362-12290</Description>
    </_dlc_DocIdUrl>
  </documentManagement>
</p:properties>
</file>

<file path=customXml/itemProps1.xml><?xml version="1.0" encoding="utf-8"?>
<ds:datastoreItem xmlns:ds="http://schemas.openxmlformats.org/officeDocument/2006/customXml" ds:itemID="{C3CB0C95-8C1A-4EB0-BBB7-9E71F6639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78361d-7fd8-4b17-9e46-41c07a1bde3f"/>
    <ds:schemaRef ds:uri="85e56070-bbb2-4e44-814c-f85c0ae63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0D071B-1169-431C-A2B7-B1BE245632E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85e56070-bbb2-4e44-814c-f85c0ae63fe6"/>
    <ds:schemaRef ds:uri="http://schemas.microsoft.com/sharepoint/v3"/>
    <ds:schemaRef ds:uri="4678361d-7fd8-4b17-9e46-41c07a1bde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NZSPA Fact Sheet Template</Template>
  <TotalTime>46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School Information</vt:lpstr>
      <vt:lpstr>MoE Policy</vt:lpstr>
      <vt:lpstr>Site</vt:lpstr>
      <vt:lpstr>Infrastructure</vt:lpstr>
      <vt:lpstr>Exterior/Interior Painting</vt:lpstr>
      <vt:lpstr>Roll</vt:lpstr>
      <vt:lpstr>General</vt:lpstr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 Rayner</dc:creator>
  <cp:keywords/>
  <dc:description>Created by allfields.co.nz</dc:description>
  <cp:lastModifiedBy>Crystal Franklin</cp:lastModifiedBy>
  <cp:revision>5</cp:revision>
  <cp:lastPrinted>2022-08-04T05:33:00Z</cp:lastPrinted>
  <dcterms:created xsi:type="dcterms:W3CDTF">2026-09-01T00:36:00Z</dcterms:created>
  <dcterms:modified xsi:type="dcterms:W3CDTF">2026-09-14T02:29:00Z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de330b06-432c-4a59-a2df-38970f72790a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  <property fmtid="{D5CDD505-2E9C-101B-9397-08002B2CF9AE}" pid="38" name="Approval Level">
    <vt:lpwstr/>
  </property>
</Properties>
</file>