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243C" w14:textId="40A5155D" w:rsidR="00384590" w:rsidRDefault="00384590" w:rsidP="00D663A3">
      <w:pPr>
        <w:pStyle w:val="Title"/>
      </w:pPr>
      <w:r>
        <w:t xml:space="preserve">10 Year </w:t>
      </w:r>
      <w:r w:rsidRPr="00D663A3">
        <w:t>Property</w:t>
      </w:r>
      <w:r>
        <w:t xml:space="preserve"> Plan </w:t>
      </w:r>
      <w:r w:rsidR="00552F2B">
        <w:br/>
      </w:r>
      <w:r>
        <w:t>Planning Meeting Agenda</w:t>
      </w:r>
    </w:p>
    <w:sdt>
      <w:sdtPr>
        <w:id w:val="1768348187"/>
        <w:lock w:val="sdtLocked"/>
        <w:placeholder>
          <w:docPart w:val="2C8C66703411493C8168D0776D4804E4"/>
        </w:placeholder>
        <w:showingPlcHdr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3A42051D" w14:textId="77777777" w:rsidR="00EF6BAE" w:rsidRDefault="007D797B" w:rsidP="00147678">
          <w:pPr>
            <w:pStyle w:val="Subtitle"/>
          </w:pPr>
          <w:r w:rsidRPr="007D797B">
            <w:rPr>
              <w:rStyle w:val="PlaceholderText"/>
              <w:color w:val="66BA6E" w:themeColor="accent2"/>
              <w:highlight w:val="yellow"/>
            </w:rPr>
            <w:t>&lt;Enter the meeting title/subject here&gt;</w:t>
          </w:r>
        </w:p>
      </w:sdtContent>
    </w:sdt>
    <w:tbl>
      <w:tblPr>
        <w:tblStyle w:val="Agendaheadingtable"/>
        <w:tblW w:w="0" w:type="auto"/>
        <w:tblLook w:val="0480" w:firstRow="0" w:lastRow="0" w:firstColumn="1" w:lastColumn="0" w:noHBand="0" w:noVBand="1"/>
      </w:tblPr>
      <w:tblGrid>
        <w:gridCol w:w="2694"/>
        <w:gridCol w:w="6718"/>
      </w:tblGrid>
      <w:tr w:rsidR="00384590" w:rsidRPr="00A464E4" w14:paraId="24881C9E" w14:textId="2A70B334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1CAF1FE" w14:textId="5B937E8D" w:rsidR="00384590" w:rsidRPr="0038798B" w:rsidRDefault="00384590" w:rsidP="00AE7E3A">
            <w:pPr>
              <w:rPr>
                <w:rStyle w:val="Detailsheadings"/>
              </w:rPr>
            </w:pPr>
            <w:r w:rsidRPr="00174D66">
              <w:rPr>
                <w:rStyle w:val="Detailsheadings"/>
              </w:rPr>
              <w:t>School Name / Number</w:t>
            </w:r>
          </w:p>
        </w:tc>
        <w:tc>
          <w:tcPr>
            <w:tcW w:w="6718" w:type="dxa"/>
          </w:tcPr>
          <w:p w14:paraId="31B2698D" w14:textId="6B52A23F" w:rsidR="00384590" w:rsidRDefault="00000000" w:rsidP="004F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543487182"/>
                <w:placeholder>
                  <w:docPart w:val="0BEA034D8BC04367B5D8B7545D822201"/>
                </w:placeholder>
                <w:showingPlcHdr/>
                <w:text/>
              </w:sdtPr>
              <w:sdtContent>
                <w:r w:rsidR="00B379EE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B379EE">
                  <w:rPr>
                    <w:rStyle w:val="PlaceholderText"/>
                    <w:color w:val="052B3D" w:themeColor="text2"/>
                    <w:highlight w:val="yellow"/>
                  </w:rPr>
                  <w:t>enter school name and number</w:t>
                </w:r>
                <w:r w:rsidR="00B379EE" w:rsidRPr="00DC078F">
                  <w:rPr>
                    <w:rStyle w:val="PlaceholderText"/>
                    <w:color w:val="052B3D" w:themeColor="text2"/>
                    <w:highlight w:val="yellow"/>
                  </w:rPr>
                  <w:t>&gt;</w:t>
                </w:r>
              </w:sdtContent>
            </w:sdt>
          </w:p>
        </w:tc>
      </w:tr>
      <w:tr w:rsidR="00384590" w:rsidRPr="00A464E4" w14:paraId="7E50565A" w14:textId="7C26FB17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17638F1" w14:textId="29E305DA" w:rsidR="00384590" w:rsidRPr="0038798B" w:rsidRDefault="00174D66" w:rsidP="00174D66">
            <w:pPr>
              <w:rPr>
                <w:rStyle w:val="Detailsheadings"/>
              </w:rPr>
            </w:pPr>
            <w:r w:rsidRPr="0038798B">
              <w:rPr>
                <w:rStyle w:val="Detailsheadings"/>
              </w:rPr>
              <w:t>Date and time</w:t>
            </w:r>
          </w:p>
        </w:tc>
        <w:tc>
          <w:tcPr>
            <w:tcW w:w="6718" w:type="dxa"/>
          </w:tcPr>
          <w:p w14:paraId="7F731DEF" w14:textId="0EE9F80A" w:rsidR="00384590" w:rsidRPr="000E15EA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sdt>
              <w:sdtPr>
                <w:rPr>
                  <w:color w:val="052B3D" w:themeColor="text2"/>
                </w:rPr>
                <w:id w:val="1148780200"/>
                <w:placeholder>
                  <w:docPart w:val="65A8829F611C40129FEE6A429474DED5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date>
                  <w:dateFormat w:val="d MMMM yyyy"/>
                  <w:lid w:val="en-NZ"/>
                  <w:storeMappedDataAs w:val="dateTime"/>
                  <w:calendar w:val="gregorian"/>
                </w:date>
              </w:sdtPr>
              <w:sdtContent>
                <w:r w:rsidR="00174D66">
                  <w:rPr>
                    <w:color w:val="052B3D" w:themeColor="text2"/>
                  </w:rPr>
                  <w:t>Enter date</w:t>
                </w:r>
              </w:sdtContent>
            </w:sdt>
            <w:r w:rsidR="00174D66" w:rsidRPr="005A76CC">
              <w:t xml:space="preserve"> </w:t>
            </w:r>
            <w:sdt>
              <w:sdtPr>
                <w:rPr>
                  <w:color w:val="052B3D" w:themeColor="text2"/>
                </w:rPr>
                <w:id w:val="453675887"/>
                <w:placeholder>
                  <w:docPart w:val="651EF9D1E0154977A75AE58FD475E623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&lt;enter 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time and duration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&gt;</w:t>
                </w:r>
              </w:sdtContent>
            </w:sdt>
          </w:p>
        </w:tc>
      </w:tr>
      <w:tr w:rsidR="00384590" w:rsidRPr="00A464E4" w14:paraId="56CDCF87" w14:textId="0765A2F1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B0DB6B3" w14:textId="720A14C7" w:rsidR="00384590" w:rsidRPr="00286321" w:rsidRDefault="00174D66" w:rsidP="00174D66">
            <w:pPr>
              <w:rPr>
                <w:b/>
              </w:rPr>
            </w:pPr>
            <w:r w:rsidRPr="0038798B">
              <w:rPr>
                <w:rStyle w:val="Detailsheadings"/>
              </w:rPr>
              <w:t>Venue</w:t>
            </w:r>
          </w:p>
        </w:tc>
        <w:tc>
          <w:tcPr>
            <w:tcW w:w="6718" w:type="dxa"/>
          </w:tcPr>
          <w:p w14:paraId="0826E28C" w14:textId="3A80260E" w:rsidR="00384590" w:rsidRPr="00A54431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-653296566"/>
                <w:placeholder>
                  <w:docPart w:val="B2613BF44A5E4DA1B065CDC581FF9626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enter venue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 &gt;</w:t>
                </w:r>
              </w:sdtContent>
            </w:sdt>
          </w:p>
        </w:tc>
      </w:tr>
      <w:tr w:rsidR="00384590" w:rsidRPr="00A464E4" w14:paraId="0C003A56" w14:textId="63C98D1C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9F5080" w14:textId="59BA7B1A" w:rsidR="00384590" w:rsidRPr="0038798B" w:rsidRDefault="00174D66" w:rsidP="00174D66">
            <w:pPr>
              <w:rPr>
                <w:rStyle w:val="Detailsheadings"/>
              </w:rPr>
            </w:pPr>
            <w:r w:rsidRPr="0038798B">
              <w:rPr>
                <w:rStyle w:val="Detailsheadings"/>
              </w:rPr>
              <w:t>Subject</w:t>
            </w:r>
          </w:p>
        </w:tc>
        <w:tc>
          <w:tcPr>
            <w:tcW w:w="6718" w:type="dxa"/>
          </w:tcPr>
          <w:p w14:paraId="303568BF" w14:textId="2516C246" w:rsidR="00384590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b/>
                  <w:bCs/>
                  <w:color w:val="052B3D" w:themeColor="text2"/>
                </w:rPr>
                <w:id w:val="-6217655"/>
                <w:placeholder>
                  <w:docPart w:val="EB533D427DA34E01B72548A4538CFA8F"/>
                </w:placeholder>
                <w:showingPlcHdr/>
                <w:text/>
              </w:sdtPr>
              <w:sdtContent>
                <w:r w:rsidR="00174D66" w:rsidRPr="00F11C82">
                  <w:rPr>
                    <w:rStyle w:val="PlaceholderText"/>
                    <w:b/>
                    <w:bCs/>
                    <w:color w:val="052B3D" w:themeColor="text2"/>
                    <w:highlight w:val="yellow"/>
                  </w:rPr>
                  <w:t>&lt;subject (delete row if not required)&gt;</w:t>
                </w:r>
              </w:sdtContent>
            </w:sdt>
          </w:p>
        </w:tc>
      </w:tr>
      <w:tr w:rsidR="00384590" w:rsidRPr="00A464E4" w14:paraId="1084FF28" w14:textId="17B7C4CC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FCAABA3" w14:textId="68D1A28C" w:rsidR="00384590" w:rsidRPr="0038798B" w:rsidRDefault="00174D66" w:rsidP="00174D66">
            <w:pPr>
              <w:rPr>
                <w:rStyle w:val="Detailsheadings"/>
              </w:rPr>
            </w:pPr>
            <w:r w:rsidRPr="0038798B">
              <w:rPr>
                <w:rStyle w:val="Detailsheadings"/>
              </w:rPr>
              <w:t>Attendees</w:t>
            </w:r>
          </w:p>
        </w:tc>
        <w:tc>
          <w:tcPr>
            <w:tcW w:w="6718" w:type="dxa"/>
          </w:tcPr>
          <w:p w14:paraId="0838B775" w14:textId="77777777" w:rsidR="00174D66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2044944396"/>
                <w:placeholder>
                  <w:docPart w:val="C7A205789D0A452280CB9EF5868F7891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name (School Principal)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 &gt;</w:t>
                </w:r>
              </w:sdtContent>
            </w:sdt>
            <w:r w:rsidR="00174D66">
              <w:rPr>
                <w:color w:val="052B3D" w:themeColor="text2"/>
              </w:rPr>
              <w:t>,</w:t>
            </w:r>
            <w:r w:rsidR="00174D66">
              <w:t xml:space="preserve"> School Principal</w:t>
            </w:r>
          </w:p>
          <w:p w14:paraId="24B3A949" w14:textId="7EEEABF3" w:rsidR="00174D66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970634060"/>
                <w:placeholder>
                  <w:docPart w:val="200A633675484735B7FCDF364926776B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name (</w:t>
                </w:r>
                <w:r w:rsidR="00174D66" w:rsidRPr="00174D66">
                  <w:rPr>
                    <w:rStyle w:val="PlaceholderText"/>
                    <w:color w:val="052B3D" w:themeColor="text2"/>
                    <w:highlight w:val="yellow"/>
                  </w:rPr>
                  <w:t>Board representative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)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 &gt;</w:t>
                </w:r>
              </w:sdtContent>
            </w:sdt>
            <w:r w:rsidR="00174D66">
              <w:rPr>
                <w:color w:val="052B3D" w:themeColor="text2"/>
              </w:rPr>
              <w:t>,</w:t>
            </w:r>
            <w:r w:rsidR="00174D66">
              <w:t xml:space="preserve"> Board representative</w:t>
            </w:r>
          </w:p>
          <w:p w14:paraId="236E36FE" w14:textId="7EEC867E" w:rsidR="00174D66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920847855"/>
                <w:placeholder>
                  <w:docPart w:val="E17CF11C0CD04B7D81D6AB3E8AD8F8F8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name (</w:t>
                </w:r>
                <w:r w:rsidR="00174D66" w:rsidRPr="00174D66">
                  <w:rPr>
                    <w:rStyle w:val="PlaceholderText"/>
                    <w:color w:val="052B3D" w:themeColor="text2"/>
                    <w:highlight w:val="yellow"/>
                  </w:rPr>
                  <w:t xml:space="preserve">10YPP Consultant) 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&gt;</w:t>
                </w:r>
              </w:sdtContent>
            </w:sdt>
            <w:r w:rsidR="00174D66">
              <w:rPr>
                <w:color w:val="052B3D" w:themeColor="text2"/>
              </w:rPr>
              <w:t>,</w:t>
            </w:r>
            <w:r w:rsidR="00174D66">
              <w:t xml:space="preserve"> 10YPP Consultant</w:t>
            </w:r>
          </w:p>
          <w:p w14:paraId="1181168C" w14:textId="1035359B" w:rsidR="00174D66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-1400895287"/>
                <w:placeholder>
                  <w:docPart w:val="18A4F56058CA4321BE24296EE9277DD6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name (Property Advisor)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 &gt;</w:t>
                </w:r>
              </w:sdtContent>
            </w:sdt>
            <w:r w:rsidR="00174D66">
              <w:rPr>
                <w:color w:val="052B3D" w:themeColor="text2"/>
              </w:rPr>
              <w:t>,</w:t>
            </w:r>
            <w:r w:rsidR="00174D66">
              <w:t xml:space="preserve"> Property Advisor</w:t>
            </w:r>
          </w:p>
          <w:p w14:paraId="1D278779" w14:textId="19787855" w:rsidR="00384590" w:rsidRDefault="00000000" w:rsidP="00174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color w:val="052B3D" w:themeColor="text2"/>
                </w:rPr>
                <w:id w:val="1083562296"/>
                <w:placeholder>
                  <w:docPart w:val="1F212BCF49744D149A371F2945A40378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enter other attendees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&gt;</w:t>
                </w:r>
              </w:sdtContent>
            </w:sdt>
          </w:p>
        </w:tc>
      </w:tr>
      <w:tr w:rsidR="00384590" w:rsidRPr="00CF162A" w14:paraId="72B5F13D" w14:textId="73445D5D" w:rsidTr="00B37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601574" w14:textId="4D55D62F" w:rsidR="00384590" w:rsidRPr="0038798B" w:rsidRDefault="00384590" w:rsidP="00174D66">
            <w:pPr>
              <w:rPr>
                <w:rStyle w:val="Detailsheadings"/>
              </w:rPr>
            </w:pPr>
            <w:r w:rsidRPr="0038798B">
              <w:rPr>
                <w:rStyle w:val="Detailsheadings"/>
              </w:rPr>
              <w:t>Apologies</w:t>
            </w:r>
          </w:p>
        </w:tc>
        <w:tc>
          <w:tcPr>
            <w:tcW w:w="6718" w:type="dxa"/>
          </w:tcPr>
          <w:p w14:paraId="6E23E931" w14:textId="680FD1FD" w:rsidR="00C1087F" w:rsidRDefault="00000000" w:rsidP="00174D66">
            <w:pPr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52B3D" w:themeColor="text2"/>
              </w:rPr>
            </w:pPr>
            <w:sdt>
              <w:sdtPr>
                <w:rPr>
                  <w:color w:val="052B3D" w:themeColor="text2"/>
                </w:rPr>
                <w:id w:val="-840395705"/>
                <w:placeholder>
                  <w:docPart w:val="83AEDE4CF74941698E6E4021F2826AFF"/>
                </w:placeholder>
                <w:showingPlcHdr/>
                <w:text/>
              </w:sdtPr>
              <w:sdtContent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>&lt;</w:t>
                </w:r>
                <w:r w:rsidR="00174D66">
                  <w:rPr>
                    <w:rStyle w:val="PlaceholderText"/>
                    <w:color w:val="052B3D" w:themeColor="text2"/>
                    <w:highlight w:val="yellow"/>
                  </w:rPr>
                  <w:t>enter apologies</w:t>
                </w:r>
                <w:r w:rsidR="00174D66" w:rsidRPr="00DC078F">
                  <w:rPr>
                    <w:rStyle w:val="PlaceholderText"/>
                    <w:color w:val="052B3D" w:themeColor="text2"/>
                    <w:highlight w:val="yellow"/>
                  </w:rPr>
                  <w:t xml:space="preserve"> &gt;</w:t>
                </w:r>
              </w:sdtContent>
            </w:sdt>
          </w:p>
        </w:tc>
      </w:tr>
    </w:tbl>
    <w:p w14:paraId="1ED975F0" w14:textId="44E90679" w:rsidR="00C606F3" w:rsidRPr="00051E34" w:rsidRDefault="00174D66" w:rsidP="00212DF2">
      <w:pPr>
        <w:pStyle w:val="Heading1"/>
      </w:pPr>
      <w:r>
        <w:t>Items to discuss</w:t>
      </w:r>
    </w:p>
    <w:tbl>
      <w:tblPr>
        <w:tblStyle w:val="NZSPADefault"/>
        <w:tblW w:w="5000" w:type="pct"/>
        <w:tblLook w:val="0420" w:firstRow="1" w:lastRow="0" w:firstColumn="0" w:lastColumn="0" w:noHBand="0" w:noVBand="1"/>
      </w:tblPr>
      <w:tblGrid>
        <w:gridCol w:w="5924"/>
        <w:gridCol w:w="3488"/>
      </w:tblGrid>
      <w:tr w:rsidR="00384590" w:rsidRPr="000625D9" w14:paraId="5F860BB1" w14:textId="2FEEBDF5" w:rsidTr="00051E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"/>
          <w:tblHeader/>
        </w:trPr>
        <w:tc>
          <w:tcPr>
            <w:tcW w:w="3147" w:type="pct"/>
          </w:tcPr>
          <w:p w14:paraId="43226DE2" w14:textId="77777777" w:rsidR="00384590" w:rsidRPr="00174D66" w:rsidRDefault="00384590" w:rsidP="00174D66">
            <w:r w:rsidRPr="00174D66">
              <w:t>Discussion Item</w:t>
            </w:r>
          </w:p>
        </w:tc>
        <w:tc>
          <w:tcPr>
            <w:tcW w:w="1853" w:type="pct"/>
          </w:tcPr>
          <w:p w14:paraId="1ADE5C42" w14:textId="77777777" w:rsidR="00384590" w:rsidRPr="00174D66" w:rsidRDefault="00384590" w:rsidP="00174D66">
            <w:r w:rsidRPr="00174D66">
              <w:t>Comments</w:t>
            </w:r>
          </w:p>
        </w:tc>
      </w:tr>
      <w:tr w:rsidR="00384590" w:rsidRPr="00A54431" w14:paraId="1FBF2579" w14:textId="4E146B50" w:rsidTr="00051E34">
        <w:trPr>
          <w:trHeight w:val="39"/>
        </w:trPr>
        <w:tc>
          <w:tcPr>
            <w:tcW w:w="3147" w:type="pct"/>
          </w:tcPr>
          <w:p w14:paraId="006766EE" w14:textId="77777777" w:rsidR="00384590" w:rsidRPr="00051E34" w:rsidRDefault="00384590" w:rsidP="00051E34">
            <w:pPr>
              <w:pStyle w:val="Itemtopic"/>
              <w:numPr>
                <w:ilvl w:val="0"/>
                <w:numId w:val="19"/>
              </w:numPr>
            </w:pPr>
            <w:r w:rsidRPr="00051E34">
              <w:t>Introductions and Apologies</w:t>
            </w:r>
          </w:p>
        </w:tc>
        <w:tc>
          <w:tcPr>
            <w:tcW w:w="1853" w:type="pct"/>
          </w:tcPr>
          <w:p w14:paraId="69BD56FD" w14:textId="77777777" w:rsidR="00B579AE" w:rsidRPr="00A54431" w:rsidRDefault="00B579AE" w:rsidP="00174D66"/>
        </w:tc>
      </w:tr>
      <w:tr w:rsidR="00384590" w:rsidRPr="00A54431" w14:paraId="50855B8A" w14:textId="071EF17F" w:rsidTr="00051E34">
        <w:trPr>
          <w:trHeight w:val="39"/>
        </w:trPr>
        <w:tc>
          <w:tcPr>
            <w:tcW w:w="3147" w:type="pct"/>
          </w:tcPr>
          <w:p w14:paraId="32FA17F7" w14:textId="77777777" w:rsidR="00384590" w:rsidRPr="00174D66" w:rsidRDefault="00384590" w:rsidP="00174D66">
            <w:pPr>
              <w:pStyle w:val="Itemtopic"/>
            </w:pPr>
            <w:r w:rsidRPr="00174D66">
              <w:t xml:space="preserve">School vision for property </w:t>
            </w:r>
          </w:p>
          <w:p w14:paraId="3F763B7F" w14:textId="77777777" w:rsidR="00384590" w:rsidRPr="00174D66" w:rsidRDefault="00384590" w:rsidP="00051E34">
            <w:pPr>
              <w:pStyle w:val="ListBullet"/>
            </w:pPr>
            <w:r w:rsidRPr="00174D66">
              <w:t xml:space="preserve">School Evaluation of Physical Environment (SEPE) </w:t>
            </w:r>
          </w:p>
        </w:tc>
        <w:tc>
          <w:tcPr>
            <w:tcW w:w="1853" w:type="pct"/>
          </w:tcPr>
          <w:p w14:paraId="35D53CAC" w14:textId="77777777" w:rsidR="00384590" w:rsidRPr="00A54431" w:rsidRDefault="00384590" w:rsidP="00174D66"/>
        </w:tc>
      </w:tr>
      <w:tr w:rsidR="00384590" w:rsidRPr="00A54431" w14:paraId="3AFAB0CF" w14:textId="70B20445" w:rsidTr="00051E34">
        <w:trPr>
          <w:trHeight w:val="39"/>
        </w:trPr>
        <w:tc>
          <w:tcPr>
            <w:tcW w:w="3147" w:type="pct"/>
          </w:tcPr>
          <w:p w14:paraId="02E0398A" w14:textId="77777777" w:rsidR="00384590" w:rsidRPr="00174D66" w:rsidRDefault="00384590" w:rsidP="00174D66">
            <w:pPr>
              <w:pStyle w:val="Itemtopic"/>
            </w:pPr>
            <w:r w:rsidRPr="00174D66">
              <w:t>Hazard/Risk Register</w:t>
            </w:r>
          </w:p>
        </w:tc>
        <w:tc>
          <w:tcPr>
            <w:tcW w:w="1853" w:type="pct"/>
          </w:tcPr>
          <w:p w14:paraId="6F0C03CD" w14:textId="77777777" w:rsidR="00384590" w:rsidRPr="00A54431" w:rsidRDefault="00384590" w:rsidP="00174D66"/>
        </w:tc>
      </w:tr>
      <w:tr w:rsidR="00230C48" w:rsidRPr="00A54431" w14:paraId="7E700828" w14:textId="1F8BA03A" w:rsidTr="00051E34">
        <w:trPr>
          <w:trHeight w:val="39"/>
        </w:trPr>
        <w:tc>
          <w:tcPr>
            <w:tcW w:w="3147" w:type="pct"/>
          </w:tcPr>
          <w:p w14:paraId="2D47620D" w14:textId="77777777" w:rsidR="00230C48" w:rsidRPr="00174D66" w:rsidRDefault="00230C48" w:rsidP="00174D66">
            <w:pPr>
              <w:pStyle w:val="Itemtopic"/>
            </w:pPr>
            <w:r w:rsidRPr="00174D66">
              <w:t>School Roll Projections</w:t>
            </w:r>
          </w:p>
        </w:tc>
        <w:tc>
          <w:tcPr>
            <w:tcW w:w="1853" w:type="pct"/>
          </w:tcPr>
          <w:p w14:paraId="26895AE0" w14:textId="77777777" w:rsidR="00230C48" w:rsidRPr="00A54431" w:rsidRDefault="00230C48" w:rsidP="00174D66"/>
        </w:tc>
      </w:tr>
      <w:tr w:rsidR="00384590" w:rsidRPr="00A54431" w14:paraId="07B74CCF" w14:textId="2BD92D82" w:rsidTr="00051E34">
        <w:trPr>
          <w:trHeight w:val="39"/>
        </w:trPr>
        <w:tc>
          <w:tcPr>
            <w:tcW w:w="3147" w:type="pct"/>
          </w:tcPr>
          <w:p w14:paraId="352BDCDB" w14:textId="77777777" w:rsidR="00384590" w:rsidRPr="00174D66" w:rsidRDefault="00384590" w:rsidP="00174D66">
            <w:pPr>
              <w:pStyle w:val="Itemtopic"/>
            </w:pPr>
            <w:r w:rsidRPr="00174D66">
              <w:t xml:space="preserve">5 Year Agreement (5YA) Budget Allocation and Approved Funding </w:t>
            </w:r>
          </w:p>
        </w:tc>
        <w:tc>
          <w:tcPr>
            <w:tcW w:w="1853" w:type="pct"/>
          </w:tcPr>
          <w:p w14:paraId="6EC49C91" w14:textId="77777777" w:rsidR="00384590" w:rsidRPr="00A54431" w:rsidRDefault="00384590" w:rsidP="00174D66"/>
        </w:tc>
      </w:tr>
      <w:tr w:rsidR="00230C48" w:rsidRPr="00A54431" w14:paraId="5EBF18E5" w14:textId="19BDB222" w:rsidTr="00051E34">
        <w:trPr>
          <w:trHeight w:val="39"/>
        </w:trPr>
        <w:tc>
          <w:tcPr>
            <w:tcW w:w="3147" w:type="pct"/>
          </w:tcPr>
          <w:p w14:paraId="0AF25E75" w14:textId="77777777" w:rsidR="00230C48" w:rsidRPr="00174D66" w:rsidRDefault="00230C48" w:rsidP="00174D66">
            <w:pPr>
              <w:pStyle w:val="Itemtopic"/>
            </w:pPr>
            <w:r w:rsidRPr="00174D66">
              <w:lastRenderedPageBreak/>
              <w:t xml:space="preserve">Any projects not started on previous 5YA to be </w:t>
            </w:r>
            <w:proofErr w:type="gramStart"/>
            <w:r w:rsidRPr="00174D66">
              <w:t>cancelled</w:t>
            </w:r>
            <w:proofErr w:type="gramEnd"/>
            <w:r w:rsidRPr="00174D66">
              <w:t xml:space="preserve"> and budgets transferred to new 5YA</w:t>
            </w:r>
          </w:p>
          <w:p w14:paraId="1CBB5F2F" w14:textId="77777777" w:rsidR="00230C48" w:rsidRPr="00174D66" w:rsidRDefault="00230C48" w:rsidP="00051E34">
            <w:pPr>
              <w:pStyle w:val="ListBullet"/>
            </w:pPr>
            <w:r w:rsidRPr="00174D66">
              <w:t>Priority Projects:</w:t>
            </w:r>
          </w:p>
          <w:p w14:paraId="5B3F533B" w14:textId="77777777" w:rsidR="00230C48" w:rsidRPr="00174D66" w:rsidRDefault="00230C48" w:rsidP="00051E34">
            <w:pPr>
              <w:pStyle w:val="ListBullet2"/>
            </w:pPr>
            <w:r w:rsidRPr="00174D66">
              <w:t>Health and Safety</w:t>
            </w:r>
          </w:p>
          <w:p w14:paraId="2768F160" w14:textId="77777777" w:rsidR="00230C48" w:rsidRPr="00174D66" w:rsidRDefault="00230C48" w:rsidP="00051E34">
            <w:pPr>
              <w:pStyle w:val="ListBullet2"/>
            </w:pPr>
            <w:r w:rsidRPr="00174D66">
              <w:t>Essential Infrastructure</w:t>
            </w:r>
          </w:p>
          <w:p w14:paraId="0000BBC8" w14:textId="77777777" w:rsidR="00230C48" w:rsidRPr="00174D66" w:rsidRDefault="00230C48" w:rsidP="00051E34">
            <w:pPr>
              <w:pStyle w:val="ListBullet"/>
            </w:pPr>
            <w:r w:rsidRPr="00174D66">
              <w:t>Fit for Purpose Learning Environments</w:t>
            </w:r>
          </w:p>
        </w:tc>
        <w:tc>
          <w:tcPr>
            <w:tcW w:w="1853" w:type="pct"/>
          </w:tcPr>
          <w:p w14:paraId="37309B35" w14:textId="77777777" w:rsidR="00230C48" w:rsidRPr="00A54431" w:rsidRDefault="00230C48" w:rsidP="00174D66"/>
        </w:tc>
      </w:tr>
      <w:tr w:rsidR="00384590" w:rsidRPr="00A54431" w14:paraId="61A473B2" w14:textId="64680120" w:rsidTr="00051E34">
        <w:trPr>
          <w:trHeight w:val="39"/>
        </w:trPr>
        <w:tc>
          <w:tcPr>
            <w:tcW w:w="3147" w:type="pct"/>
          </w:tcPr>
          <w:p w14:paraId="5DB60BAB" w14:textId="3E08A71A" w:rsidR="00384590" w:rsidRPr="00174D66" w:rsidRDefault="00981C86" w:rsidP="00174D66">
            <w:pPr>
              <w:pStyle w:val="Itemtopic"/>
            </w:pPr>
            <w:r>
              <w:t>NZSPA</w:t>
            </w:r>
            <w:r w:rsidR="00384590" w:rsidRPr="00174D66">
              <w:t>’s expectations of the 10YPP and timeframes required</w:t>
            </w:r>
          </w:p>
        </w:tc>
        <w:tc>
          <w:tcPr>
            <w:tcW w:w="1853" w:type="pct"/>
          </w:tcPr>
          <w:p w14:paraId="2BEA96B5" w14:textId="77777777" w:rsidR="00384590" w:rsidRPr="00A54431" w:rsidRDefault="00384590" w:rsidP="00174D66"/>
        </w:tc>
      </w:tr>
      <w:tr w:rsidR="00384590" w:rsidRPr="00A54431" w14:paraId="25431F7B" w14:textId="53CCF451" w:rsidTr="00051E34">
        <w:trPr>
          <w:trHeight w:val="39"/>
        </w:trPr>
        <w:tc>
          <w:tcPr>
            <w:tcW w:w="3147" w:type="pct"/>
          </w:tcPr>
          <w:p w14:paraId="385C28E7" w14:textId="77777777" w:rsidR="00384590" w:rsidRPr="00174D66" w:rsidRDefault="00384590" w:rsidP="00174D66">
            <w:pPr>
              <w:pStyle w:val="Itemtopic"/>
            </w:pPr>
            <w:r w:rsidRPr="00174D66">
              <w:t>Check of site plan and ownership</w:t>
            </w:r>
          </w:p>
        </w:tc>
        <w:tc>
          <w:tcPr>
            <w:tcW w:w="1853" w:type="pct"/>
          </w:tcPr>
          <w:p w14:paraId="2A0F3A7A" w14:textId="77777777" w:rsidR="00B579AE" w:rsidRPr="00A54431" w:rsidRDefault="00B579AE" w:rsidP="00174D66"/>
        </w:tc>
      </w:tr>
      <w:tr w:rsidR="00384590" w:rsidRPr="00A54431" w14:paraId="62663153" w14:textId="62541BEB" w:rsidTr="00051E34">
        <w:trPr>
          <w:trHeight w:val="39"/>
        </w:trPr>
        <w:tc>
          <w:tcPr>
            <w:tcW w:w="3147" w:type="pct"/>
          </w:tcPr>
          <w:p w14:paraId="08C79C3F" w14:textId="77777777" w:rsidR="00384590" w:rsidRPr="00174D66" w:rsidRDefault="00384590" w:rsidP="00174D66">
            <w:pPr>
              <w:pStyle w:val="Itemtopic"/>
            </w:pPr>
            <w:r w:rsidRPr="00174D66">
              <w:t>School Property Guide / Rationalisation Plan / Teaching Space Count</w:t>
            </w:r>
          </w:p>
        </w:tc>
        <w:tc>
          <w:tcPr>
            <w:tcW w:w="1853" w:type="pct"/>
          </w:tcPr>
          <w:p w14:paraId="6CC1D06F" w14:textId="77777777" w:rsidR="00384590" w:rsidRPr="00A54431" w:rsidRDefault="00384590" w:rsidP="00174D66"/>
        </w:tc>
      </w:tr>
      <w:tr w:rsidR="00384590" w:rsidRPr="00A54431" w14:paraId="25D03D12" w14:textId="25836B7C" w:rsidTr="00051E34">
        <w:trPr>
          <w:trHeight w:val="39"/>
        </w:trPr>
        <w:tc>
          <w:tcPr>
            <w:tcW w:w="3147" w:type="pct"/>
          </w:tcPr>
          <w:p w14:paraId="7CB5257D" w14:textId="77777777" w:rsidR="00384590" w:rsidRPr="00174D66" w:rsidRDefault="00384590" w:rsidP="00174D66">
            <w:pPr>
              <w:pStyle w:val="Itemtopic"/>
            </w:pPr>
            <w:r w:rsidRPr="00174D66">
              <w:t xml:space="preserve">Condition Assessment Summary - </w:t>
            </w:r>
            <w:proofErr w:type="spellStart"/>
            <w:r w:rsidRPr="00174D66">
              <w:t>WebFM</w:t>
            </w:r>
            <w:proofErr w:type="spellEnd"/>
            <w:r w:rsidRPr="00174D66">
              <w:t xml:space="preserve"> including</w:t>
            </w:r>
          </w:p>
          <w:p w14:paraId="4C6C16E2" w14:textId="77777777" w:rsidR="00384590" w:rsidRPr="00174D66" w:rsidRDefault="00384590" w:rsidP="00051E34">
            <w:pPr>
              <w:pStyle w:val="ListBullet"/>
            </w:pPr>
            <w:r w:rsidRPr="00174D66">
              <w:t>Specialist infrastructure reports (boiler/heating, electrical, drainage, roofing, plumbing)</w:t>
            </w:r>
          </w:p>
          <w:p w14:paraId="69B6BA49" w14:textId="77777777" w:rsidR="00384590" w:rsidRPr="00174D66" w:rsidRDefault="00384590" w:rsidP="00051E34">
            <w:pPr>
              <w:pStyle w:val="ListBullet"/>
            </w:pPr>
            <w:r w:rsidRPr="00174D66">
              <w:t>Cyclical maintenance provision</w:t>
            </w:r>
          </w:p>
          <w:p w14:paraId="221568B9" w14:textId="77777777" w:rsidR="00384590" w:rsidRPr="00174D66" w:rsidRDefault="00384590" w:rsidP="00051E34">
            <w:pPr>
              <w:pStyle w:val="ListBullet"/>
            </w:pPr>
            <w:r w:rsidRPr="00174D66">
              <w:t xml:space="preserve">3 </w:t>
            </w:r>
            <w:proofErr w:type="spellStart"/>
            <w:r w:rsidRPr="00174D66">
              <w:t>M</w:t>
            </w:r>
            <w:r w:rsidR="00B579AE" w:rsidRPr="00174D66">
              <w:t>P</w:t>
            </w:r>
            <w:r w:rsidRPr="00174D66">
              <w:t>lan</w:t>
            </w:r>
            <w:proofErr w:type="spellEnd"/>
            <w:r w:rsidRPr="00174D66">
              <w:t xml:space="preserve"> pivot tables</w:t>
            </w:r>
          </w:p>
        </w:tc>
        <w:tc>
          <w:tcPr>
            <w:tcW w:w="1853" w:type="pct"/>
          </w:tcPr>
          <w:p w14:paraId="2A5F51C2" w14:textId="77777777" w:rsidR="00384590" w:rsidRPr="00A54431" w:rsidRDefault="00384590" w:rsidP="00174D66"/>
        </w:tc>
      </w:tr>
      <w:tr w:rsidR="00384590" w:rsidRPr="00A54431" w14:paraId="084B9945" w14:textId="0F4AFCB5" w:rsidTr="00051E34">
        <w:trPr>
          <w:trHeight w:val="39"/>
        </w:trPr>
        <w:tc>
          <w:tcPr>
            <w:tcW w:w="3147" w:type="pct"/>
          </w:tcPr>
          <w:p w14:paraId="2B1889B1" w14:textId="77777777" w:rsidR="00384590" w:rsidRPr="00174D66" w:rsidRDefault="00384590" w:rsidP="00174D66">
            <w:pPr>
              <w:pStyle w:val="Itemtopic"/>
            </w:pPr>
            <w:r w:rsidRPr="00174D66">
              <w:t>Proposed programme of work</w:t>
            </w:r>
          </w:p>
        </w:tc>
        <w:tc>
          <w:tcPr>
            <w:tcW w:w="1853" w:type="pct"/>
          </w:tcPr>
          <w:p w14:paraId="7B1FA6B6" w14:textId="77777777" w:rsidR="00B579AE" w:rsidRPr="00A54431" w:rsidRDefault="00B579AE" w:rsidP="00174D66"/>
        </w:tc>
      </w:tr>
      <w:tr w:rsidR="00384590" w:rsidRPr="00A54431" w14:paraId="6AB93A33" w14:textId="643DCCFC" w:rsidTr="00051E34">
        <w:trPr>
          <w:trHeight w:val="39"/>
        </w:trPr>
        <w:tc>
          <w:tcPr>
            <w:tcW w:w="3147" w:type="pct"/>
          </w:tcPr>
          <w:p w14:paraId="5704B7E9" w14:textId="7515CAFD" w:rsidR="00384590" w:rsidRPr="00174D66" w:rsidRDefault="00384590" w:rsidP="00174D66">
            <w:pPr>
              <w:pStyle w:val="Itemtopic"/>
            </w:pPr>
            <w:r w:rsidRPr="00174D66">
              <w:t xml:space="preserve">Any </w:t>
            </w:r>
            <w:r w:rsidR="00981C86">
              <w:t>NZSPA</w:t>
            </w:r>
            <w:r w:rsidRPr="00174D66">
              <w:t xml:space="preserve"> / programmes planned over the period of the plan (Weathertightness / Earthquake Strengthening/ Roll Growth / Redevelopments</w:t>
            </w:r>
            <w:r w:rsidR="1C3DD266" w:rsidRPr="00174D66">
              <w:t xml:space="preserve"> /</w:t>
            </w:r>
            <w:proofErr w:type="spellStart"/>
            <w:r w:rsidR="1C3DD266" w:rsidRPr="00174D66">
              <w:t>Ngā</w:t>
            </w:r>
            <w:proofErr w:type="spellEnd"/>
            <w:r w:rsidR="1C3DD266" w:rsidRPr="00174D66">
              <w:t xml:space="preserve"> </w:t>
            </w:r>
            <w:proofErr w:type="spellStart"/>
            <w:r w:rsidR="1C3DD266" w:rsidRPr="00174D66">
              <w:t>iti</w:t>
            </w:r>
            <w:proofErr w:type="spellEnd"/>
            <w:r w:rsidR="1C3DD266" w:rsidRPr="00174D66">
              <w:t xml:space="preserve"> Kahurangi</w:t>
            </w:r>
            <w:r w:rsidRPr="00174D66">
              <w:t>)</w:t>
            </w:r>
          </w:p>
        </w:tc>
        <w:tc>
          <w:tcPr>
            <w:tcW w:w="1853" w:type="pct"/>
          </w:tcPr>
          <w:p w14:paraId="6B104879" w14:textId="77777777" w:rsidR="00384590" w:rsidRPr="00A54431" w:rsidRDefault="00384590" w:rsidP="00174D66"/>
        </w:tc>
      </w:tr>
      <w:tr w:rsidR="00384590" w:rsidRPr="00A54431" w14:paraId="02D5C7FC" w14:textId="00C2D16F" w:rsidTr="00051E34">
        <w:trPr>
          <w:trHeight w:val="39"/>
        </w:trPr>
        <w:tc>
          <w:tcPr>
            <w:tcW w:w="3147" w:type="pct"/>
          </w:tcPr>
          <w:p w14:paraId="4E16B118" w14:textId="77777777" w:rsidR="00384590" w:rsidRPr="00174D66" w:rsidRDefault="00384590" w:rsidP="00174D66">
            <w:pPr>
              <w:pStyle w:val="Itemtopic"/>
            </w:pPr>
            <w:r w:rsidRPr="00174D66">
              <w:t>Outstanding Building Warrant of Fitness (</w:t>
            </w:r>
            <w:proofErr w:type="spellStart"/>
            <w:r w:rsidRPr="00174D66">
              <w:t>BWoF</w:t>
            </w:r>
            <w:proofErr w:type="spellEnd"/>
            <w:r w:rsidRPr="00174D66">
              <w:t>) and Work Requirement Notices (WRNs)</w:t>
            </w:r>
          </w:p>
        </w:tc>
        <w:tc>
          <w:tcPr>
            <w:tcW w:w="1853" w:type="pct"/>
          </w:tcPr>
          <w:p w14:paraId="5794CEFE" w14:textId="77777777" w:rsidR="00384590" w:rsidRPr="00A54431" w:rsidRDefault="00384590" w:rsidP="00174D66"/>
        </w:tc>
      </w:tr>
      <w:tr w:rsidR="00C3052D" w:rsidRPr="00A54431" w14:paraId="76AC9F6A" w14:textId="1585DBC1" w:rsidTr="00051E34">
        <w:trPr>
          <w:trHeight w:val="39"/>
        </w:trPr>
        <w:tc>
          <w:tcPr>
            <w:tcW w:w="3147" w:type="pct"/>
          </w:tcPr>
          <w:p w14:paraId="00023B2B" w14:textId="77777777" w:rsidR="00C3052D" w:rsidRPr="00174D66" w:rsidRDefault="00C3052D" w:rsidP="00174D66">
            <w:pPr>
              <w:pStyle w:val="Itemtopic"/>
            </w:pPr>
            <w:r w:rsidRPr="00174D66">
              <w:t>Energy Benchmark Report</w:t>
            </w:r>
          </w:p>
        </w:tc>
        <w:tc>
          <w:tcPr>
            <w:tcW w:w="1853" w:type="pct"/>
          </w:tcPr>
          <w:p w14:paraId="70A4A075" w14:textId="77777777" w:rsidR="00C3052D" w:rsidRPr="00A54431" w:rsidRDefault="00C3052D" w:rsidP="00174D66"/>
        </w:tc>
      </w:tr>
      <w:tr w:rsidR="00384590" w:rsidRPr="00A54431" w14:paraId="63245B61" w14:textId="3BCFC906" w:rsidTr="00051E34">
        <w:trPr>
          <w:trHeight w:val="39"/>
        </w:trPr>
        <w:tc>
          <w:tcPr>
            <w:tcW w:w="3147" w:type="pct"/>
          </w:tcPr>
          <w:p w14:paraId="7BF621B1" w14:textId="77777777" w:rsidR="00384590" w:rsidRPr="00174D66" w:rsidRDefault="00384590" w:rsidP="00174D66">
            <w:pPr>
              <w:pStyle w:val="Itemtopic"/>
            </w:pPr>
            <w:r w:rsidRPr="00174D66">
              <w:t>Planned Board-funded projects and third</w:t>
            </w:r>
            <w:r w:rsidR="00C63E20" w:rsidRPr="00174D66">
              <w:t>-</w:t>
            </w:r>
            <w:r w:rsidRPr="00174D66">
              <w:t>party contributions to projects</w:t>
            </w:r>
          </w:p>
          <w:p w14:paraId="2C777BA3" w14:textId="77777777" w:rsidR="00384590" w:rsidRPr="00174D66" w:rsidRDefault="282AA3C5" w:rsidP="00051E34">
            <w:r w:rsidRPr="00174D66">
              <w:t>Note: approval may be required for Board/third</w:t>
            </w:r>
            <w:r w:rsidR="4D1B2BF1" w:rsidRPr="00174D66">
              <w:t>-</w:t>
            </w:r>
            <w:r w:rsidRPr="00174D66">
              <w:t>party funded projects</w:t>
            </w:r>
          </w:p>
        </w:tc>
        <w:tc>
          <w:tcPr>
            <w:tcW w:w="1853" w:type="pct"/>
          </w:tcPr>
          <w:p w14:paraId="7ECEEB43" w14:textId="77777777" w:rsidR="00384590" w:rsidRPr="00A54431" w:rsidRDefault="00384590" w:rsidP="00174D66"/>
        </w:tc>
      </w:tr>
      <w:tr w:rsidR="00384590" w:rsidRPr="00A54431" w14:paraId="04D0081D" w14:textId="6E4A3217" w:rsidTr="00051E34">
        <w:trPr>
          <w:trHeight w:val="39"/>
        </w:trPr>
        <w:tc>
          <w:tcPr>
            <w:tcW w:w="3147" w:type="pct"/>
          </w:tcPr>
          <w:p w14:paraId="1B159C6B" w14:textId="77777777" w:rsidR="00384590" w:rsidRPr="00174D66" w:rsidRDefault="00384590" w:rsidP="00174D66">
            <w:pPr>
              <w:pStyle w:val="Itemtopic"/>
            </w:pPr>
            <w:r w:rsidRPr="00174D66">
              <w:t>Any Other Business</w:t>
            </w:r>
          </w:p>
        </w:tc>
        <w:tc>
          <w:tcPr>
            <w:tcW w:w="1853" w:type="pct"/>
          </w:tcPr>
          <w:p w14:paraId="583F05D8" w14:textId="77777777" w:rsidR="00B579AE" w:rsidRPr="00A54431" w:rsidRDefault="00B579AE" w:rsidP="00174D66"/>
        </w:tc>
      </w:tr>
    </w:tbl>
    <w:p w14:paraId="414CE7FA" w14:textId="77777777" w:rsidR="00384590" w:rsidRPr="00174D66" w:rsidRDefault="00384590" w:rsidP="00174D66"/>
    <w:sectPr w:rsidR="00384590" w:rsidRPr="00174D66" w:rsidSect="00147678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1247" w:bottom="1247" w:left="124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FF52" w14:textId="77777777" w:rsidR="00E76FCE" w:rsidRDefault="00E76FCE" w:rsidP="0021141C">
      <w:pPr>
        <w:spacing w:before="0" w:after="0" w:line="240" w:lineRule="auto"/>
      </w:pPr>
      <w:r>
        <w:separator/>
      </w:r>
    </w:p>
  </w:endnote>
  <w:endnote w:type="continuationSeparator" w:id="0">
    <w:p w14:paraId="5C809FC9" w14:textId="77777777" w:rsidR="00E76FCE" w:rsidRDefault="00E76FCE" w:rsidP="0021141C">
      <w:pPr>
        <w:spacing w:before="0" w:after="0" w:line="240" w:lineRule="auto"/>
      </w:pPr>
      <w:r>
        <w:continuationSeparator/>
      </w:r>
    </w:p>
  </w:endnote>
  <w:endnote w:type="continuationNotice" w:id="1">
    <w:p w14:paraId="16CDC0FD" w14:textId="77777777" w:rsidR="00E76FCE" w:rsidRDefault="00E76FC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0C3F" w14:textId="77777777" w:rsidR="00DC26FC" w:rsidRDefault="008E35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20184A1" wp14:editId="4F49E1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445135"/>
              <wp:effectExtent l="0" t="0" r="2540" b="0"/>
              <wp:wrapNone/>
              <wp:docPr id="541060964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33342" w14:textId="77777777" w:rsidR="008E3576" w:rsidRPr="008E3576" w:rsidRDefault="008E3576" w:rsidP="008E35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57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184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[UNCLASSIFIED]" style="position:absolute;margin-left:0;margin-top:0;width:71.8pt;height:35.0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" filled="f" stroked="f">
              <v:textbox style="mso-fit-shape-to-text:t" inset="0,0,0,15pt">
                <w:txbxContent>
                  <w:p w14:paraId="56F33342" w14:textId="77777777" w:rsidR="008E3576" w:rsidRPr="008E3576" w:rsidRDefault="008E3576" w:rsidP="008E35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57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1A34" w14:textId="341C9F16" w:rsidR="00EB3787" w:rsidRPr="00724BB1" w:rsidRDefault="00724BB1" w:rsidP="00724BB1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724BB1">
      <w:rPr>
        <w:b/>
        <w:bCs/>
        <w:iCs/>
        <w:sz w:val="20"/>
        <w:szCs w:val="22"/>
        <w:lang w:val="en-US"/>
      </w:rPr>
      <w:t>schoolproperty.govt.nz</w:t>
    </w:r>
    <w:r w:rsidRPr="00724BB1">
      <w:rPr>
        <w:iCs/>
        <w:sz w:val="20"/>
        <w:szCs w:val="22"/>
      </w:rPr>
      <w:t xml:space="preserve"> </w:t>
    </w:r>
    <w:hyperlink r:id="rId1" w:history="1"/>
    <w:r w:rsidRPr="00724BB1">
      <w:rPr>
        <w:iCs/>
      </w:rPr>
      <w:tab/>
    </w:r>
    <w:r w:rsidRPr="00724BB1">
      <w:rPr>
        <w:iCs/>
      </w:rPr>
      <w:tab/>
      <w:t xml:space="preserve">Page </w:t>
    </w:r>
    <w:r w:rsidRPr="00724BB1">
      <w:rPr>
        <w:iCs/>
      </w:rPr>
      <w:fldChar w:fldCharType="begin"/>
    </w:r>
    <w:r w:rsidRPr="00724BB1">
      <w:rPr>
        <w:iCs/>
      </w:rPr>
      <w:instrText xml:space="preserve"> PAGE  \* Arabic  \* MERGEFORMAT </w:instrText>
    </w:r>
    <w:r w:rsidRPr="00724BB1">
      <w:rPr>
        <w:iCs/>
      </w:rPr>
      <w:fldChar w:fldCharType="separate"/>
    </w:r>
    <w:r w:rsidRPr="00724BB1">
      <w:rPr>
        <w:iCs/>
      </w:rPr>
      <w:t>1</w:t>
    </w:r>
    <w:r w:rsidRPr="00724BB1">
      <w:rPr>
        <w:iCs/>
      </w:rPr>
      <w:fldChar w:fldCharType="end"/>
    </w:r>
    <w:r w:rsidRPr="00724BB1">
      <w:rPr>
        <w:iCs/>
      </w:rPr>
      <w:t xml:space="preserve"> of </w:t>
    </w:r>
    <w:r w:rsidRPr="00724BB1">
      <w:rPr>
        <w:iCs/>
      </w:rPr>
      <w:fldChar w:fldCharType="begin"/>
    </w:r>
    <w:r w:rsidRPr="00724BB1">
      <w:rPr>
        <w:iCs/>
      </w:rPr>
      <w:instrText xml:space="preserve"> NUMPAGES  \* Arabic  \* MERGEFORMAT </w:instrText>
    </w:r>
    <w:r w:rsidRPr="00724BB1">
      <w:rPr>
        <w:iCs/>
      </w:rPr>
      <w:fldChar w:fldCharType="separate"/>
    </w:r>
    <w:r w:rsidRPr="00724BB1">
      <w:rPr>
        <w:iCs/>
      </w:rPr>
      <w:t>1</w:t>
    </w:r>
    <w:r w:rsidRPr="00724BB1">
      <w:rPr>
        <w:i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670" w14:textId="7251856E" w:rsidR="005A63E8" w:rsidRPr="00724BB1" w:rsidRDefault="00724BB1" w:rsidP="00724BB1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724BB1">
      <w:rPr>
        <w:b/>
        <w:bCs/>
        <w:iCs/>
        <w:sz w:val="20"/>
        <w:szCs w:val="22"/>
        <w:lang w:val="en-US"/>
      </w:rPr>
      <w:t>schoolproperty.govt.nz</w:t>
    </w:r>
    <w:r w:rsidRPr="00724BB1">
      <w:rPr>
        <w:iCs/>
        <w:sz w:val="20"/>
        <w:szCs w:val="22"/>
      </w:rPr>
      <w:t xml:space="preserve"> </w:t>
    </w:r>
    <w:hyperlink r:id="rId1" w:history="1"/>
    <w:r w:rsidRPr="00724BB1">
      <w:rPr>
        <w:iCs/>
      </w:rPr>
      <w:tab/>
    </w:r>
    <w:r w:rsidRPr="00724BB1">
      <w:rPr>
        <w:iCs/>
      </w:rPr>
      <w:tab/>
      <w:t xml:space="preserve">Page </w:t>
    </w:r>
    <w:r w:rsidRPr="00724BB1">
      <w:rPr>
        <w:iCs/>
      </w:rPr>
      <w:fldChar w:fldCharType="begin"/>
    </w:r>
    <w:r w:rsidRPr="00724BB1">
      <w:rPr>
        <w:iCs/>
      </w:rPr>
      <w:instrText xml:space="preserve"> PAGE  \* Arabic  \* MERGEFORMAT </w:instrText>
    </w:r>
    <w:r w:rsidRPr="00724BB1">
      <w:rPr>
        <w:iCs/>
      </w:rPr>
      <w:fldChar w:fldCharType="separate"/>
    </w:r>
    <w:r w:rsidRPr="00724BB1">
      <w:rPr>
        <w:iCs/>
      </w:rPr>
      <w:t>1</w:t>
    </w:r>
    <w:r w:rsidRPr="00724BB1">
      <w:rPr>
        <w:iCs/>
      </w:rPr>
      <w:fldChar w:fldCharType="end"/>
    </w:r>
    <w:r w:rsidRPr="00724BB1">
      <w:rPr>
        <w:iCs/>
      </w:rPr>
      <w:t xml:space="preserve"> of </w:t>
    </w:r>
    <w:r w:rsidRPr="00724BB1">
      <w:rPr>
        <w:iCs/>
      </w:rPr>
      <w:fldChar w:fldCharType="begin"/>
    </w:r>
    <w:r w:rsidRPr="00724BB1">
      <w:rPr>
        <w:iCs/>
      </w:rPr>
      <w:instrText xml:space="preserve"> NUMPAGES  \* Arabic  \* MERGEFORMAT </w:instrText>
    </w:r>
    <w:r w:rsidRPr="00724BB1">
      <w:rPr>
        <w:iCs/>
      </w:rPr>
      <w:fldChar w:fldCharType="separate"/>
    </w:r>
    <w:r w:rsidRPr="00724BB1">
      <w:rPr>
        <w:iCs/>
      </w:rPr>
      <w:t>1</w:t>
    </w:r>
    <w:r w:rsidRPr="00724BB1">
      <w:rPr>
        <w:i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355B" w14:textId="77777777" w:rsidR="00E76FCE" w:rsidRDefault="00E76FCE" w:rsidP="0021141C">
      <w:pPr>
        <w:spacing w:before="0" w:after="0" w:line="240" w:lineRule="auto"/>
      </w:pPr>
      <w:r>
        <w:separator/>
      </w:r>
    </w:p>
  </w:footnote>
  <w:footnote w:type="continuationSeparator" w:id="0">
    <w:p w14:paraId="25FDB966" w14:textId="77777777" w:rsidR="00E76FCE" w:rsidRDefault="00E76FCE" w:rsidP="0021141C">
      <w:pPr>
        <w:spacing w:before="0" w:after="0" w:line="240" w:lineRule="auto"/>
      </w:pPr>
      <w:r>
        <w:continuationSeparator/>
      </w:r>
    </w:p>
  </w:footnote>
  <w:footnote w:type="continuationNotice" w:id="1">
    <w:p w14:paraId="4DB1EFB4" w14:textId="77777777" w:rsidR="00E76FCE" w:rsidRDefault="00E76FC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FFB81" w14:textId="77777777" w:rsidR="00DC26FC" w:rsidRDefault="008E357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1722F9" wp14:editId="4EA599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445135"/>
              <wp:effectExtent l="0" t="0" r="2540" b="12065"/>
              <wp:wrapNone/>
              <wp:docPr id="1896685837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43D9C" w14:textId="77777777" w:rsidR="008E3576" w:rsidRPr="008E3576" w:rsidRDefault="008E3576" w:rsidP="008E357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357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722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8pt;height:35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" filled="f" stroked="f">
              <v:textbox style="mso-fit-shape-to-text:t" inset="0,15pt,0,0">
                <w:txbxContent>
                  <w:p w14:paraId="21443D9C" w14:textId="77777777" w:rsidR="008E3576" w:rsidRPr="008E3576" w:rsidRDefault="008E3576" w:rsidP="008E357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357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0524" w14:textId="77777777" w:rsidR="00D320FF" w:rsidRPr="00832AEA" w:rsidRDefault="00D320FF" w:rsidP="00D320FF">
    <w:pPr>
      <w:tabs>
        <w:tab w:val="center" w:pos="4513"/>
        <w:tab w:val="right" w:pos="9026"/>
      </w:tabs>
      <w:spacing w:before="0" w:after="0" w:line="240" w:lineRule="auto"/>
      <w:rPr>
        <w:rFonts w:ascii="Arial" w:eastAsia="Arial" w:hAnsi="Arial"/>
        <w:kern w:val="2"/>
        <w14:ligatures w14:val="standardContextual"/>
      </w:rPr>
    </w:pPr>
    <w:r w:rsidRPr="00832AEA">
      <w:rPr>
        <w:rFonts w:ascii="Arial" w:eastAsia="Arial" w:hAnsi="Arial"/>
        <w:noProof/>
        <w:kern w:val="2"/>
        <w14:ligatures w14:val="standardContextual"/>
      </w:rPr>
      <w:drawing>
        <wp:inline distT="0" distB="0" distL="0" distR="0" wp14:anchorId="5AE342D7" wp14:editId="5915797A">
          <wp:extent cx="3124041" cy="970612"/>
          <wp:effectExtent l="0" t="0" r="635" b="0"/>
          <wp:docPr id="97061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1326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86" r="1986"/>
                  <a:stretch>
                    <a:fillRect/>
                  </a:stretch>
                </pic:blipFill>
                <pic:spPr bwMode="auto">
                  <a:xfrm>
                    <a:off x="0" y="0"/>
                    <a:ext cx="3124041" cy="97061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BA11F1" w14:textId="77777777" w:rsidR="005A63E8" w:rsidRDefault="00D320FF">
    <w:pPr>
      <w:pStyle w:val="Header"/>
    </w:pPr>
    <w:r w:rsidRPr="00832AEA">
      <w:rPr>
        <w:rFonts w:ascii="Arial" w:eastAsia="Arial" w:hAnsi="Arial"/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6F6FDC" wp14:editId="1E2310D5">
              <wp:simplePos x="0" y="0"/>
              <wp:positionH relativeFrom="margin">
                <wp:align>left</wp:align>
              </wp:positionH>
              <wp:positionV relativeFrom="paragraph">
                <wp:posOffset>36295</wp:posOffset>
              </wp:positionV>
              <wp:extent cx="5770800" cy="18000"/>
              <wp:effectExtent l="0" t="0" r="0" b="0"/>
              <wp:wrapNone/>
              <wp:docPr id="109795396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08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6BA6E"/>
                          </a:gs>
                          <a:gs pos="100000">
                            <a:srgbClr val="052B3C"/>
                          </a:gs>
                        </a:gsLst>
                        <a:lin ang="0" scaled="0"/>
                      </a:gra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658476" id="Rectangle 3" o:spid="_x0000_s1026" style="position:absolute;margin-left:0;margin-top:2.85pt;width:454.4pt;height:1.4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" fillcolor="#66ba6e" stroked="f" strokeweight="1.5pt">
              <v:fill color2="#052b3c" angle="90" focus="100%" type="gradient">
                <o:fill v:ext="view" type="gradientUnscaled"/>
              </v:fill>
              <v:textbox inset="0,0,0,0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FF485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F5B2E"/>
    <w:multiLevelType w:val="multilevel"/>
    <w:tmpl w:val="4D922C6E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5065833"/>
    <w:multiLevelType w:val="hybridMultilevel"/>
    <w:tmpl w:val="F63610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4" w15:restartNumberingAfterBreak="0">
    <w:nsid w:val="15661B1D"/>
    <w:multiLevelType w:val="multilevel"/>
    <w:tmpl w:val="B4301FF4"/>
    <w:lvl w:ilvl="0">
      <w:start w:val="1"/>
      <w:numFmt w:val="decimal"/>
      <w:pStyle w:val="Itemtopic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7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" w:hanging="397"/>
      </w:pPr>
      <w:rPr>
        <w:rFonts w:hint="default"/>
      </w:rPr>
    </w:lvl>
  </w:abstractNum>
  <w:abstractNum w:abstractNumId="5" w15:restartNumberingAfterBreak="0">
    <w:nsid w:val="1BBA747C"/>
    <w:multiLevelType w:val="hybridMultilevel"/>
    <w:tmpl w:val="1AF22A2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D1092"/>
    <w:multiLevelType w:val="multilevel"/>
    <w:tmpl w:val="4C8641E0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02305AA"/>
    <w:multiLevelType w:val="hybridMultilevel"/>
    <w:tmpl w:val="D03C1A6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A65FA"/>
    <w:multiLevelType w:val="multilevel"/>
    <w:tmpl w:val="74E2A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614772B"/>
    <w:multiLevelType w:val="hybridMultilevel"/>
    <w:tmpl w:val="3D484DDA"/>
    <w:lvl w:ilvl="0" w:tplc="1409000F">
      <w:start w:val="1"/>
      <w:numFmt w:val="decimal"/>
      <w:lvlText w:val="%1."/>
      <w:lvlJc w:val="left"/>
      <w:pPr>
        <w:ind w:left="833" w:hanging="360"/>
      </w:pPr>
    </w:lvl>
    <w:lvl w:ilvl="1" w:tplc="14090019" w:tentative="1">
      <w:start w:val="1"/>
      <w:numFmt w:val="lowerLetter"/>
      <w:lvlText w:val="%2."/>
      <w:lvlJc w:val="left"/>
      <w:pPr>
        <w:ind w:left="1553" w:hanging="360"/>
      </w:pPr>
    </w:lvl>
    <w:lvl w:ilvl="2" w:tplc="1409001B" w:tentative="1">
      <w:start w:val="1"/>
      <w:numFmt w:val="lowerRoman"/>
      <w:lvlText w:val="%3."/>
      <w:lvlJc w:val="right"/>
      <w:pPr>
        <w:ind w:left="2273" w:hanging="180"/>
      </w:pPr>
    </w:lvl>
    <w:lvl w:ilvl="3" w:tplc="1409000F" w:tentative="1">
      <w:start w:val="1"/>
      <w:numFmt w:val="decimal"/>
      <w:lvlText w:val="%4."/>
      <w:lvlJc w:val="left"/>
      <w:pPr>
        <w:ind w:left="2993" w:hanging="360"/>
      </w:pPr>
    </w:lvl>
    <w:lvl w:ilvl="4" w:tplc="14090019" w:tentative="1">
      <w:start w:val="1"/>
      <w:numFmt w:val="lowerLetter"/>
      <w:lvlText w:val="%5."/>
      <w:lvlJc w:val="left"/>
      <w:pPr>
        <w:ind w:left="3713" w:hanging="360"/>
      </w:pPr>
    </w:lvl>
    <w:lvl w:ilvl="5" w:tplc="1409001B" w:tentative="1">
      <w:start w:val="1"/>
      <w:numFmt w:val="lowerRoman"/>
      <w:lvlText w:val="%6."/>
      <w:lvlJc w:val="right"/>
      <w:pPr>
        <w:ind w:left="4433" w:hanging="180"/>
      </w:pPr>
    </w:lvl>
    <w:lvl w:ilvl="6" w:tplc="1409000F" w:tentative="1">
      <w:start w:val="1"/>
      <w:numFmt w:val="decimal"/>
      <w:lvlText w:val="%7."/>
      <w:lvlJc w:val="left"/>
      <w:pPr>
        <w:ind w:left="5153" w:hanging="360"/>
      </w:pPr>
    </w:lvl>
    <w:lvl w:ilvl="7" w:tplc="14090019" w:tentative="1">
      <w:start w:val="1"/>
      <w:numFmt w:val="lowerLetter"/>
      <w:lvlText w:val="%8."/>
      <w:lvlJc w:val="left"/>
      <w:pPr>
        <w:ind w:left="5873" w:hanging="360"/>
      </w:pPr>
    </w:lvl>
    <w:lvl w:ilvl="8" w:tplc="1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9944339"/>
    <w:multiLevelType w:val="multilevel"/>
    <w:tmpl w:val="B69025E0"/>
    <w:lvl w:ilvl="0">
      <w:start w:val="1"/>
      <w:numFmt w:val="decimal"/>
      <w:pStyle w:val="ListItems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pStyle w:val="ListItems2"/>
      <w:lvlText w:val="%1.%2"/>
      <w:lvlJc w:val="left"/>
      <w:pPr>
        <w:ind w:left="1248" w:hanging="624"/>
      </w:pPr>
      <w:rPr>
        <w:rFonts w:hint="default"/>
      </w:rPr>
    </w:lvl>
    <w:lvl w:ilvl="2">
      <w:start w:val="1"/>
      <w:numFmt w:val="decimal"/>
      <w:pStyle w:val="ListItems3"/>
      <w:lvlText w:val="%1.%2.%3"/>
      <w:lvlJc w:val="left"/>
      <w:pPr>
        <w:ind w:left="1872" w:hanging="62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96" w:hanging="62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20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44" w:hanging="62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8" w:hanging="62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92" w:hanging="62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16" w:hanging="624"/>
      </w:pPr>
      <w:rPr>
        <w:rFonts w:hint="default"/>
      </w:rPr>
    </w:lvl>
  </w:abstractNum>
  <w:abstractNum w:abstractNumId="11" w15:restartNumberingAfterBreak="0">
    <w:nsid w:val="3CA71221"/>
    <w:multiLevelType w:val="multilevel"/>
    <w:tmpl w:val="BC1633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2" w15:restartNumberingAfterBreak="0">
    <w:nsid w:val="40AF4C6F"/>
    <w:multiLevelType w:val="hybridMultilevel"/>
    <w:tmpl w:val="1A707D9C"/>
    <w:lvl w:ilvl="0" w:tplc="CBB6B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4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5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6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353921111">
    <w:abstractNumId w:val="7"/>
  </w:num>
  <w:num w:numId="2" w16cid:durableId="1542329282">
    <w:abstractNumId w:val="8"/>
  </w:num>
  <w:num w:numId="3" w16cid:durableId="1756051147">
    <w:abstractNumId w:val="12"/>
  </w:num>
  <w:num w:numId="4" w16cid:durableId="14962068">
    <w:abstractNumId w:val="0"/>
  </w:num>
  <w:num w:numId="5" w16cid:durableId="1083600311">
    <w:abstractNumId w:val="9"/>
  </w:num>
  <w:num w:numId="6" w16cid:durableId="831026080">
    <w:abstractNumId w:val="2"/>
  </w:num>
  <w:num w:numId="7" w16cid:durableId="1646205376">
    <w:abstractNumId w:val="5"/>
  </w:num>
  <w:num w:numId="8" w16cid:durableId="668599333">
    <w:abstractNumId w:val="11"/>
  </w:num>
  <w:num w:numId="9" w16cid:durableId="2119983570">
    <w:abstractNumId w:val="4"/>
  </w:num>
  <w:num w:numId="10" w16cid:durableId="404963053">
    <w:abstractNumId w:val="1"/>
  </w:num>
  <w:num w:numId="11" w16cid:durableId="1965840782">
    <w:abstractNumId w:val="6"/>
  </w:num>
  <w:num w:numId="12" w16cid:durableId="1994948300">
    <w:abstractNumId w:val="3"/>
  </w:num>
  <w:num w:numId="13" w16cid:durableId="1971008101">
    <w:abstractNumId w:val="15"/>
  </w:num>
  <w:num w:numId="14" w16cid:durableId="586424320">
    <w:abstractNumId w:val="16"/>
  </w:num>
  <w:num w:numId="15" w16cid:durableId="834609578">
    <w:abstractNumId w:val="13"/>
  </w:num>
  <w:num w:numId="16" w16cid:durableId="296954876">
    <w:abstractNumId w:val="14"/>
  </w:num>
  <w:num w:numId="17" w16cid:durableId="741414437">
    <w:abstractNumId w:val="10"/>
  </w:num>
  <w:num w:numId="18" w16cid:durableId="1747342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35037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77657441">
    <w:abstractNumId w:val="6"/>
  </w:num>
  <w:num w:numId="21" w16cid:durableId="1742942101">
    <w:abstractNumId w:val="1"/>
  </w:num>
  <w:num w:numId="22" w16cid:durableId="886717691">
    <w:abstractNumId w:val="3"/>
  </w:num>
  <w:num w:numId="23" w16cid:durableId="977537829">
    <w:abstractNumId w:val="6"/>
  </w:num>
  <w:num w:numId="24" w16cid:durableId="1017348004">
    <w:abstractNumId w:val="3"/>
  </w:num>
  <w:num w:numId="25" w16cid:durableId="437717500">
    <w:abstractNumId w:val="6"/>
  </w:num>
  <w:num w:numId="26" w16cid:durableId="870146638">
    <w:abstractNumId w:val="3"/>
  </w:num>
  <w:num w:numId="27" w16cid:durableId="624972452">
    <w:abstractNumId w:val="6"/>
  </w:num>
  <w:num w:numId="28" w16cid:durableId="880557471">
    <w:abstractNumId w:val="3"/>
  </w:num>
  <w:num w:numId="29" w16cid:durableId="1328362587">
    <w:abstractNumId w:val="4"/>
  </w:num>
  <w:num w:numId="30" w16cid:durableId="1317763977">
    <w:abstractNumId w:val="15"/>
  </w:num>
  <w:num w:numId="31" w16cid:durableId="262689299">
    <w:abstractNumId w:val="15"/>
  </w:num>
  <w:num w:numId="32" w16cid:durableId="1970893812">
    <w:abstractNumId w:val="15"/>
  </w:num>
  <w:num w:numId="33" w16cid:durableId="896013071">
    <w:abstractNumId w:val="10"/>
  </w:num>
  <w:num w:numId="34" w16cid:durableId="1481270345">
    <w:abstractNumId w:val="10"/>
  </w:num>
  <w:num w:numId="35" w16cid:durableId="360664701">
    <w:abstractNumId w:val="10"/>
  </w:num>
  <w:num w:numId="36" w16cid:durableId="1652638399">
    <w:abstractNumId w:val="16"/>
  </w:num>
  <w:num w:numId="37" w16cid:durableId="1707099917">
    <w:abstractNumId w:val="16"/>
  </w:num>
  <w:num w:numId="38" w16cid:durableId="228154668">
    <w:abstractNumId w:val="16"/>
  </w:num>
  <w:num w:numId="39" w16cid:durableId="972246993">
    <w:abstractNumId w:val="11"/>
  </w:num>
  <w:num w:numId="40" w16cid:durableId="1337809605">
    <w:abstractNumId w:val="11"/>
  </w:num>
  <w:num w:numId="41" w16cid:durableId="288171579">
    <w:abstractNumId w:val="11"/>
  </w:num>
  <w:num w:numId="42" w16cid:durableId="1397625894">
    <w:abstractNumId w:val="13"/>
  </w:num>
  <w:num w:numId="43" w16cid:durableId="1005744219">
    <w:abstractNumId w:val="13"/>
  </w:num>
  <w:num w:numId="44" w16cid:durableId="495416532">
    <w:abstractNumId w:val="14"/>
  </w:num>
  <w:num w:numId="45" w16cid:durableId="8100960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MLE0Mze0MDMxMLZQ0lEKTi0uzszPAykwrgUAYH8wBSwAAAA="/>
  </w:docVars>
  <w:rsids>
    <w:rsidRoot w:val="00552F2B"/>
    <w:rsid w:val="00001723"/>
    <w:rsid w:val="00005362"/>
    <w:rsid w:val="00016F0A"/>
    <w:rsid w:val="000200A2"/>
    <w:rsid w:val="00020F3B"/>
    <w:rsid w:val="000241FD"/>
    <w:rsid w:val="00026DC8"/>
    <w:rsid w:val="00035BA7"/>
    <w:rsid w:val="0003607B"/>
    <w:rsid w:val="000370FA"/>
    <w:rsid w:val="0003736F"/>
    <w:rsid w:val="00042F46"/>
    <w:rsid w:val="00051E34"/>
    <w:rsid w:val="00054E18"/>
    <w:rsid w:val="00056E55"/>
    <w:rsid w:val="00061B5E"/>
    <w:rsid w:val="00063652"/>
    <w:rsid w:val="00063883"/>
    <w:rsid w:val="00066896"/>
    <w:rsid w:val="000708F4"/>
    <w:rsid w:val="0008615E"/>
    <w:rsid w:val="00087BBD"/>
    <w:rsid w:val="00092055"/>
    <w:rsid w:val="00092DFD"/>
    <w:rsid w:val="000A110E"/>
    <w:rsid w:val="000A3BFF"/>
    <w:rsid w:val="000A6D2F"/>
    <w:rsid w:val="000A72D2"/>
    <w:rsid w:val="000A7BE1"/>
    <w:rsid w:val="000B104B"/>
    <w:rsid w:val="000B6C22"/>
    <w:rsid w:val="000C59D1"/>
    <w:rsid w:val="000D7C86"/>
    <w:rsid w:val="000E2048"/>
    <w:rsid w:val="000F4055"/>
    <w:rsid w:val="0010348E"/>
    <w:rsid w:val="0010374B"/>
    <w:rsid w:val="00105A19"/>
    <w:rsid w:val="001072C8"/>
    <w:rsid w:val="00107AD7"/>
    <w:rsid w:val="00112FF8"/>
    <w:rsid w:val="00116E4A"/>
    <w:rsid w:val="00117A5F"/>
    <w:rsid w:val="00122874"/>
    <w:rsid w:val="00126099"/>
    <w:rsid w:val="0014288A"/>
    <w:rsid w:val="00147678"/>
    <w:rsid w:val="00156F75"/>
    <w:rsid w:val="00161F09"/>
    <w:rsid w:val="00174D66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1"/>
    <w:rsid w:val="001A0CEB"/>
    <w:rsid w:val="001A233C"/>
    <w:rsid w:val="001A398D"/>
    <w:rsid w:val="001A696F"/>
    <w:rsid w:val="001B51F2"/>
    <w:rsid w:val="001C3905"/>
    <w:rsid w:val="001C3C2A"/>
    <w:rsid w:val="001C4636"/>
    <w:rsid w:val="001D62B2"/>
    <w:rsid w:val="001E0A9A"/>
    <w:rsid w:val="001E3E0D"/>
    <w:rsid w:val="001E5723"/>
    <w:rsid w:val="001E6671"/>
    <w:rsid w:val="001E70B1"/>
    <w:rsid w:val="001F04A8"/>
    <w:rsid w:val="001F1BBD"/>
    <w:rsid w:val="001F55BD"/>
    <w:rsid w:val="002043E9"/>
    <w:rsid w:val="0020599E"/>
    <w:rsid w:val="00210AC6"/>
    <w:rsid w:val="0021141C"/>
    <w:rsid w:val="002126ED"/>
    <w:rsid w:val="00212DF2"/>
    <w:rsid w:val="00213B43"/>
    <w:rsid w:val="00213DAA"/>
    <w:rsid w:val="0022319A"/>
    <w:rsid w:val="00223763"/>
    <w:rsid w:val="00230600"/>
    <w:rsid w:val="00230A2E"/>
    <w:rsid w:val="00230C48"/>
    <w:rsid w:val="00233698"/>
    <w:rsid w:val="00233BDC"/>
    <w:rsid w:val="00233DB2"/>
    <w:rsid w:val="00240EEA"/>
    <w:rsid w:val="00242D7F"/>
    <w:rsid w:val="00250057"/>
    <w:rsid w:val="00254682"/>
    <w:rsid w:val="00265B9D"/>
    <w:rsid w:val="00271456"/>
    <w:rsid w:val="00281295"/>
    <w:rsid w:val="0028192B"/>
    <w:rsid w:val="00285A02"/>
    <w:rsid w:val="00290A50"/>
    <w:rsid w:val="00292B0E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6197"/>
    <w:rsid w:val="002B7AFC"/>
    <w:rsid w:val="002C004F"/>
    <w:rsid w:val="002D630C"/>
    <w:rsid w:val="002E0B5B"/>
    <w:rsid w:val="002E3362"/>
    <w:rsid w:val="002E363A"/>
    <w:rsid w:val="002E3C7D"/>
    <w:rsid w:val="002E5B94"/>
    <w:rsid w:val="002F1444"/>
    <w:rsid w:val="002F2722"/>
    <w:rsid w:val="002F2F79"/>
    <w:rsid w:val="00303A6C"/>
    <w:rsid w:val="003040A5"/>
    <w:rsid w:val="00306353"/>
    <w:rsid w:val="003124E7"/>
    <w:rsid w:val="0031721F"/>
    <w:rsid w:val="00322C20"/>
    <w:rsid w:val="0032463B"/>
    <w:rsid w:val="00327FC3"/>
    <w:rsid w:val="00331BC9"/>
    <w:rsid w:val="003332B3"/>
    <w:rsid w:val="0033590A"/>
    <w:rsid w:val="003363B6"/>
    <w:rsid w:val="00336886"/>
    <w:rsid w:val="00336E09"/>
    <w:rsid w:val="00341556"/>
    <w:rsid w:val="00342092"/>
    <w:rsid w:val="00342BD9"/>
    <w:rsid w:val="00342E63"/>
    <w:rsid w:val="00343457"/>
    <w:rsid w:val="003435A0"/>
    <w:rsid w:val="00344A01"/>
    <w:rsid w:val="003466A8"/>
    <w:rsid w:val="00350173"/>
    <w:rsid w:val="00353B24"/>
    <w:rsid w:val="003541FA"/>
    <w:rsid w:val="003558AC"/>
    <w:rsid w:val="00356E0C"/>
    <w:rsid w:val="003624A4"/>
    <w:rsid w:val="00363179"/>
    <w:rsid w:val="0036354E"/>
    <w:rsid w:val="003747A9"/>
    <w:rsid w:val="00383A7D"/>
    <w:rsid w:val="00384590"/>
    <w:rsid w:val="003876FC"/>
    <w:rsid w:val="003900D6"/>
    <w:rsid w:val="003A4897"/>
    <w:rsid w:val="003A4FD7"/>
    <w:rsid w:val="003A6037"/>
    <w:rsid w:val="003B2741"/>
    <w:rsid w:val="003B5D52"/>
    <w:rsid w:val="003B64DA"/>
    <w:rsid w:val="003C2AAB"/>
    <w:rsid w:val="003C3370"/>
    <w:rsid w:val="003C3646"/>
    <w:rsid w:val="003C6391"/>
    <w:rsid w:val="003D1129"/>
    <w:rsid w:val="003D3764"/>
    <w:rsid w:val="003E05A2"/>
    <w:rsid w:val="003E2BD3"/>
    <w:rsid w:val="003F185C"/>
    <w:rsid w:val="003F5014"/>
    <w:rsid w:val="003F50E2"/>
    <w:rsid w:val="00400A3B"/>
    <w:rsid w:val="004013BC"/>
    <w:rsid w:val="004028EC"/>
    <w:rsid w:val="0041619F"/>
    <w:rsid w:val="00424478"/>
    <w:rsid w:val="004333BC"/>
    <w:rsid w:val="00435E33"/>
    <w:rsid w:val="00441793"/>
    <w:rsid w:val="0044631B"/>
    <w:rsid w:val="00450AD9"/>
    <w:rsid w:val="004525D3"/>
    <w:rsid w:val="0045306F"/>
    <w:rsid w:val="00455F83"/>
    <w:rsid w:val="00463A83"/>
    <w:rsid w:val="00480971"/>
    <w:rsid w:val="00486B4D"/>
    <w:rsid w:val="004A3EF4"/>
    <w:rsid w:val="004B0D6A"/>
    <w:rsid w:val="004C0512"/>
    <w:rsid w:val="004D1FD7"/>
    <w:rsid w:val="004D695C"/>
    <w:rsid w:val="004D731E"/>
    <w:rsid w:val="004E19E3"/>
    <w:rsid w:val="004E65EA"/>
    <w:rsid w:val="004F0690"/>
    <w:rsid w:val="004F2846"/>
    <w:rsid w:val="00501DF4"/>
    <w:rsid w:val="0051037E"/>
    <w:rsid w:val="00510828"/>
    <w:rsid w:val="00517ABE"/>
    <w:rsid w:val="00524E21"/>
    <w:rsid w:val="00533D44"/>
    <w:rsid w:val="005379AE"/>
    <w:rsid w:val="005463F4"/>
    <w:rsid w:val="005505A3"/>
    <w:rsid w:val="00552F2B"/>
    <w:rsid w:val="00553CA4"/>
    <w:rsid w:val="00554331"/>
    <w:rsid w:val="005574B0"/>
    <w:rsid w:val="005604D5"/>
    <w:rsid w:val="00566D24"/>
    <w:rsid w:val="00571AC0"/>
    <w:rsid w:val="005749D2"/>
    <w:rsid w:val="00576458"/>
    <w:rsid w:val="005764DF"/>
    <w:rsid w:val="00577426"/>
    <w:rsid w:val="005800BE"/>
    <w:rsid w:val="005802C8"/>
    <w:rsid w:val="00582537"/>
    <w:rsid w:val="005917AE"/>
    <w:rsid w:val="00594C1D"/>
    <w:rsid w:val="005A366C"/>
    <w:rsid w:val="005A4DC6"/>
    <w:rsid w:val="005A63E8"/>
    <w:rsid w:val="005A7024"/>
    <w:rsid w:val="005A76CC"/>
    <w:rsid w:val="005B30CF"/>
    <w:rsid w:val="005C4DD0"/>
    <w:rsid w:val="005D0714"/>
    <w:rsid w:val="005D10B1"/>
    <w:rsid w:val="005D5E38"/>
    <w:rsid w:val="005D7A94"/>
    <w:rsid w:val="005E2B2A"/>
    <w:rsid w:val="005F0DC4"/>
    <w:rsid w:val="005F1F4E"/>
    <w:rsid w:val="005F792B"/>
    <w:rsid w:val="00600231"/>
    <w:rsid w:val="00603DCA"/>
    <w:rsid w:val="00611E05"/>
    <w:rsid w:val="00613299"/>
    <w:rsid w:val="006143DD"/>
    <w:rsid w:val="006150CA"/>
    <w:rsid w:val="00616024"/>
    <w:rsid w:val="00617E00"/>
    <w:rsid w:val="0062675E"/>
    <w:rsid w:val="00630C39"/>
    <w:rsid w:val="00643EE3"/>
    <w:rsid w:val="00645D1D"/>
    <w:rsid w:val="00650EDA"/>
    <w:rsid w:val="00653398"/>
    <w:rsid w:val="00653ADF"/>
    <w:rsid w:val="00653D5D"/>
    <w:rsid w:val="006579EF"/>
    <w:rsid w:val="00665970"/>
    <w:rsid w:val="00667D61"/>
    <w:rsid w:val="00675068"/>
    <w:rsid w:val="00675340"/>
    <w:rsid w:val="0068034F"/>
    <w:rsid w:val="00680E2F"/>
    <w:rsid w:val="00681E7C"/>
    <w:rsid w:val="00686B91"/>
    <w:rsid w:val="0069602E"/>
    <w:rsid w:val="006A2298"/>
    <w:rsid w:val="006A2843"/>
    <w:rsid w:val="006B00CE"/>
    <w:rsid w:val="006B24A0"/>
    <w:rsid w:val="006B4E0D"/>
    <w:rsid w:val="006C454A"/>
    <w:rsid w:val="006C7B62"/>
    <w:rsid w:val="006D0EFA"/>
    <w:rsid w:val="006D157F"/>
    <w:rsid w:val="006D23D0"/>
    <w:rsid w:val="006D76C3"/>
    <w:rsid w:val="006E0BDE"/>
    <w:rsid w:val="006E19FF"/>
    <w:rsid w:val="006E53B8"/>
    <w:rsid w:val="006E6DC3"/>
    <w:rsid w:val="006F1E66"/>
    <w:rsid w:val="006F3EC4"/>
    <w:rsid w:val="006F5CCF"/>
    <w:rsid w:val="006F685E"/>
    <w:rsid w:val="006F7B3D"/>
    <w:rsid w:val="00702ADE"/>
    <w:rsid w:val="007101A4"/>
    <w:rsid w:val="00712592"/>
    <w:rsid w:val="00717519"/>
    <w:rsid w:val="007214A9"/>
    <w:rsid w:val="007247FA"/>
    <w:rsid w:val="00724BB1"/>
    <w:rsid w:val="007255FA"/>
    <w:rsid w:val="0072575F"/>
    <w:rsid w:val="0072732D"/>
    <w:rsid w:val="00734EE1"/>
    <w:rsid w:val="00736258"/>
    <w:rsid w:val="0073759B"/>
    <w:rsid w:val="007414F0"/>
    <w:rsid w:val="007461B5"/>
    <w:rsid w:val="00746E05"/>
    <w:rsid w:val="00746E6E"/>
    <w:rsid w:val="007520D3"/>
    <w:rsid w:val="007528BF"/>
    <w:rsid w:val="00753774"/>
    <w:rsid w:val="007539C1"/>
    <w:rsid w:val="00753F8E"/>
    <w:rsid w:val="00755E6B"/>
    <w:rsid w:val="007565D4"/>
    <w:rsid w:val="00763054"/>
    <w:rsid w:val="00767134"/>
    <w:rsid w:val="00773DE9"/>
    <w:rsid w:val="00782F27"/>
    <w:rsid w:val="00784B4F"/>
    <w:rsid w:val="00784C1E"/>
    <w:rsid w:val="00786558"/>
    <w:rsid w:val="007926C1"/>
    <w:rsid w:val="007B0FCE"/>
    <w:rsid w:val="007B6D1F"/>
    <w:rsid w:val="007C3639"/>
    <w:rsid w:val="007C7D9C"/>
    <w:rsid w:val="007C7EBC"/>
    <w:rsid w:val="007D797B"/>
    <w:rsid w:val="007E0184"/>
    <w:rsid w:val="007E4366"/>
    <w:rsid w:val="007E5691"/>
    <w:rsid w:val="007E5A08"/>
    <w:rsid w:val="007E7720"/>
    <w:rsid w:val="007F07DA"/>
    <w:rsid w:val="007F6927"/>
    <w:rsid w:val="0080453D"/>
    <w:rsid w:val="00806BB0"/>
    <w:rsid w:val="008170B6"/>
    <w:rsid w:val="008174B7"/>
    <w:rsid w:val="008178B5"/>
    <w:rsid w:val="00825765"/>
    <w:rsid w:val="00832789"/>
    <w:rsid w:val="00832AB6"/>
    <w:rsid w:val="0083318C"/>
    <w:rsid w:val="00834A79"/>
    <w:rsid w:val="008374D5"/>
    <w:rsid w:val="0084081A"/>
    <w:rsid w:val="00846B37"/>
    <w:rsid w:val="0085527B"/>
    <w:rsid w:val="00855420"/>
    <w:rsid w:val="00873B8C"/>
    <w:rsid w:val="00873F86"/>
    <w:rsid w:val="00874527"/>
    <w:rsid w:val="00882316"/>
    <w:rsid w:val="00884E29"/>
    <w:rsid w:val="00887263"/>
    <w:rsid w:val="0089051B"/>
    <w:rsid w:val="008948E7"/>
    <w:rsid w:val="00897F8A"/>
    <w:rsid w:val="008A3446"/>
    <w:rsid w:val="008B29CB"/>
    <w:rsid w:val="008B31D9"/>
    <w:rsid w:val="008B3716"/>
    <w:rsid w:val="008B47DB"/>
    <w:rsid w:val="008B6AEF"/>
    <w:rsid w:val="008C517B"/>
    <w:rsid w:val="008D15C3"/>
    <w:rsid w:val="008D7A62"/>
    <w:rsid w:val="008E2B38"/>
    <w:rsid w:val="008E3576"/>
    <w:rsid w:val="008E73F2"/>
    <w:rsid w:val="008F3105"/>
    <w:rsid w:val="008F7B5C"/>
    <w:rsid w:val="00902D5E"/>
    <w:rsid w:val="00902D9B"/>
    <w:rsid w:val="00904D46"/>
    <w:rsid w:val="00906784"/>
    <w:rsid w:val="00906AE1"/>
    <w:rsid w:val="00906F62"/>
    <w:rsid w:val="00913C79"/>
    <w:rsid w:val="00921A51"/>
    <w:rsid w:val="00924249"/>
    <w:rsid w:val="0092751E"/>
    <w:rsid w:val="00934BEA"/>
    <w:rsid w:val="00940BC1"/>
    <w:rsid w:val="00950C8E"/>
    <w:rsid w:val="0095397C"/>
    <w:rsid w:val="00953E40"/>
    <w:rsid w:val="00954702"/>
    <w:rsid w:val="00963AAA"/>
    <w:rsid w:val="0096608D"/>
    <w:rsid w:val="00973F62"/>
    <w:rsid w:val="0098083A"/>
    <w:rsid w:val="0098153D"/>
    <w:rsid w:val="00981C86"/>
    <w:rsid w:val="0098723E"/>
    <w:rsid w:val="00987729"/>
    <w:rsid w:val="00987B6C"/>
    <w:rsid w:val="009909DC"/>
    <w:rsid w:val="0099112A"/>
    <w:rsid w:val="009929FD"/>
    <w:rsid w:val="009966BF"/>
    <w:rsid w:val="00996CBF"/>
    <w:rsid w:val="009A2D09"/>
    <w:rsid w:val="009A6F42"/>
    <w:rsid w:val="009B6948"/>
    <w:rsid w:val="009B6B83"/>
    <w:rsid w:val="009B7FDD"/>
    <w:rsid w:val="009D654A"/>
    <w:rsid w:val="009E05F6"/>
    <w:rsid w:val="009E0DA1"/>
    <w:rsid w:val="009F3ED4"/>
    <w:rsid w:val="009F5358"/>
    <w:rsid w:val="00A0167E"/>
    <w:rsid w:val="00A10CE4"/>
    <w:rsid w:val="00A147C2"/>
    <w:rsid w:val="00A1654A"/>
    <w:rsid w:val="00A262A1"/>
    <w:rsid w:val="00A273F6"/>
    <w:rsid w:val="00A307EE"/>
    <w:rsid w:val="00A37490"/>
    <w:rsid w:val="00A4119B"/>
    <w:rsid w:val="00A42559"/>
    <w:rsid w:val="00A44E97"/>
    <w:rsid w:val="00A452E3"/>
    <w:rsid w:val="00A50624"/>
    <w:rsid w:val="00A51367"/>
    <w:rsid w:val="00A518F7"/>
    <w:rsid w:val="00A53142"/>
    <w:rsid w:val="00A57CBC"/>
    <w:rsid w:val="00A60A59"/>
    <w:rsid w:val="00A666E1"/>
    <w:rsid w:val="00A73A25"/>
    <w:rsid w:val="00A80038"/>
    <w:rsid w:val="00A80827"/>
    <w:rsid w:val="00A833F6"/>
    <w:rsid w:val="00A85DA6"/>
    <w:rsid w:val="00A91EEC"/>
    <w:rsid w:val="00A92A31"/>
    <w:rsid w:val="00A92AC7"/>
    <w:rsid w:val="00A93E8E"/>
    <w:rsid w:val="00A9559B"/>
    <w:rsid w:val="00A96BFD"/>
    <w:rsid w:val="00A977C5"/>
    <w:rsid w:val="00AA23DF"/>
    <w:rsid w:val="00AA2FA9"/>
    <w:rsid w:val="00AA5A9E"/>
    <w:rsid w:val="00AB2F55"/>
    <w:rsid w:val="00AB3FB5"/>
    <w:rsid w:val="00AB494F"/>
    <w:rsid w:val="00AB55CB"/>
    <w:rsid w:val="00AB6657"/>
    <w:rsid w:val="00AB7F5C"/>
    <w:rsid w:val="00AC4CB9"/>
    <w:rsid w:val="00AD0F86"/>
    <w:rsid w:val="00AD66BD"/>
    <w:rsid w:val="00AD6C40"/>
    <w:rsid w:val="00AE1D1D"/>
    <w:rsid w:val="00AE3260"/>
    <w:rsid w:val="00AE6B61"/>
    <w:rsid w:val="00AF027F"/>
    <w:rsid w:val="00AF18ED"/>
    <w:rsid w:val="00AF329F"/>
    <w:rsid w:val="00AF463C"/>
    <w:rsid w:val="00AF5364"/>
    <w:rsid w:val="00AF5BA0"/>
    <w:rsid w:val="00B004F2"/>
    <w:rsid w:val="00B02C94"/>
    <w:rsid w:val="00B043B0"/>
    <w:rsid w:val="00B205BF"/>
    <w:rsid w:val="00B21301"/>
    <w:rsid w:val="00B23529"/>
    <w:rsid w:val="00B23C88"/>
    <w:rsid w:val="00B250AB"/>
    <w:rsid w:val="00B2621D"/>
    <w:rsid w:val="00B31C82"/>
    <w:rsid w:val="00B31E8B"/>
    <w:rsid w:val="00B367A2"/>
    <w:rsid w:val="00B379EE"/>
    <w:rsid w:val="00B43977"/>
    <w:rsid w:val="00B44DB4"/>
    <w:rsid w:val="00B50A65"/>
    <w:rsid w:val="00B579AE"/>
    <w:rsid w:val="00B6489E"/>
    <w:rsid w:val="00B649C0"/>
    <w:rsid w:val="00B66007"/>
    <w:rsid w:val="00B668AA"/>
    <w:rsid w:val="00B67F3E"/>
    <w:rsid w:val="00B760AF"/>
    <w:rsid w:val="00B81A64"/>
    <w:rsid w:val="00B81C08"/>
    <w:rsid w:val="00B83EAD"/>
    <w:rsid w:val="00B83FCD"/>
    <w:rsid w:val="00B95EC4"/>
    <w:rsid w:val="00BA2BFF"/>
    <w:rsid w:val="00BA62F3"/>
    <w:rsid w:val="00BA65BB"/>
    <w:rsid w:val="00BB08E8"/>
    <w:rsid w:val="00BB0D70"/>
    <w:rsid w:val="00BB1736"/>
    <w:rsid w:val="00BB424C"/>
    <w:rsid w:val="00BB502B"/>
    <w:rsid w:val="00BC0883"/>
    <w:rsid w:val="00BC179E"/>
    <w:rsid w:val="00BC480D"/>
    <w:rsid w:val="00BC6B4F"/>
    <w:rsid w:val="00BD01AA"/>
    <w:rsid w:val="00BD4EEF"/>
    <w:rsid w:val="00BE17E7"/>
    <w:rsid w:val="00BE200F"/>
    <w:rsid w:val="00BE7928"/>
    <w:rsid w:val="00BF2755"/>
    <w:rsid w:val="00BF2935"/>
    <w:rsid w:val="00C01492"/>
    <w:rsid w:val="00C015FE"/>
    <w:rsid w:val="00C0270B"/>
    <w:rsid w:val="00C074FC"/>
    <w:rsid w:val="00C1087F"/>
    <w:rsid w:val="00C13001"/>
    <w:rsid w:val="00C1635C"/>
    <w:rsid w:val="00C3052D"/>
    <w:rsid w:val="00C32FB2"/>
    <w:rsid w:val="00C331B4"/>
    <w:rsid w:val="00C343D3"/>
    <w:rsid w:val="00C358B7"/>
    <w:rsid w:val="00C43885"/>
    <w:rsid w:val="00C50B0E"/>
    <w:rsid w:val="00C512D1"/>
    <w:rsid w:val="00C606F3"/>
    <w:rsid w:val="00C60968"/>
    <w:rsid w:val="00C62C0B"/>
    <w:rsid w:val="00C63E20"/>
    <w:rsid w:val="00C70ECF"/>
    <w:rsid w:val="00C72A06"/>
    <w:rsid w:val="00C74139"/>
    <w:rsid w:val="00C836A8"/>
    <w:rsid w:val="00C9044B"/>
    <w:rsid w:val="00C929D4"/>
    <w:rsid w:val="00C92D17"/>
    <w:rsid w:val="00C97F9A"/>
    <w:rsid w:val="00CA1319"/>
    <w:rsid w:val="00CA179C"/>
    <w:rsid w:val="00CA5C0E"/>
    <w:rsid w:val="00CA794B"/>
    <w:rsid w:val="00CB2FAE"/>
    <w:rsid w:val="00CC7B9B"/>
    <w:rsid w:val="00CE36E7"/>
    <w:rsid w:val="00CE395C"/>
    <w:rsid w:val="00CE4A29"/>
    <w:rsid w:val="00CF201F"/>
    <w:rsid w:val="00CF296C"/>
    <w:rsid w:val="00CF4D54"/>
    <w:rsid w:val="00D04AB5"/>
    <w:rsid w:val="00D227BE"/>
    <w:rsid w:val="00D25158"/>
    <w:rsid w:val="00D27A7B"/>
    <w:rsid w:val="00D30EF1"/>
    <w:rsid w:val="00D320FF"/>
    <w:rsid w:val="00D3294C"/>
    <w:rsid w:val="00D331E4"/>
    <w:rsid w:val="00D358B7"/>
    <w:rsid w:val="00D40960"/>
    <w:rsid w:val="00D44A12"/>
    <w:rsid w:val="00D53B38"/>
    <w:rsid w:val="00D6354B"/>
    <w:rsid w:val="00D663A3"/>
    <w:rsid w:val="00D7253D"/>
    <w:rsid w:val="00D737EB"/>
    <w:rsid w:val="00D812C7"/>
    <w:rsid w:val="00D855EC"/>
    <w:rsid w:val="00D865D3"/>
    <w:rsid w:val="00D8705F"/>
    <w:rsid w:val="00D92086"/>
    <w:rsid w:val="00D92345"/>
    <w:rsid w:val="00D9339E"/>
    <w:rsid w:val="00D95DF2"/>
    <w:rsid w:val="00DA157F"/>
    <w:rsid w:val="00DA44B7"/>
    <w:rsid w:val="00DA4A2A"/>
    <w:rsid w:val="00DA5634"/>
    <w:rsid w:val="00DB09AE"/>
    <w:rsid w:val="00DC26FC"/>
    <w:rsid w:val="00DC42AF"/>
    <w:rsid w:val="00DD296F"/>
    <w:rsid w:val="00DD463E"/>
    <w:rsid w:val="00DD7971"/>
    <w:rsid w:val="00DE19E5"/>
    <w:rsid w:val="00DF7145"/>
    <w:rsid w:val="00E00B6B"/>
    <w:rsid w:val="00E03CDC"/>
    <w:rsid w:val="00E03FC2"/>
    <w:rsid w:val="00E04957"/>
    <w:rsid w:val="00E0527B"/>
    <w:rsid w:val="00E0768A"/>
    <w:rsid w:val="00E10851"/>
    <w:rsid w:val="00E15402"/>
    <w:rsid w:val="00E2184F"/>
    <w:rsid w:val="00E218A8"/>
    <w:rsid w:val="00E21D2B"/>
    <w:rsid w:val="00E24776"/>
    <w:rsid w:val="00E33A67"/>
    <w:rsid w:val="00E417BC"/>
    <w:rsid w:val="00E562E4"/>
    <w:rsid w:val="00E56A4F"/>
    <w:rsid w:val="00E73FE7"/>
    <w:rsid w:val="00E76FCE"/>
    <w:rsid w:val="00E828ED"/>
    <w:rsid w:val="00E873BE"/>
    <w:rsid w:val="00E907FE"/>
    <w:rsid w:val="00E91539"/>
    <w:rsid w:val="00E9629E"/>
    <w:rsid w:val="00EA2385"/>
    <w:rsid w:val="00EA328C"/>
    <w:rsid w:val="00EB3787"/>
    <w:rsid w:val="00EB7626"/>
    <w:rsid w:val="00EC0639"/>
    <w:rsid w:val="00EC101C"/>
    <w:rsid w:val="00EC39ED"/>
    <w:rsid w:val="00ED08DD"/>
    <w:rsid w:val="00ED0E3D"/>
    <w:rsid w:val="00ED1478"/>
    <w:rsid w:val="00ED187D"/>
    <w:rsid w:val="00ED7ABA"/>
    <w:rsid w:val="00EE3B10"/>
    <w:rsid w:val="00EE57BE"/>
    <w:rsid w:val="00EF0380"/>
    <w:rsid w:val="00EF223A"/>
    <w:rsid w:val="00EF25D8"/>
    <w:rsid w:val="00EF6441"/>
    <w:rsid w:val="00EF6BAE"/>
    <w:rsid w:val="00EF7D6D"/>
    <w:rsid w:val="00F024B5"/>
    <w:rsid w:val="00F02521"/>
    <w:rsid w:val="00F0292A"/>
    <w:rsid w:val="00F11C82"/>
    <w:rsid w:val="00F1491C"/>
    <w:rsid w:val="00F1540D"/>
    <w:rsid w:val="00F228F7"/>
    <w:rsid w:val="00F30649"/>
    <w:rsid w:val="00F344E0"/>
    <w:rsid w:val="00F52B00"/>
    <w:rsid w:val="00F600DC"/>
    <w:rsid w:val="00F6035A"/>
    <w:rsid w:val="00F6153C"/>
    <w:rsid w:val="00F6242B"/>
    <w:rsid w:val="00F71BB9"/>
    <w:rsid w:val="00F726DE"/>
    <w:rsid w:val="00F76F66"/>
    <w:rsid w:val="00F815BD"/>
    <w:rsid w:val="00F817D4"/>
    <w:rsid w:val="00F905D0"/>
    <w:rsid w:val="00FA0D88"/>
    <w:rsid w:val="00FA3200"/>
    <w:rsid w:val="00FA49FE"/>
    <w:rsid w:val="00FA51C5"/>
    <w:rsid w:val="00FA5358"/>
    <w:rsid w:val="00FB7861"/>
    <w:rsid w:val="00FD241A"/>
    <w:rsid w:val="00FD6F2B"/>
    <w:rsid w:val="00FD774D"/>
    <w:rsid w:val="00FD7CB5"/>
    <w:rsid w:val="00FE016F"/>
    <w:rsid w:val="00FE13AE"/>
    <w:rsid w:val="00FE76BE"/>
    <w:rsid w:val="00FF2E4C"/>
    <w:rsid w:val="0A55C106"/>
    <w:rsid w:val="13CF2C2C"/>
    <w:rsid w:val="1C3DD266"/>
    <w:rsid w:val="282AA3C5"/>
    <w:rsid w:val="39E9C35C"/>
    <w:rsid w:val="449B8A09"/>
    <w:rsid w:val="4891CDEF"/>
    <w:rsid w:val="4D1B2BF1"/>
    <w:rsid w:val="7324578E"/>
    <w:rsid w:val="78169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860CF"/>
  <w15:chartTrackingRefBased/>
  <w15:docId w15:val="{692C64AC-9F56-4286-A595-8C21C297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B0E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B0E"/>
    <w:pPr>
      <w:keepNext/>
      <w:keepLines/>
      <w:numPr>
        <w:ilvl w:val="1"/>
        <w:numId w:val="27"/>
      </w:numPr>
      <w:spacing w:before="480"/>
      <w:outlineLvl w:val="0"/>
    </w:pPr>
    <w:rPr>
      <w:rFonts w:asciiTheme="majorHAnsi" w:eastAsiaTheme="majorEastAsia" w:hAnsiTheme="majorHAnsi" w:cstheme="majorBidi"/>
      <w:b/>
      <w:color w:val="052B3D" w:themeColor="tex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rsid w:val="00C50B0E"/>
    <w:pPr>
      <w:numPr>
        <w:ilvl w:val="2"/>
      </w:numPr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semiHidden/>
    <w:qFormat/>
    <w:rsid w:val="00C50B0E"/>
    <w:pPr>
      <w:numPr>
        <w:ilvl w:val="3"/>
      </w:numPr>
      <w:spacing w:before="360"/>
      <w:outlineLvl w:val="2"/>
    </w:pPr>
    <w:rPr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C50B0E"/>
    <w:pPr>
      <w:keepNext/>
      <w:keepLines/>
      <w:numPr>
        <w:ilvl w:val="4"/>
        <w:numId w:val="27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50B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B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B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B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B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50B0E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C50B0E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C50B0E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C50B0E"/>
    <w:rPr>
      <w:rFonts w:asciiTheme="minorHAnsi" w:hAnsiTheme="minorHAnsi"/>
      <w:color w:val="052B3D" w:themeColor="text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50B0E"/>
    <w:rPr>
      <w:rFonts w:asciiTheme="majorHAnsi" w:eastAsiaTheme="majorEastAsia" w:hAnsiTheme="majorHAnsi" w:cstheme="majorBidi"/>
      <w:b/>
      <w:color w:val="052B3D" w:themeColor="text1"/>
      <w:sz w:val="44"/>
      <w:szCs w:val="32"/>
    </w:rPr>
  </w:style>
  <w:style w:type="paragraph" w:styleId="Title">
    <w:name w:val="Title"/>
    <w:basedOn w:val="Normal"/>
    <w:next w:val="Normal"/>
    <w:link w:val="TitleChar"/>
    <w:uiPriority w:val="11"/>
    <w:qFormat/>
    <w:rsid w:val="00C50B0E"/>
    <w:pPr>
      <w:spacing w:before="0" w:after="0"/>
    </w:pPr>
    <w:rPr>
      <w:rFonts w:asciiTheme="majorHAnsi" w:eastAsiaTheme="majorEastAsia" w:hAnsiTheme="majorHAnsi" w:cstheme="majorBidi"/>
      <w:b/>
      <w:color w:val="052B3D" w:themeColor="text1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C50B0E"/>
    <w:rPr>
      <w:rFonts w:asciiTheme="majorHAnsi" w:eastAsiaTheme="majorEastAsia" w:hAnsiTheme="majorHAnsi" w:cstheme="majorBidi"/>
      <w:b/>
      <w:color w:val="052B3D" w:themeColor="text1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C50B0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0B0E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B0E"/>
    <w:rPr>
      <w:rFonts w:asciiTheme="majorHAnsi" w:eastAsiaTheme="majorEastAsia" w:hAnsiTheme="majorHAnsi" w:cstheme="majorBidi"/>
      <w:b/>
      <w:color w:val="156082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B0E"/>
    <w:rPr>
      <w:rFonts w:asciiTheme="majorHAnsi" w:eastAsiaTheme="majorEastAsia" w:hAnsiTheme="majorHAnsi" w:cstheme="majorBidi"/>
      <w:b/>
      <w:i/>
      <w:color w:val="156082" w:themeColor="accent1"/>
      <w:sz w:val="26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B0E"/>
    <w:rPr>
      <w:rFonts w:asciiTheme="minorHAnsi" w:eastAsiaTheme="majorEastAsia" w:hAnsiTheme="minorHAnsi" w:cstheme="majorBidi"/>
      <w:b/>
      <w:iCs/>
    </w:rPr>
  </w:style>
  <w:style w:type="paragraph" w:styleId="ListBullet">
    <w:name w:val="List Bullet"/>
    <w:basedOn w:val="Normal"/>
    <w:uiPriority w:val="1"/>
    <w:qFormat/>
    <w:rsid w:val="00C50B0E"/>
    <w:pPr>
      <w:numPr>
        <w:numId w:val="32"/>
      </w:numPr>
      <w:spacing w:before="80" w:after="80"/>
    </w:pPr>
  </w:style>
  <w:style w:type="paragraph" w:styleId="ListParagraph">
    <w:name w:val="List Paragraph"/>
    <w:basedOn w:val="Normal"/>
    <w:uiPriority w:val="34"/>
    <w:rsid w:val="00C50B0E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50B0E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B0E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B0E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B0E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B0E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paragraph" w:styleId="Subtitle">
    <w:name w:val="Subtitle"/>
    <w:basedOn w:val="Title"/>
    <w:next w:val="Normal"/>
    <w:link w:val="SubtitleChar"/>
    <w:uiPriority w:val="11"/>
    <w:qFormat/>
    <w:rsid w:val="00C50B0E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50B0E"/>
    <w:rPr>
      <w:rFonts w:asciiTheme="majorHAnsi" w:eastAsiaTheme="minorEastAsia" w:hAnsiTheme="majorHAnsi" w:cstheme="minorBidi"/>
      <w:b/>
      <w:color w:val="66BA6E" w:themeColor="accent2"/>
      <w:kern w:val="28"/>
      <w:sz w:val="44"/>
      <w:szCs w:val="18"/>
    </w:rPr>
  </w:style>
  <w:style w:type="paragraph" w:styleId="TOC1">
    <w:name w:val="toc 1"/>
    <w:basedOn w:val="Normal"/>
    <w:next w:val="Normal"/>
    <w:autoRedefine/>
    <w:uiPriority w:val="39"/>
    <w:semiHidden/>
    <w:rsid w:val="00C50B0E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C50B0E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C50B0E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C50B0E"/>
    <w:rPr>
      <w:rFonts w:ascii="Source Sans Pro" w:hAnsi="Source Sans Pro"/>
      <w:color w:val="3C798D" w:themeColor="hyperlink"/>
      <w:u w:val="single"/>
    </w:rPr>
  </w:style>
  <w:style w:type="paragraph" w:styleId="ListBullet2">
    <w:name w:val="List Bullet 2"/>
    <w:basedOn w:val="ListBullet"/>
    <w:uiPriority w:val="1"/>
    <w:qFormat/>
    <w:rsid w:val="00C50B0E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C50B0E"/>
    <w:pPr>
      <w:numPr>
        <w:numId w:val="38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C50B0E"/>
    <w:pPr>
      <w:numPr>
        <w:ilvl w:val="1"/>
      </w:numPr>
    </w:pPr>
  </w:style>
  <w:style w:type="paragraph" w:customStyle="1" w:styleId="Notforcontentsheading1">
    <w:name w:val="Not for contents heading 1"/>
    <w:basedOn w:val="Normal"/>
    <w:next w:val="Normal"/>
    <w:semiHidden/>
    <w:qFormat/>
    <w:rsid w:val="00C50B0E"/>
    <w:pPr>
      <w:keepNext/>
      <w:spacing w:before="240"/>
    </w:pPr>
    <w:rPr>
      <w:b/>
      <w:color w:val="4C1F41"/>
      <w:sz w:val="40"/>
    </w:rPr>
  </w:style>
  <w:style w:type="paragraph" w:styleId="Caption">
    <w:name w:val="caption"/>
    <w:basedOn w:val="Normal"/>
    <w:next w:val="Normal"/>
    <w:uiPriority w:val="4"/>
    <w:qFormat/>
    <w:rsid w:val="00C50B0E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C50B0E"/>
    <w:pPr>
      <w:spacing w:before="0" w:after="0" w:line="240" w:lineRule="auto"/>
    </w:pPr>
    <w:rPr>
      <w:rFonts w:ascii="Source Sans Pro" w:hAnsi="Source Sans Pro"/>
    </w:rPr>
  </w:style>
  <w:style w:type="paragraph" w:customStyle="1" w:styleId="Tinyline">
    <w:name w:val="Tiny line"/>
    <w:basedOn w:val="Normal"/>
    <w:uiPriority w:val="14"/>
    <w:semiHidden/>
    <w:qFormat/>
    <w:rsid w:val="00C50B0E"/>
    <w:pPr>
      <w:spacing w:before="0" w:after="0"/>
    </w:pPr>
    <w:rPr>
      <w:sz w:val="8"/>
    </w:rPr>
  </w:style>
  <w:style w:type="paragraph" w:customStyle="1" w:styleId="Notforcontentsheading2">
    <w:name w:val="Not for contents heading 2"/>
    <w:basedOn w:val="Notforcontentsheading1"/>
    <w:next w:val="Normal"/>
    <w:semiHidden/>
    <w:qFormat/>
    <w:rsid w:val="00C50B0E"/>
    <w:rPr>
      <w:sz w:val="32"/>
    </w:rPr>
  </w:style>
  <w:style w:type="paragraph" w:styleId="ListNumber3">
    <w:name w:val="List Number 3"/>
    <w:basedOn w:val="Normal"/>
    <w:uiPriority w:val="1"/>
    <w:qFormat/>
    <w:rsid w:val="00C50B0E"/>
    <w:pPr>
      <w:numPr>
        <w:ilvl w:val="2"/>
        <w:numId w:val="38"/>
      </w:numPr>
    </w:pPr>
  </w:style>
  <w:style w:type="paragraph" w:styleId="ListBullet3">
    <w:name w:val="List Bullet 3"/>
    <w:basedOn w:val="ListBullet2"/>
    <w:uiPriority w:val="1"/>
    <w:qFormat/>
    <w:rsid w:val="00C50B0E"/>
    <w:pPr>
      <w:numPr>
        <w:ilvl w:val="2"/>
      </w:numPr>
    </w:pPr>
  </w:style>
  <w:style w:type="character" w:styleId="Strong">
    <w:name w:val="Strong"/>
    <w:uiPriority w:val="22"/>
    <w:semiHidden/>
    <w:qFormat/>
    <w:rsid w:val="00C50B0E"/>
    <w:rPr>
      <w:b/>
      <w:bCs/>
    </w:rPr>
  </w:style>
  <w:style w:type="character" w:styleId="Emphasis">
    <w:name w:val="Emphasis"/>
    <w:uiPriority w:val="20"/>
    <w:semiHidden/>
    <w:qFormat/>
    <w:rsid w:val="00C50B0E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50B0E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50B0E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50B0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50B0E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C50B0E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C50B0E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C50B0E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C50B0E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C50B0E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C50B0E"/>
  </w:style>
  <w:style w:type="table" w:styleId="TableGridLight">
    <w:name w:val="Grid Table Light"/>
    <w:basedOn w:val="TableNormal"/>
    <w:uiPriority w:val="40"/>
    <w:rsid w:val="00C50B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ediumShading2-Accent5">
    <w:name w:val="Medium Shading 2 Accent 5"/>
    <w:basedOn w:val="TableNormal"/>
    <w:uiPriority w:val="64"/>
    <w:rsid w:val="00C50B0E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umheadinglvl1">
    <w:name w:val="Num heading lvl 1"/>
    <w:basedOn w:val="Heading1"/>
    <w:next w:val="Normal"/>
    <w:uiPriority w:val="3"/>
    <w:semiHidden/>
    <w:qFormat/>
    <w:rsid w:val="00C50B0E"/>
    <w:pPr>
      <w:numPr>
        <w:ilvl w:val="0"/>
        <w:numId w:val="0"/>
      </w:numPr>
      <w:ind w:left="567" w:hanging="567"/>
    </w:pPr>
  </w:style>
  <w:style w:type="paragraph" w:customStyle="1" w:styleId="Numheadinglvl2">
    <w:name w:val="Num heading lvl 2"/>
    <w:basedOn w:val="Heading2"/>
    <w:next w:val="Normal"/>
    <w:uiPriority w:val="3"/>
    <w:semiHidden/>
    <w:qFormat/>
    <w:rsid w:val="00C50B0E"/>
    <w:pPr>
      <w:numPr>
        <w:ilvl w:val="1"/>
        <w:numId w:val="41"/>
      </w:numPr>
    </w:pPr>
  </w:style>
  <w:style w:type="paragraph" w:customStyle="1" w:styleId="Numheadinglvl3">
    <w:name w:val="Num heading lvl 3"/>
    <w:basedOn w:val="Heading3"/>
    <w:next w:val="Normal"/>
    <w:uiPriority w:val="3"/>
    <w:semiHidden/>
    <w:qFormat/>
    <w:rsid w:val="00C50B0E"/>
    <w:pPr>
      <w:numPr>
        <w:ilvl w:val="2"/>
        <w:numId w:val="41"/>
      </w:numPr>
    </w:pPr>
  </w:style>
  <w:style w:type="paragraph" w:customStyle="1" w:styleId="Numheadinglvl4">
    <w:name w:val="Num heading lvl 4"/>
    <w:basedOn w:val="Heading4"/>
    <w:next w:val="Normal"/>
    <w:uiPriority w:val="3"/>
    <w:semiHidden/>
    <w:qFormat/>
    <w:rsid w:val="00C50B0E"/>
    <w:pPr>
      <w:numPr>
        <w:ilvl w:val="3"/>
        <w:numId w:val="41"/>
      </w:numPr>
    </w:pPr>
  </w:style>
  <w:style w:type="table" w:customStyle="1" w:styleId="MainNZSPA">
    <w:name w:val="Main NZSPA"/>
    <w:basedOn w:val="TableNormal"/>
    <w:uiPriority w:val="99"/>
    <w:rsid w:val="00C50B0E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C50B0E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customStyle="1" w:styleId="Tablebullet">
    <w:name w:val="Table bullet"/>
    <w:basedOn w:val="NoSpacing"/>
    <w:uiPriority w:val="3"/>
    <w:semiHidden/>
    <w:qFormat/>
    <w:rsid w:val="00C50B0E"/>
    <w:pPr>
      <w:numPr>
        <w:numId w:val="43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semiHidden/>
    <w:qFormat/>
    <w:rsid w:val="00C50B0E"/>
    <w:pPr>
      <w:numPr>
        <w:ilvl w:val="1"/>
      </w:numPr>
      <w:tabs>
        <w:tab w:val="num" w:pos="360"/>
      </w:tabs>
    </w:pPr>
  </w:style>
  <w:style w:type="paragraph" w:customStyle="1" w:styleId="Table">
    <w:name w:val="Table"/>
    <w:basedOn w:val="Normal"/>
    <w:uiPriority w:val="3"/>
    <w:semiHidden/>
    <w:qFormat/>
    <w:rsid w:val="00C50B0E"/>
    <w:pPr>
      <w:spacing w:before="40" w:after="40"/>
    </w:pPr>
    <w:rPr>
      <w:sz w:val="22"/>
    </w:rPr>
  </w:style>
  <w:style w:type="table" w:customStyle="1" w:styleId="Agendaheadingtable">
    <w:name w:val="Agenda heading table"/>
    <w:basedOn w:val="TableNormal"/>
    <w:uiPriority w:val="99"/>
    <w:rsid w:val="00C50B0E"/>
    <w:pPr>
      <w:spacing w:before="40" w:after="40" w:line="240" w:lineRule="auto"/>
    </w:pPr>
    <w:tblPr/>
    <w:tblStylePr w:type="firstCol">
      <w:pPr>
        <w:wordWrap/>
        <w:jc w:val="left"/>
      </w:pPr>
      <w:rPr>
        <w:rFonts w:ascii="Arial" w:hAnsi="Arial"/>
        <w:b w:val="0"/>
        <w:i w:val="0"/>
        <w:sz w:val="24"/>
      </w:rPr>
    </w:tblStylePr>
  </w:style>
  <w:style w:type="character" w:customStyle="1" w:styleId="Detailsheadings">
    <w:name w:val="Details headings"/>
    <w:basedOn w:val="DefaultParagraphFont"/>
    <w:semiHidden/>
    <w:rsid w:val="00C50B0E"/>
    <w:rPr>
      <w:b/>
      <w:bCs/>
    </w:rPr>
  </w:style>
  <w:style w:type="paragraph" w:customStyle="1" w:styleId="Itemtopic">
    <w:name w:val="Item topic"/>
    <w:basedOn w:val="Normal"/>
    <w:next w:val="Normal"/>
    <w:uiPriority w:val="1"/>
    <w:qFormat/>
    <w:rsid w:val="00C50B0E"/>
    <w:pPr>
      <w:numPr>
        <w:numId w:val="29"/>
      </w:numPr>
      <w:spacing w:before="40" w:after="40"/>
    </w:pPr>
    <w:rPr>
      <w:b/>
    </w:rPr>
  </w:style>
  <w:style w:type="character" w:customStyle="1" w:styleId="Documenttype">
    <w:name w:val="Document type"/>
    <w:basedOn w:val="DefaultParagraphFont"/>
    <w:uiPriority w:val="1"/>
    <w:semiHidden/>
    <w:qFormat/>
    <w:rsid w:val="00C50B0E"/>
    <w:rPr>
      <w:b/>
      <w:i w:val="0"/>
      <w:color w:val="4C1F41"/>
    </w:rPr>
  </w:style>
  <w:style w:type="character" w:customStyle="1" w:styleId="Educationlink">
    <w:name w:val="Education link"/>
    <w:basedOn w:val="DefaultParagraphFont"/>
    <w:uiPriority w:val="1"/>
    <w:semiHidden/>
    <w:qFormat/>
    <w:rsid w:val="00C50B0E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DC26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0B0E"/>
    <w:rPr>
      <w:color w:val="96607D" w:themeColor="followedHyperlink"/>
      <w:u w:val="single"/>
    </w:rPr>
  </w:style>
  <w:style w:type="paragraph" w:customStyle="1" w:styleId="Appendix">
    <w:name w:val="Appendix"/>
    <w:basedOn w:val="Heading1"/>
    <w:next w:val="Normal"/>
    <w:uiPriority w:val="10"/>
    <w:semiHidden/>
    <w:qFormat/>
    <w:rsid w:val="00C50B0E"/>
    <w:pPr>
      <w:pageBreakBefore/>
      <w:numPr>
        <w:ilvl w:val="0"/>
        <w:numId w:val="21"/>
      </w:numPr>
    </w:pPr>
  </w:style>
  <w:style w:type="paragraph" w:customStyle="1" w:styleId="BackCover">
    <w:name w:val="Back Cover"/>
    <w:basedOn w:val="Normal"/>
    <w:semiHidden/>
    <w:qFormat/>
    <w:rsid w:val="00C50B0E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paragraph" w:styleId="FootnoteText">
    <w:name w:val="footnote text"/>
    <w:basedOn w:val="Normal"/>
    <w:link w:val="FootnoteTextChar"/>
    <w:uiPriority w:val="99"/>
    <w:semiHidden/>
    <w:rsid w:val="00C50B0E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B0E"/>
    <w:rPr>
      <w:rFonts w:asciiTheme="minorHAnsi" w:eastAsiaTheme="minorEastAsia" w:hAnsiTheme="minorHAnsi"/>
      <w:sz w:val="20"/>
      <w:szCs w:val="20"/>
      <w:lang w:val="en-US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C50B0E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semiHidden/>
    <w:qFormat/>
    <w:rsid w:val="00C50B0E"/>
    <w:pPr>
      <w:numPr>
        <w:ilvl w:val="0"/>
        <w:numId w:val="28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C50B0E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semiHidden/>
    <w:qFormat/>
    <w:rsid w:val="00C50B0E"/>
    <w:pPr>
      <w:numPr>
        <w:ilvl w:val="1"/>
        <w:numId w:val="28"/>
      </w:numPr>
    </w:pPr>
  </w:style>
  <w:style w:type="paragraph" w:customStyle="1" w:styleId="Heading3Numbered">
    <w:name w:val="Heading 3 (Numbered)"/>
    <w:basedOn w:val="Heading3"/>
    <w:next w:val="Normal"/>
    <w:uiPriority w:val="10"/>
    <w:semiHidden/>
    <w:qFormat/>
    <w:rsid w:val="00C50B0E"/>
    <w:pPr>
      <w:numPr>
        <w:ilvl w:val="2"/>
        <w:numId w:val="28"/>
      </w:numPr>
    </w:pPr>
  </w:style>
  <w:style w:type="paragraph" w:customStyle="1" w:styleId="Heading4Numbered">
    <w:name w:val="Heading 4 (Numbered)"/>
    <w:basedOn w:val="Heading4"/>
    <w:next w:val="Normal"/>
    <w:uiPriority w:val="10"/>
    <w:semiHidden/>
    <w:qFormat/>
    <w:rsid w:val="00C50B0E"/>
    <w:pPr>
      <w:numPr>
        <w:ilvl w:val="3"/>
        <w:numId w:val="28"/>
      </w:numPr>
    </w:pPr>
  </w:style>
  <w:style w:type="paragraph" w:customStyle="1" w:styleId="Importantpara">
    <w:name w:val="Important para"/>
    <w:basedOn w:val="Normal"/>
    <w:uiPriority w:val="11"/>
    <w:semiHidden/>
    <w:qFormat/>
    <w:rsid w:val="00C50B0E"/>
    <w:pPr>
      <w:pBdr>
        <w:top w:val="single" w:sz="18" w:space="6" w:color="66BA6E" w:themeColor="accent2"/>
        <w:left w:val="single" w:sz="18" w:space="6" w:color="66BA6E" w:themeColor="accent2"/>
        <w:bottom w:val="single" w:sz="18" w:space="6" w:color="66BA6E" w:themeColor="accent2"/>
        <w:right w:val="single" w:sz="18" w:space="6" w:color="66BA6E" w:themeColor="accent2"/>
      </w:pBdr>
      <w:spacing w:before="240" w:after="240"/>
      <w:contextualSpacing/>
      <w:jc w:val="center"/>
    </w:pPr>
  </w:style>
  <w:style w:type="character" w:customStyle="1" w:styleId="Importantword">
    <w:name w:val="Important word"/>
    <w:basedOn w:val="DefaultParagraphFont"/>
    <w:uiPriority w:val="11"/>
    <w:semiHidden/>
    <w:qFormat/>
    <w:rsid w:val="00C50B0E"/>
    <w:rPr>
      <w:rFonts w:ascii="Source Sans Pro" w:hAnsi="Source Sans Pro"/>
      <w:bdr w:val="single" w:sz="12" w:space="0" w:color="66BA6E" w:themeColor="accent2"/>
    </w:rPr>
  </w:style>
  <w:style w:type="paragraph" w:customStyle="1" w:styleId="Tablenumber">
    <w:name w:val="Table number"/>
    <w:basedOn w:val="Tablebullet"/>
    <w:uiPriority w:val="3"/>
    <w:semiHidden/>
    <w:qFormat/>
    <w:rsid w:val="00C50B0E"/>
    <w:pPr>
      <w:numPr>
        <w:numId w:val="45"/>
      </w:numPr>
    </w:pPr>
  </w:style>
  <w:style w:type="paragraph" w:customStyle="1" w:styleId="Tablenumber2">
    <w:name w:val="Table number 2"/>
    <w:basedOn w:val="Tablenumber"/>
    <w:uiPriority w:val="3"/>
    <w:semiHidden/>
    <w:qFormat/>
    <w:rsid w:val="00C50B0E"/>
    <w:pPr>
      <w:numPr>
        <w:ilvl w:val="1"/>
      </w:numPr>
    </w:pPr>
  </w:style>
  <w:style w:type="paragraph" w:styleId="TOC4">
    <w:name w:val="toc 4"/>
    <w:basedOn w:val="Normal"/>
    <w:next w:val="Normal"/>
    <w:autoRedefine/>
    <w:uiPriority w:val="39"/>
    <w:semiHidden/>
    <w:rsid w:val="00C50B0E"/>
    <w:pPr>
      <w:spacing w:after="100"/>
      <w:ind w:left="720"/>
    </w:pPr>
  </w:style>
  <w:style w:type="paragraph" w:customStyle="1" w:styleId="ListItems">
    <w:name w:val="List Items"/>
    <w:basedOn w:val="Normal"/>
    <w:uiPriority w:val="1"/>
    <w:qFormat/>
    <w:rsid w:val="00C50B0E"/>
    <w:pPr>
      <w:numPr>
        <w:numId w:val="35"/>
      </w:numPr>
      <w:spacing w:before="40" w:after="40"/>
    </w:pPr>
  </w:style>
  <w:style w:type="paragraph" w:customStyle="1" w:styleId="ListItems2">
    <w:name w:val="List Items 2"/>
    <w:basedOn w:val="Normal"/>
    <w:uiPriority w:val="1"/>
    <w:qFormat/>
    <w:rsid w:val="00C50B0E"/>
    <w:pPr>
      <w:numPr>
        <w:ilvl w:val="1"/>
        <w:numId w:val="35"/>
      </w:numPr>
    </w:pPr>
  </w:style>
  <w:style w:type="paragraph" w:customStyle="1" w:styleId="ListItems3">
    <w:name w:val="List Items 3"/>
    <w:basedOn w:val="Normal"/>
    <w:uiPriority w:val="1"/>
    <w:qFormat/>
    <w:rsid w:val="00C50B0E"/>
    <w:pPr>
      <w:numPr>
        <w:ilvl w:val="2"/>
        <w:numId w:val="35"/>
      </w:numPr>
    </w:pPr>
  </w:style>
  <w:style w:type="table" w:customStyle="1" w:styleId="NZSPADefault">
    <w:name w:val="NZSPA Default"/>
    <w:basedOn w:val="MainNZSPA"/>
    <w:uiPriority w:val="99"/>
    <w:rsid w:val="00C50B0E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Agenda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8C66703411493C8168D0776D480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6F6F-E2AA-4729-83B3-CD4405DBC1BB}"/>
      </w:docPartPr>
      <w:docPartBody>
        <w:p w:rsidR="006B3ABB" w:rsidRDefault="00BC6BCE" w:rsidP="00BC6BCE">
          <w:pPr>
            <w:pStyle w:val="2C8C66703411493C8168D0776D4804E42"/>
          </w:pPr>
          <w:r w:rsidRPr="007D797B">
            <w:rPr>
              <w:rStyle w:val="PlaceholderText"/>
              <w:color w:val="E97132" w:themeColor="accent2"/>
              <w:highlight w:val="yellow"/>
            </w:rPr>
            <w:t>&lt;Enter the meeting title/subject here&gt;</w:t>
          </w:r>
        </w:p>
      </w:docPartBody>
    </w:docPart>
    <w:docPart>
      <w:docPartPr>
        <w:name w:val="65A8829F611C40129FEE6A429474D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95B04-CFCC-4E66-88FD-64A8BB3909DA}"/>
      </w:docPartPr>
      <w:docPartBody>
        <w:p w:rsidR="006B3ABB" w:rsidRDefault="00000000">
          <w:pPr>
            <w:pStyle w:val="65A8829F611C40129FEE6A429474DED5"/>
          </w:pPr>
          <w:r w:rsidRPr="00DC078F">
            <w:rPr>
              <w:rStyle w:val="PlaceholderText"/>
              <w:color w:val="0E2841" w:themeColor="text2"/>
              <w:highlight w:val="yellow"/>
            </w:rPr>
            <w:t>&lt;enter date&gt;</w:t>
          </w:r>
        </w:p>
      </w:docPartBody>
    </w:docPart>
    <w:docPart>
      <w:docPartPr>
        <w:name w:val="651EF9D1E0154977A75AE58FD475E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0833-E014-44D3-99A5-C354509460AF}"/>
      </w:docPartPr>
      <w:docPartBody>
        <w:p w:rsidR="006B3ABB" w:rsidRDefault="00BC6BCE" w:rsidP="00BC6BCE">
          <w:pPr>
            <w:pStyle w:val="651EF9D1E0154977A75AE58FD475E6232"/>
          </w:pPr>
          <w:r w:rsidRPr="00DC078F">
            <w:rPr>
              <w:rStyle w:val="PlaceholderText"/>
              <w:color w:val="0E2841" w:themeColor="text2"/>
              <w:highlight w:val="yellow"/>
            </w:rPr>
            <w:t xml:space="preserve">&lt;enter </w:t>
          </w:r>
          <w:r>
            <w:rPr>
              <w:rStyle w:val="PlaceholderText"/>
              <w:color w:val="0E2841" w:themeColor="text2"/>
              <w:highlight w:val="yellow"/>
            </w:rPr>
            <w:t>time and duration</w:t>
          </w:r>
          <w:r w:rsidRPr="00DC078F">
            <w:rPr>
              <w:rStyle w:val="PlaceholderText"/>
              <w:color w:val="0E2841" w:themeColor="text2"/>
              <w:highlight w:val="yellow"/>
            </w:rPr>
            <w:t>&gt;</w:t>
          </w:r>
        </w:p>
      </w:docPartBody>
    </w:docPart>
    <w:docPart>
      <w:docPartPr>
        <w:name w:val="B2613BF44A5E4DA1B065CDC581FF9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843E0-2918-4E97-BABD-C4BE44E141CC}"/>
      </w:docPartPr>
      <w:docPartBody>
        <w:p w:rsidR="006B3ABB" w:rsidRDefault="00BC6BCE" w:rsidP="00BC6BCE">
          <w:pPr>
            <w:pStyle w:val="B2613BF44A5E4DA1B065CDC581FF9626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enter venue</w:t>
          </w:r>
          <w:r w:rsidRPr="00DC078F">
            <w:rPr>
              <w:rStyle w:val="PlaceholderText"/>
              <w:color w:val="0E2841" w:themeColor="text2"/>
              <w:highlight w:val="yellow"/>
            </w:rPr>
            <w:t xml:space="preserve"> &gt;</w:t>
          </w:r>
        </w:p>
      </w:docPartBody>
    </w:docPart>
    <w:docPart>
      <w:docPartPr>
        <w:name w:val="EB533D427DA34E01B72548A4538CF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FD2D4-FFB7-4F1F-9EF4-32F0C4E71DA4}"/>
      </w:docPartPr>
      <w:docPartBody>
        <w:p w:rsidR="006B3ABB" w:rsidRDefault="00BC6BCE" w:rsidP="00BC6BCE">
          <w:pPr>
            <w:pStyle w:val="EB533D427DA34E01B72548A4538CFA8F2"/>
          </w:pPr>
          <w:r w:rsidRPr="00F11C82">
            <w:rPr>
              <w:rStyle w:val="PlaceholderText"/>
              <w:b/>
              <w:bCs/>
              <w:color w:val="0E2841" w:themeColor="text2"/>
              <w:highlight w:val="yellow"/>
            </w:rPr>
            <w:t>&lt;subject (delete row if not required)&gt;</w:t>
          </w:r>
        </w:p>
      </w:docPartBody>
    </w:docPart>
    <w:docPart>
      <w:docPartPr>
        <w:name w:val="C7A205789D0A452280CB9EF5868F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E3959-32CD-4B33-A627-DD28893C8CCC}"/>
      </w:docPartPr>
      <w:docPartBody>
        <w:p w:rsidR="006B3ABB" w:rsidRDefault="00BC6BCE" w:rsidP="00BC6BCE">
          <w:pPr>
            <w:pStyle w:val="C7A205789D0A452280CB9EF5868F7891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name (School Principal)</w:t>
          </w:r>
          <w:r w:rsidRPr="00DC078F">
            <w:rPr>
              <w:rStyle w:val="PlaceholderText"/>
              <w:color w:val="0E2841" w:themeColor="text2"/>
              <w:highlight w:val="yellow"/>
            </w:rPr>
            <w:t xml:space="preserve"> &gt;</w:t>
          </w:r>
        </w:p>
      </w:docPartBody>
    </w:docPart>
    <w:docPart>
      <w:docPartPr>
        <w:name w:val="200A633675484735B7FCDF3649267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02A35-4DE6-419A-B480-A739CBD47872}"/>
      </w:docPartPr>
      <w:docPartBody>
        <w:p w:rsidR="006B3ABB" w:rsidRDefault="00BC6BCE" w:rsidP="00BC6BCE">
          <w:pPr>
            <w:pStyle w:val="200A633675484735B7FCDF364926776B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name (</w:t>
          </w:r>
          <w:r w:rsidRPr="00174D66">
            <w:rPr>
              <w:rStyle w:val="PlaceholderText"/>
              <w:color w:val="0E2841" w:themeColor="text2"/>
              <w:highlight w:val="yellow"/>
            </w:rPr>
            <w:t>Board representative</w:t>
          </w:r>
          <w:r>
            <w:rPr>
              <w:rStyle w:val="PlaceholderText"/>
              <w:color w:val="0E2841" w:themeColor="text2"/>
              <w:highlight w:val="yellow"/>
            </w:rPr>
            <w:t>)</w:t>
          </w:r>
          <w:r w:rsidRPr="00DC078F">
            <w:rPr>
              <w:rStyle w:val="PlaceholderText"/>
              <w:color w:val="0E2841" w:themeColor="text2"/>
              <w:highlight w:val="yellow"/>
            </w:rPr>
            <w:t xml:space="preserve"> &gt;</w:t>
          </w:r>
        </w:p>
      </w:docPartBody>
    </w:docPart>
    <w:docPart>
      <w:docPartPr>
        <w:name w:val="E17CF11C0CD04B7D81D6AB3E8AD8F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EC55F-3013-40C3-B356-3F8E78EEE630}"/>
      </w:docPartPr>
      <w:docPartBody>
        <w:p w:rsidR="006B3ABB" w:rsidRDefault="00BC6BCE" w:rsidP="00BC6BCE">
          <w:pPr>
            <w:pStyle w:val="E17CF11C0CD04B7D81D6AB3E8AD8F8F8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name (</w:t>
          </w:r>
          <w:r w:rsidRPr="00174D66">
            <w:rPr>
              <w:rStyle w:val="PlaceholderText"/>
              <w:color w:val="0E2841" w:themeColor="text2"/>
              <w:highlight w:val="yellow"/>
            </w:rPr>
            <w:t xml:space="preserve">10YPP Consultant) </w:t>
          </w:r>
          <w:r w:rsidRPr="00DC078F">
            <w:rPr>
              <w:rStyle w:val="PlaceholderText"/>
              <w:color w:val="0E2841" w:themeColor="text2"/>
              <w:highlight w:val="yellow"/>
            </w:rPr>
            <w:t>&gt;</w:t>
          </w:r>
        </w:p>
      </w:docPartBody>
    </w:docPart>
    <w:docPart>
      <w:docPartPr>
        <w:name w:val="18A4F56058CA4321BE24296EE9277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2B5F1-5AF2-4BDD-B290-B13F7DE09AA7}"/>
      </w:docPartPr>
      <w:docPartBody>
        <w:p w:rsidR="006B3ABB" w:rsidRDefault="00BC6BCE" w:rsidP="00BC6BCE">
          <w:pPr>
            <w:pStyle w:val="18A4F56058CA4321BE24296EE9277DD6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name (Property Advisor)</w:t>
          </w:r>
          <w:r w:rsidRPr="00DC078F">
            <w:rPr>
              <w:rStyle w:val="PlaceholderText"/>
              <w:color w:val="0E2841" w:themeColor="text2"/>
              <w:highlight w:val="yellow"/>
            </w:rPr>
            <w:t xml:space="preserve"> &gt;</w:t>
          </w:r>
        </w:p>
      </w:docPartBody>
    </w:docPart>
    <w:docPart>
      <w:docPartPr>
        <w:name w:val="1F212BCF49744D149A371F2945A40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1B7C6-87F8-4649-AED9-4D98895EFE0A}"/>
      </w:docPartPr>
      <w:docPartBody>
        <w:p w:rsidR="006B3ABB" w:rsidRDefault="00BC6BCE" w:rsidP="00BC6BCE">
          <w:pPr>
            <w:pStyle w:val="1F212BCF49744D149A371F2945A40378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enter other attendees</w:t>
          </w:r>
          <w:r w:rsidRPr="00DC078F">
            <w:rPr>
              <w:rStyle w:val="PlaceholderText"/>
              <w:color w:val="0E2841" w:themeColor="text2"/>
              <w:highlight w:val="yellow"/>
            </w:rPr>
            <w:t>&gt;</w:t>
          </w:r>
        </w:p>
      </w:docPartBody>
    </w:docPart>
    <w:docPart>
      <w:docPartPr>
        <w:name w:val="83AEDE4CF74941698E6E4021F2826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95FCF-DCCA-4E95-8F1A-5F1E9049DBC8}"/>
      </w:docPartPr>
      <w:docPartBody>
        <w:p w:rsidR="006B3ABB" w:rsidRDefault="00BC6BCE" w:rsidP="00BC6BCE">
          <w:pPr>
            <w:pStyle w:val="83AEDE4CF74941698E6E4021F2826AFF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enter apologies</w:t>
          </w:r>
          <w:r w:rsidRPr="00DC078F">
            <w:rPr>
              <w:rStyle w:val="PlaceholderText"/>
              <w:color w:val="0E2841" w:themeColor="text2"/>
              <w:highlight w:val="yellow"/>
            </w:rPr>
            <w:t xml:space="preserve"> &gt;</w:t>
          </w:r>
        </w:p>
      </w:docPartBody>
    </w:docPart>
    <w:docPart>
      <w:docPartPr>
        <w:name w:val="0BEA034D8BC04367B5D8B7545D822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BAD03-9620-4316-92D0-EB1484189C31}"/>
      </w:docPartPr>
      <w:docPartBody>
        <w:p w:rsidR="006B3ABB" w:rsidRDefault="00BC6BCE" w:rsidP="00BC6BCE">
          <w:pPr>
            <w:pStyle w:val="0BEA034D8BC04367B5D8B7545D8222012"/>
          </w:pPr>
          <w:r w:rsidRPr="00DC078F">
            <w:rPr>
              <w:rStyle w:val="PlaceholderText"/>
              <w:color w:val="0E2841" w:themeColor="text2"/>
              <w:highlight w:val="yellow"/>
            </w:rPr>
            <w:t>&lt;</w:t>
          </w:r>
          <w:r>
            <w:rPr>
              <w:rStyle w:val="PlaceholderText"/>
              <w:color w:val="0E2841" w:themeColor="text2"/>
              <w:highlight w:val="yellow"/>
            </w:rPr>
            <w:t>enter school name and number</w:t>
          </w:r>
          <w:r w:rsidRPr="00DC078F">
            <w:rPr>
              <w:rStyle w:val="PlaceholderText"/>
              <w:color w:val="0E2841" w:themeColor="text2"/>
              <w:highlight w:val="yellow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CE"/>
    <w:rsid w:val="005802C8"/>
    <w:rsid w:val="005A33A4"/>
    <w:rsid w:val="006B3ABB"/>
    <w:rsid w:val="00A0167E"/>
    <w:rsid w:val="00BC6BCE"/>
    <w:rsid w:val="00F9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6BCE"/>
    <w:rPr>
      <w:color w:val="808080"/>
    </w:rPr>
  </w:style>
  <w:style w:type="paragraph" w:customStyle="1" w:styleId="65A8829F611C40129FEE6A429474DED5">
    <w:name w:val="65A8829F611C40129FEE6A429474DED5"/>
  </w:style>
  <w:style w:type="paragraph" w:customStyle="1" w:styleId="2C8C66703411493C8168D0776D4804E42">
    <w:name w:val="2C8C66703411493C8168D0776D4804E42"/>
    <w:rsid w:val="00BC6BCE"/>
    <w:pPr>
      <w:numPr>
        <w:ilvl w:val="1"/>
      </w:numPr>
      <w:spacing w:before="120" w:after="240" w:line="240" w:lineRule="auto"/>
    </w:pPr>
    <w:rPr>
      <w:rFonts w:asciiTheme="majorHAnsi" w:hAnsiTheme="majorHAnsi"/>
      <w:b/>
      <w:color w:val="E97132" w:themeColor="accent2"/>
      <w:kern w:val="28"/>
      <w:sz w:val="44"/>
      <w:szCs w:val="18"/>
      <w:lang w:eastAsia="en-US"/>
      <w14:ligatures w14:val="none"/>
    </w:rPr>
  </w:style>
  <w:style w:type="paragraph" w:customStyle="1" w:styleId="0BEA034D8BC04367B5D8B7545D8222012">
    <w:name w:val="0BEA034D8BC04367B5D8B7545D822201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651EF9D1E0154977A75AE58FD475E6232">
    <w:name w:val="651EF9D1E0154977A75AE58FD475E623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B2613BF44A5E4DA1B065CDC581FF96262">
    <w:name w:val="B2613BF44A5E4DA1B065CDC581FF9626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EB533D427DA34E01B72548A4538CFA8F2">
    <w:name w:val="EB533D427DA34E01B72548A4538CFA8F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C7A205789D0A452280CB9EF5868F78912">
    <w:name w:val="C7A205789D0A452280CB9EF5868F7891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200A633675484735B7FCDF364926776B2">
    <w:name w:val="200A633675484735B7FCDF364926776B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E17CF11C0CD04B7D81D6AB3E8AD8F8F82">
    <w:name w:val="E17CF11C0CD04B7D81D6AB3E8AD8F8F8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18A4F56058CA4321BE24296EE9277DD62">
    <w:name w:val="18A4F56058CA4321BE24296EE9277DD6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1F212BCF49744D149A371F2945A403782">
    <w:name w:val="1F212BCF49744D149A371F2945A40378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  <w:style w:type="paragraph" w:customStyle="1" w:styleId="83AEDE4CF74941698E6E4021F2826AFF2">
    <w:name w:val="83AEDE4CF74941698E6E4021F2826AFF2"/>
    <w:rsid w:val="00BC6BCE"/>
    <w:pPr>
      <w:spacing w:before="120" w:after="120" w:line="276" w:lineRule="auto"/>
    </w:pPr>
    <w:rPr>
      <w:rFonts w:eastAsiaTheme="minorHAnsi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SA Extended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MoEd-46283362-12279</_dlc_DocId>
    <_dlc_DocIdUrl xmlns="4678361d-7fd8-4b17-9e46-41c07a1bde3f">
      <Url>https://educationgovtnz.sharepoint.com/sites/MoEOfficeoftheCESchoolProperty-Entity/_layouts/15/DocIdRedir.aspx?ID=MoEd-46283362-12279</Url>
      <Description>MoEd-46283362-12279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360C41E-9E6D-42B4-8EB2-432571B46413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5BFE5F42-F774-4992-A28F-E109C0FC618F}"/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49FB90-75B3-4528-88C2-51CC1CCE3F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E05C48-019A-41DF-890C-37879224B6C7}"/>
</file>

<file path=docProps/app.xml><?xml version="1.0" encoding="utf-8"?>
<Properties xmlns="http://schemas.openxmlformats.org/officeDocument/2006/extended-properties" xmlns:vt="http://schemas.openxmlformats.org/officeDocument/2006/docPropsVTypes">
  <Template>NZSPA Agenda Template.dotx</Template>
  <TotalTime>7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 Rayner</dc:creator>
  <cp:keywords/>
  <dc:description>Enter date</dc:description>
  <cp:lastModifiedBy>Lily Kara-Liu</cp:lastModifiedBy>
  <cp:revision>10</cp:revision>
  <dcterms:created xsi:type="dcterms:W3CDTF">2024-08-19T02:16:00Z</dcterms:created>
  <dcterms:modified xsi:type="dcterms:W3CDTF">2026-09-01T20:29:00Z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0x0101008D0262DF6ADF79458F922D98B58A0BF7</vt:lpwstr>
  </property>
  <property fmtid="{D5CDD505-2E9C-101B-9397-08002B2CF9AE}" pid="3" name="MediaServiceImageTags">
    <vt:lpwstr/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hf7c71fd10d346fe8adb3bb49d5c0fc0">
    <vt:lpwstr/>
  </property>
  <property fmtid="{D5CDD505-2E9C-101B-9397-08002B2CF9AE}" pid="8" name="CalendarYear">
    <vt:lpwstr/>
  </property>
  <property fmtid="{D5CDD505-2E9C-101B-9397-08002B2CF9AE}" pid="9" name="FinancialYear">
    <vt:lpwstr/>
  </property>
  <property fmtid="{D5CDD505-2E9C-101B-9397-08002B2CF9AE}" pid="10" name="m06bc18559e9431bb4d590962e6b7f83">
    <vt:lpwstr/>
  </property>
  <property fmtid="{D5CDD505-2E9C-101B-9397-08002B2CF9AE}" pid="11" name="ce139978aae645acb1db0a0e0d3df2f5">
    <vt:lpwstr/>
  </property>
  <property fmtid="{D5CDD505-2E9C-101B-9397-08002B2CF9AE}" pid="12" name="Record Activity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_dlc_DocIdItemGuid">
    <vt:lpwstr>3559c0f0-3dc3-4d54-be0d-cb9fc7865f70</vt:lpwstr>
  </property>
  <property fmtid="{D5CDD505-2E9C-101B-9397-08002B2CF9AE}" pid="16" name="c65b51bc6a0e4ac9b0840b09a1858551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ClassificationContentMarkingHeaderShapeIds">
    <vt:lpwstr>32e5d5c2,710d210d,5fb78e1b</vt:lpwstr>
  </property>
  <property fmtid="{D5CDD505-2E9C-101B-9397-08002B2CF9AE}" pid="20" name="ClassificationContentMarkingHeaderFontProps">
    <vt:lpwstr>#000000,10,Aptos</vt:lpwstr>
  </property>
  <property fmtid="{D5CDD505-2E9C-101B-9397-08002B2CF9AE}" pid="21" name="ClassificationContentMarkingHeaderText">
    <vt:lpwstr>[UNCLASSIFIED]</vt:lpwstr>
  </property>
  <property fmtid="{D5CDD505-2E9C-101B-9397-08002B2CF9AE}" pid="22" name="ClassificationContentMarkingFooterShapeIds">
    <vt:lpwstr>63d27b82,203fef64,71b8bcf5</vt:lpwstr>
  </property>
  <property fmtid="{D5CDD505-2E9C-101B-9397-08002B2CF9AE}" pid="23" name="ClassificationContentMarkingFooterFontProps">
    <vt:lpwstr>#000000,10,Aptos</vt:lpwstr>
  </property>
  <property fmtid="{D5CDD505-2E9C-101B-9397-08002B2CF9AE}" pid="24" name="ClassificationContentMarkingFooterText">
    <vt:lpwstr>[UNCLASSIFIED]</vt:lpwstr>
  </property>
  <property fmtid="{D5CDD505-2E9C-101B-9397-08002B2CF9AE}" pid="25" name="MSIP_Label_4009eddf-846d-46a2-8a8f-ad982b694053_Enabled">
    <vt:lpwstr>true</vt:lpwstr>
  </property>
  <property fmtid="{D5CDD505-2E9C-101B-9397-08002B2CF9AE}" pid="26" name="MSIP_Label_4009eddf-846d-46a2-8a8f-ad982b694053_SetDate">
    <vt:lpwstr>2025-10-06T23:06:56Z</vt:lpwstr>
  </property>
  <property fmtid="{D5CDD505-2E9C-101B-9397-08002B2CF9AE}" pid="27" name="MSIP_Label_4009eddf-846d-46a2-8a8f-ad982b694053_Method">
    <vt:lpwstr>Privileged</vt:lpwstr>
  </property>
  <property fmtid="{D5CDD505-2E9C-101B-9397-08002B2CF9AE}" pid="28" name="MSIP_Label_4009eddf-846d-46a2-8a8f-ad982b694053_Name">
    <vt:lpwstr>UNCLASSIFIED</vt:lpwstr>
  </property>
  <property fmtid="{D5CDD505-2E9C-101B-9397-08002B2CF9AE}" pid="29" name="MSIP_Label_4009eddf-846d-46a2-8a8f-ad982b694053_SiteId">
    <vt:lpwstr>e6d2d4cc-b762-486e-8894-4f5f440d5f31</vt:lpwstr>
  </property>
  <property fmtid="{D5CDD505-2E9C-101B-9397-08002B2CF9AE}" pid="30" name="MSIP_Label_4009eddf-846d-46a2-8a8f-ad982b694053_ActionId">
    <vt:lpwstr>6c8b598c-06c8-4fad-9012-34c06bfd4fc8</vt:lpwstr>
  </property>
  <property fmtid="{D5CDD505-2E9C-101B-9397-08002B2CF9AE}" pid="31" name="MSIP_Label_4009eddf-846d-46a2-8a8f-ad982b694053_ContentBits">
    <vt:lpwstr>3</vt:lpwstr>
  </property>
  <property fmtid="{D5CDD505-2E9C-101B-9397-08002B2CF9AE}" pid="32" name="MSIP_Label_4009eddf-846d-46a2-8a8f-ad982b694053_Tag">
    <vt:lpwstr>50, 0, 1, 1</vt:lpwstr>
  </property>
  <property fmtid="{D5CDD505-2E9C-101B-9397-08002B2CF9AE}" pid="33" name="ComplianceAssetId">
    <vt:lpwstr/>
  </property>
  <property fmtid="{D5CDD505-2E9C-101B-9397-08002B2CF9AE}" pid="34" name="_ExtendedDescription">
    <vt:lpwstr/>
  </property>
  <property fmtid="{D5CDD505-2E9C-101B-9397-08002B2CF9AE}" pid="35" name="_ip_UnifiedCompliancePolicyProperties">
    <vt:lpwstr/>
  </property>
  <property fmtid="{D5CDD505-2E9C-101B-9397-08002B2CF9AE}" pid="36" name="TriggerFlowInfo">
    <vt:lpwstr/>
  </property>
</Properties>
</file>