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F9B0E" w14:textId="77777777" w:rsidR="00035BA7" w:rsidRDefault="00664FFB" w:rsidP="00F76529">
      <w:pPr>
        <w:pStyle w:val="Title"/>
        <w:tabs>
          <w:tab w:val="left" w:pos="645"/>
          <w:tab w:val="left" w:pos="2829"/>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920901"/>
                          </a:xfrm>
                          <a:prstGeom prst="rect">
                            <a:avLst/>
                          </a:prstGeom>
                          <a:noFill/>
                          <a:ln w="9525">
                            <a:noFill/>
                            <a:miter lim="800000"/>
                            <a:headEnd/>
                            <a:tailEnd/>
                          </a:ln>
                        </wps:spPr>
                        <wps:txbx>
                          <w:txbxContent>
                            <w:p w14:paraId="3A7CC75F" w14:textId="77777777" w:rsidR="006C1D3B" w:rsidRPr="00664FFB" w:rsidRDefault="00F76529" w:rsidP="006C1D3B">
                              <w:pPr>
                                <w:pStyle w:val="Title"/>
                                <w:spacing w:before="0"/>
                                <w:rPr>
                                  <w:color w:val="2F215C"/>
                                  <w:lang w:val="en-US"/>
                                </w:rPr>
                              </w:pPr>
                              <w:r>
                                <w:rPr>
                                  <w:color w:val="2F215C"/>
                                  <w:lang w:val="en-US"/>
                                </w:rPr>
                                <w:t>Initial Seismic Assessment (ISA)</w:t>
                              </w:r>
                            </w:p>
                            <w:p w14:paraId="5FF95775" w14:textId="77777777" w:rsidR="00F76529" w:rsidRDefault="006C1D3B" w:rsidP="006C1D3B">
                              <w:pPr>
                                <w:pStyle w:val="Subtitle"/>
                                <w:rPr>
                                  <w:color w:val="2F215C"/>
                                  <w:lang w:val="en-US"/>
                                </w:rPr>
                              </w:pPr>
                              <w:r w:rsidRPr="00664FFB">
                                <w:rPr>
                                  <w:color w:val="2F215C"/>
                                  <w:lang w:val="en-US"/>
                                </w:rPr>
                                <w:t>&lt;</w:t>
                              </w:r>
                              <w:r w:rsidR="00F76529">
                                <w:rPr>
                                  <w:color w:val="2F215C"/>
                                  <w:lang w:val="en-US"/>
                                </w:rPr>
                                <w:t>School Name&gt;</w:t>
                              </w:r>
                            </w:p>
                            <w:p w14:paraId="7B9D1C6F" w14:textId="77777777" w:rsidR="006C1D3B" w:rsidRPr="00664FFB" w:rsidRDefault="00F76529" w:rsidP="006C1D3B">
                              <w:pPr>
                                <w:pStyle w:val="Subtitle"/>
                                <w:rPr>
                                  <w:color w:val="2F215C"/>
                                  <w:lang w:val="en-US"/>
                                </w:rPr>
                              </w:pPr>
                              <w:r>
                                <w:rPr>
                                  <w:color w:val="2F215C"/>
                                  <w:lang w:val="en-US"/>
                                </w:rPr>
                                <w:t>&lt;Block X – Building Name</w:t>
                              </w:r>
                              <w:r w:rsidR="006C1D3B" w:rsidRPr="00664FFB">
                                <w:rPr>
                                  <w:color w:val="2F215C"/>
                                  <w:lang w:val="en-US"/>
                                </w:rPr>
                                <w:t>&gt;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4800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Qjx9VQ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Text Box 2" o:spid="_x0000_s1032" type="#_x0000_t202" style="position:absolute;left:7094;top:37048;width:43696;height:29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3A7CC75F" w14:textId="77777777" w:rsidR="006C1D3B" w:rsidRPr="00664FFB" w:rsidRDefault="00F76529" w:rsidP="006C1D3B">
                        <w:pPr>
                          <w:pStyle w:val="Title"/>
                          <w:spacing w:before="0"/>
                          <w:rPr>
                            <w:color w:val="2F215C"/>
                            <w:lang w:val="en-US"/>
                          </w:rPr>
                        </w:pPr>
                        <w:r>
                          <w:rPr>
                            <w:color w:val="2F215C"/>
                            <w:lang w:val="en-US"/>
                          </w:rPr>
                          <w:t>Initial Seismic Assessment (ISA)</w:t>
                        </w:r>
                      </w:p>
                      <w:p w14:paraId="5FF95775" w14:textId="77777777" w:rsidR="00F76529" w:rsidRDefault="006C1D3B" w:rsidP="006C1D3B">
                        <w:pPr>
                          <w:pStyle w:val="Subtitle"/>
                          <w:rPr>
                            <w:color w:val="2F215C"/>
                            <w:lang w:val="en-US"/>
                          </w:rPr>
                        </w:pPr>
                        <w:r w:rsidRPr="00664FFB">
                          <w:rPr>
                            <w:color w:val="2F215C"/>
                            <w:lang w:val="en-US"/>
                          </w:rPr>
                          <w:t>&lt;</w:t>
                        </w:r>
                        <w:r w:rsidR="00F76529">
                          <w:rPr>
                            <w:color w:val="2F215C"/>
                            <w:lang w:val="en-US"/>
                          </w:rPr>
                          <w:t>School Name&gt;</w:t>
                        </w:r>
                      </w:p>
                      <w:p w14:paraId="7B9D1C6F" w14:textId="77777777" w:rsidR="006C1D3B" w:rsidRPr="00664FFB" w:rsidRDefault="00F76529" w:rsidP="006C1D3B">
                        <w:pPr>
                          <w:pStyle w:val="Subtitle"/>
                          <w:rPr>
                            <w:color w:val="2F215C"/>
                            <w:lang w:val="en-US"/>
                          </w:rPr>
                        </w:pPr>
                        <w:r>
                          <w:rPr>
                            <w:color w:val="2F215C"/>
                            <w:lang w:val="en-US"/>
                          </w:rPr>
                          <w:t>&lt;Block X – Building Name</w:t>
                        </w:r>
                        <w:r w:rsidR="006C1D3B" w:rsidRPr="00664FFB">
                          <w:rPr>
                            <w:color w:val="2F215C"/>
                            <w:lang w:val="en-US"/>
                          </w:rPr>
                          <w:t>&gt;</w:t>
                        </w:r>
                      </w:p>
                    </w:txbxContent>
                  </v:textbox>
                </v:shape>
                <w10:wrap anchory="page"/>
              </v:group>
            </w:pict>
          </mc:Fallback>
        </mc:AlternateContent>
      </w:r>
      <w:r w:rsidR="00F76529">
        <w:tab/>
      </w:r>
    </w:p>
    <w:p w14:paraId="09EC1F89" w14:textId="77777777" w:rsidR="000A02DD" w:rsidRDefault="000A02DD" w:rsidP="006C1D3B">
      <w:pPr>
        <w:spacing w:before="3960"/>
      </w:pPr>
      <w:r>
        <w:fldChar w:fldCharType="begin"/>
      </w:r>
      <w:r>
        <w:instrText xml:space="preserve"> MacroButton NoMacro </w:instrText>
      </w:r>
      <w:r w:rsidRPr="006F3ABA">
        <w:rPr>
          <w:highlight w:val="green"/>
        </w:rPr>
        <w:instrText>&lt;</w:instrText>
      </w:r>
      <w:r>
        <w:rPr>
          <w:highlight w:val="green"/>
        </w:rPr>
        <w:instrText>instructions are green, remove when done</w:instrText>
      </w:r>
      <w:r w:rsidRPr="006F3ABA">
        <w:rPr>
          <w:highlight w:val="green"/>
        </w:rPr>
        <w:instrText>&gt;</w:instrText>
      </w:r>
      <w:r>
        <w:fldChar w:fldCharType="end"/>
      </w:r>
    </w:p>
    <w:p w14:paraId="42828E21" w14:textId="77777777" w:rsidR="000A02DD" w:rsidRDefault="000A02DD" w:rsidP="007D02E0">
      <w:r>
        <w:fldChar w:fldCharType="begin"/>
      </w:r>
      <w:r>
        <w:instrText xml:space="preserve"> MacroButton NoMacro </w:instrText>
      </w:r>
      <w:r w:rsidRPr="006F3ABA">
        <w:rPr>
          <w:highlight w:val="green"/>
        </w:rPr>
        <w:instrText>&lt;</w:instrText>
      </w:r>
      <w:r>
        <w:rPr>
          <w:highlight w:val="green"/>
        </w:rPr>
        <w:instrText xml:space="preserve">if </w:instrText>
      </w:r>
      <w:r w:rsidRPr="000A02DD">
        <w:rPr>
          <w:highlight w:val="yellow"/>
        </w:rPr>
        <w:instrText>yellow,</w:instrText>
      </w:r>
      <w:r>
        <w:rPr>
          <w:highlight w:val="green"/>
        </w:rPr>
        <w:instrText xml:space="preserve"> type there, and font will be correct format</w:instrText>
      </w:r>
      <w:r w:rsidRPr="006F3ABA">
        <w:rPr>
          <w:highlight w:val="green"/>
        </w:rPr>
        <w:instrText>&gt;</w:instrText>
      </w:r>
      <w:r>
        <w:fldChar w:fldCharType="end"/>
      </w:r>
    </w:p>
    <w:p w14:paraId="25936D25" w14:textId="77777777" w:rsidR="000A02DD" w:rsidRDefault="000A02DD" w:rsidP="007D02E0">
      <w:r>
        <w:fldChar w:fldCharType="begin"/>
      </w:r>
      <w:r>
        <w:instrText xml:space="preserve"> MacroButton NoMacro </w:instrText>
      </w:r>
      <w:r w:rsidRPr="006F3ABA">
        <w:rPr>
          <w:highlight w:val="green"/>
        </w:rPr>
        <w:instrText>&lt;</w:instrText>
      </w:r>
      <w:r w:rsidR="005362C2">
        <w:rPr>
          <w:highlight w:val="green"/>
        </w:rPr>
        <w:instrText>recommendation: open your 'styles pane' and use the styles from there</w:instrText>
      </w:r>
      <w:r w:rsidRPr="006F3ABA">
        <w:rPr>
          <w:highlight w:val="green"/>
        </w:rPr>
        <w:instrText>&gt;</w:instrText>
      </w:r>
      <w:r>
        <w:fldChar w:fldCharType="end"/>
      </w:r>
    </w:p>
    <w:p w14:paraId="23CEE029" w14:textId="77777777" w:rsidR="00F76529" w:rsidRPr="002E1574" w:rsidRDefault="00F76529" w:rsidP="00F76529">
      <w:r w:rsidRPr="002E1574">
        <w:t>Template V2.0 (</w:t>
      </w:r>
      <w:r>
        <w:t>February</w:t>
      </w:r>
      <w:r w:rsidRPr="002E1574">
        <w:t xml:space="preserve"> 202</w:t>
      </w:r>
      <w:r>
        <w:t>1</w:t>
      </w:r>
      <w:r w:rsidRPr="002E1574">
        <w:t>)</w:t>
      </w:r>
    </w:p>
    <w:p w14:paraId="527A55D1" w14:textId="77777777" w:rsidR="00F76529" w:rsidRPr="002E1574" w:rsidRDefault="00F76529" w:rsidP="00F76529">
      <w:r w:rsidRPr="00F76529">
        <w:rPr>
          <w:highlight w:val="yellow"/>
        </w:rPr>
        <w:t>&lt;</w:t>
      </w:r>
      <w:sdt>
        <w:sdtPr>
          <w:rPr>
            <w:highlight w:val="yellow"/>
          </w:rPr>
          <w:id w:val="1421293558"/>
          <w:placeholder>
            <w:docPart w:val="3D9A2AC6F52647D595C670EF51EF39A3"/>
          </w:placeholder>
          <w:date>
            <w:dateFormat w:val="d/MM/yyyy"/>
            <w:lid w:val="en-NZ"/>
            <w:storeMappedDataAs w:val="dateTime"/>
            <w:calendar w:val="gregorian"/>
          </w:date>
        </w:sdtPr>
        <w:sdtEndPr/>
        <w:sdtContent>
          <w:r w:rsidRPr="00F76529">
            <w:rPr>
              <w:highlight w:val="yellow"/>
            </w:rPr>
            <w:t>Date</w:t>
          </w:r>
        </w:sdtContent>
      </w:sdt>
      <w:r w:rsidRPr="00F76529">
        <w:rPr>
          <w:highlight w:val="yellow"/>
        </w:rPr>
        <w:t>&gt;</w:t>
      </w:r>
    </w:p>
    <w:p w14:paraId="3A3B135C" w14:textId="77777777" w:rsidR="00F76529" w:rsidRPr="002E1574" w:rsidRDefault="00F76529" w:rsidP="00F76529">
      <w:pPr>
        <w:rPr>
          <w:szCs w:val="28"/>
        </w:rPr>
      </w:pPr>
      <w:r w:rsidRPr="002E1574">
        <w:rPr>
          <w:szCs w:val="28"/>
        </w:rPr>
        <w:t xml:space="preserve">Prepared By: </w:t>
      </w:r>
      <w:r w:rsidRPr="00F76529">
        <w:rPr>
          <w:szCs w:val="28"/>
          <w:highlight w:val="yellow"/>
        </w:rPr>
        <w:t>&lt;Consultant Name&gt;</w:t>
      </w:r>
    </w:p>
    <w:p w14:paraId="07628180" w14:textId="77777777" w:rsidR="00F76529" w:rsidRPr="00F76529" w:rsidRDefault="00F76529" w:rsidP="00F76529">
      <w:pPr>
        <w:rPr>
          <w:szCs w:val="28"/>
        </w:rPr>
      </w:pPr>
      <w:r w:rsidRPr="002E1574">
        <w:rPr>
          <w:szCs w:val="28"/>
        </w:rPr>
        <w:t xml:space="preserve">For the </w:t>
      </w:r>
      <w:r w:rsidRPr="00500B2C">
        <w:rPr>
          <w:szCs w:val="28"/>
        </w:rPr>
        <w:t>New Zealand School Property Agenc</w:t>
      </w:r>
      <w:r>
        <w:rPr>
          <w:szCs w:val="28"/>
        </w:rPr>
        <w:t>y</w:t>
      </w:r>
    </w:p>
    <w:p w14:paraId="690EAD24" w14:textId="77777777" w:rsidR="00327FC3" w:rsidRPr="00035BA7" w:rsidRDefault="00327FC3" w:rsidP="00035BA7"/>
    <w:p w14:paraId="73152D45" w14:textId="77777777" w:rsidR="00212175" w:rsidRDefault="00212175">
      <w:r>
        <w:br w:type="page"/>
      </w:r>
    </w:p>
    <w:p w14:paraId="0E769F30" w14:textId="77777777" w:rsidR="00F76529" w:rsidRDefault="00F76529" w:rsidP="00F76529">
      <w:pPr>
        <w:pStyle w:val="Heading1"/>
      </w:pPr>
      <w:bookmarkStart w:id="0" w:name="_Toc238477924"/>
      <w:r>
        <w:lastRenderedPageBreak/>
        <w:t>Document Control</w:t>
      </w:r>
      <w:bookmarkEnd w:id="0"/>
    </w:p>
    <w:p w14:paraId="77C5B64C" w14:textId="77777777" w:rsidR="00F76529" w:rsidRDefault="00F76529" w:rsidP="00F76529">
      <w:r>
        <w:t>Document prepared by:</w:t>
      </w:r>
    </w:p>
    <w:p w14:paraId="76EF74D9" w14:textId="77777777" w:rsidR="00F76529" w:rsidRPr="00F76529" w:rsidRDefault="00F76529" w:rsidP="00F76529">
      <w:pPr>
        <w:rPr>
          <w:highlight w:val="yellow"/>
        </w:rPr>
      </w:pPr>
      <w:r w:rsidRPr="00F76529">
        <w:rPr>
          <w:highlight w:val="yellow"/>
        </w:rPr>
        <w:t>&lt;Full Legal Company Name&gt;</w:t>
      </w:r>
    </w:p>
    <w:p w14:paraId="5B6290C2" w14:textId="77777777" w:rsidR="00F76529" w:rsidRPr="00F76529" w:rsidRDefault="00F76529" w:rsidP="00F76529">
      <w:pPr>
        <w:rPr>
          <w:highlight w:val="yellow"/>
        </w:rPr>
      </w:pPr>
      <w:r w:rsidRPr="00F76529">
        <w:rPr>
          <w:highlight w:val="yellow"/>
        </w:rPr>
        <w:t>&lt;Company Address Physical&gt;</w:t>
      </w:r>
    </w:p>
    <w:p w14:paraId="6F5839EA" w14:textId="77777777" w:rsidR="00F76529" w:rsidRPr="00E177C7" w:rsidRDefault="00F76529" w:rsidP="00F76529">
      <w:r w:rsidRPr="00F76529">
        <w:rPr>
          <w:highlight w:val="yellow"/>
        </w:rPr>
        <w:t>&lt;Company Address Postal&gt;</w:t>
      </w:r>
    </w:p>
    <w:p w14:paraId="26B2C53D" w14:textId="77777777" w:rsidR="00F76529" w:rsidRPr="00E177C7" w:rsidRDefault="00F76529" w:rsidP="00F76529"/>
    <w:p w14:paraId="3345791F" w14:textId="77777777" w:rsidR="00F76529" w:rsidRPr="00F76529" w:rsidRDefault="00F76529" w:rsidP="00F76529">
      <w:pPr>
        <w:rPr>
          <w:bCs/>
        </w:rPr>
      </w:pPr>
      <w:r w:rsidRPr="00F76529">
        <w:rPr>
          <w:bCs/>
        </w:rPr>
        <w:t xml:space="preserve">Telephone: </w:t>
      </w:r>
      <w:r w:rsidRPr="00F76529">
        <w:rPr>
          <w:bCs/>
          <w:highlight w:val="yellow"/>
        </w:rPr>
        <w:t>&lt;Company Phone number&gt;</w:t>
      </w:r>
    </w:p>
    <w:p w14:paraId="0B446A70" w14:textId="77777777" w:rsidR="00F76529" w:rsidRPr="00F76529" w:rsidRDefault="00F76529" w:rsidP="00F76529">
      <w:pPr>
        <w:rPr>
          <w:bCs/>
          <w:highlight w:val="lightGray"/>
        </w:rPr>
      </w:pPr>
      <w:r w:rsidRPr="00F76529">
        <w:rPr>
          <w:bCs/>
        </w:rPr>
        <w:t>Email:</w:t>
      </w:r>
      <w:r w:rsidRPr="00F76529">
        <w:rPr>
          <w:bCs/>
        </w:rPr>
        <w:tab/>
      </w:r>
      <w:r w:rsidRPr="00F76529">
        <w:rPr>
          <w:bCs/>
          <w:highlight w:val="yellow"/>
        </w:rPr>
        <w:t>&lt;Company email&gt;</w:t>
      </w:r>
    </w:p>
    <w:p w14:paraId="5AB40BCD" w14:textId="77777777" w:rsidR="00F76529" w:rsidRDefault="00F76529" w:rsidP="00F76529">
      <w:pPr>
        <w:rPr>
          <w:highlight w:val="yellow"/>
        </w:rPr>
      </w:pPr>
      <w:r w:rsidRPr="00F76529">
        <w:rPr>
          <w:bCs/>
        </w:rPr>
        <w:t>Web:</w:t>
      </w:r>
      <w:r w:rsidRPr="00F76529">
        <w:rPr>
          <w:bCs/>
        </w:rPr>
        <w:tab/>
      </w:r>
      <w:r w:rsidRPr="00F76529">
        <w:rPr>
          <w:highlight w:val="yellow"/>
        </w:rPr>
        <w:t>&lt;Company Website&gt;</w:t>
      </w:r>
    </w:p>
    <w:p w14:paraId="48358B64" w14:textId="77777777" w:rsidR="00F76529" w:rsidRDefault="00F76529" w:rsidP="00F76529">
      <w:pPr>
        <w:pStyle w:val="Heading3"/>
      </w:pPr>
      <w:bookmarkStart w:id="1" w:name="_Toc238477925"/>
      <w:r w:rsidRPr="00F76529">
        <w:t>Revision History</w:t>
      </w:r>
      <w:bookmarkEnd w:id="1"/>
    </w:p>
    <w:tbl>
      <w:tblPr>
        <w:tblStyle w:val="NZSPADefault"/>
        <w:tblW w:w="5000" w:type="pct"/>
        <w:tblLook w:val="04A0" w:firstRow="1" w:lastRow="0" w:firstColumn="1" w:lastColumn="0" w:noHBand="0" w:noVBand="1"/>
      </w:tblPr>
      <w:tblGrid>
        <w:gridCol w:w="2353"/>
        <w:gridCol w:w="2353"/>
        <w:gridCol w:w="2353"/>
        <w:gridCol w:w="2353"/>
      </w:tblGrid>
      <w:tr w:rsidR="00F76529" w14:paraId="4A7B9675" w14:textId="77777777" w:rsidTr="00B225D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3" w:type="dxa"/>
          </w:tcPr>
          <w:p w14:paraId="493165F3" w14:textId="77777777" w:rsidR="00F76529" w:rsidRDefault="00F76529" w:rsidP="00317208">
            <w:pPr>
              <w:pStyle w:val="Table"/>
            </w:pPr>
            <w:r>
              <w:t>Revision No.</w:t>
            </w:r>
          </w:p>
        </w:tc>
        <w:tc>
          <w:tcPr>
            <w:tcW w:w="2353" w:type="dxa"/>
          </w:tcPr>
          <w:p w14:paraId="07210754"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Prepared By</w:t>
            </w:r>
          </w:p>
        </w:tc>
        <w:tc>
          <w:tcPr>
            <w:tcW w:w="2353" w:type="dxa"/>
          </w:tcPr>
          <w:p w14:paraId="1922D226"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Description</w:t>
            </w:r>
          </w:p>
        </w:tc>
        <w:tc>
          <w:tcPr>
            <w:tcW w:w="2353" w:type="dxa"/>
          </w:tcPr>
          <w:p w14:paraId="67E4AADC"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Date</w:t>
            </w:r>
          </w:p>
        </w:tc>
      </w:tr>
      <w:tr w:rsidR="00F76529" w14:paraId="35A4D576"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0247ECDC" w14:textId="77777777" w:rsidR="00F76529" w:rsidRPr="00F76529" w:rsidRDefault="00F76529" w:rsidP="00317208">
            <w:pPr>
              <w:pStyle w:val="Table"/>
              <w:rPr>
                <w:highlight w:val="yellow"/>
              </w:rPr>
            </w:pPr>
            <w:r w:rsidRPr="00F76529">
              <w:rPr>
                <w:highlight w:val="yellow"/>
              </w:rPr>
              <w:t>0</w:t>
            </w:r>
          </w:p>
        </w:tc>
        <w:tc>
          <w:tcPr>
            <w:tcW w:w="2353" w:type="dxa"/>
          </w:tcPr>
          <w:p w14:paraId="1C566C0C"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76529">
              <w:rPr>
                <w:highlight w:val="yellow"/>
              </w:rPr>
              <w:t>xxx</w:t>
            </w:r>
          </w:p>
        </w:tc>
        <w:tc>
          <w:tcPr>
            <w:tcW w:w="2353" w:type="dxa"/>
          </w:tcPr>
          <w:p w14:paraId="3A7BBDB6"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76529">
              <w:rPr>
                <w:highlight w:val="yellow"/>
              </w:rPr>
              <w:t>&lt;Draft for review&gt;</w:t>
            </w:r>
          </w:p>
        </w:tc>
        <w:tc>
          <w:tcPr>
            <w:tcW w:w="2353" w:type="dxa"/>
          </w:tcPr>
          <w:p w14:paraId="3829C62F"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76529">
              <w:rPr>
                <w:highlight w:val="yellow"/>
              </w:rPr>
              <w:t>Xx/mm/yyyy</w:t>
            </w:r>
          </w:p>
        </w:tc>
      </w:tr>
      <w:tr w:rsidR="00F76529" w14:paraId="7477F274"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0F9DE849" w14:textId="77777777" w:rsidR="00F76529" w:rsidRDefault="00F76529" w:rsidP="00317208">
            <w:pPr>
              <w:pStyle w:val="Table"/>
            </w:pPr>
          </w:p>
        </w:tc>
        <w:tc>
          <w:tcPr>
            <w:tcW w:w="2353" w:type="dxa"/>
          </w:tcPr>
          <w:p w14:paraId="37E4F8E2"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662CD110"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605D4048"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r w:rsidR="00F76529" w14:paraId="0A800D3A"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389D4659" w14:textId="77777777" w:rsidR="00F76529" w:rsidRDefault="00F76529" w:rsidP="00317208">
            <w:pPr>
              <w:pStyle w:val="Table"/>
            </w:pPr>
          </w:p>
        </w:tc>
        <w:tc>
          <w:tcPr>
            <w:tcW w:w="2353" w:type="dxa"/>
          </w:tcPr>
          <w:p w14:paraId="04A0A811"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225C3E96"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47D9D2FD"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r w:rsidR="00F76529" w14:paraId="1A42AF32"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6D883153" w14:textId="77777777" w:rsidR="00F76529" w:rsidRDefault="00F76529" w:rsidP="00317208">
            <w:pPr>
              <w:pStyle w:val="Table"/>
            </w:pPr>
          </w:p>
        </w:tc>
        <w:tc>
          <w:tcPr>
            <w:tcW w:w="2353" w:type="dxa"/>
          </w:tcPr>
          <w:p w14:paraId="1CD93364"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53954F14"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2207A49C"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bl>
    <w:p w14:paraId="0B47BF53" w14:textId="77777777" w:rsidR="00F76529" w:rsidRPr="00F76529" w:rsidRDefault="00F76529" w:rsidP="00F76529">
      <w:pPr>
        <w:pStyle w:val="Heading3"/>
      </w:pPr>
      <w:bookmarkStart w:id="2" w:name="_Toc238477926"/>
      <w:r>
        <w:t>Document Acceptance</w:t>
      </w:r>
      <w:bookmarkEnd w:id="2"/>
    </w:p>
    <w:tbl>
      <w:tblPr>
        <w:tblStyle w:val="NZSPADefault"/>
        <w:tblW w:w="5000" w:type="pct"/>
        <w:tblLook w:val="04A0" w:firstRow="1" w:lastRow="0" w:firstColumn="1" w:lastColumn="0" w:noHBand="0" w:noVBand="1"/>
      </w:tblPr>
      <w:tblGrid>
        <w:gridCol w:w="2353"/>
        <w:gridCol w:w="2353"/>
        <w:gridCol w:w="2353"/>
        <w:gridCol w:w="2353"/>
      </w:tblGrid>
      <w:tr w:rsidR="00F76529" w14:paraId="3A50F98E" w14:textId="77777777" w:rsidTr="00B225D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53" w:type="dxa"/>
          </w:tcPr>
          <w:p w14:paraId="5A83826E" w14:textId="77777777" w:rsidR="00F76529" w:rsidRDefault="00F76529" w:rsidP="00317208">
            <w:pPr>
              <w:pStyle w:val="Table"/>
            </w:pPr>
            <w:r>
              <w:t>Action</w:t>
            </w:r>
          </w:p>
        </w:tc>
        <w:tc>
          <w:tcPr>
            <w:tcW w:w="2353" w:type="dxa"/>
          </w:tcPr>
          <w:p w14:paraId="022FA768"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Name</w:t>
            </w:r>
          </w:p>
        </w:tc>
        <w:tc>
          <w:tcPr>
            <w:tcW w:w="2353" w:type="dxa"/>
          </w:tcPr>
          <w:p w14:paraId="7935F467"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Signed</w:t>
            </w:r>
          </w:p>
        </w:tc>
        <w:tc>
          <w:tcPr>
            <w:tcW w:w="2353" w:type="dxa"/>
          </w:tcPr>
          <w:p w14:paraId="25EE1965" w14:textId="77777777" w:rsidR="00F76529" w:rsidRDefault="00F76529" w:rsidP="00317208">
            <w:pPr>
              <w:pStyle w:val="Table"/>
              <w:cnfStyle w:val="100000000000" w:firstRow="1" w:lastRow="0" w:firstColumn="0" w:lastColumn="0" w:oddVBand="0" w:evenVBand="0" w:oddHBand="0" w:evenHBand="0" w:firstRowFirstColumn="0" w:firstRowLastColumn="0" w:lastRowFirstColumn="0" w:lastRowLastColumn="0"/>
            </w:pPr>
            <w:r>
              <w:t>Date</w:t>
            </w:r>
          </w:p>
        </w:tc>
      </w:tr>
      <w:tr w:rsidR="00F76529" w:rsidRPr="00F76529" w14:paraId="55E56DDA"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4F828976" w14:textId="77777777" w:rsidR="00F76529" w:rsidRPr="00F76529" w:rsidRDefault="00F76529" w:rsidP="00317208">
            <w:pPr>
              <w:pStyle w:val="Table"/>
              <w:rPr>
                <w:highlight w:val="yellow"/>
              </w:rPr>
            </w:pPr>
            <w:r>
              <w:rPr>
                <w:highlight w:val="yellow"/>
              </w:rPr>
              <w:t>Site visit by:</w:t>
            </w:r>
          </w:p>
        </w:tc>
        <w:tc>
          <w:tcPr>
            <w:tcW w:w="2353" w:type="dxa"/>
          </w:tcPr>
          <w:p w14:paraId="5DE05BA4"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76529">
              <w:rPr>
                <w:highlight w:val="yellow"/>
              </w:rPr>
              <w:t>xxx</w:t>
            </w:r>
          </w:p>
        </w:tc>
        <w:tc>
          <w:tcPr>
            <w:tcW w:w="2353" w:type="dxa"/>
          </w:tcPr>
          <w:p w14:paraId="03289260"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353" w:type="dxa"/>
          </w:tcPr>
          <w:p w14:paraId="468420A6" w14:textId="77777777" w:rsidR="00F76529" w:rsidRPr="00F76529" w:rsidRDefault="00F76529"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76529">
              <w:rPr>
                <w:highlight w:val="yellow"/>
              </w:rPr>
              <w:t>Xx/mm/yyyy</w:t>
            </w:r>
          </w:p>
        </w:tc>
      </w:tr>
      <w:tr w:rsidR="00F76529" w14:paraId="4EFA97EF"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5DB4241A" w14:textId="77777777" w:rsidR="00F76529" w:rsidRPr="00F76529" w:rsidRDefault="00F76529" w:rsidP="00317208">
            <w:pPr>
              <w:pStyle w:val="Table"/>
              <w:rPr>
                <w:highlight w:val="yellow"/>
              </w:rPr>
            </w:pPr>
            <w:r w:rsidRPr="00F76529">
              <w:rPr>
                <w:highlight w:val="yellow"/>
              </w:rPr>
              <w:t>Prepared by:</w:t>
            </w:r>
          </w:p>
        </w:tc>
        <w:tc>
          <w:tcPr>
            <w:tcW w:w="2353" w:type="dxa"/>
          </w:tcPr>
          <w:p w14:paraId="62D9E677"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r w:rsidRPr="00F76529">
              <w:rPr>
                <w:highlight w:val="yellow"/>
              </w:rPr>
              <w:t>xxx</w:t>
            </w:r>
          </w:p>
        </w:tc>
        <w:tc>
          <w:tcPr>
            <w:tcW w:w="2353" w:type="dxa"/>
          </w:tcPr>
          <w:p w14:paraId="5C6B4815"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1AB93A34"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r w:rsidR="00F76529" w14:paraId="6821DD5C"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7EA38AC1" w14:textId="77777777" w:rsidR="00F76529" w:rsidRPr="00F76529" w:rsidRDefault="00F76529" w:rsidP="00317208">
            <w:pPr>
              <w:pStyle w:val="Table"/>
              <w:rPr>
                <w:highlight w:val="yellow"/>
              </w:rPr>
            </w:pPr>
            <w:r w:rsidRPr="00F76529">
              <w:rPr>
                <w:highlight w:val="yellow"/>
              </w:rPr>
              <w:t>Reviewed by:</w:t>
            </w:r>
          </w:p>
        </w:tc>
        <w:tc>
          <w:tcPr>
            <w:tcW w:w="2353" w:type="dxa"/>
          </w:tcPr>
          <w:p w14:paraId="630F13A2"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r w:rsidRPr="00F76529">
              <w:rPr>
                <w:highlight w:val="yellow"/>
              </w:rPr>
              <w:t>xxx</w:t>
            </w:r>
          </w:p>
        </w:tc>
        <w:tc>
          <w:tcPr>
            <w:tcW w:w="2353" w:type="dxa"/>
          </w:tcPr>
          <w:p w14:paraId="54712210"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1334B574"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r w:rsidR="00F76529" w14:paraId="7DE99CBF" w14:textId="77777777" w:rsidTr="00B225DF">
        <w:tc>
          <w:tcPr>
            <w:cnfStyle w:val="001000000000" w:firstRow="0" w:lastRow="0" w:firstColumn="1" w:lastColumn="0" w:oddVBand="0" w:evenVBand="0" w:oddHBand="0" w:evenHBand="0" w:firstRowFirstColumn="0" w:firstRowLastColumn="0" w:lastRowFirstColumn="0" w:lastRowLastColumn="0"/>
            <w:tcW w:w="2353" w:type="dxa"/>
          </w:tcPr>
          <w:p w14:paraId="7635F16E" w14:textId="77777777" w:rsidR="00F76529" w:rsidRPr="00F76529" w:rsidRDefault="00F76529" w:rsidP="00317208">
            <w:pPr>
              <w:pStyle w:val="Table"/>
              <w:rPr>
                <w:highlight w:val="yellow"/>
              </w:rPr>
            </w:pPr>
            <w:r w:rsidRPr="00F76529">
              <w:rPr>
                <w:highlight w:val="yellow"/>
              </w:rPr>
              <w:t>Approved by:</w:t>
            </w:r>
          </w:p>
        </w:tc>
        <w:tc>
          <w:tcPr>
            <w:tcW w:w="2353" w:type="dxa"/>
          </w:tcPr>
          <w:p w14:paraId="0E7BEF17"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r w:rsidRPr="00F76529">
              <w:rPr>
                <w:highlight w:val="yellow"/>
              </w:rPr>
              <w:t>xxx</w:t>
            </w:r>
          </w:p>
        </w:tc>
        <w:tc>
          <w:tcPr>
            <w:tcW w:w="2353" w:type="dxa"/>
          </w:tcPr>
          <w:p w14:paraId="43900F03"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c>
          <w:tcPr>
            <w:tcW w:w="2353" w:type="dxa"/>
          </w:tcPr>
          <w:p w14:paraId="089CAEC6" w14:textId="77777777" w:rsidR="00F76529" w:rsidRDefault="00F76529" w:rsidP="00317208">
            <w:pPr>
              <w:pStyle w:val="Table"/>
              <w:cnfStyle w:val="000000000000" w:firstRow="0" w:lastRow="0" w:firstColumn="0" w:lastColumn="0" w:oddVBand="0" w:evenVBand="0" w:oddHBand="0" w:evenHBand="0" w:firstRowFirstColumn="0" w:firstRowLastColumn="0" w:lastRowFirstColumn="0" w:lastRowLastColumn="0"/>
            </w:pPr>
          </w:p>
        </w:tc>
      </w:tr>
    </w:tbl>
    <w:p w14:paraId="062F3BC8" w14:textId="77777777" w:rsidR="00F76529" w:rsidRDefault="00F76529" w:rsidP="00F76529"/>
    <w:p w14:paraId="5D152CD0" w14:textId="77777777" w:rsidR="00F76529" w:rsidRDefault="00F76529" w:rsidP="00F76529">
      <w:pPr>
        <w:rPr>
          <w:b/>
        </w:rPr>
      </w:pPr>
      <w:r>
        <w:br w:type="page"/>
      </w:r>
    </w:p>
    <w:p w14:paraId="10651A81" w14:textId="77777777" w:rsidR="00F76529" w:rsidRDefault="00F76529" w:rsidP="00F76529">
      <w:pPr>
        <w:pStyle w:val="Heading1"/>
      </w:pPr>
      <w:bookmarkStart w:id="3" w:name="_Toc238477927"/>
      <w:r>
        <w:lastRenderedPageBreak/>
        <w:t>Executive Summary</w:t>
      </w:r>
      <w:bookmarkEnd w:id="3"/>
    </w:p>
    <w:p w14:paraId="11B692C5" w14:textId="77777777" w:rsidR="00F76529" w:rsidRDefault="00F76529" w:rsidP="00F76529">
      <w:bookmarkStart w:id="4" w:name="_Toc341085809"/>
      <w:r w:rsidRPr="00742403">
        <w:t>This building report provides the results of an Initial Seismic Assessment</w:t>
      </w:r>
      <w:r>
        <w:t xml:space="preserve"> (ISA)</w:t>
      </w:r>
      <w:r w:rsidRPr="00742403">
        <w:t xml:space="preserve"> completed for the following building on behalf of the </w:t>
      </w:r>
      <w:r>
        <w:t>New Zealand School Property Agency</w:t>
      </w:r>
      <w:r w:rsidRPr="00742403">
        <w:t>. The report provides an initial assessment of the building’s %NBS rating, outlines the potential critical structural weaknesses and presents recommendations for improvements to mitigate potential risks. The table below presents a summary of the assessment findings.</w:t>
      </w:r>
    </w:p>
    <w:tbl>
      <w:tblPr>
        <w:tblStyle w:val="SideheadingsNZSPA"/>
        <w:tblW w:w="9498" w:type="dxa"/>
        <w:tblLook w:val="04A0" w:firstRow="1" w:lastRow="0" w:firstColumn="1" w:lastColumn="0" w:noHBand="0" w:noVBand="1"/>
      </w:tblPr>
      <w:tblGrid>
        <w:gridCol w:w="2694"/>
        <w:gridCol w:w="6804"/>
      </w:tblGrid>
      <w:tr w:rsidR="00F76529" w14:paraId="5B34B966" w14:textId="77777777" w:rsidTr="00F765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429431E" w14:textId="77777777" w:rsidR="00F76529" w:rsidRDefault="00317208" w:rsidP="00317208">
            <w:pPr>
              <w:pStyle w:val="Table"/>
            </w:pPr>
            <w:r>
              <w:t>School</w:t>
            </w:r>
          </w:p>
        </w:tc>
        <w:tc>
          <w:tcPr>
            <w:tcW w:w="6804" w:type="dxa"/>
          </w:tcPr>
          <w:p w14:paraId="5E00AE89" w14:textId="77777777" w:rsidR="00F76529" w:rsidRPr="00317208" w:rsidRDefault="00317208" w:rsidP="00317208">
            <w:pPr>
              <w:pStyle w:val="Table"/>
              <w:cnfStyle w:val="100000000000" w:firstRow="1"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&lt;School name&gt;</w:t>
            </w:r>
          </w:p>
        </w:tc>
      </w:tr>
      <w:tr w:rsidR="00317208" w14:paraId="49AB5D18" w14:textId="77777777" w:rsidTr="008B6902">
        <w:tc>
          <w:tcPr>
            <w:cnfStyle w:val="001000000000" w:firstRow="0" w:lastRow="0" w:firstColumn="1" w:lastColumn="0" w:oddVBand="0" w:evenVBand="0" w:oddHBand="0" w:evenHBand="0" w:firstRowFirstColumn="0" w:firstRowLastColumn="0" w:lastRowFirstColumn="0" w:lastRowLastColumn="0"/>
            <w:tcW w:w="2694" w:type="dxa"/>
          </w:tcPr>
          <w:p w14:paraId="10B97305" w14:textId="77777777" w:rsidR="00317208" w:rsidRDefault="00317208" w:rsidP="00317208">
            <w:pPr>
              <w:pStyle w:val="Table"/>
            </w:pPr>
            <w:r>
              <w:t>Block No (PMIS)</w:t>
            </w:r>
          </w:p>
        </w:tc>
        <w:tc>
          <w:tcPr>
            <w:tcW w:w="6804" w:type="dxa"/>
            <w:vAlign w:val="center"/>
          </w:tcPr>
          <w:p w14:paraId="357E4F0C"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 xml:space="preserve">&lt;PMIS block number or number off site plan – request from </w:t>
            </w:r>
            <w:r w:rsidR="00FF05F1">
              <w:rPr>
                <w:rFonts w:cs="Arial"/>
                <w:color w:val="000000"/>
                <w:highlight w:val="yellow"/>
                <w:lang w:eastAsia="en-NZ"/>
              </w:rPr>
              <w:t>NZSPA</w:t>
            </w:r>
            <w:r w:rsidRPr="00317208">
              <w:rPr>
                <w:rFonts w:cs="Arial"/>
                <w:color w:val="000000"/>
                <w:highlight w:val="yellow"/>
                <w:lang w:eastAsia="en-NZ"/>
              </w:rPr>
              <w:t xml:space="preserve"> personnel if not known&gt;</w:t>
            </w:r>
          </w:p>
        </w:tc>
      </w:tr>
      <w:tr w:rsidR="00317208" w14:paraId="38BF1C24" w14:textId="77777777" w:rsidTr="00181E26">
        <w:tc>
          <w:tcPr>
            <w:cnfStyle w:val="001000000000" w:firstRow="0" w:lastRow="0" w:firstColumn="1" w:lastColumn="0" w:oddVBand="0" w:evenVBand="0" w:oddHBand="0" w:evenHBand="0" w:firstRowFirstColumn="0" w:firstRowLastColumn="0" w:lastRowFirstColumn="0" w:lastRowLastColumn="0"/>
            <w:tcW w:w="2694" w:type="dxa"/>
          </w:tcPr>
          <w:p w14:paraId="4E1F4479" w14:textId="77777777" w:rsidR="00317208" w:rsidRDefault="00317208" w:rsidP="00317208">
            <w:pPr>
              <w:pStyle w:val="Table"/>
            </w:pPr>
            <w:r>
              <w:t>Block Name/Description</w:t>
            </w:r>
          </w:p>
        </w:tc>
        <w:tc>
          <w:tcPr>
            <w:tcW w:w="6804" w:type="dxa"/>
            <w:vAlign w:val="center"/>
          </w:tcPr>
          <w:p w14:paraId="2092BF3C"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&lt;e.g. main hall, admin block or classroom block&gt;</w:t>
            </w:r>
          </w:p>
        </w:tc>
      </w:tr>
      <w:tr w:rsidR="00317208" w14:paraId="11BE3643" w14:textId="77777777" w:rsidTr="003970F1">
        <w:tc>
          <w:tcPr>
            <w:cnfStyle w:val="001000000000" w:firstRow="0" w:lastRow="0" w:firstColumn="1" w:lastColumn="0" w:oddVBand="0" w:evenVBand="0" w:oddHBand="0" w:evenHBand="0" w:firstRowFirstColumn="0" w:firstRowLastColumn="0" w:lastRowFirstColumn="0" w:lastRowLastColumn="0"/>
            <w:tcW w:w="2694" w:type="dxa"/>
          </w:tcPr>
          <w:p w14:paraId="16A76586" w14:textId="77777777" w:rsidR="00317208" w:rsidRDefault="00317208" w:rsidP="00317208">
            <w:pPr>
              <w:pStyle w:val="Table"/>
            </w:pPr>
            <w:r>
              <w:t>Known Standard Design</w:t>
            </w:r>
          </w:p>
        </w:tc>
        <w:tc>
          <w:tcPr>
            <w:tcW w:w="6804" w:type="dxa"/>
            <w:vAlign w:val="center"/>
          </w:tcPr>
          <w:p w14:paraId="2EEE945B"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&lt;e.g. CANTY, CEBUS, etc. or non-standard&gt;</w:t>
            </w:r>
          </w:p>
        </w:tc>
      </w:tr>
      <w:tr w:rsidR="00317208" w14:paraId="42D5B34D" w14:textId="77777777" w:rsidTr="003970F1">
        <w:tc>
          <w:tcPr>
            <w:cnfStyle w:val="001000000000" w:firstRow="0" w:lastRow="0" w:firstColumn="1" w:lastColumn="0" w:oddVBand="0" w:evenVBand="0" w:oddHBand="0" w:evenHBand="0" w:firstRowFirstColumn="0" w:firstRowLastColumn="0" w:lastRowFirstColumn="0" w:lastRowLastColumn="0"/>
            <w:tcW w:w="2694" w:type="dxa"/>
          </w:tcPr>
          <w:p w14:paraId="49345B97" w14:textId="77777777" w:rsidR="00317208" w:rsidRDefault="00317208" w:rsidP="00317208">
            <w:pPr>
              <w:pStyle w:val="Table"/>
            </w:pPr>
            <w:r>
              <w:t>Number of Storeys:</w:t>
            </w:r>
          </w:p>
        </w:tc>
        <w:tc>
          <w:tcPr>
            <w:tcW w:w="6804" w:type="dxa"/>
            <w:vAlign w:val="center"/>
          </w:tcPr>
          <w:p w14:paraId="78AA92FC"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&lt;2&gt;</w:t>
            </w:r>
          </w:p>
        </w:tc>
      </w:tr>
      <w:tr w:rsidR="00317208" w14:paraId="12AA7C8F"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1B4C5E3A" w14:textId="77777777" w:rsidR="00317208" w:rsidRDefault="00317208" w:rsidP="00317208">
            <w:pPr>
              <w:pStyle w:val="Table"/>
            </w:pPr>
            <w:r w:rsidRPr="00E177C7">
              <w:rPr>
                <w:rFonts w:cs="Arial"/>
                <w:bCs/>
                <w:color w:val="000000"/>
                <w:lang w:eastAsia="en-NZ"/>
              </w:rPr>
              <w:t>Year of Design (approximate)</w:t>
            </w:r>
          </w:p>
        </w:tc>
        <w:tc>
          <w:tcPr>
            <w:tcW w:w="6804" w:type="dxa"/>
            <w:vAlign w:val="center"/>
          </w:tcPr>
          <w:p w14:paraId="5BC794F6"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&lt;e.g. 1965 approx.&gt;</w:t>
            </w:r>
          </w:p>
        </w:tc>
      </w:tr>
      <w:tr w:rsidR="00317208" w14:paraId="27CFAF49"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31792F99" w14:textId="77777777" w:rsidR="00317208" w:rsidRDefault="00317208" w:rsidP="00317208">
            <w:pPr>
              <w:pStyle w:val="Table"/>
            </w:pPr>
            <w:r w:rsidRPr="00E177C7">
              <w:rPr>
                <w:rFonts w:cs="Arial"/>
                <w:bCs/>
                <w:color w:val="000000"/>
                <w:lang w:eastAsia="en-NZ"/>
              </w:rPr>
              <w:t>Gross Floor Area (m</w:t>
            </w:r>
            <w:r w:rsidRPr="00E177C7">
              <w:rPr>
                <w:rFonts w:cs="Arial"/>
                <w:bCs/>
                <w:color w:val="000000"/>
                <w:vertAlign w:val="superscript"/>
                <w:lang w:eastAsia="en-NZ"/>
              </w:rPr>
              <w:t>2</w:t>
            </w:r>
            <w:r w:rsidRPr="00E177C7">
              <w:rPr>
                <w:rFonts w:cs="Arial"/>
                <w:bCs/>
                <w:color w:val="000000"/>
                <w:lang w:eastAsia="en-NZ"/>
              </w:rPr>
              <w:t>)</w:t>
            </w:r>
          </w:p>
        </w:tc>
        <w:tc>
          <w:tcPr>
            <w:tcW w:w="6804" w:type="dxa"/>
            <w:vAlign w:val="center"/>
          </w:tcPr>
          <w:p w14:paraId="1123DC86"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&lt;1242&gt;</w:t>
            </w:r>
          </w:p>
        </w:tc>
      </w:tr>
      <w:tr w:rsidR="00317208" w14:paraId="6892A333"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65845C9B" w14:textId="77777777" w:rsidR="00317208" w:rsidRDefault="00317208" w:rsidP="00317208">
            <w:pPr>
              <w:pStyle w:val="Table"/>
            </w:pPr>
            <w:r w:rsidRPr="00E177C7">
              <w:rPr>
                <w:rFonts w:cs="Arial"/>
                <w:bCs/>
                <w:color w:val="000000"/>
                <w:lang w:eastAsia="en-NZ"/>
              </w:rPr>
              <w:t>Construction Type</w:t>
            </w:r>
          </w:p>
        </w:tc>
        <w:tc>
          <w:tcPr>
            <w:tcW w:w="6804" w:type="dxa"/>
            <w:vAlign w:val="center"/>
          </w:tcPr>
          <w:p w14:paraId="21E1A564"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rFonts w:cs="Arial"/>
                <w:color w:val="000000"/>
                <w:highlight w:val="yellow"/>
                <w:lang w:eastAsia="en-NZ"/>
              </w:rPr>
              <w:t>&lt;e.g. concrete frame with infill masonry walls&gt;</w:t>
            </w:r>
          </w:p>
        </w:tc>
      </w:tr>
      <w:tr w:rsidR="00317208" w14:paraId="09FF561E"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5C8BCC5E" w14:textId="77777777" w:rsidR="00317208" w:rsidRPr="00E177C7" w:rsidRDefault="00317208" w:rsidP="00317208">
            <w:pPr>
              <w:pStyle w:val="Table"/>
              <w:rPr>
                <w:rFonts w:cs="Arial"/>
                <w:bCs/>
                <w:color w:val="000000"/>
                <w:lang w:eastAsia="en-NZ"/>
              </w:rPr>
            </w:pPr>
            <w:r w:rsidRPr="00E177C7">
              <w:rPr>
                <w:rFonts w:cs="Arial"/>
                <w:bCs/>
                <w:color w:val="000000"/>
                <w:lang w:eastAsia="en-NZ"/>
              </w:rPr>
              <w:t>Construction Type</w:t>
            </w:r>
          </w:p>
        </w:tc>
        <w:tc>
          <w:tcPr>
            <w:tcW w:w="6804" w:type="dxa"/>
            <w:vAlign w:val="center"/>
          </w:tcPr>
          <w:p w14:paraId="7A2C211D"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&lt;e.g. concrete frame with infill masonry walls&gt;</w:t>
            </w:r>
          </w:p>
        </w:tc>
      </w:tr>
      <w:tr w:rsidR="00317208" w14:paraId="1A6A214F"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239764B0" w14:textId="77777777" w:rsidR="00317208" w:rsidRPr="00E177C7" w:rsidRDefault="00317208" w:rsidP="00317208">
            <w:pPr>
              <w:pStyle w:val="Table"/>
              <w:rPr>
                <w:rFonts w:cs="Arial"/>
                <w:bCs/>
                <w:color w:val="000000"/>
                <w:lang w:eastAsia="en-NZ"/>
              </w:rPr>
            </w:pPr>
            <w:r w:rsidRPr="00E177C7">
              <w:rPr>
                <w:rFonts w:cs="Arial"/>
                <w:bCs/>
                <w:color w:val="000000"/>
                <w:lang w:eastAsia="en-NZ"/>
              </w:rPr>
              <w:t>Assessment Type</w:t>
            </w:r>
          </w:p>
        </w:tc>
        <w:tc>
          <w:tcPr>
            <w:tcW w:w="6804" w:type="dxa"/>
            <w:vAlign w:val="center"/>
          </w:tcPr>
          <w:p w14:paraId="01FE78BA"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Initial Seismic Assessment</w:t>
            </w:r>
          </w:p>
        </w:tc>
      </w:tr>
      <w:tr w:rsidR="00317208" w14:paraId="2D7730EC"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748C8DD8" w14:textId="77777777" w:rsidR="00317208" w:rsidRPr="00E177C7" w:rsidRDefault="00317208" w:rsidP="00317208">
            <w:pPr>
              <w:pStyle w:val="Table"/>
              <w:rPr>
                <w:rFonts w:cs="Arial"/>
                <w:bCs/>
                <w:color w:val="000000"/>
                <w:lang w:eastAsia="en-NZ"/>
              </w:rPr>
            </w:pPr>
            <w:r w:rsidRPr="00E177C7">
              <w:rPr>
                <w:rFonts w:cs="Arial"/>
                <w:bCs/>
                <w:color w:val="000000"/>
                <w:lang w:eastAsia="en-NZ"/>
              </w:rPr>
              <w:t>Date Building Inspected</w:t>
            </w:r>
          </w:p>
        </w:tc>
        <w:tc>
          <w:tcPr>
            <w:tcW w:w="6804" w:type="dxa"/>
            <w:vAlign w:val="center"/>
          </w:tcPr>
          <w:p w14:paraId="4F2A8683"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&lt;date of actual inspection of building e.g. 20 July 2021&gt;</w:t>
            </w:r>
          </w:p>
        </w:tc>
      </w:tr>
      <w:tr w:rsidR="00317208" w14:paraId="69584F06"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509CA5B3" w14:textId="77777777" w:rsidR="00317208" w:rsidRPr="00E177C7" w:rsidRDefault="00317208" w:rsidP="00317208">
            <w:pPr>
              <w:pStyle w:val="Table"/>
              <w:rPr>
                <w:rFonts w:cs="Arial"/>
                <w:bCs/>
                <w:color w:val="000000"/>
                <w:lang w:eastAsia="en-NZ"/>
              </w:rPr>
            </w:pPr>
            <w:r w:rsidRPr="00E177C7">
              <w:rPr>
                <w:rFonts w:cs="Arial"/>
                <w:bCs/>
                <w:color w:val="000000"/>
                <w:lang w:eastAsia="en-NZ"/>
              </w:rPr>
              <w:t>Importance Level</w:t>
            </w:r>
          </w:p>
        </w:tc>
        <w:tc>
          <w:tcPr>
            <w:tcW w:w="6804" w:type="dxa"/>
            <w:vAlign w:val="center"/>
          </w:tcPr>
          <w:p w14:paraId="248DA74F"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 xml:space="preserve"> &lt;e.g. IL2&gt;</w:t>
            </w:r>
          </w:p>
        </w:tc>
      </w:tr>
      <w:tr w:rsidR="00317208" w14:paraId="30608396"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7BDC8466" w14:textId="77777777" w:rsidR="00317208" w:rsidRPr="00E177C7" w:rsidRDefault="00317208" w:rsidP="00317208">
            <w:pPr>
              <w:pStyle w:val="Table"/>
              <w:rPr>
                <w:rFonts w:cs="Arial"/>
                <w:bCs/>
                <w:color w:val="000000"/>
                <w:lang w:eastAsia="en-NZ"/>
              </w:rPr>
            </w:pPr>
            <w:r>
              <w:rPr>
                <w:rFonts w:cs="Arial"/>
                <w:bCs/>
                <w:color w:val="000000"/>
                <w:lang w:eastAsia="en-NZ"/>
              </w:rPr>
              <w:t>Basis</w:t>
            </w:r>
            <w:r w:rsidRPr="00E177C7">
              <w:rPr>
                <w:rFonts w:cs="Arial"/>
                <w:bCs/>
                <w:color w:val="000000"/>
                <w:lang w:eastAsia="en-NZ"/>
              </w:rPr>
              <w:t xml:space="preserve"> of Structural Assessment</w:t>
            </w:r>
          </w:p>
        </w:tc>
        <w:tc>
          <w:tcPr>
            <w:tcW w:w="6804" w:type="dxa"/>
            <w:vAlign w:val="center"/>
          </w:tcPr>
          <w:p w14:paraId="55D03A7C"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&lt;e.g. The assessment was based upon a physical internal and external walk around, reviewing drawings and utilising an IEP spreadsheet, with additional specific calculations for XX elements &gt;</w:t>
            </w:r>
          </w:p>
        </w:tc>
      </w:tr>
      <w:tr w:rsidR="00317208" w14:paraId="02955F57"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01A4D17C" w14:textId="77777777" w:rsidR="00317208" w:rsidRPr="00E177C7" w:rsidRDefault="00317208" w:rsidP="00317208">
            <w:pPr>
              <w:pStyle w:val="Table"/>
              <w:rPr>
                <w:rFonts w:cs="Arial"/>
                <w:bCs/>
                <w:color w:val="000000"/>
                <w:lang w:eastAsia="en-NZ"/>
              </w:rPr>
            </w:pPr>
            <w:r>
              <w:rPr>
                <w:rFonts w:cs="Arial"/>
                <w:bCs/>
                <w:color w:val="000000"/>
                <w:lang w:eastAsia="en-NZ"/>
              </w:rPr>
              <w:t xml:space="preserve">Current </w:t>
            </w:r>
            <w:r w:rsidRPr="00E177C7">
              <w:rPr>
                <w:rFonts w:cs="Arial"/>
                <w:bCs/>
                <w:color w:val="000000"/>
                <w:lang w:eastAsia="en-NZ"/>
              </w:rPr>
              <w:t xml:space="preserve">%NBS </w:t>
            </w:r>
            <w:r>
              <w:rPr>
                <w:rFonts w:cs="Arial"/>
                <w:bCs/>
                <w:color w:val="000000"/>
                <w:lang w:eastAsia="en-NZ"/>
              </w:rPr>
              <w:t>estimate</w:t>
            </w:r>
          </w:p>
        </w:tc>
        <w:tc>
          <w:tcPr>
            <w:tcW w:w="6804" w:type="dxa"/>
            <w:vAlign w:val="center"/>
          </w:tcPr>
          <w:p w14:paraId="2B053A2B"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 xml:space="preserve"> &lt;e.g. 45% NBS&gt;</w:t>
            </w:r>
          </w:p>
        </w:tc>
      </w:tr>
      <w:tr w:rsidR="00317208" w14:paraId="160AA929"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377731CF" w14:textId="77777777" w:rsidR="00317208" w:rsidRPr="00E177C7" w:rsidRDefault="00317208" w:rsidP="00317208">
            <w:pPr>
              <w:pStyle w:val="Table"/>
              <w:rPr>
                <w:rFonts w:cs="Arial"/>
                <w:bCs/>
                <w:color w:val="000000"/>
                <w:lang w:eastAsia="en-NZ"/>
              </w:rPr>
            </w:pPr>
            <w:r w:rsidRPr="0089431F">
              <w:rPr>
                <w:rFonts w:cs="Arial"/>
                <w:bCs/>
                <w:color w:val="000000"/>
                <w:lang w:eastAsia="en-NZ"/>
              </w:rPr>
              <w:t xml:space="preserve">List </w:t>
            </w:r>
            <w:r>
              <w:rPr>
                <w:rFonts w:cs="Arial"/>
                <w:bCs/>
                <w:color w:val="000000"/>
                <w:lang w:eastAsia="en-NZ"/>
              </w:rPr>
              <w:t>Potential</w:t>
            </w:r>
            <w:r w:rsidRPr="0089431F">
              <w:rPr>
                <w:rFonts w:cs="Arial"/>
                <w:bCs/>
                <w:color w:val="000000"/>
                <w:lang w:eastAsia="en-NZ"/>
              </w:rPr>
              <w:t xml:space="preserve"> CSWs and life safety hazards</w:t>
            </w:r>
          </w:p>
        </w:tc>
        <w:tc>
          <w:tcPr>
            <w:tcW w:w="6804" w:type="dxa"/>
            <w:vAlign w:val="center"/>
          </w:tcPr>
          <w:p w14:paraId="72BE9FF0"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&lt;None or list potential CSWs and/or any other life safety hazards&gt;</w:t>
            </w:r>
          </w:p>
        </w:tc>
      </w:tr>
      <w:tr w:rsidR="00317208" w14:paraId="6E235ACE"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32083DD2" w14:textId="77777777" w:rsidR="00317208" w:rsidRPr="00E177C7" w:rsidRDefault="00317208" w:rsidP="00317208">
            <w:pPr>
              <w:pStyle w:val="Table"/>
              <w:rPr>
                <w:rFonts w:cs="Arial"/>
                <w:bCs/>
                <w:color w:val="000000"/>
                <w:lang w:eastAsia="en-NZ"/>
              </w:rPr>
            </w:pPr>
            <w:r w:rsidRPr="0089431F">
              <w:rPr>
                <w:rFonts w:cs="Arial"/>
                <w:bCs/>
                <w:color w:val="000000"/>
                <w:lang w:eastAsia="en-NZ"/>
              </w:rPr>
              <w:t>Occupancy Considerations</w:t>
            </w:r>
          </w:p>
        </w:tc>
        <w:tc>
          <w:tcPr>
            <w:tcW w:w="6804" w:type="dxa"/>
            <w:vAlign w:val="center"/>
          </w:tcPr>
          <w:p w14:paraId="01387669"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 xml:space="preserve"> &lt;e.g. no need to change the building’s current occupancy&gt;</w:t>
            </w:r>
          </w:p>
        </w:tc>
      </w:tr>
      <w:tr w:rsidR="00317208" w14:paraId="45C0C77A"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5D5F87AC" w14:textId="77777777" w:rsidR="00317208" w:rsidRPr="0089431F" w:rsidRDefault="00317208" w:rsidP="00317208">
            <w:pPr>
              <w:pStyle w:val="Table"/>
              <w:rPr>
                <w:rFonts w:cs="Arial"/>
                <w:bCs/>
                <w:color w:val="000000"/>
                <w:lang w:eastAsia="en-NZ"/>
              </w:rPr>
            </w:pPr>
            <w:r>
              <w:rPr>
                <w:rFonts w:cs="Arial"/>
                <w:bCs/>
                <w:color w:val="000000"/>
                <w:lang w:eastAsia="en-NZ"/>
              </w:rPr>
              <w:t>Other Observations</w:t>
            </w:r>
          </w:p>
        </w:tc>
        <w:tc>
          <w:tcPr>
            <w:tcW w:w="6804" w:type="dxa"/>
            <w:vAlign w:val="center"/>
          </w:tcPr>
          <w:p w14:paraId="34E4BA03"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&lt;e.g. note any significant degradation of the building observed&gt;</w:t>
            </w:r>
          </w:p>
        </w:tc>
      </w:tr>
      <w:tr w:rsidR="00317208" w14:paraId="66637BFF" w14:textId="77777777" w:rsidTr="00CF6832">
        <w:tc>
          <w:tcPr>
            <w:cnfStyle w:val="001000000000" w:firstRow="0" w:lastRow="0" w:firstColumn="1" w:lastColumn="0" w:oddVBand="0" w:evenVBand="0" w:oddHBand="0" w:evenHBand="0" w:firstRowFirstColumn="0" w:firstRowLastColumn="0" w:lastRowFirstColumn="0" w:lastRowLastColumn="0"/>
            <w:tcW w:w="2694" w:type="dxa"/>
            <w:vAlign w:val="center"/>
          </w:tcPr>
          <w:p w14:paraId="0FB16A9D" w14:textId="77777777" w:rsidR="00317208" w:rsidRDefault="00317208" w:rsidP="00317208">
            <w:pPr>
              <w:pStyle w:val="Table"/>
              <w:rPr>
                <w:rFonts w:cs="Arial"/>
                <w:bCs/>
                <w:color w:val="000000"/>
                <w:lang w:eastAsia="en-NZ"/>
              </w:rPr>
            </w:pPr>
            <w:r w:rsidRPr="0089431F">
              <w:rPr>
                <w:rFonts w:cs="Arial"/>
                <w:bCs/>
                <w:color w:val="000000"/>
                <w:lang w:eastAsia="en-NZ"/>
              </w:rPr>
              <w:t>Conclusions &amp; Recommendations</w:t>
            </w:r>
          </w:p>
        </w:tc>
        <w:tc>
          <w:tcPr>
            <w:tcW w:w="6804" w:type="dxa"/>
            <w:vAlign w:val="center"/>
          </w:tcPr>
          <w:p w14:paraId="2453D3F7"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&lt;Further seismic assessment of this building is not considered necessary.&gt;</w:t>
            </w:r>
          </w:p>
          <w:p w14:paraId="3EF776C8"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&lt;OR&gt;</w:t>
            </w:r>
          </w:p>
          <w:p w14:paraId="3694BE82"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&lt;It is recommended a Detailed Seismic Assessment is obtained prior to commencing any design for remediation in the future.&gt;</w:t>
            </w:r>
          </w:p>
          <w:p w14:paraId="035D51A1"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&lt;OR&gt;</w:t>
            </w:r>
          </w:p>
          <w:p w14:paraId="2E113D25"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rFonts w:cs="Arial"/>
                <w:color w:val="000000"/>
                <w:highlight w:val="yellow"/>
                <w:lang w:eastAsia="en-NZ"/>
              </w:rPr>
              <w:t xml:space="preserve">&lt;A Detailed Seismic </w:t>
            </w:r>
            <w:r w:rsidRPr="00317208">
              <w:rPr>
                <w:rFonts w:cs="Arial"/>
                <w:highlight w:val="yellow"/>
                <w:lang w:eastAsia="en-NZ"/>
              </w:rPr>
              <w:t>Assessment or Specific Engineering Investigation is recommended in order to confirm......&gt;</w:t>
            </w:r>
          </w:p>
        </w:tc>
      </w:tr>
    </w:tbl>
    <w:bookmarkEnd w:id="4"/>
    <w:p w14:paraId="1198D163" w14:textId="77777777" w:rsidR="00327FC3" w:rsidRPr="00924F1D" w:rsidRDefault="00212175" w:rsidP="00924F1D">
      <w:pPr>
        <w:pStyle w:val="TOCHeading"/>
      </w:pPr>
      <w:r w:rsidRPr="00924F1D">
        <w:lastRenderedPageBreak/>
        <w:t xml:space="preserve">Contents  </w:t>
      </w:r>
    </w:p>
    <w:p w14:paraId="2EA57E16" w14:textId="77777777" w:rsidR="005362C2" w:rsidRDefault="005362C2" w:rsidP="005362C2">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1DE2D189" w14:textId="77777777" w:rsidR="00CB13DA" w:rsidRDefault="00CB13DA" w:rsidP="005362C2"/>
    <w:p w14:paraId="218D2972" w14:textId="77777777" w:rsidR="0056491B" w:rsidRDefault="00CB13DA">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38477924" w:history="1">
        <w:r w:rsidR="0056491B" w:rsidRPr="0085316E">
          <w:rPr>
            <w:rStyle w:val="Hyperlink"/>
            <w:noProof/>
          </w:rPr>
          <w:t>Document Control</w:t>
        </w:r>
        <w:r w:rsidR="0056491B">
          <w:rPr>
            <w:noProof/>
            <w:webHidden/>
          </w:rPr>
          <w:tab/>
        </w:r>
        <w:r w:rsidR="0056491B">
          <w:rPr>
            <w:noProof/>
            <w:webHidden/>
          </w:rPr>
          <w:fldChar w:fldCharType="begin"/>
        </w:r>
        <w:r w:rsidR="0056491B">
          <w:rPr>
            <w:noProof/>
            <w:webHidden/>
          </w:rPr>
          <w:instrText xml:space="preserve"> PAGEREF _Toc238477924 \h </w:instrText>
        </w:r>
        <w:r w:rsidR="0056491B">
          <w:rPr>
            <w:noProof/>
            <w:webHidden/>
          </w:rPr>
        </w:r>
        <w:r w:rsidR="0056491B">
          <w:rPr>
            <w:noProof/>
            <w:webHidden/>
          </w:rPr>
          <w:fldChar w:fldCharType="separate"/>
        </w:r>
        <w:r w:rsidR="0056491B">
          <w:rPr>
            <w:noProof/>
            <w:webHidden/>
          </w:rPr>
          <w:t>1</w:t>
        </w:r>
        <w:r w:rsidR="0056491B">
          <w:rPr>
            <w:noProof/>
            <w:webHidden/>
          </w:rPr>
          <w:fldChar w:fldCharType="end"/>
        </w:r>
      </w:hyperlink>
    </w:p>
    <w:p w14:paraId="3F7BC87D" w14:textId="77777777" w:rsidR="0056491B" w:rsidRDefault="0056491B">
      <w:pPr>
        <w:pStyle w:val="TOC3"/>
        <w:tabs>
          <w:tab w:val="right" w:leader="dot" w:pos="9402"/>
        </w:tabs>
        <w:rPr>
          <w:rFonts w:eastAsiaTheme="minorEastAsia" w:cstheme="minorBidi"/>
          <w:noProof/>
          <w:kern w:val="2"/>
          <w:lang w:eastAsia="en-NZ"/>
          <w14:ligatures w14:val="standardContextual"/>
        </w:rPr>
      </w:pPr>
      <w:hyperlink w:anchor="_Toc238477925" w:history="1">
        <w:r w:rsidRPr="0085316E">
          <w:rPr>
            <w:rStyle w:val="Hyperlink"/>
            <w:noProof/>
          </w:rPr>
          <w:t>Revision History</w:t>
        </w:r>
        <w:r>
          <w:rPr>
            <w:noProof/>
            <w:webHidden/>
          </w:rPr>
          <w:tab/>
        </w:r>
        <w:r>
          <w:rPr>
            <w:noProof/>
            <w:webHidden/>
          </w:rPr>
          <w:fldChar w:fldCharType="begin"/>
        </w:r>
        <w:r>
          <w:rPr>
            <w:noProof/>
            <w:webHidden/>
          </w:rPr>
          <w:instrText xml:space="preserve"> PAGEREF _Toc238477925 \h </w:instrText>
        </w:r>
        <w:r>
          <w:rPr>
            <w:noProof/>
            <w:webHidden/>
          </w:rPr>
        </w:r>
        <w:r>
          <w:rPr>
            <w:noProof/>
            <w:webHidden/>
          </w:rPr>
          <w:fldChar w:fldCharType="separate"/>
        </w:r>
        <w:r>
          <w:rPr>
            <w:noProof/>
            <w:webHidden/>
          </w:rPr>
          <w:t>1</w:t>
        </w:r>
        <w:r>
          <w:rPr>
            <w:noProof/>
            <w:webHidden/>
          </w:rPr>
          <w:fldChar w:fldCharType="end"/>
        </w:r>
      </w:hyperlink>
    </w:p>
    <w:p w14:paraId="0AC74798" w14:textId="77777777" w:rsidR="0056491B" w:rsidRDefault="0056491B">
      <w:pPr>
        <w:pStyle w:val="TOC3"/>
        <w:tabs>
          <w:tab w:val="right" w:leader="dot" w:pos="9402"/>
        </w:tabs>
        <w:rPr>
          <w:rFonts w:eastAsiaTheme="minorEastAsia" w:cstheme="minorBidi"/>
          <w:noProof/>
          <w:kern w:val="2"/>
          <w:lang w:eastAsia="en-NZ"/>
          <w14:ligatures w14:val="standardContextual"/>
        </w:rPr>
      </w:pPr>
      <w:hyperlink w:anchor="_Toc238477926" w:history="1">
        <w:r w:rsidRPr="0085316E">
          <w:rPr>
            <w:rStyle w:val="Hyperlink"/>
            <w:noProof/>
          </w:rPr>
          <w:t>Document Acceptance</w:t>
        </w:r>
        <w:r>
          <w:rPr>
            <w:noProof/>
            <w:webHidden/>
          </w:rPr>
          <w:tab/>
        </w:r>
        <w:r>
          <w:rPr>
            <w:noProof/>
            <w:webHidden/>
          </w:rPr>
          <w:fldChar w:fldCharType="begin"/>
        </w:r>
        <w:r>
          <w:rPr>
            <w:noProof/>
            <w:webHidden/>
          </w:rPr>
          <w:instrText xml:space="preserve"> PAGEREF _Toc238477926 \h </w:instrText>
        </w:r>
        <w:r>
          <w:rPr>
            <w:noProof/>
            <w:webHidden/>
          </w:rPr>
        </w:r>
        <w:r>
          <w:rPr>
            <w:noProof/>
            <w:webHidden/>
          </w:rPr>
          <w:fldChar w:fldCharType="separate"/>
        </w:r>
        <w:r>
          <w:rPr>
            <w:noProof/>
            <w:webHidden/>
          </w:rPr>
          <w:t>1</w:t>
        </w:r>
        <w:r>
          <w:rPr>
            <w:noProof/>
            <w:webHidden/>
          </w:rPr>
          <w:fldChar w:fldCharType="end"/>
        </w:r>
      </w:hyperlink>
    </w:p>
    <w:p w14:paraId="1A124014" w14:textId="77777777" w:rsidR="0056491B" w:rsidRDefault="0056491B">
      <w:pPr>
        <w:pStyle w:val="TOC1"/>
        <w:tabs>
          <w:tab w:val="right" w:leader="dot" w:pos="9402"/>
        </w:tabs>
        <w:rPr>
          <w:rFonts w:eastAsiaTheme="minorEastAsia" w:cstheme="minorBidi"/>
          <w:noProof/>
          <w:kern w:val="2"/>
          <w:lang w:eastAsia="en-NZ"/>
          <w14:ligatures w14:val="standardContextual"/>
        </w:rPr>
      </w:pPr>
      <w:hyperlink w:anchor="_Toc238477927" w:history="1">
        <w:r w:rsidRPr="0085316E">
          <w:rPr>
            <w:rStyle w:val="Hyperlink"/>
            <w:noProof/>
          </w:rPr>
          <w:t>Executive Summary</w:t>
        </w:r>
        <w:r>
          <w:rPr>
            <w:noProof/>
            <w:webHidden/>
          </w:rPr>
          <w:tab/>
        </w:r>
        <w:r>
          <w:rPr>
            <w:noProof/>
            <w:webHidden/>
          </w:rPr>
          <w:fldChar w:fldCharType="begin"/>
        </w:r>
        <w:r>
          <w:rPr>
            <w:noProof/>
            <w:webHidden/>
          </w:rPr>
          <w:instrText xml:space="preserve"> PAGEREF _Toc238477927 \h </w:instrText>
        </w:r>
        <w:r>
          <w:rPr>
            <w:noProof/>
            <w:webHidden/>
          </w:rPr>
        </w:r>
        <w:r>
          <w:rPr>
            <w:noProof/>
            <w:webHidden/>
          </w:rPr>
          <w:fldChar w:fldCharType="separate"/>
        </w:r>
        <w:r>
          <w:rPr>
            <w:noProof/>
            <w:webHidden/>
          </w:rPr>
          <w:t>2</w:t>
        </w:r>
        <w:r>
          <w:rPr>
            <w:noProof/>
            <w:webHidden/>
          </w:rPr>
          <w:fldChar w:fldCharType="end"/>
        </w:r>
      </w:hyperlink>
    </w:p>
    <w:p w14:paraId="4930F909" w14:textId="77777777" w:rsidR="0056491B" w:rsidRDefault="0056491B">
      <w:pPr>
        <w:pStyle w:val="TOC1"/>
        <w:tabs>
          <w:tab w:val="left" w:pos="482"/>
          <w:tab w:val="right" w:leader="dot" w:pos="9402"/>
        </w:tabs>
        <w:rPr>
          <w:rFonts w:eastAsiaTheme="minorEastAsia" w:cstheme="minorBidi"/>
          <w:noProof/>
          <w:kern w:val="2"/>
          <w:lang w:eastAsia="en-NZ"/>
          <w14:ligatures w14:val="standardContextual"/>
        </w:rPr>
      </w:pPr>
      <w:hyperlink w:anchor="_Toc238477928" w:history="1">
        <w:r w:rsidRPr="0085316E">
          <w:rPr>
            <w:rStyle w:val="Hyperlink"/>
            <w:noProof/>
          </w:rPr>
          <w:t>1.</w:t>
        </w:r>
        <w:r>
          <w:rPr>
            <w:rFonts w:eastAsiaTheme="minorEastAsia" w:cstheme="minorBidi"/>
            <w:noProof/>
            <w:kern w:val="2"/>
            <w:lang w:eastAsia="en-NZ"/>
            <w14:ligatures w14:val="standardContextual"/>
          </w:rPr>
          <w:tab/>
        </w:r>
        <w:r w:rsidRPr="0085316E">
          <w:rPr>
            <w:rStyle w:val="Hyperlink"/>
            <w:noProof/>
          </w:rPr>
          <w:t>Introduction</w:t>
        </w:r>
        <w:r>
          <w:rPr>
            <w:noProof/>
            <w:webHidden/>
          </w:rPr>
          <w:tab/>
        </w:r>
        <w:r>
          <w:rPr>
            <w:noProof/>
            <w:webHidden/>
          </w:rPr>
          <w:fldChar w:fldCharType="begin"/>
        </w:r>
        <w:r>
          <w:rPr>
            <w:noProof/>
            <w:webHidden/>
          </w:rPr>
          <w:instrText xml:space="preserve"> PAGEREF _Toc238477928 \h </w:instrText>
        </w:r>
        <w:r>
          <w:rPr>
            <w:noProof/>
            <w:webHidden/>
          </w:rPr>
        </w:r>
        <w:r>
          <w:rPr>
            <w:noProof/>
            <w:webHidden/>
          </w:rPr>
          <w:fldChar w:fldCharType="separate"/>
        </w:r>
        <w:r>
          <w:rPr>
            <w:noProof/>
            <w:webHidden/>
          </w:rPr>
          <w:t>4</w:t>
        </w:r>
        <w:r>
          <w:rPr>
            <w:noProof/>
            <w:webHidden/>
          </w:rPr>
          <w:fldChar w:fldCharType="end"/>
        </w:r>
      </w:hyperlink>
    </w:p>
    <w:p w14:paraId="76CEA9D4" w14:textId="77777777" w:rsidR="0056491B" w:rsidRDefault="0056491B">
      <w:pPr>
        <w:pStyle w:val="TOC1"/>
        <w:tabs>
          <w:tab w:val="left" w:pos="482"/>
          <w:tab w:val="right" w:leader="dot" w:pos="9402"/>
        </w:tabs>
        <w:rPr>
          <w:rFonts w:eastAsiaTheme="minorEastAsia" w:cstheme="minorBidi"/>
          <w:noProof/>
          <w:kern w:val="2"/>
          <w:lang w:eastAsia="en-NZ"/>
          <w14:ligatures w14:val="standardContextual"/>
        </w:rPr>
      </w:pPr>
      <w:hyperlink w:anchor="_Toc238477929" w:history="1">
        <w:r w:rsidRPr="0085316E">
          <w:rPr>
            <w:rStyle w:val="Hyperlink"/>
            <w:noProof/>
          </w:rPr>
          <w:t>2.</w:t>
        </w:r>
        <w:r>
          <w:rPr>
            <w:rFonts w:eastAsiaTheme="minorEastAsia" w:cstheme="minorBidi"/>
            <w:noProof/>
            <w:kern w:val="2"/>
            <w:lang w:eastAsia="en-NZ"/>
            <w14:ligatures w14:val="standardContextual"/>
          </w:rPr>
          <w:tab/>
        </w:r>
        <w:r w:rsidRPr="0085316E">
          <w:rPr>
            <w:rStyle w:val="Hyperlink"/>
            <w:noProof/>
          </w:rPr>
          <w:t>Building and Site Description</w:t>
        </w:r>
        <w:r>
          <w:rPr>
            <w:noProof/>
            <w:webHidden/>
          </w:rPr>
          <w:tab/>
        </w:r>
        <w:r>
          <w:rPr>
            <w:noProof/>
            <w:webHidden/>
          </w:rPr>
          <w:fldChar w:fldCharType="begin"/>
        </w:r>
        <w:r>
          <w:rPr>
            <w:noProof/>
            <w:webHidden/>
          </w:rPr>
          <w:instrText xml:space="preserve"> PAGEREF _Toc238477929 \h </w:instrText>
        </w:r>
        <w:r>
          <w:rPr>
            <w:noProof/>
            <w:webHidden/>
          </w:rPr>
        </w:r>
        <w:r>
          <w:rPr>
            <w:noProof/>
            <w:webHidden/>
          </w:rPr>
          <w:fldChar w:fldCharType="separate"/>
        </w:r>
        <w:r>
          <w:rPr>
            <w:noProof/>
            <w:webHidden/>
          </w:rPr>
          <w:t>5</w:t>
        </w:r>
        <w:r>
          <w:rPr>
            <w:noProof/>
            <w:webHidden/>
          </w:rPr>
          <w:fldChar w:fldCharType="end"/>
        </w:r>
      </w:hyperlink>
    </w:p>
    <w:p w14:paraId="715628DE"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0" w:history="1">
        <w:r w:rsidRPr="0085316E">
          <w:rPr>
            <w:rStyle w:val="Hyperlink"/>
            <w:noProof/>
          </w:rPr>
          <w:t>2.1</w:t>
        </w:r>
        <w:r>
          <w:rPr>
            <w:rFonts w:eastAsiaTheme="minorEastAsia" w:cstheme="minorBidi"/>
            <w:noProof/>
            <w:kern w:val="2"/>
            <w:lang w:eastAsia="en-NZ"/>
            <w14:ligatures w14:val="standardContextual"/>
          </w:rPr>
          <w:tab/>
        </w:r>
        <w:r w:rsidRPr="0085316E">
          <w:rPr>
            <w:rStyle w:val="Hyperlink"/>
            <w:noProof/>
          </w:rPr>
          <w:t>Building Location</w:t>
        </w:r>
        <w:r>
          <w:rPr>
            <w:noProof/>
            <w:webHidden/>
          </w:rPr>
          <w:tab/>
        </w:r>
        <w:r>
          <w:rPr>
            <w:noProof/>
            <w:webHidden/>
          </w:rPr>
          <w:fldChar w:fldCharType="begin"/>
        </w:r>
        <w:r>
          <w:rPr>
            <w:noProof/>
            <w:webHidden/>
          </w:rPr>
          <w:instrText xml:space="preserve"> PAGEREF _Toc238477930 \h </w:instrText>
        </w:r>
        <w:r>
          <w:rPr>
            <w:noProof/>
            <w:webHidden/>
          </w:rPr>
        </w:r>
        <w:r>
          <w:rPr>
            <w:noProof/>
            <w:webHidden/>
          </w:rPr>
          <w:fldChar w:fldCharType="separate"/>
        </w:r>
        <w:r>
          <w:rPr>
            <w:noProof/>
            <w:webHidden/>
          </w:rPr>
          <w:t>7</w:t>
        </w:r>
        <w:r>
          <w:rPr>
            <w:noProof/>
            <w:webHidden/>
          </w:rPr>
          <w:fldChar w:fldCharType="end"/>
        </w:r>
      </w:hyperlink>
    </w:p>
    <w:p w14:paraId="116ABA6C" w14:textId="77777777" w:rsidR="0056491B" w:rsidRDefault="0056491B">
      <w:pPr>
        <w:pStyle w:val="TOC1"/>
        <w:tabs>
          <w:tab w:val="left" w:pos="482"/>
          <w:tab w:val="right" w:leader="dot" w:pos="9402"/>
        </w:tabs>
        <w:rPr>
          <w:rFonts w:eastAsiaTheme="minorEastAsia" w:cstheme="minorBidi"/>
          <w:noProof/>
          <w:kern w:val="2"/>
          <w:lang w:eastAsia="en-NZ"/>
          <w14:ligatures w14:val="standardContextual"/>
        </w:rPr>
      </w:pPr>
      <w:hyperlink w:anchor="_Toc238477931" w:history="1">
        <w:r w:rsidRPr="0085316E">
          <w:rPr>
            <w:rStyle w:val="Hyperlink"/>
            <w:noProof/>
          </w:rPr>
          <w:t>3.</w:t>
        </w:r>
        <w:r>
          <w:rPr>
            <w:rFonts w:eastAsiaTheme="minorEastAsia" w:cstheme="minorBidi"/>
            <w:noProof/>
            <w:kern w:val="2"/>
            <w:lang w:eastAsia="en-NZ"/>
            <w14:ligatures w14:val="standardContextual"/>
          </w:rPr>
          <w:tab/>
        </w:r>
        <w:r w:rsidRPr="0085316E">
          <w:rPr>
            <w:rStyle w:val="Hyperlink"/>
            <w:noProof/>
          </w:rPr>
          <w:t>Seismic Assessment of the Building</w:t>
        </w:r>
        <w:r>
          <w:rPr>
            <w:noProof/>
            <w:webHidden/>
          </w:rPr>
          <w:tab/>
        </w:r>
        <w:r>
          <w:rPr>
            <w:noProof/>
            <w:webHidden/>
          </w:rPr>
          <w:fldChar w:fldCharType="begin"/>
        </w:r>
        <w:r>
          <w:rPr>
            <w:noProof/>
            <w:webHidden/>
          </w:rPr>
          <w:instrText xml:space="preserve"> PAGEREF _Toc238477931 \h </w:instrText>
        </w:r>
        <w:r>
          <w:rPr>
            <w:noProof/>
            <w:webHidden/>
          </w:rPr>
        </w:r>
        <w:r>
          <w:rPr>
            <w:noProof/>
            <w:webHidden/>
          </w:rPr>
          <w:fldChar w:fldCharType="separate"/>
        </w:r>
        <w:r>
          <w:rPr>
            <w:noProof/>
            <w:webHidden/>
          </w:rPr>
          <w:t>8</w:t>
        </w:r>
        <w:r>
          <w:rPr>
            <w:noProof/>
            <w:webHidden/>
          </w:rPr>
          <w:fldChar w:fldCharType="end"/>
        </w:r>
      </w:hyperlink>
    </w:p>
    <w:p w14:paraId="467E78C2"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2" w:history="1">
        <w:r w:rsidRPr="0085316E">
          <w:rPr>
            <w:rStyle w:val="Hyperlink"/>
            <w:noProof/>
          </w:rPr>
          <w:t>3.1</w:t>
        </w:r>
        <w:r>
          <w:rPr>
            <w:rFonts w:eastAsiaTheme="minorEastAsia" w:cstheme="minorBidi"/>
            <w:noProof/>
            <w:kern w:val="2"/>
            <w:lang w:eastAsia="en-NZ"/>
            <w14:ligatures w14:val="standardContextual"/>
          </w:rPr>
          <w:tab/>
        </w:r>
        <w:r w:rsidRPr="0085316E">
          <w:rPr>
            <w:rStyle w:val="Hyperlink"/>
            <w:noProof/>
          </w:rPr>
          <w:t>Analysis Methodology</w:t>
        </w:r>
        <w:r>
          <w:rPr>
            <w:noProof/>
            <w:webHidden/>
          </w:rPr>
          <w:tab/>
        </w:r>
        <w:r>
          <w:rPr>
            <w:noProof/>
            <w:webHidden/>
          </w:rPr>
          <w:fldChar w:fldCharType="begin"/>
        </w:r>
        <w:r>
          <w:rPr>
            <w:noProof/>
            <w:webHidden/>
          </w:rPr>
          <w:instrText xml:space="preserve"> PAGEREF _Toc238477932 \h </w:instrText>
        </w:r>
        <w:r>
          <w:rPr>
            <w:noProof/>
            <w:webHidden/>
          </w:rPr>
        </w:r>
        <w:r>
          <w:rPr>
            <w:noProof/>
            <w:webHidden/>
          </w:rPr>
          <w:fldChar w:fldCharType="separate"/>
        </w:r>
        <w:r>
          <w:rPr>
            <w:noProof/>
            <w:webHidden/>
          </w:rPr>
          <w:t>8</w:t>
        </w:r>
        <w:r>
          <w:rPr>
            <w:noProof/>
            <w:webHidden/>
          </w:rPr>
          <w:fldChar w:fldCharType="end"/>
        </w:r>
      </w:hyperlink>
    </w:p>
    <w:p w14:paraId="7CEB74CD"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3" w:history="1">
        <w:r w:rsidRPr="0085316E">
          <w:rPr>
            <w:rStyle w:val="Hyperlink"/>
            <w:noProof/>
          </w:rPr>
          <w:t>3.2</w:t>
        </w:r>
        <w:r>
          <w:rPr>
            <w:rFonts w:eastAsiaTheme="minorEastAsia" w:cstheme="minorBidi"/>
            <w:noProof/>
            <w:kern w:val="2"/>
            <w:lang w:eastAsia="en-NZ"/>
            <w14:ligatures w14:val="standardContextual"/>
          </w:rPr>
          <w:tab/>
        </w:r>
        <w:r w:rsidRPr="0085316E">
          <w:rPr>
            <w:rStyle w:val="Hyperlink"/>
            <w:noProof/>
          </w:rPr>
          <w:t>Intrusive Investigations</w:t>
        </w:r>
        <w:r>
          <w:rPr>
            <w:noProof/>
            <w:webHidden/>
          </w:rPr>
          <w:tab/>
        </w:r>
        <w:r>
          <w:rPr>
            <w:noProof/>
            <w:webHidden/>
          </w:rPr>
          <w:fldChar w:fldCharType="begin"/>
        </w:r>
        <w:r>
          <w:rPr>
            <w:noProof/>
            <w:webHidden/>
          </w:rPr>
          <w:instrText xml:space="preserve"> PAGEREF _Toc238477933 \h </w:instrText>
        </w:r>
        <w:r>
          <w:rPr>
            <w:noProof/>
            <w:webHidden/>
          </w:rPr>
        </w:r>
        <w:r>
          <w:rPr>
            <w:noProof/>
            <w:webHidden/>
          </w:rPr>
          <w:fldChar w:fldCharType="separate"/>
        </w:r>
        <w:r>
          <w:rPr>
            <w:noProof/>
            <w:webHidden/>
          </w:rPr>
          <w:t>8</w:t>
        </w:r>
        <w:r>
          <w:rPr>
            <w:noProof/>
            <w:webHidden/>
          </w:rPr>
          <w:fldChar w:fldCharType="end"/>
        </w:r>
      </w:hyperlink>
    </w:p>
    <w:p w14:paraId="6FECE3DE"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4" w:history="1">
        <w:r w:rsidRPr="0085316E">
          <w:rPr>
            <w:rStyle w:val="Hyperlink"/>
            <w:noProof/>
          </w:rPr>
          <w:t>3.3</w:t>
        </w:r>
        <w:r>
          <w:rPr>
            <w:rFonts w:eastAsiaTheme="minorEastAsia" w:cstheme="minorBidi"/>
            <w:noProof/>
            <w:kern w:val="2"/>
            <w:lang w:eastAsia="en-NZ"/>
            <w14:ligatures w14:val="standardContextual"/>
          </w:rPr>
          <w:tab/>
        </w:r>
        <w:r w:rsidRPr="0085316E">
          <w:rPr>
            <w:rStyle w:val="Hyperlink"/>
            <w:noProof/>
          </w:rPr>
          <w:t>Key Input Parameters</w:t>
        </w:r>
        <w:r>
          <w:rPr>
            <w:noProof/>
            <w:webHidden/>
          </w:rPr>
          <w:tab/>
        </w:r>
        <w:r>
          <w:rPr>
            <w:noProof/>
            <w:webHidden/>
          </w:rPr>
          <w:fldChar w:fldCharType="begin"/>
        </w:r>
        <w:r>
          <w:rPr>
            <w:noProof/>
            <w:webHidden/>
          </w:rPr>
          <w:instrText xml:space="preserve"> PAGEREF _Toc238477934 \h </w:instrText>
        </w:r>
        <w:r>
          <w:rPr>
            <w:noProof/>
            <w:webHidden/>
          </w:rPr>
        </w:r>
        <w:r>
          <w:rPr>
            <w:noProof/>
            <w:webHidden/>
          </w:rPr>
          <w:fldChar w:fldCharType="separate"/>
        </w:r>
        <w:r>
          <w:rPr>
            <w:noProof/>
            <w:webHidden/>
          </w:rPr>
          <w:t>8</w:t>
        </w:r>
        <w:r>
          <w:rPr>
            <w:noProof/>
            <w:webHidden/>
          </w:rPr>
          <w:fldChar w:fldCharType="end"/>
        </w:r>
      </w:hyperlink>
    </w:p>
    <w:p w14:paraId="6DEE9E2D"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5" w:history="1">
        <w:r w:rsidRPr="0085316E">
          <w:rPr>
            <w:rStyle w:val="Hyperlink"/>
            <w:noProof/>
            <w:lang w:val="en-GB"/>
          </w:rPr>
          <w:t>3.4</w:t>
        </w:r>
        <w:r>
          <w:rPr>
            <w:rFonts w:eastAsiaTheme="minorEastAsia" w:cstheme="minorBidi"/>
            <w:noProof/>
            <w:kern w:val="2"/>
            <w:lang w:eastAsia="en-NZ"/>
            <w14:ligatures w14:val="standardContextual"/>
          </w:rPr>
          <w:tab/>
        </w:r>
        <w:r w:rsidRPr="0085316E">
          <w:rPr>
            <w:rStyle w:val="Hyperlink"/>
            <w:noProof/>
            <w:lang w:val="en-GB"/>
          </w:rPr>
          <w:t>Seismic Rating</w:t>
        </w:r>
        <w:r>
          <w:rPr>
            <w:noProof/>
            <w:webHidden/>
          </w:rPr>
          <w:tab/>
        </w:r>
        <w:r>
          <w:rPr>
            <w:noProof/>
            <w:webHidden/>
          </w:rPr>
          <w:fldChar w:fldCharType="begin"/>
        </w:r>
        <w:r>
          <w:rPr>
            <w:noProof/>
            <w:webHidden/>
          </w:rPr>
          <w:instrText xml:space="preserve"> PAGEREF _Toc238477935 \h </w:instrText>
        </w:r>
        <w:r>
          <w:rPr>
            <w:noProof/>
            <w:webHidden/>
          </w:rPr>
        </w:r>
        <w:r>
          <w:rPr>
            <w:noProof/>
            <w:webHidden/>
          </w:rPr>
          <w:fldChar w:fldCharType="separate"/>
        </w:r>
        <w:r>
          <w:rPr>
            <w:noProof/>
            <w:webHidden/>
          </w:rPr>
          <w:t>9</w:t>
        </w:r>
        <w:r>
          <w:rPr>
            <w:noProof/>
            <w:webHidden/>
          </w:rPr>
          <w:fldChar w:fldCharType="end"/>
        </w:r>
      </w:hyperlink>
    </w:p>
    <w:p w14:paraId="76371F27"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36" w:history="1">
        <w:r w:rsidRPr="0085316E">
          <w:rPr>
            <w:rStyle w:val="Hyperlink"/>
            <w:noProof/>
          </w:rPr>
          <w:t>3.5</w:t>
        </w:r>
        <w:r>
          <w:rPr>
            <w:rFonts w:eastAsiaTheme="minorEastAsia" w:cstheme="minorBidi"/>
            <w:noProof/>
            <w:kern w:val="2"/>
            <w:lang w:eastAsia="en-NZ"/>
            <w14:ligatures w14:val="standardContextual"/>
          </w:rPr>
          <w:tab/>
        </w:r>
        <w:r w:rsidRPr="0085316E">
          <w:rPr>
            <w:rStyle w:val="Hyperlink"/>
            <w:noProof/>
          </w:rPr>
          <w:t>Structural Weaknesses &amp; Life Safety Hazards</w:t>
        </w:r>
        <w:r>
          <w:rPr>
            <w:noProof/>
            <w:webHidden/>
          </w:rPr>
          <w:tab/>
        </w:r>
        <w:r>
          <w:rPr>
            <w:noProof/>
            <w:webHidden/>
          </w:rPr>
          <w:fldChar w:fldCharType="begin"/>
        </w:r>
        <w:r>
          <w:rPr>
            <w:noProof/>
            <w:webHidden/>
          </w:rPr>
          <w:instrText xml:space="preserve"> PAGEREF _Toc238477936 \h </w:instrText>
        </w:r>
        <w:r>
          <w:rPr>
            <w:noProof/>
            <w:webHidden/>
          </w:rPr>
        </w:r>
        <w:r>
          <w:rPr>
            <w:noProof/>
            <w:webHidden/>
          </w:rPr>
          <w:fldChar w:fldCharType="separate"/>
        </w:r>
        <w:r>
          <w:rPr>
            <w:noProof/>
            <w:webHidden/>
          </w:rPr>
          <w:t>9</w:t>
        </w:r>
        <w:r>
          <w:rPr>
            <w:noProof/>
            <w:webHidden/>
          </w:rPr>
          <w:fldChar w:fldCharType="end"/>
        </w:r>
      </w:hyperlink>
    </w:p>
    <w:p w14:paraId="3BB31048" w14:textId="77777777" w:rsidR="0056491B" w:rsidRDefault="0056491B">
      <w:pPr>
        <w:pStyle w:val="TOC3"/>
        <w:tabs>
          <w:tab w:val="left" w:pos="1440"/>
          <w:tab w:val="right" w:leader="dot" w:pos="9402"/>
        </w:tabs>
        <w:rPr>
          <w:rFonts w:eastAsiaTheme="minorEastAsia" w:cstheme="minorBidi"/>
          <w:noProof/>
          <w:kern w:val="2"/>
          <w:lang w:eastAsia="en-NZ"/>
          <w14:ligatures w14:val="standardContextual"/>
        </w:rPr>
      </w:pPr>
      <w:hyperlink w:anchor="_Toc238477937" w:history="1">
        <w:r w:rsidRPr="0085316E">
          <w:rPr>
            <w:rStyle w:val="Hyperlink"/>
            <w:noProof/>
          </w:rPr>
          <w:t>3.5.1</w:t>
        </w:r>
        <w:r>
          <w:rPr>
            <w:rFonts w:eastAsiaTheme="minorEastAsia" w:cstheme="minorBidi"/>
            <w:noProof/>
            <w:kern w:val="2"/>
            <w:lang w:eastAsia="en-NZ"/>
            <w14:ligatures w14:val="standardContextual"/>
          </w:rPr>
          <w:tab/>
        </w:r>
        <w:r w:rsidRPr="0085316E">
          <w:rPr>
            <w:rStyle w:val="Hyperlink"/>
            <w:noProof/>
          </w:rPr>
          <w:t>Potential Critical Structural Weakness</w:t>
        </w:r>
        <w:r>
          <w:rPr>
            <w:noProof/>
            <w:webHidden/>
          </w:rPr>
          <w:tab/>
        </w:r>
        <w:r>
          <w:rPr>
            <w:noProof/>
            <w:webHidden/>
          </w:rPr>
          <w:fldChar w:fldCharType="begin"/>
        </w:r>
        <w:r>
          <w:rPr>
            <w:noProof/>
            <w:webHidden/>
          </w:rPr>
          <w:instrText xml:space="preserve"> PAGEREF _Toc238477937 \h </w:instrText>
        </w:r>
        <w:r>
          <w:rPr>
            <w:noProof/>
            <w:webHidden/>
          </w:rPr>
        </w:r>
        <w:r>
          <w:rPr>
            <w:noProof/>
            <w:webHidden/>
          </w:rPr>
          <w:fldChar w:fldCharType="separate"/>
        </w:r>
        <w:r>
          <w:rPr>
            <w:noProof/>
            <w:webHidden/>
          </w:rPr>
          <w:t>9</w:t>
        </w:r>
        <w:r>
          <w:rPr>
            <w:noProof/>
            <w:webHidden/>
          </w:rPr>
          <w:fldChar w:fldCharType="end"/>
        </w:r>
      </w:hyperlink>
    </w:p>
    <w:p w14:paraId="5F847066" w14:textId="77777777" w:rsidR="0056491B" w:rsidRDefault="0056491B">
      <w:pPr>
        <w:pStyle w:val="TOC3"/>
        <w:tabs>
          <w:tab w:val="left" w:pos="1440"/>
          <w:tab w:val="right" w:leader="dot" w:pos="9402"/>
        </w:tabs>
        <w:rPr>
          <w:rFonts w:eastAsiaTheme="minorEastAsia" w:cstheme="minorBidi"/>
          <w:noProof/>
          <w:kern w:val="2"/>
          <w:lang w:eastAsia="en-NZ"/>
          <w14:ligatures w14:val="standardContextual"/>
        </w:rPr>
      </w:pPr>
      <w:hyperlink w:anchor="_Toc238477938" w:history="1">
        <w:r w:rsidRPr="0085316E">
          <w:rPr>
            <w:rStyle w:val="Hyperlink"/>
            <w:noProof/>
          </w:rPr>
          <w:t>3.5.2</w:t>
        </w:r>
        <w:r>
          <w:rPr>
            <w:rFonts w:eastAsiaTheme="minorEastAsia" w:cstheme="minorBidi"/>
            <w:noProof/>
            <w:kern w:val="2"/>
            <w:lang w:eastAsia="en-NZ"/>
            <w14:ligatures w14:val="standardContextual"/>
          </w:rPr>
          <w:tab/>
        </w:r>
        <w:r w:rsidRPr="0085316E">
          <w:rPr>
            <w:rStyle w:val="Hyperlink"/>
            <w:noProof/>
          </w:rPr>
          <w:t>Stairs</w:t>
        </w:r>
        <w:r>
          <w:rPr>
            <w:noProof/>
            <w:webHidden/>
          </w:rPr>
          <w:tab/>
        </w:r>
        <w:r>
          <w:rPr>
            <w:noProof/>
            <w:webHidden/>
          </w:rPr>
          <w:fldChar w:fldCharType="begin"/>
        </w:r>
        <w:r>
          <w:rPr>
            <w:noProof/>
            <w:webHidden/>
          </w:rPr>
          <w:instrText xml:space="preserve"> PAGEREF _Toc238477938 \h </w:instrText>
        </w:r>
        <w:r>
          <w:rPr>
            <w:noProof/>
            <w:webHidden/>
          </w:rPr>
        </w:r>
        <w:r>
          <w:rPr>
            <w:noProof/>
            <w:webHidden/>
          </w:rPr>
          <w:fldChar w:fldCharType="separate"/>
        </w:r>
        <w:r>
          <w:rPr>
            <w:noProof/>
            <w:webHidden/>
          </w:rPr>
          <w:t>9</w:t>
        </w:r>
        <w:r>
          <w:rPr>
            <w:noProof/>
            <w:webHidden/>
          </w:rPr>
          <w:fldChar w:fldCharType="end"/>
        </w:r>
      </w:hyperlink>
    </w:p>
    <w:p w14:paraId="76D8D583" w14:textId="77777777" w:rsidR="0056491B" w:rsidRDefault="0056491B">
      <w:pPr>
        <w:pStyle w:val="TOC3"/>
        <w:tabs>
          <w:tab w:val="left" w:pos="1440"/>
          <w:tab w:val="right" w:leader="dot" w:pos="9402"/>
        </w:tabs>
        <w:rPr>
          <w:rFonts w:eastAsiaTheme="minorEastAsia" w:cstheme="minorBidi"/>
          <w:noProof/>
          <w:kern w:val="2"/>
          <w:lang w:eastAsia="en-NZ"/>
          <w14:ligatures w14:val="standardContextual"/>
        </w:rPr>
      </w:pPr>
      <w:hyperlink w:anchor="_Toc238477939" w:history="1">
        <w:r w:rsidRPr="0085316E">
          <w:rPr>
            <w:rStyle w:val="Hyperlink"/>
            <w:noProof/>
          </w:rPr>
          <w:t>3.5.3</w:t>
        </w:r>
        <w:r>
          <w:rPr>
            <w:rFonts w:eastAsiaTheme="minorEastAsia" w:cstheme="minorBidi"/>
            <w:noProof/>
            <w:kern w:val="2"/>
            <w:lang w:eastAsia="en-NZ"/>
            <w14:ligatures w14:val="standardContextual"/>
          </w:rPr>
          <w:tab/>
        </w:r>
        <w:r w:rsidRPr="0085316E">
          <w:rPr>
            <w:rStyle w:val="Hyperlink"/>
            <w:noProof/>
          </w:rPr>
          <w:t>Secondary Structural and Non-structural Elements</w:t>
        </w:r>
        <w:r>
          <w:rPr>
            <w:noProof/>
            <w:webHidden/>
          </w:rPr>
          <w:tab/>
        </w:r>
        <w:r>
          <w:rPr>
            <w:noProof/>
            <w:webHidden/>
          </w:rPr>
          <w:fldChar w:fldCharType="begin"/>
        </w:r>
        <w:r>
          <w:rPr>
            <w:noProof/>
            <w:webHidden/>
          </w:rPr>
          <w:instrText xml:space="preserve"> PAGEREF _Toc238477939 \h </w:instrText>
        </w:r>
        <w:r>
          <w:rPr>
            <w:noProof/>
            <w:webHidden/>
          </w:rPr>
        </w:r>
        <w:r>
          <w:rPr>
            <w:noProof/>
            <w:webHidden/>
          </w:rPr>
          <w:fldChar w:fldCharType="separate"/>
        </w:r>
        <w:r>
          <w:rPr>
            <w:noProof/>
            <w:webHidden/>
          </w:rPr>
          <w:t>9</w:t>
        </w:r>
        <w:r>
          <w:rPr>
            <w:noProof/>
            <w:webHidden/>
          </w:rPr>
          <w:fldChar w:fldCharType="end"/>
        </w:r>
      </w:hyperlink>
    </w:p>
    <w:p w14:paraId="77840855" w14:textId="77777777" w:rsidR="0056491B" w:rsidRDefault="0056491B">
      <w:pPr>
        <w:pStyle w:val="TOC1"/>
        <w:tabs>
          <w:tab w:val="left" w:pos="482"/>
          <w:tab w:val="right" w:leader="dot" w:pos="9402"/>
        </w:tabs>
        <w:rPr>
          <w:rFonts w:eastAsiaTheme="minorEastAsia" w:cstheme="minorBidi"/>
          <w:noProof/>
          <w:kern w:val="2"/>
          <w:lang w:eastAsia="en-NZ"/>
          <w14:ligatures w14:val="standardContextual"/>
        </w:rPr>
      </w:pPr>
      <w:hyperlink w:anchor="_Toc238477940" w:history="1">
        <w:r w:rsidRPr="0085316E">
          <w:rPr>
            <w:rStyle w:val="Hyperlink"/>
            <w:noProof/>
          </w:rPr>
          <w:t>4.</w:t>
        </w:r>
        <w:r>
          <w:rPr>
            <w:rFonts w:eastAsiaTheme="minorEastAsia" w:cstheme="minorBidi"/>
            <w:noProof/>
            <w:kern w:val="2"/>
            <w:lang w:eastAsia="en-NZ"/>
            <w14:ligatures w14:val="standardContextual"/>
          </w:rPr>
          <w:tab/>
        </w:r>
        <w:r w:rsidRPr="0085316E">
          <w:rPr>
            <w:rStyle w:val="Hyperlink"/>
            <w:noProof/>
          </w:rPr>
          <w:t>Conclusions &amp; Recommendations</w:t>
        </w:r>
        <w:r>
          <w:rPr>
            <w:noProof/>
            <w:webHidden/>
          </w:rPr>
          <w:tab/>
        </w:r>
        <w:r>
          <w:rPr>
            <w:noProof/>
            <w:webHidden/>
          </w:rPr>
          <w:fldChar w:fldCharType="begin"/>
        </w:r>
        <w:r>
          <w:rPr>
            <w:noProof/>
            <w:webHidden/>
          </w:rPr>
          <w:instrText xml:space="preserve"> PAGEREF _Toc238477940 \h </w:instrText>
        </w:r>
        <w:r>
          <w:rPr>
            <w:noProof/>
            <w:webHidden/>
          </w:rPr>
        </w:r>
        <w:r>
          <w:rPr>
            <w:noProof/>
            <w:webHidden/>
          </w:rPr>
          <w:fldChar w:fldCharType="separate"/>
        </w:r>
        <w:r>
          <w:rPr>
            <w:noProof/>
            <w:webHidden/>
          </w:rPr>
          <w:t>10</w:t>
        </w:r>
        <w:r>
          <w:rPr>
            <w:noProof/>
            <w:webHidden/>
          </w:rPr>
          <w:fldChar w:fldCharType="end"/>
        </w:r>
      </w:hyperlink>
    </w:p>
    <w:p w14:paraId="1F40ADED"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41" w:history="1">
        <w:r w:rsidRPr="0085316E">
          <w:rPr>
            <w:rStyle w:val="Hyperlink"/>
            <w:noProof/>
          </w:rPr>
          <w:t>4.1</w:t>
        </w:r>
        <w:r>
          <w:rPr>
            <w:rFonts w:eastAsiaTheme="minorEastAsia" w:cstheme="minorBidi"/>
            <w:noProof/>
            <w:kern w:val="2"/>
            <w:lang w:eastAsia="en-NZ"/>
            <w14:ligatures w14:val="standardContextual"/>
          </w:rPr>
          <w:tab/>
        </w:r>
        <w:r w:rsidRPr="0085316E">
          <w:rPr>
            <w:rStyle w:val="Hyperlink"/>
            <w:noProof/>
          </w:rPr>
          <w:t>Conclusions</w:t>
        </w:r>
        <w:r>
          <w:rPr>
            <w:noProof/>
            <w:webHidden/>
          </w:rPr>
          <w:tab/>
        </w:r>
        <w:r>
          <w:rPr>
            <w:noProof/>
            <w:webHidden/>
          </w:rPr>
          <w:fldChar w:fldCharType="begin"/>
        </w:r>
        <w:r>
          <w:rPr>
            <w:noProof/>
            <w:webHidden/>
          </w:rPr>
          <w:instrText xml:space="preserve"> PAGEREF _Toc238477941 \h </w:instrText>
        </w:r>
        <w:r>
          <w:rPr>
            <w:noProof/>
            <w:webHidden/>
          </w:rPr>
        </w:r>
        <w:r>
          <w:rPr>
            <w:noProof/>
            <w:webHidden/>
          </w:rPr>
          <w:fldChar w:fldCharType="separate"/>
        </w:r>
        <w:r>
          <w:rPr>
            <w:noProof/>
            <w:webHidden/>
          </w:rPr>
          <w:t>10</w:t>
        </w:r>
        <w:r>
          <w:rPr>
            <w:noProof/>
            <w:webHidden/>
          </w:rPr>
          <w:fldChar w:fldCharType="end"/>
        </w:r>
      </w:hyperlink>
    </w:p>
    <w:p w14:paraId="0F5D191E" w14:textId="77777777" w:rsidR="0056491B" w:rsidRDefault="0056491B">
      <w:pPr>
        <w:pStyle w:val="TOC2"/>
        <w:tabs>
          <w:tab w:val="left" w:pos="960"/>
        </w:tabs>
        <w:rPr>
          <w:rFonts w:eastAsiaTheme="minorEastAsia" w:cstheme="minorBidi"/>
          <w:noProof/>
          <w:kern w:val="2"/>
          <w:lang w:eastAsia="en-NZ"/>
          <w14:ligatures w14:val="standardContextual"/>
        </w:rPr>
      </w:pPr>
      <w:hyperlink w:anchor="_Toc238477942" w:history="1">
        <w:r w:rsidRPr="0085316E">
          <w:rPr>
            <w:rStyle w:val="Hyperlink"/>
            <w:noProof/>
          </w:rPr>
          <w:t>4.2</w:t>
        </w:r>
        <w:r>
          <w:rPr>
            <w:rFonts w:eastAsiaTheme="minorEastAsia" w:cstheme="minorBidi"/>
            <w:noProof/>
            <w:kern w:val="2"/>
            <w:lang w:eastAsia="en-NZ"/>
            <w14:ligatures w14:val="standardContextual"/>
          </w:rPr>
          <w:tab/>
        </w:r>
        <w:r w:rsidRPr="0085316E">
          <w:rPr>
            <w:rStyle w:val="Hyperlink"/>
            <w:noProof/>
          </w:rPr>
          <w:t>Recommendations</w:t>
        </w:r>
        <w:r>
          <w:rPr>
            <w:noProof/>
            <w:webHidden/>
          </w:rPr>
          <w:tab/>
        </w:r>
        <w:r>
          <w:rPr>
            <w:noProof/>
            <w:webHidden/>
          </w:rPr>
          <w:fldChar w:fldCharType="begin"/>
        </w:r>
        <w:r>
          <w:rPr>
            <w:noProof/>
            <w:webHidden/>
          </w:rPr>
          <w:instrText xml:space="preserve"> PAGEREF _Toc238477942 \h </w:instrText>
        </w:r>
        <w:r>
          <w:rPr>
            <w:noProof/>
            <w:webHidden/>
          </w:rPr>
        </w:r>
        <w:r>
          <w:rPr>
            <w:noProof/>
            <w:webHidden/>
          </w:rPr>
          <w:fldChar w:fldCharType="separate"/>
        </w:r>
        <w:r>
          <w:rPr>
            <w:noProof/>
            <w:webHidden/>
          </w:rPr>
          <w:t>10</w:t>
        </w:r>
        <w:r>
          <w:rPr>
            <w:noProof/>
            <w:webHidden/>
          </w:rPr>
          <w:fldChar w:fldCharType="end"/>
        </w:r>
      </w:hyperlink>
    </w:p>
    <w:p w14:paraId="01995A56" w14:textId="77777777" w:rsidR="0056491B" w:rsidRDefault="0056491B">
      <w:pPr>
        <w:pStyle w:val="TOC1"/>
        <w:tabs>
          <w:tab w:val="left" w:pos="482"/>
          <w:tab w:val="right" w:leader="dot" w:pos="9402"/>
        </w:tabs>
        <w:rPr>
          <w:rFonts w:eastAsiaTheme="minorEastAsia" w:cstheme="minorBidi"/>
          <w:noProof/>
          <w:kern w:val="2"/>
          <w:lang w:eastAsia="en-NZ"/>
          <w14:ligatures w14:val="standardContextual"/>
        </w:rPr>
      </w:pPr>
      <w:hyperlink w:anchor="_Toc238477943" w:history="1">
        <w:r w:rsidRPr="0085316E">
          <w:rPr>
            <w:rStyle w:val="Hyperlink"/>
            <w:noProof/>
          </w:rPr>
          <w:t>5.</w:t>
        </w:r>
        <w:r>
          <w:rPr>
            <w:rFonts w:eastAsiaTheme="minorEastAsia" w:cstheme="minorBidi"/>
            <w:noProof/>
            <w:kern w:val="2"/>
            <w:lang w:eastAsia="en-NZ"/>
            <w14:ligatures w14:val="standardContextual"/>
          </w:rPr>
          <w:tab/>
        </w:r>
        <w:r w:rsidRPr="0085316E">
          <w:rPr>
            <w:rStyle w:val="Hyperlink"/>
            <w:noProof/>
          </w:rPr>
          <w:t>Explanatory Statement</w:t>
        </w:r>
        <w:r>
          <w:rPr>
            <w:noProof/>
            <w:webHidden/>
          </w:rPr>
          <w:tab/>
        </w:r>
        <w:r>
          <w:rPr>
            <w:noProof/>
            <w:webHidden/>
          </w:rPr>
          <w:fldChar w:fldCharType="begin"/>
        </w:r>
        <w:r>
          <w:rPr>
            <w:noProof/>
            <w:webHidden/>
          </w:rPr>
          <w:instrText xml:space="preserve"> PAGEREF _Toc238477943 \h </w:instrText>
        </w:r>
        <w:r>
          <w:rPr>
            <w:noProof/>
            <w:webHidden/>
          </w:rPr>
        </w:r>
        <w:r>
          <w:rPr>
            <w:noProof/>
            <w:webHidden/>
          </w:rPr>
          <w:fldChar w:fldCharType="separate"/>
        </w:r>
        <w:r>
          <w:rPr>
            <w:noProof/>
            <w:webHidden/>
          </w:rPr>
          <w:t>12</w:t>
        </w:r>
        <w:r>
          <w:rPr>
            <w:noProof/>
            <w:webHidden/>
          </w:rPr>
          <w:fldChar w:fldCharType="end"/>
        </w:r>
      </w:hyperlink>
    </w:p>
    <w:p w14:paraId="732B3ED3" w14:textId="77777777" w:rsidR="0056491B" w:rsidRDefault="0056491B">
      <w:pPr>
        <w:pStyle w:val="TOC1"/>
        <w:tabs>
          <w:tab w:val="right" w:leader="dot" w:pos="9402"/>
        </w:tabs>
        <w:rPr>
          <w:rFonts w:eastAsiaTheme="minorEastAsia" w:cstheme="minorBidi"/>
          <w:noProof/>
          <w:kern w:val="2"/>
          <w:lang w:eastAsia="en-NZ"/>
          <w14:ligatures w14:val="standardContextual"/>
        </w:rPr>
      </w:pPr>
      <w:hyperlink w:anchor="_Toc238477944" w:history="1">
        <w:r w:rsidRPr="0085316E">
          <w:rPr>
            <w:rStyle w:val="Hyperlink"/>
            <w:noProof/>
          </w:rPr>
          <w:t>Appendix A - Building Plans</w:t>
        </w:r>
        <w:r>
          <w:rPr>
            <w:noProof/>
            <w:webHidden/>
          </w:rPr>
          <w:tab/>
        </w:r>
        <w:r>
          <w:rPr>
            <w:noProof/>
            <w:webHidden/>
          </w:rPr>
          <w:fldChar w:fldCharType="begin"/>
        </w:r>
        <w:r>
          <w:rPr>
            <w:noProof/>
            <w:webHidden/>
          </w:rPr>
          <w:instrText xml:space="preserve"> PAGEREF _Toc238477944 \h </w:instrText>
        </w:r>
        <w:r>
          <w:rPr>
            <w:noProof/>
            <w:webHidden/>
          </w:rPr>
        </w:r>
        <w:r>
          <w:rPr>
            <w:noProof/>
            <w:webHidden/>
          </w:rPr>
          <w:fldChar w:fldCharType="separate"/>
        </w:r>
        <w:r>
          <w:rPr>
            <w:noProof/>
            <w:webHidden/>
          </w:rPr>
          <w:t>13</w:t>
        </w:r>
        <w:r>
          <w:rPr>
            <w:noProof/>
            <w:webHidden/>
          </w:rPr>
          <w:fldChar w:fldCharType="end"/>
        </w:r>
      </w:hyperlink>
    </w:p>
    <w:p w14:paraId="5D161D96" w14:textId="77777777" w:rsidR="0056491B" w:rsidRDefault="0056491B">
      <w:pPr>
        <w:pStyle w:val="TOC3"/>
        <w:tabs>
          <w:tab w:val="right" w:leader="dot" w:pos="9402"/>
        </w:tabs>
        <w:rPr>
          <w:rFonts w:eastAsiaTheme="minorEastAsia" w:cstheme="minorBidi"/>
          <w:noProof/>
          <w:kern w:val="2"/>
          <w:lang w:eastAsia="en-NZ"/>
          <w14:ligatures w14:val="standardContextual"/>
        </w:rPr>
      </w:pPr>
      <w:hyperlink w:anchor="_Toc238477945" w:history="1">
        <w:r w:rsidRPr="0085316E">
          <w:rPr>
            <w:rStyle w:val="Hyperlink"/>
            <w:noProof/>
          </w:rPr>
          <w:t>(Key floor plans)</w:t>
        </w:r>
        <w:r>
          <w:rPr>
            <w:noProof/>
            <w:webHidden/>
          </w:rPr>
          <w:tab/>
        </w:r>
        <w:r>
          <w:rPr>
            <w:noProof/>
            <w:webHidden/>
          </w:rPr>
          <w:fldChar w:fldCharType="begin"/>
        </w:r>
        <w:r>
          <w:rPr>
            <w:noProof/>
            <w:webHidden/>
          </w:rPr>
          <w:instrText xml:space="preserve"> PAGEREF _Toc238477945 \h </w:instrText>
        </w:r>
        <w:r>
          <w:rPr>
            <w:noProof/>
            <w:webHidden/>
          </w:rPr>
        </w:r>
        <w:r>
          <w:rPr>
            <w:noProof/>
            <w:webHidden/>
          </w:rPr>
          <w:fldChar w:fldCharType="separate"/>
        </w:r>
        <w:r>
          <w:rPr>
            <w:noProof/>
            <w:webHidden/>
          </w:rPr>
          <w:t>13</w:t>
        </w:r>
        <w:r>
          <w:rPr>
            <w:noProof/>
            <w:webHidden/>
          </w:rPr>
          <w:fldChar w:fldCharType="end"/>
        </w:r>
      </w:hyperlink>
    </w:p>
    <w:p w14:paraId="3479EF51" w14:textId="77777777" w:rsidR="0056491B" w:rsidRDefault="0056491B">
      <w:pPr>
        <w:pStyle w:val="TOC1"/>
        <w:tabs>
          <w:tab w:val="right" w:leader="dot" w:pos="9402"/>
        </w:tabs>
        <w:rPr>
          <w:rFonts w:eastAsiaTheme="minorEastAsia" w:cstheme="minorBidi"/>
          <w:noProof/>
          <w:kern w:val="2"/>
          <w:lang w:eastAsia="en-NZ"/>
          <w14:ligatures w14:val="standardContextual"/>
        </w:rPr>
      </w:pPr>
      <w:hyperlink w:anchor="_Toc238477946" w:history="1">
        <w:r w:rsidRPr="0085316E">
          <w:rPr>
            <w:rStyle w:val="Hyperlink"/>
            <w:noProof/>
          </w:rPr>
          <w:t>Appendix B - Building Photographs</w:t>
        </w:r>
        <w:r>
          <w:rPr>
            <w:noProof/>
            <w:webHidden/>
          </w:rPr>
          <w:tab/>
        </w:r>
        <w:r>
          <w:rPr>
            <w:noProof/>
            <w:webHidden/>
          </w:rPr>
          <w:fldChar w:fldCharType="begin"/>
        </w:r>
        <w:r>
          <w:rPr>
            <w:noProof/>
            <w:webHidden/>
          </w:rPr>
          <w:instrText xml:space="preserve"> PAGEREF _Toc238477946 \h </w:instrText>
        </w:r>
        <w:r>
          <w:rPr>
            <w:noProof/>
            <w:webHidden/>
          </w:rPr>
        </w:r>
        <w:r>
          <w:rPr>
            <w:noProof/>
            <w:webHidden/>
          </w:rPr>
          <w:fldChar w:fldCharType="separate"/>
        </w:r>
        <w:r>
          <w:rPr>
            <w:noProof/>
            <w:webHidden/>
          </w:rPr>
          <w:t>14</w:t>
        </w:r>
        <w:r>
          <w:rPr>
            <w:noProof/>
            <w:webHidden/>
          </w:rPr>
          <w:fldChar w:fldCharType="end"/>
        </w:r>
      </w:hyperlink>
    </w:p>
    <w:p w14:paraId="44DEB883" w14:textId="77777777" w:rsidR="0056491B" w:rsidRDefault="0056491B">
      <w:pPr>
        <w:pStyle w:val="TOC1"/>
        <w:tabs>
          <w:tab w:val="right" w:leader="dot" w:pos="9402"/>
        </w:tabs>
        <w:rPr>
          <w:rFonts w:eastAsiaTheme="minorEastAsia" w:cstheme="minorBidi"/>
          <w:noProof/>
          <w:kern w:val="2"/>
          <w:lang w:eastAsia="en-NZ"/>
          <w14:ligatures w14:val="standardContextual"/>
        </w:rPr>
      </w:pPr>
      <w:hyperlink w:anchor="_Toc238477947" w:history="1">
        <w:r w:rsidRPr="0085316E">
          <w:rPr>
            <w:rStyle w:val="Hyperlink"/>
            <w:noProof/>
          </w:rPr>
          <w:t>Appendix C - IEP Spreadsheet and Any Specific Calculations</w:t>
        </w:r>
        <w:r>
          <w:rPr>
            <w:noProof/>
            <w:webHidden/>
          </w:rPr>
          <w:tab/>
        </w:r>
        <w:r>
          <w:rPr>
            <w:noProof/>
            <w:webHidden/>
          </w:rPr>
          <w:fldChar w:fldCharType="begin"/>
        </w:r>
        <w:r>
          <w:rPr>
            <w:noProof/>
            <w:webHidden/>
          </w:rPr>
          <w:instrText xml:space="preserve"> PAGEREF _Toc238477947 \h </w:instrText>
        </w:r>
        <w:r>
          <w:rPr>
            <w:noProof/>
            <w:webHidden/>
          </w:rPr>
        </w:r>
        <w:r>
          <w:rPr>
            <w:noProof/>
            <w:webHidden/>
          </w:rPr>
          <w:fldChar w:fldCharType="separate"/>
        </w:r>
        <w:r>
          <w:rPr>
            <w:noProof/>
            <w:webHidden/>
          </w:rPr>
          <w:t>15</w:t>
        </w:r>
        <w:r>
          <w:rPr>
            <w:noProof/>
            <w:webHidden/>
          </w:rPr>
          <w:fldChar w:fldCharType="end"/>
        </w:r>
      </w:hyperlink>
    </w:p>
    <w:p w14:paraId="2F595B5F" w14:textId="77777777" w:rsidR="00212175" w:rsidRDefault="00CB13DA" w:rsidP="00212175">
      <w:r>
        <w:fldChar w:fldCharType="end"/>
      </w:r>
    </w:p>
    <w:p w14:paraId="121326ED" w14:textId="77777777" w:rsidR="00212175" w:rsidRDefault="00212175" w:rsidP="00212175"/>
    <w:p w14:paraId="03C91CA8" w14:textId="77777777" w:rsidR="00212175" w:rsidRDefault="00212175">
      <w:r>
        <w:br w:type="page"/>
      </w:r>
    </w:p>
    <w:p w14:paraId="555D023E" w14:textId="77777777" w:rsidR="00317208" w:rsidRDefault="00317208" w:rsidP="00317208">
      <w:pPr>
        <w:pStyle w:val="Heading1Numbered"/>
      </w:pPr>
      <w:bookmarkStart w:id="5" w:name="_Toc238477928"/>
      <w:r>
        <w:lastRenderedPageBreak/>
        <w:t>Introduction</w:t>
      </w:r>
      <w:bookmarkEnd w:id="5"/>
    </w:p>
    <w:p w14:paraId="6C2BDA9D" w14:textId="77777777" w:rsidR="00317208" w:rsidRPr="00BC4F74" w:rsidRDefault="00317208" w:rsidP="00317208">
      <w:r>
        <w:t>This r</w:t>
      </w:r>
      <w:r w:rsidRPr="00BC4F74">
        <w:t>eport provides the results of a</w:t>
      </w:r>
      <w:r>
        <w:t>n Initial Seismic Assessment (ISA) completed for this b</w:t>
      </w:r>
      <w:r w:rsidRPr="00BC4F74">
        <w:t xml:space="preserve">uilding </w:t>
      </w:r>
      <w:r>
        <w:t>on behalf of NZSPA</w:t>
      </w:r>
      <w:r w:rsidRPr="00BC4F74">
        <w:t xml:space="preserve">. The report provides an assessment of the building’s </w:t>
      </w:r>
      <w:r>
        <w:t>seismic</w:t>
      </w:r>
      <w:r w:rsidRPr="00BC4F74">
        <w:t xml:space="preserve"> </w:t>
      </w:r>
      <w:r>
        <w:t>rating</w:t>
      </w:r>
      <w:r w:rsidRPr="00BC4F74">
        <w:t>, highlights the key risks and presents recommendations.</w:t>
      </w:r>
    </w:p>
    <w:p w14:paraId="696EADEC" w14:textId="77777777" w:rsidR="00317208" w:rsidRDefault="00317208" w:rsidP="00317208">
      <w:r>
        <w:t>Specifically, this report:</w:t>
      </w:r>
    </w:p>
    <w:p w14:paraId="56131E5C" w14:textId="77777777" w:rsidR="00317208" w:rsidRPr="00C01572" w:rsidRDefault="00317208" w:rsidP="00317208">
      <w:pPr>
        <w:pStyle w:val="ListBullet"/>
      </w:pPr>
      <w:r w:rsidRPr="00C01572">
        <w:t xml:space="preserve">Provides an assessment of the building’s </w:t>
      </w:r>
      <w:r>
        <w:t>rating</w:t>
      </w:r>
      <w:r w:rsidRPr="00C01572">
        <w:t xml:space="preserve"> in terms of percentage of New Building Standard (%NBS) </w:t>
      </w:r>
      <w:r>
        <w:t xml:space="preserve">based on loadings </w:t>
      </w:r>
      <w:r w:rsidRPr="00C01572">
        <w:t>as defined in New Zealand loading standard NZS 1170.5:2004.</w:t>
      </w:r>
    </w:p>
    <w:p w14:paraId="36809147" w14:textId="77777777" w:rsidR="00317208" w:rsidRPr="00C01572" w:rsidRDefault="00317208" w:rsidP="00317208">
      <w:pPr>
        <w:pStyle w:val="ListBullet"/>
      </w:pPr>
      <w:r w:rsidRPr="00C01572">
        <w:t xml:space="preserve">Identifies any </w:t>
      </w:r>
      <w:r w:rsidRPr="00AE7204">
        <w:rPr>
          <w:i/>
          <w:iCs/>
        </w:rPr>
        <w:t>potential</w:t>
      </w:r>
      <w:r w:rsidRPr="00C01572">
        <w:t xml:space="preserve"> Critical Structural Weaknesses (</w:t>
      </w:r>
      <w:r>
        <w:t>p</w:t>
      </w:r>
      <w:r w:rsidRPr="00C01572">
        <w:t>CSWs) or life safety hazards associated with the building and presents recommend</w:t>
      </w:r>
      <w:r>
        <w:t>ations for seismic improvement (if required)</w:t>
      </w:r>
      <w:r w:rsidRPr="00C01572">
        <w:t>.</w:t>
      </w:r>
    </w:p>
    <w:p w14:paraId="7D52332C" w14:textId="77777777" w:rsidR="00317208" w:rsidRDefault="00317208" w:rsidP="00317208">
      <w:r>
        <w:t>The assessment has involved the following:</w:t>
      </w:r>
    </w:p>
    <w:p w14:paraId="55820BC7" w14:textId="77777777" w:rsidR="00317208" w:rsidRDefault="00317208" w:rsidP="00317208">
      <w:pPr>
        <w:pStyle w:val="ListBullet"/>
      </w:pPr>
      <w:r w:rsidRPr="00560C04">
        <w:t>Review of calculations, drawings, specifications and geotechnical information where available</w:t>
      </w:r>
      <w:r>
        <w:t>.</w:t>
      </w:r>
    </w:p>
    <w:p w14:paraId="790AC79A" w14:textId="77777777" w:rsidR="00317208" w:rsidRPr="00317208" w:rsidRDefault="00317208" w:rsidP="00317208">
      <w:pPr>
        <w:pStyle w:val="ListBullet2"/>
        <w:rPr>
          <w:highlight w:val="yellow"/>
        </w:rPr>
      </w:pPr>
      <w:r w:rsidRPr="00317208">
        <w:rPr>
          <w:highlight w:val="yellow"/>
        </w:rPr>
        <w:t>&lt;provide a summary list of documents used in assessment here&gt;</w:t>
      </w:r>
    </w:p>
    <w:p w14:paraId="2D9857E2" w14:textId="77777777" w:rsidR="00317208" w:rsidRPr="00317208" w:rsidRDefault="00317208" w:rsidP="00317208">
      <w:pPr>
        <w:pStyle w:val="ListBullet"/>
      </w:pPr>
      <w:r w:rsidRPr="00560C04">
        <w:t>Inspecti</w:t>
      </w:r>
      <w:r>
        <w:t>on of</w:t>
      </w:r>
      <w:r w:rsidRPr="00560C04">
        <w:t xml:space="preserve"> the building to confirm it</w:t>
      </w:r>
      <w:r>
        <w:t xml:space="preserve"> i</w:t>
      </w:r>
      <w:r w:rsidRPr="00560C04">
        <w:t xml:space="preserve">s </w:t>
      </w:r>
      <w:r>
        <w:t>consistent</w:t>
      </w:r>
      <w:r w:rsidRPr="00560C04">
        <w:t xml:space="preserve"> with available design documentation.</w:t>
      </w:r>
    </w:p>
    <w:p w14:paraId="4870332C" w14:textId="77777777" w:rsidR="00317208" w:rsidRPr="00E177C7" w:rsidRDefault="00317208" w:rsidP="00317208">
      <w:pPr>
        <w:rPr>
          <w:rFonts w:cs="Arial"/>
          <w:i/>
        </w:rPr>
      </w:pPr>
      <w:r w:rsidRPr="00E177C7">
        <w:rPr>
          <w:rFonts w:cs="Arial"/>
          <w:i/>
        </w:rPr>
        <w:t xml:space="preserve">For further background information on the </w:t>
      </w:r>
      <w:r>
        <w:rPr>
          <w:rFonts w:cs="Arial"/>
          <w:i/>
        </w:rPr>
        <w:t>Initial</w:t>
      </w:r>
      <w:r w:rsidRPr="00E177C7">
        <w:rPr>
          <w:rFonts w:cs="Arial"/>
          <w:i/>
        </w:rPr>
        <w:t xml:space="preserve"> Seismic Assessment (</w:t>
      </w:r>
      <w:r>
        <w:rPr>
          <w:rFonts w:cs="Arial"/>
          <w:i/>
        </w:rPr>
        <w:t>I</w:t>
      </w:r>
      <w:r w:rsidRPr="00E177C7">
        <w:rPr>
          <w:rFonts w:cs="Arial"/>
          <w:i/>
        </w:rPr>
        <w:t xml:space="preserve">SA) process please refer to the </w:t>
      </w:r>
      <w:hyperlink r:id="rId17" w:history="1">
        <w:r w:rsidRPr="00E177C7">
          <w:rPr>
            <w:rStyle w:val="Hyperlink"/>
            <w:rFonts w:cs="Arial"/>
            <w:i/>
          </w:rPr>
          <w:t>EQ-Assess</w:t>
        </w:r>
      </w:hyperlink>
      <w:r w:rsidRPr="00E177C7">
        <w:rPr>
          <w:rFonts w:cs="Arial"/>
          <w:i/>
        </w:rPr>
        <w:t xml:space="preserve"> website - this includes commentary and relevant context on Building Act compliance requirements. </w:t>
      </w:r>
    </w:p>
    <w:p w14:paraId="1367F00F" w14:textId="77777777" w:rsidR="00317208" w:rsidRPr="00317208" w:rsidRDefault="00317208" w:rsidP="00317208"/>
    <w:p w14:paraId="15713775" w14:textId="77777777" w:rsidR="00317208" w:rsidRDefault="00317208">
      <w:r>
        <w:br w:type="page"/>
      </w:r>
    </w:p>
    <w:p w14:paraId="33694C56" w14:textId="77777777" w:rsidR="00317208" w:rsidRDefault="00317208" w:rsidP="00317208">
      <w:pPr>
        <w:pStyle w:val="Heading1Numbered"/>
      </w:pPr>
      <w:bookmarkStart w:id="6" w:name="_Toc238477929"/>
      <w:r>
        <w:lastRenderedPageBreak/>
        <w:t>Building and Site Description</w:t>
      </w:r>
      <w:bookmarkEnd w:id="6"/>
    </w:p>
    <w:tbl>
      <w:tblPr>
        <w:tblStyle w:val="SideheadingsNZSPA"/>
        <w:tblW w:w="9498" w:type="dxa"/>
        <w:tblLook w:val="04A0" w:firstRow="1" w:lastRow="0" w:firstColumn="1" w:lastColumn="0" w:noHBand="0" w:noVBand="1"/>
      </w:tblPr>
      <w:tblGrid>
        <w:gridCol w:w="2694"/>
        <w:gridCol w:w="6804"/>
      </w:tblGrid>
      <w:tr w:rsidR="00317208" w:rsidRPr="00317208" w14:paraId="4B05B04A" w14:textId="77777777" w:rsidTr="00E746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69A247FF" w14:textId="77777777" w:rsidR="00317208" w:rsidRDefault="00317208" w:rsidP="00317208">
            <w:pPr>
              <w:pStyle w:val="Table"/>
            </w:pPr>
            <w:r w:rsidRPr="00E177C7">
              <w:t>Number of Storeys</w:t>
            </w:r>
          </w:p>
        </w:tc>
        <w:tc>
          <w:tcPr>
            <w:tcW w:w="6804" w:type="dxa"/>
            <w:vAlign w:val="center"/>
          </w:tcPr>
          <w:p w14:paraId="11B0E9CA" w14:textId="77777777" w:rsidR="00317208" w:rsidRPr="00317208" w:rsidRDefault="00317208" w:rsidP="00317208">
            <w:pPr>
              <w:pStyle w:val="Table"/>
              <w:cnfStyle w:val="100000000000" w:firstRow="1" w:lastRow="0" w:firstColumn="0" w:lastColumn="0" w:oddVBand="0" w:evenVBand="0" w:oddHBand="0" w:evenHBand="0" w:firstRowFirstColumn="0" w:firstRowLastColumn="0" w:lastRowFirstColumn="0" w:lastRowLastColumn="0"/>
              <w:rPr>
                <w:highlight w:val="yellow"/>
              </w:rPr>
            </w:pPr>
            <w:r w:rsidRPr="00317208">
              <w:rPr>
                <w:highlight w:val="yellow"/>
              </w:rPr>
              <w:t>&lt;e.g. 2&gt;</w:t>
            </w:r>
          </w:p>
        </w:tc>
      </w:tr>
      <w:tr w:rsidR="00317208" w:rsidRPr="00317208" w14:paraId="484642C7" w14:textId="77777777" w:rsidTr="00E74608">
        <w:tc>
          <w:tcPr>
            <w:cnfStyle w:val="001000000000" w:firstRow="0" w:lastRow="0" w:firstColumn="1" w:lastColumn="0" w:oddVBand="0" w:evenVBand="0" w:oddHBand="0" w:evenHBand="0" w:firstRowFirstColumn="0" w:firstRowLastColumn="0" w:lastRowFirstColumn="0" w:lastRowLastColumn="0"/>
            <w:tcW w:w="2694" w:type="dxa"/>
            <w:vAlign w:val="center"/>
          </w:tcPr>
          <w:p w14:paraId="3448F2C8" w14:textId="77777777" w:rsidR="00317208" w:rsidRDefault="00317208" w:rsidP="00317208">
            <w:pPr>
              <w:pStyle w:val="Table"/>
            </w:pPr>
            <w:r w:rsidRPr="00E177C7">
              <w:t>Gross Floor Area (m</w:t>
            </w:r>
            <w:r w:rsidRPr="00E177C7">
              <w:rPr>
                <w:vertAlign w:val="superscript"/>
              </w:rPr>
              <w:t>2</w:t>
            </w:r>
            <w:r w:rsidRPr="00E177C7">
              <w:t>)</w:t>
            </w:r>
          </w:p>
        </w:tc>
        <w:tc>
          <w:tcPr>
            <w:tcW w:w="6804" w:type="dxa"/>
            <w:vAlign w:val="center"/>
          </w:tcPr>
          <w:p w14:paraId="6D96ABB5"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&lt;e.g. 1242&gt;</w:t>
            </w:r>
          </w:p>
        </w:tc>
      </w:tr>
      <w:tr w:rsidR="00317208" w:rsidRPr="00317208" w14:paraId="056BAC83" w14:textId="77777777" w:rsidTr="00E74608">
        <w:tc>
          <w:tcPr>
            <w:cnfStyle w:val="001000000000" w:firstRow="0" w:lastRow="0" w:firstColumn="1" w:lastColumn="0" w:oddVBand="0" w:evenVBand="0" w:oddHBand="0" w:evenHBand="0" w:firstRowFirstColumn="0" w:firstRowLastColumn="0" w:lastRowFirstColumn="0" w:lastRowLastColumn="0"/>
            <w:tcW w:w="2694" w:type="dxa"/>
            <w:vAlign w:val="center"/>
          </w:tcPr>
          <w:p w14:paraId="4A7CA83B" w14:textId="77777777" w:rsidR="00317208" w:rsidRDefault="00317208" w:rsidP="00317208">
            <w:pPr>
              <w:pStyle w:val="Table"/>
            </w:pPr>
            <w:r w:rsidRPr="00E177C7">
              <w:t>Year of Design (approximate)</w:t>
            </w:r>
          </w:p>
        </w:tc>
        <w:tc>
          <w:tcPr>
            <w:tcW w:w="6804" w:type="dxa"/>
            <w:vAlign w:val="center"/>
          </w:tcPr>
          <w:p w14:paraId="2B4EB467"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&lt;e.g. 1965 approx.&gt;</w:t>
            </w:r>
          </w:p>
        </w:tc>
      </w:tr>
      <w:tr w:rsidR="00317208" w:rsidRPr="00317208" w14:paraId="550E0BDC" w14:textId="77777777" w:rsidTr="00E74608">
        <w:tc>
          <w:tcPr>
            <w:cnfStyle w:val="001000000000" w:firstRow="0" w:lastRow="0" w:firstColumn="1" w:lastColumn="0" w:oddVBand="0" w:evenVBand="0" w:oddHBand="0" w:evenHBand="0" w:firstRowFirstColumn="0" w:firstRowLastColumn="0" w:lastRowFirstColumn="0" w:lastRowLastColumn="0"/>
            <w:tcW w:w="2694" w:type="dxa"/>
            <w:vAlign w:val="center"/>
          </w:tcPr>
          <w:p w14:paraId="0EC5CFF2" w14:textId="77777777" w:rsidR="00317208" w:rsidRDefault="00317208" w:rsidP="00317208">
            <w:pPr>
              <w:pStyle w:val="Table"/>
            </w:pPr>
            <w:r w:rsidRPr="00E177C7">
              <w:t>Current use</w:t>
            </w:r>
          </w:p>
        </w:tc>
        <w:tc>
          <w:tcPr>
            <w:tcW w:w="6804" w:type="dxa"/>
            <w:vAlign w:val="center"/>
          </w:tcPr>
          <w:p w14:paraId="55C72CC9"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&lt;e.g. Hall, Library, classroom, storage etc.&gt;</w:t>
            </w:r>
          </w:p>
        </w:tc>
      </w:tr>
      <w:tr w:rsidR="00317208" w:rsidRPr="00317208" w14:paraId="7C971225" w14:textId="77777777" w:rsidTr="00E74608">
        <w:tc>
          <w:tcPr>
            <w:cnfStyle w:val="001000000000" w:firstRow="0" w:lastRow="0" w:firstColumn="1" w:lastColumn="0" w:oddVBand="0" w:evenVBand="0" w:oddHBand="0" w:evenHBand="0" w:firstRowFirstColumn="0" w:firstRowLastColumn="0" w:lastRowFirstColumn="0" w:lastRowLastColumn="0"/>
            <w:tcW w:w="2694" w:type="dxa"/>
            <w:vAlign w:val="center"/>
          </w:tcPr>
          <w:p w14:paraId="16E9E5E5" w14:textId="77777777" w:rsidR="00317208" w:rsidRDefault="00317208" w:rsidP="00317208">
            <w:pPr>
              <w:pStyle w:val="Table"/>
            </w:pPr>
            <w:r w:rsidRPr="00E177C7">
              <w:t>Structural Alterations</w:t>
            </w:r>
          </w:p>
        </w:tc>
        <w:tc>
          <w:tcPr>
            <w:tcW w:w="6804" w:type="dxa"/>
            <w:vAlign w:val="center"/>
          </w:tcPr>
          <w:p w14:paraId="2625360B"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&lt;None / or extent and approximate date carried out&gt;</w:t>
            </w:r>
          </w:p>
        </w:tc>
      </w:tr>
      <w:tr w:rsidR="00317208" w:rsidRPr="00317208" w14:paraId="7156E0E3"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AA00097" w14:textId="77777777" w:rsidR="00317208" w:rsidRDefault="00317208" w:rsidP="00317208">
            <w:pPr>
              <w:pStyle w:val="Table"/>
            </w:pPr>
            <w:r w:rsidRPr="00E177C7">
              <w:t>Basement</w:t>
            </w:r>
          </w:p>
        </w:tc>
        <w:tc>
          <w:tcPr>
            <w:tcW w:w="6804" w:type="dxa"/>
            <w:vAlign w:val="center"/>
          </w:tcPr>
          <w:p w14:paraId="7743711A"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&lt;None or give details&gt;</w:t>
            </w:r>
          </w:p>
        </w:tc>
      </w:tr>
      <w:tr w:rsidR="00317208" w:rsidRPr="00317208" w14:paraId="102D1C71"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2CFE5AC7" w14:textId="77777777" w:rsidR="00317208" w:rsidRDefault="00317208" w:rsidP="00317208">
            <w:pPr>
              <w:pStyle w:val="Table"/>
            </w:pPr>
            <w:r w:rsidRPr="00E177C7">
              <w:t>Gravity Load Resisting System</w:t>
            </w:r>
          </w:p>
        </w:tc>
        <w:tc>
          <w:tcPr>
            <w:tcW w:w="6804" w:type="dxa"/>
            <w:vAlign w:val="center"/>
          </w:tcPr>
          <w:p w14:paraId="34ED56F1"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&lt;give details&gt; Include details on load paths to foundations</w:t>
            </w:r>
          </w:p>
        </w:tc>
      </w:tr>
      <w:tr w:rsidR="00317208" w:rsidRPr="00317208" w14:paraId="5FED1308"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2DA8DA11" w14:textId="77777777" w:rsidR="00317208" w:rsidRDefault="00317208" w:rsidP="00317208">
            <w:pPr>
              <w:pStyle w:val="Table"/>
            </w:pPr>
            <w:r w:rsidRPr="00E177C7">
              <w:t>Lateral Load Resisting System</w:t>
            </w:r>
          </w:p>
        </w:tc>
        <w:tc>
          <w:tcPr>
            <w:tcW w:w="6804" w:type="dxa"/>
            <w:vAlign w:val="center"/>
          </w:tcPr>
          <w:p w14:paraId="41C28ECD"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&lt;give details&gt;</w:t>
            </w:r>
          </w:p>
        </w:tc>
      </w:tr>
      <w:tr w:rsidR="00317208" w:rsidRPr="00317208" w14:paraId="3A72CDA3"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24FFFB77" w14:textId="77777777" w:rsidR="00317208" w:rsidRPr="00E177C7" w:rsidRDefault="00317208" w:rsidP="00317208">
            <w:pPr>
              <w:pStyle w:val="Table"/>
              <w:rPr>
                <w:rFonts w:cs="Arial"/>
                <w:bCs/>
                <w:color w:val="000000"/>
                <w:lang w:eastAsia="en-NZ"/>
              </w:rPr>
            </w:pPr>
            <w:r w:rsidRPr="00E177C7">
              <w:t>Wall/Cladding/Roof System</w:t>
            </w:r>
          </w:p>
        </w:tc>
        <w:tc>
          <w:tcPr>
            <w:tcW w:w="6804" w:type="dxa"/>
            <w:vAlign w:val="center"/>
          </w:tcPr>
          <w:p w14:paraId="0B5ECABE"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rPr>
              <w:t>&lt;give details&gt;</w:t>
            </w:r>
          </w:p>
          <w:p w14:paraId="4E948B94"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33BB7B37"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p>
        </w:tc>
      </w:tr>
      <w:tr w:rsidR="00317208" w:rsidRPr="00317208" w14:paraId="08F5B028"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6147CC31" w14:textId="77777777" w:rsidR="00317208" w:rsidRPr="00E177C7" w:rsidRDefault="00317208" w:rsidP="00317208">
            <w:pPr>
              <w:pStyle w:val="Table"/>
              <w:rPr>
                <w:rFonts w:cs="Arial"/>
                <w:bCs/>
                <w:color w:val="000000"/>
                <w:lang w:eastAsia="en-NZ"/>
              </w:rPr>
            </w:pPr>
            <w:r w:rsidRPr="00E177C7">
              <w:t>Floor System</w:t>
            </w:r>
          </w:p>
        </w:tc>
        <w:tc>
          <w:tcPr>
            <w:tcW w:w="6804" w:type="dxa"/>
            <w:vAlign w:val="center"/>
          </w:tcPr>
          <w:p w14:paraId="1A7155CF"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&lt;provide details as appropriate – in particular for multi-storey buildings&gt;</w:t>
            </w:r>
          </w:p>
        </w:tc>
      </w:tr>
      <w:tr w:rsidR="00317208" w:rsidRPr="00317208" w14:paraId="060D60D0"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5473ACB9" w14:textId="77777777" w:rsidR="00317208" w:rsidRPr="00E177C7" w:rsidRDefault="00317208" w:rsidP="00317208">
            <w:pPr>
              <w:pStyle w:val="Table"/>
              <w:rPr>
                <w:rFonts w:cs="Arial"/>
                <w:bCs/>
                <w:color w:val="000000"/>
                <w:lang w:eastAsia="en-NZ"/>
              </w:rPr>
            </w:pPr>
            <w:r w:rsidRPr="00E177C7">
              <w:t>Foundation System</w:t>
            </w:r>
          </w:p>
        </w:tc>
        <w:tc>
          <w:tcPr>
            <w:tcW w:w="6804" w:type="dxa"/>
            <w:vAlign w:val="center"/>
          </w:tcPr>
          <w:p w14:paraId="74B605E7"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&lt;give details&gt;</w:t>
            </w:r>
          </w:p>
        </w:tc>
      </w:tr>
      <w:tr w:rsidR="00317208" w:rsidRPr="00317208" w14:paraId="6260D087"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A47C2A2" w14:textId="77777777" w:rsidR="00317208" w:rsidRPr="00E177C7" w:rsidRDefault="00317208" w:rsidP="00317208">
            <w:pPr>
              <w:pStyle w:val="Table"/>
              <w:rPr>
                <w:rFonts w:cs="Arial"/>
                <w:bCs/>
                <w:color w:val="000000"/>
                <w:lang w:eastAsia="en-NZ"/>
              </w:rPr>
            </w:pPr>
            <w:r w:rsidRPr="00E177C7">
              <w:t>Geotechnical Considerations</w:t>
            </w:r>
          </w:p>
        </w:tc>
        <w:tc>
          <w:tcPr>
            <w:tcW w:w="6804" w:type="dxa"/>
            <w:vAlign w:val="center"/>
          </w:tcPr>
          <w:p w14:paraId="3E02AE19"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17208">
              <w:rPr>
                <w:highlight w:val="yellow"/>
                <w:lang w:val="en-AU"/>
              </w:rPr>
              <w:t>&lt;e.g. Based on our understanding of the underlying geology the subsoil classification for the site is considered to be Class D</w:t>
            </w:r>
            <w:r w:rsidRPr="00317208">
              <w:rPr>
                <w:highlight w:val="yellow"/>
              </w:rPr>
              <w:t xml:space="preserve"> in accordance with NZS1170.5:2004&gt;</w:t>
            </w:r>
          </w:p>
          <w:p w14:paraId="07DDC87B"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 xml:space="preserve">&lt;add any other known/relevant geotechnical aspects such as the site topography that may influence likely building performance&gt; </w:t>
            </w:r>
          </w:p>
        </w:tc>
      </w:tr>
      <w:tr w:rsidR="00317208" w:rsidRPr="00317208" w14:paraId="0422D7A4"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372CAD93" w14:textId="77777777" w:rsidR="00317208" w:rsidRPr="00E177C7" w:rsidRDefault="00317208" w:rsidP="00317208">
            <w:pPr>
              <w:pStyle w:val="Table"/>
              <w:rPr>
                <w:rFonts w:cs="Arial"/>
                <w:bCs/>
                <w:color w:val="000000"/>
                <w:lang w:eastAsia="en-NZ"/>
              </w:rPr>
            </w:pPr>
            <w:r w:rsidRPr="00E177C7">
              <w:t>Number of Storeys</w:t>
            </w:r>
          </w:p>
        </w:tc>
        <w:tc>
          <w:tcPr>
            <w:tcW w:w="6804" w:type="dxa"/>
            <w:vAlign w:val="center"/>
          </w:tcPr>
          <w:p w14:paraId="480BB4C5"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&lt;e.g. 2&gt;</w:t>
            </w:r>
          </w:p>
        </w:tc>
      </w:tr>
      <w:tr w:rsidR="00317208" w:rsidRPr="00317208" w14:paraId="7CB8E360"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7B75B89" w14:textId="77777777" w:rsidR="00317208" w:rsidRPr="00E177C7" w:rsidRDefault="00317208" w:rsidP="00317208">
            <w:pPr>
              <w:pStyle w:val="Table"/>
              <w:rPr>
                <w:rFonts w:cs="Arial"/>
                <w:bCs/>
                <w:color w:val="000000"/>
                <w:lang w:eastAsia="en-NZ"/>
              </w:rPr>
            </w:pPr>
            <w:r w:rsidRPr="00E177C7">
              <w:t>Gross Floor Area (m</w:t>
            </w:r>
            <w:r w:rsidRPr="00E177C7">
              <w:rPr>
                <w:vertAlign w:val="superscript"/>
              </w:rPr>
              <w:t>2</w:t>
            </w:r>
            <w:r w:rsidRPr="00E177C7">
              <w:t>)</w:t>
            </w:r>
          </w:p>
        </w:tc>
        <w:tc>
          <w:tcPr>
            <w:tcW w:w="6804" w:type="dxa"/>
            <w:vAlign w:val="center"/>
          </w:tcPr>
          <w:p w14:paraId="603F7002" w14:textId="77777777" w:rsidR="00317208" w:rsidRPr="00317208" w:rsidRDefault="00317208" w:rsidP="00317208">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&lt;e.g. 1242&gt;</w:t>
            </w:r>
          </w:p>
        </w:tc>
      </w:tr>
      <w:tr w:rsidR="00317208" w:rsidRPr="00317208" w14:paraId="06EA26FB"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5BF7D43B" w14:textId="77777777" w:rsidR="00317208" w:rsidRPr="00E177C7" w:rsidRDefault="00317208" w:rsidP="00386012">
            <w:pPr>
              <w:pStyle w:val="Table"/>
              <w:rPr>
                <w:rFonts w:cs="Arial"/>
                <w:bCs/>
                <w:color w:val="000000"/>
                <w:lang w:eastAsia="en-NZ"/>
              </w:rPr>
            </w:pPr>
            <w:r w:rsidRPr="00E177C7">
              <w:t>Year of Design (approximate)</w:t>
            </w:r>
          </w:p>
        </w:tc>
        <w:tc>
          <w:tcPr>
            <w:tcW w:w="6804" w:type="dxa"/>
            <w:vAlign w:val="center"/>
          </w:tcPr>
          <w:p w14:paraId="4D95CD19" w14:textId="77777777" w:rsidR="00317208" w:rsidRPr="00317208" w:rsidRDefault="00317208" w:rsidP="00386012">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&lt;e.g. 1965 approx.&gt;</w:t>
            </w:r>
          </w:p>
        </w:tc>
      </w:tr>
      <w:tr w:rsidR="00317208" w:rsidRPr="00317208" w14:paraId="4B07FE30"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5FE61810" w14:textId="77777777" w:rsidR="00317208" w:rsidRPr="00E177C7" w:rsidRDefault="00317208" w:rsidP="00386012">
            <w:pPr>
              <w:pStyle w:val="Table"/>
              <w:rPr>
                <w:rFonts w:cs="Arial"/>
                <w:bCs/>
                <w:color w:val="000000"/>
                <w:lang w:eastAsia="en-NZ"/>
              </w:rPr>
            </w:pPr>
            <w:r w:rsidRPr="00E177C7">
              <w:t>Current use</w:t>
            </w:r>
          </w:p>
        </w:tc>
        <w:tc>
          <w:tcPr>
            <w:tcW w:w="6804" w:type="dxa"/>
            <w:vAlign w:val="center"/>
          </w:tcPr>
          <w:p w14:paraId="19361673" w14:textId="77777777" w:rsidR="00317208" w:rsidRPr="00317208" w:rsidRDefault="00317208" w:rsidP="00386012">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&lt;e.g. Hall, Library, classroom, storage etc.&gt;</w:t>
            </w:r>
          </w:p>
        </w:tc>
      </w:tr>
      <w:tr w:rsidR="00317208" w:rsidRPr="00317208" w14:paraId="00A173B3"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0CAF4B10" w14:textId="77777777" w:rsidR="00317208" w:rsidRPr="0089431F" w:rsidRDefault="00317208" w:rsidP="00386012">
            <w:pPr>
              <w:pStyle w:val="Table"/>
              <w:rPr>
                <w:rFonts w:cs="Arial"/>
                <w:bCs/>
                <w:color w:val="000000"/>
                <w:lang w:eastAsia="en-NZ"/>
              </w:rPr>
            </w:pPr>
            <w:r w:rsidRPr="00E177C7">
              <w:t>Structural Alterations</w:t>
            </w:r>
          </w:p>
        </w:tc>
        <w:tc>
          <w:tcPr>
            <w:tcW w:w="6804" w:type="dxa"/>
            <w:vAlign w:val="center"/>
          </w:tcPr>
          <w:p w14:paraId="3BDF4D33" w14:textId="77777777" w:rsidR="00317208" w:rsidRPr="00317208" w:rsidRDefault="00317208" w:rsidP="00386012">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&lt;None / or extent and approximate date carried out&gt;</w:t>
            </w:r>
          </w:p>
        </w:tc>
      </w:tr>
      <w:tr w:rsidR="00317208" w:rsidRPr="00317208" w14:paraId="2774B1F7"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CE04928" w14:textId="77777777" w:rsidR="00317208" w:rsidRDefault="00317208" w:rsidP="00386012">
            <w:pPr>
              <w:pStyle w:val="Table"/>
              <w:rPr>
                <w:rFonts w:cs="Arial"/>
                <w:bCs/>
                <w:color w:val="000000"/>
                <w:lang w:eastAsia="en-NZ"/>
              </w:rPr>
            </w:pPr>
            <w:r w:rsidRPr="00E177C7">
              <w:t>Basement</w:t>
            </w:r>
          </w:p>
        </w:tc>
        <w:tc>
          <w:tcPr>
            <w:tcW w:w="6804" w:type="dxa"/>
            <w:vAlign w:val="center"/>
          </w:tcPr>
          <w:p w14:paraId="53636709" w14:textId="77777777" w:rsidR="00317208" w:rsidRPr="00317208" w:rsidRDefault="00317208" w:rsidP="00386012">
            <w:pPr>
              <w:pStyle w:val="Table"/>
              <w:cnfStyle w:val="000000000000" w:firstRow="0" w:lastRow="0" w:firstColumn="0" w:lastColumn="0" w:oddVBand="0" w:evenVBand="0" w:oddHBand="0" w:evenHBand="0" w:firstRowFirstColumn="0" w:firstRowLastColumn="0" w:lastRowFirstColumn="0" w:lastRowLastColumn="0"/>
              <w:rPr>
                <w:rFonts w:cs="Arial"/>
                <w:color w:val="000000"/>
                <w:highlight w:val="yellow"/>
                <w:lang w:eastAsia="en-NZ"/>
              </w:rPr>
            </w:pPr>
            <w:r w:rsidRPr="00317208">
              <w:rPr>
                <w:highlight w:val="yellow"/>
              </w:rPr>
              <w:t>&lt;None or give details&gt;</w:t>
            </w:r>
          </w:p>
        </w:tc>
      </w:tr>
      <w:tr w:rsidR="00386012" w:rsidRPr="00317208" w14:paraId="420D37E1"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2DC2793" w14:textId="77777777" w:rsidR="00386012" w:rsidRPr="00E177C7" w:rsidRDefault="00386012" w:rsidP="00386012">
            <w:pPr>
              <w:pStyle w:val="Table"/>
            </w:pPr>
            <w:r w:rsidRPr="00E177C7">
              <w:t>Gravity Load Resisting System</w:t>
            </w:r>
          </w:p>
        </w:tc>
        <w:tc>
          <w:tcPr>
            <w:tcW w:w="6804" w:type="dxa"/>
            <w:vAlign w:val="center"/>
          </w:tcPr>
          <w:p w14:paraId="12E6F9E3"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&lt;give details&gt; Include details on load paths to foundations</w:t>
            </w:r>
          </w:p>
        </w:tc>
      </w:tr>
      <w:tr w:rsidR="00386012" w:rsidRPr="00317208" w14:paraId="23B421EA"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10259858" w14:textId="77777777" w:rsidR="00386012" w:rsidRPr="00E177C7" w:rsidRDefault="00386012" w:rsidP="00386012">
            <w:pPr>
              <w:pStyle w:val="Table"/>
            </w:pPr>
            <w:r w:rsidRPr="00E177C7">
              <w:t>Lateral Load Resisting System</w:t>
            </w:r>
          </w:p>
        </w:tc>
        <w:tc>
          <w:tcPr>
            <w:tcW w:w="6804" w:type="dxa"/>
            <w:vAlign w:val="center"/>
          </w:tcPr>
          <w:p w14:paraId="0D522723"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&lt;give details&gt;</w:t>
            </w:r>
          </w:p>
        </w:tc>
      </w:tr>
      <w:tr w:rsidR="00386012" w:rsidRPr="00317208" w14:paraId="4A036E79"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5085CA53" w14:textId="77777777" w:rsidR="00386012" w:rsidRPr="00E177C7" w:rsidRDefault="00386012" w:rsidP="00386012">
            <w:pPr>
              <w:pStyle w:val="Table"/>
            </w:pPr>
            <w:r w:rsidRPr="00E177C7">
              <w:lastRenderedPageBreak/>
              <w:t>Wall/Cladding/Roof System</w:t>
            </w:r>
          </w:p>
        </w:tc>
        <w:tc>
          <w:tcPr>
            <w:tcW w:w="6804" w:type="dxa"/>
            <w:vAlign w:val="center"/>
          </w:tcPr>
          <w:p w14:paraId="37AFB476"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&lt;give details&gt;</w:t>
            </w:r>
          </w:p>
          <w:p w14:paraId="6AAAD254"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3653DAF3"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386012" w:rsidRPr="00317208" w14:paraId="6ED80581"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00B1FBC4" w14:textId="77777777" w:rsidR="00386012" w:rsidRPr="00E177C7" w:rsidRDefault="00386012" w:rsidP="00386012">
            <w:pPr>
              <w:pStyle w:val="Table"/>
            </w:pPr>
            <w:r w:rsidRPr="00E177C7">
              <w:t>Floor System</w:t>
            </w:r>
          </w:p>
        </w:tc>
        <w:tc>
          <w:tcPr>
            <w:tcW w:w="6804" w:type="dxa"/>
            <w:vAlign w:val="center"/>
          </w:tcPr>
          <w:p w14:paraId="47143F95"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&lt;provide details as appropriate – in particular for multi-storey buildings&gt;</w:t>
            </w:r>
          </w:p>
        </w:tc>
      </w:tr>
      <w:tr w:rsidR="00386012" w:rsidRPr="00317208" w14:paraId="598E6A82"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70580B04" w14:textId="77777777" w:rsidR="00386012" w:rsidRPr="00E177C7" w:rsidRDefault="00386012" w:rsidP="00386012">
            <w:pPr>
              <w:pStyle w:val="Table"/>
            </w:pPr>
            <w:r w:rsidRPr="00E177C7">
              <w:t>Foundation System</w:t>
            </w:r>
          </w:p>
        </w:tc>
        <w:tc>
          <w:tcPr>
            <w:tcW w:w="6804" w:type="dxa"/>
            <w:vAlign w:val="center"/>
          </w:tcPr>
          <w:p w14:paraId="7CAB7AAE"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&lt;give details&gt;</w:t>
            </w:r>
          </w:p>
        </w:tc>
      </w:tr>
      <w:tr w:rsidR="00386012" w:rsidRPr="00317208" w14:paraId="20A84589" w14:textId="77777777" w:rsidTr="00B225DF">
        <w:tc>
          <w:tcPr>
            <w:cnfStyle w:val="001000000000" w:firstRow="0" w:lastRow="0" w:firstColumn="1" w:lastColumn="0" w:oddVBand="0" w:evenVBand="0" w:oddHBand="0" w:evenHBand="0" w:firstRowFirstColumn="0" w:firstRowLastColumn="0" w:lastRowFirstColumn="0" w:lastRowLastColumn="0"/>
            <w:tcW w:w="2694" w:type="dxa"/>
            <w:vAlign w:val="center"/>
          </w:tcPr>
          <w:p w14:paraId="4798DC76" w14:textId="77777777" w:rsidR="00386012" w:rsidRPr="00E177C7" w:rsidRDefault="00386012" w:rsidP="00386012">
            <w:pPr>
              <w:pStyle w:val="Table"/>
            </w:pPr>
            <w:r w:rsidRPr="00E177C7">
              <w:t>Geotechnical Considerations</w:t>
            </w:r>
          </w:p>
        </w:tc>
        <w:tc>
          <w:tcPr>
            <w:tcW w:w="6804" w:type="dxa"/>
            <w:vAlign w:val="center"/>
          </w:tcPr>
          <w:p w14:paraId="4E4E6F89"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lang w:val="en-AU"/>
              </w:rPr>
              <w:t>&lt;e.g. Based on our understanding of the underlying geology the subsoil classification for the site is considered to be Class D</w:t>
            </w:r>
            <w:r w:rsidRPr="00386012">
              <w:rPr>
                <w:highlight w:val="yellow"/>
              </w:rPr>
              <w:t xml:space="preserve"> in accordance with NZS1170.5:2004&gt;</w:t>
            </w:r>
          </w:p>
          <w:p w14:paraId="3219BE5A"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 xml:space="preserve">&lt;add any other known/relevant geotechnical aspects such as the site topography that may influence likely building performance&gt; </w:t>
            </w:r>
          </w:p>
        </w:tc>
      </w:tr>
    </w:tbl>
    <w:p w14:paraId="72804D24" w14:textId="77777777" w:rsidR="00317208" w:rsidRDefault="00317208" w:rsidP="00317208">
      <w:r w:rsidRPr="00E177C7">
        <w:t xml:space="preserve">Refer to the building plan in Appendix A and photos of the building in Appendix B that will assist with understanding </w:t>
      </w:r>
      <w:r>
        <w:t xml:space="preserve">the </w:t>
      </w:r>
      <w:r w:rsidRPr="00E177C7">
        <w:t>building description.</w:t>
      </w:r>
    </w:p>
    <w:p w14:paraId="3F1C5D02" w14:textId="77777777" w:rsidR="00317208" w:rsidRDefault="00317208">
      <w:r>
        <w:br w:type="page"/>
      </w:r>
    </w:p>
    <w:p w14:paraId="3E28E42D" w14:textId="77777777" w:rsidR="00317208" w:rsidRDefault="00317208" w:rsidP="00317208">
      <w:pPr>
        <w:pStyle w:val="Heading2Numbered"/>
      </w:pPr>
      <w:bookmarkStart w:id="7" w:name="_Toc238477930"/>
      <w:r>
        <w:lastRenderedPageBreak/>
        <w:t>Building Location</w:t>
      </w:r>
      <w:bookmarkEnd w:id="7"/>
    </w:p>
    <w:p w14:paraId="41C67301" w14:textId="77777777" w:rsidR="00317208" w:rsidRDefault="00317208" w:rsidP="00317208">
      <w:r w:rsidRPr="00E177C7">
        <w:rPr>
          <w:noProof/>
          <w:lang w:eastAsia="en-NZ"/>
        </w:rPr>
        <w:drawing>
          <wp:inline distT="0" distB="0" distL="0" distR="0" wp14:anchorId="4ABB15EB" wp14:editId="0644C758">
            <wp:extent cx="5629101" cy="4266943"/>
            <wp:effectExtent l="0" t="0" r="0" b="635"/>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648899" cy="4281950"/>
                    </a:xfrm>
                    <a:prstGeom prst="rect">
                      <a:avLst/>
                    </a:prstGeom>
                    <a:noFill/>
                    <a:ln>
                      <a:noFill/>
                    </a:ln>
                  </pic:spPr>
                </pic:pic>
              </a:graphicData>
            </a:graphic>
          </wp:inline>
        </w:drawing>
      </w:r>
    </w:p>
    <w:p w14:paraId="7536D356" w14:textId="77777777" w:rsidR="00317208" w:rsidRPr="00E177C7" w:rsidRDefault="00317208" w:rsidP="00317208">
      <w:bookmarkStart w:id="8" w:name="_Toc328057004"/>
      <w:bookmarkStart w:id="9" w:name="_Toc328568067"/>
      <w:bookmarkStart w:id="10" w:name="_Toc328568771"/>
      <w:r w:rsidRPr="00317208">
        <w:rPr>
          <w:highlight w:val="yellow"/>
        </w:rPr>
        <w:t>&lt;</w:t>
      </w:r>
      <w:bookmarkEnd w:id="8"/>
      <w:bookmarkEnd w:id="9"/>
      <w:bookmarkEnd w:id="10"/>
      <w:r w:rsidRPr="00317208">
        <w:rPr>
          <w:highlight w:val="yellow"/>
        </w:rPr>
        <w:t>Insert image snapshot of the site showing building identity and location clearly. Reference source of aerial imagery (e.g. LINZ, Web Map Services) and orientate photo with north aligned to the top of the page&gt;</w:t>
      </w:r>
    </w:p>
    <w:p w14:paraId="5356929C" w14:textId="77777777" w:rsidR="00317208" w:rsidRDefault="00317208" w:rsidP="00317208"/>
    <w:p w14:paraId="3B435AFD" w14:textId="77777777" w:rsidR="00317208" w:rsidRDefault="00317208">
      <w:r>
        <w:br w:type="page"/>
      </w:r>
    </w:p>
    <w:p w14:paraId="22068077" w14:textId="77777777" w:rsidR="00317208" w:rsidRPr="00F04ACA" w:rsidRDefault="00317208" w:rsidP="00317208">
      <w:pPr>
        <w:pStyle w:val="Heading1Numbered"/>
      </w:pPr>
      <w:bookmarkStart w:id="11" w:name="_Toc64617528"/>
      <w:bookmarkStart w:id="12" w:name="_Toc238477931"/>
      <w:r w:rsidRPr="00F04ACA">
        <w:lastRenderedPageBreak/>
        <w:t>Seismic Assessment of the Building</w:t>
      </w:r>
      <w:bookmarkEnd w:id="11"/>
      <w:bookmarkEnd w:id="12"/>
    </w:p>
    <w:p w14:paraId="6E7B25ED" w14:textId="77777777" w:rsidR="00317208" w:rsidRPr="00F04ACA" w:rsidRDefault="00317208" w:rsidP="00317208">
      <w:pPr>
        <w:pStyle w:val="Heading2Numbered"/>
      </w:pPr>
      <w:bookmarkStart w:id="13" w:name="_Toc44062665"/>
      <w:bookmarkStart w:id="14" w:name="_Toc44062666"/>
      <w:bookmarkStart w:id="15" w:name="_Toc351995949"/>
      <w:bookmarkStart w:id="16" w:name="_Toc64617529"/>
      <w:bookmarkStart w:id="17" w:name="_Toc238477932"/>
      <w:bookmarkEnd w:id="13"/>
      <w:bookmarkEnd w:id="14"/>
      <w:r w:rsidRPr="00F04ACA">
        <w:t>Analysis Methodology</w:t>
      </w:r>
      <w:bookmarkEnd w:id="15"/>
      <w:bookmarkEnd w:id="16"/>
      <w:bookmarkEnd w:id="17"/>
    </w:p>
    <w:p w14:paraId="056AE6FE" w14:textId="77777777" w:rsidR="00317208" w:rsidRPr="00386012" w:rsidRDefault="00317208" w:rsidP="00317208">
      <w:pPr>
        <w:rPr>
          <w:highlight w:val="yellow"/>
          <w:lang w:val="en-US"/>
        </w:rPr>
      </w:pPr>
      <w:r w:rsidRPr="0026100C">
        <w:rPr>
          <w:lang w:val="en-US"/>
        </w:rPr>
        <w:t xml:space="preserve">The building was designed in </w:t>
      </w:r>
      <w:r w:rsidRPr="00386012">
        <w:rPr>
          <w:highlight w:val="yellow"/>
          <w:lang w:val="en-US"/>
        </w:rPr>
        <w:t>xxxx</w:t>
      </w:r>
      <w:r w:rsidRPr="0026100C">
        <w:rPr>
          <w:lang w:val="en-US"/>
        </w:rPr>
        <w:t xml:space="preserve"> by </w:t>
      </w:r>
      <w:r w:rsidRPr="00386012">
        <w:rPr>
          <w:highlight w:val="yellow"/>
          <w:lang w:val="en-US"/>
        </w:rPr>
        <w:t>xxxx &lt;(if/or known)&gt;.  &lt;either&gt; It was designed to the then current building code NZS xxxx &lt;(if known) &gt; &lt;or&gt; It was designed to the applicable design code for this time NZS 4203 (1992) &lt;(if not known)&gt;.</w:t>
      </w:r>
    </w:p>
    <w:p w14:paraId="712C5558" w14:textId="77777777" w:rsidR="00317208" w:rsidRPr="00386012" w:rsidRDefault="00317208" w:rsidP="00317208">
      <w:pPr>
        <w:rPr>
          <w:highlight w:val="yellow"/>
          <w:lang w:val="en-US"/>
        </w:rPr>
      </w:pPr>
      <w:r w:rsidRPr="00386012">
        <w:rPr>
          <w:highlight w:val="yellow"/>
          <w:lang w:val="en-US"/>
        </w:rPr>
        <w:t>&lt;State the type of Assessment Methodology used to assess the seismic capacity of the building. This may be the IEP spreadsheet or another methodology more suited to accurately assess the condition of the specific building type e.g. comparing actual horizontal design coefficient used in previous calculations with that required under current code or undertaking supplementary/specific calculations for selected building components.&gt;</w:t>
      </w:r>
    </w:p>
    <w:p w14:paraId="4CD2FE37" w14:textId="77777777" w:rsidR="00317208" w:rsidRPr="00386012" w:rsidRDefault="00317208" w:rsidP="00317208">
      <w:pPr>
        <w:rPr>
          <w:highlight w:val="yellow"/>
          <w:lang w:val="en-US"/>
        </w:rPr>
      </w:pPr>
      <w:r w:rsidRPr="00386012">
        <w:rPr>
          <w:highlight w:val="yellow"/>
          <w:lang w:val="en-US"/>
        </w:rPr>
        <w:t>&lt;Note: the IEP standardised calculations and any supplementary calculations shall be included in Appendix C, stating clearly what elements have been the subject of specific calculations .&gt;</w:t>
      </w:r>
    </w:p>
    <w:p w14:paraId="556F5786" w14:textId="77777777" w:rsidR="00317208" w:rsidRPr="0026100C" w:rsidRDefault="00317208" w:rsidP="00386012">
      <w:pPr>
        <w:pStyle w:val="Heading2Numbered"/>
      </w:pPr>
      <w:bookmarkStart w:id="18" w:name="_Toc64617530"/>
      <w:bookmarkStart w:id="19" w:name="_Toc238477933"/>
      <w:r w:rsidRPr="0026100C">
        <w:t>Intrusive Investigations</w:t>
      </w:r>
      <w:bookmarkEnd w:id="18"/>
      <w:bookmarkEnd w:id="19"/>
    </w:p>
    <w:p w14:paraId="2B7D9DD3" w14:textId="77777777" w:rsidR="00317208" w:rsidRDefault="00317208" w:rsidP="00317208">
      <w:pPr>
        <w:spacing w:line="280" w:lineRule="atLeast"/>
        <w:jc w:val="both"/>
        <w:rPr>
          <w:rFonts w:cs="Arial"/>
        </w:rPr>
      </w:pPr>
      <w:bookmarkStart w:id="20" w:name="_Toc328057006"/>
      <w:bookmarkStart w:id="21" w:name="_Toc328568773"/>
      <w:bookmarkStart w:id="22" w:name="_Toc328057009"/>
      <w:bookmarkStart w:id="23" w:name="_Toc328568777"/>
      <w:r w:rsidRPr="00386012">
        <w:rPr>
          <w:rFonts w:cs="Arial"/>
          <w:highlight w:val="yellow"/>
        </w:rPr>
        <w:t>&lt;Describe what intrusive investigations were carried out and what was found, or state “None”. If “None” describe basis for assumed materials and structural systems.&gt;</w:t>
      </w:r>
    </w:p>
    <w:p w14:paraId="0D1C81F2" w14:textId="77777777" w:rsidR="00317208" w:rsidRPr="00F04ACA" w:rsidRDefault="00317208" w:rsidP="00386012">
      <w:pPr>
        <w:pStyle w:val="Heading2Numbered"/>
      </w:pPr>
      <w:bookmarkStart w:id="24" w:name="_Toc64617531"/>
      <w:bookmarkStart w:id="25" w:name="_Toc238477934"/>
      <w:bookmarkEnd w:id="20"/>
      <w:bookmarkEnd w:id="21"/>
      <w:bookmarkEnd w:id="22"/>
      <w:bookmarkEnd w:id="23"/>
      <w:r w:rsidRPr="00F04ACA">
        <w:t>Key Input Parameters</w:t>
      </w:r>
      <w:bookmarkEnd w:id="24"/>
      <w:bookmarkEnd w:id="25"/>
    </w:p>
    <w:p w14:paraId="19B1CFAC" w14:textId="77777777" w:rsidR="00317208" w:rsidRPr="00E177C7" w:rsidRDefault="00317208" w:rsidP="00317208">
      <w:pPr>
        <w:spacing w:after="200"/>
        <w:rPr>
          <w:rFonts w:cs="Arial"/>
          <w:lang w:val="en-GB"/>
        </w:rPr>
      </w:pPr>
      <w:r w:rsidRPr="00E177C7">
        <w:rPr>
          <w:rFonts w:cs="Arial"/>
          <w:lang w:val="en-GB"/>
        </w:rPr>
        <w:t xml:space="preserve">The following table summarises the principal parameters used for the derivation of earthquake loads and the analysis of the building. </w:t>
      </w:r>
    </w:p>
    <w:p w14:paraId="5578BA26" w14:textId="77777777" w:rsidR="00317208" w:rsidRDefault="00317208" w:rsidP="00317208">
      <w:pPr>
        <w:spacing w:after="200"/>
        <w:rPr>
          <w:rFonts w:cs="Arial"/>
          <w:lang w:val="en-GB"/>
        </w:rPr>
      </w:pPr>
      <w:r w:rsidRPr="00386012">
        <w:rPr>
          <w:rFonts w:cs="Arial"/>
          <w:highlight w:val="yellow"/>
          <w:lang w:val="en-GB"/>
        </w:rPr>
        <w:t>&lt;Populate the structural assessment factors in the value column in the table below. Note the values stated are examples only.&gt;</w:t>
      </w:r>
    </w:p>
    <w:tbl>
      <w:tblPr>
        <w:tblStyle w:val="MainNZSPA"/>
        <w:tblW w:w="9498" w:type="dxa"/>
        <w:tblLook w:val="04A0" w:firstRow="1" w:lastRow="0" w:firstColumn="1" w:lastColumn="0" w:noHBand="0" w:noVBand="1"/>
      </w:tblPr>
      <w:tblGrid>
        <w:gridCol w:w="2694"/>
        <w:gridCol w:w="6804"/>
      </w:tblGrid>
      <w:tr w:rsidR="00386012" w:rsidRPr="00317208" w14:paraId="23E1F018" w14:textId="77777777" w:rsidTr="0038601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14:paraId="138A1448" w14:textId="77777777" w:rsidR="00386012" w:rsidRPr="00E177C7" w:rsidRDefault="00386012" w:rsidP="00B225DF">
            <w:pPr>
              <w:pStyle w:val="Table"/>
              <w:rPr>
                <w:rFonts w:cs="Arial"/>
                <w:bCs/>
                <w:color w:val="000000"/>
                <w:lang w:eastAsia="en-NZ"/>
              </w:rPr>
            </w:pPr>
            <w:r>
              <w:t>Parameter</w:t>
            </w:r>
          </w:p>
        </w:tc>
        <w:tc>
          <w:tcPr>
            <w:tcW w:w="6804" w:type="dxa"/>
          </w:tcPr>
          <w:p w14:paraId="3338C4C8" w14:textId="77777777" w:rsidR="00386012" w:rsidRPr="00386012" w:rsidRDefault="00386012" w:rsidP="00B225DF">
            <w:pPr>
              <w:pStyle w:val="Table"/>
              <w:cnfStyle w:val="100000000000" w:firstRow="1" w:lastRow="0" w:firstColumn="0" w:lastColumn="0" w:oddVBand="0" w:evenVBand="0" w:oddHBand="0" w:evenHBand="0" w:firstRowFirstColumn="0" w:firstRowLastColumn="0" w:lastRowFirstColumn="0" w:lastRowLastColumn="0"/>
              <w:rPr>
                <w:b w:val="0"/>
              </w:rPr>
            </w:pPr>
            <w:r>
              <w:t>Value</w:t>
            </w:r>
          </w:p>
        </w:tc>
      </w:tr>
      <w:tr w:rsidR="00386012" w:rsidRPr="00317208" w14:paraId="1335E775"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2DC48E7A" w14:textId="77777777" w:rsidR="00386012" w:rsidRPr="00386012" w:rsidRDefault="00386012" w:rsidP="00386012">
            <w:pPr>
              <w:pStyle w:val="Table"/>
            </w:pPr>
            <w:r w:rsidRPr="00386012">
              <w:t xml:space="preserve">Design Working Life </w:t>
            </w:r>
          </w:p>
        </w:tc>
        <w:tc>
          <w:tcPr>
            <w:tcW w:w="6804" w:type="dxa"/>
          </w:tcPr>
          <w:p w14:paraId="689ABC47"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&lt;50 years&gt;</w:t>
            </w:r>
          </w:p>
        </w:tc>
      </w:tr>
      <w:tr w:rsidR="00386012" w:rsidRPr="00317208" w14:paraId="24EB6C78"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15FD2A0E" w14:textId="77777777" w:rsidR="00386012" w:rsidRPr="00386012" w:rsidRDefault="00386012" w:rsidP="00386012">
            <w:pPr>
              <w:pStyle w:val="Table"/>
            </w:pPr>
            <w:r w:rsidRPr="00386012">
              <w:t xml:space="preserve">Importance Level </w:t>
            </w:r>
          </w:p>
        </w:tc>
        <w:tc>
          <w:tcPr>
            <w:tcW w:w="6804" w:type="dxa"/>
          </w:tcPr>
          <w:p w14:paraId="2C43178E"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&lt;3&gt;</w:t>
            </w:r>
          </w:p>
        </w:tc>
      </w:tr>
      <w:tr w:rsidR="00386012" w:rsidRPr="00317208" w14:paraId="73541689"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76ACEED0" w14:textId="77777777" w:rsidR="00386012" w:rsidRPr="00386012" w:rsidRDefault="00386012" w:rsidP="00386012">
            <w:pPr>
              <w:pStyle w:val="Table"/>
            </w:pPr>
            <w:r w:rsidRPr="00386012">
              <w:t>Return Period Factor (R)</w:t>
            </w:r>
          </w:p>
        </w:tc>
        <w:tc>
          <w:tcPr>
            <w:tcW w:w="6804" w:type="dxa"/>
          </w:tcPr>
          <w:p w14:paraId="63529CBE"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&lt;1.3&gt;</w:t>
            </w:r>
          </w:p>
        </w:tc>
      </w:tr>
      <w:tr w:rsidR="00386012" w:rsidRPr="00317208" w14:paraId="344D9DCF"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7BF18D16" w14:textId="77777777" w:rsidR="00386012" w:rsidRPr="00386012" w:rsidRDefault="00386012" w:rsidP="00386012">
            <w:pPr>
              <w:pStyle w:val="Table"/>
            </w:pPr>
            <w:r w:rsidRPr="00386012">
              <w:t xml:space="preserve">Site Subsoil Classification </w:t>
            </w:r>
          </w:p>
        </w:tc>
        <w:tc>
          <w:tcPr>
            <w:tcW w:w="6804" w:type="dxa"/>
          </w:tcPr>
          <w:p w14:paraId="7CBE86FD"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&lt;D&gt;</w:t>
            </w:r>
          </w:p>
        </w:tc>
      </w:tr>
      <w:tr w:rsidR="00386012" w:rsidRPr="00317208" w14:paraId="1F5D1578"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20ABD875" w14:textId="77777777" w:rsidR="00386012" w:rsidRPr="00386012" w:rsidRDefault="00386012" w:rsidP="00386012">
            <w:pPr>
              <w:pStyle w:val="Table"/>
            </w:pPr>
            <w:r w:rsidRPr="00386012">
              <w:t>Period (seconds)</w:t>
            </w:r>
          </w:p>
        </w:tc>
        <w:tc>
          <w:tcPr>
            <w:tcW w:w="6804" w:type="dxa"/>
          </w:tcPr>
          <w:p w14:paraId="7B9BB433"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&lt;0.4&gt; seconds (longitudinal direction)</w:t>
            </w:r>
            <w:r w:rsidRPr="00386012">
              <w:rPr>
                <w:highlight w:val="yellow"/>
              </w:rPr>
              <w:br/>
              <w:t>&lt;0.4&gt; seconds (transverse direction)</w:t>
            </w:r>
          </w:p>
        </w:tc>
      </w:tr>
      <w:tr w:rsidR="00386012" w:rsidRPr="00317208" w14:paraId="36E52B9D"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510D69B2" w14:textId="77777777" w:rsidR="00386012" w:rsidRPr="00386012" w:rsidRDefault="00386012" w:rsidP="00386012">
            <w:pPr>
              <w:pStyle w:val="Table"/>
            </w:pPr>
            <w:r w:rsidRPr="00386012">
              <w:t>Hazard Factor (Z)</w:t>
            </w:r>
          </w:p>
        </w:tc>
        <w:tc>
          <w:tcPr>
            <w:tcW w:w="6804" w:type="dxa"/>
          </w:tcPr>
          <w:p w14:paraId="0A9CA7FC"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&lt;0.40&gt;</w:t>
            </w:r>
          </w:p>
        </w:tc>
      </w:tr>
      <w:tr w:rsidR="00386012" w:rsidRPr="00386012" w14:paraId="6455AFAB"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10C7014D" w14:textId="77777777" w:rsidR="00386012" w:rsidRPr="00386012" w:rsidRDefault="00386012" w:rsidP="00386012">
            <w:pPr>
              <w:pStyle w:val="Table"/>
            </w:pPr>
            <w:r w:rsidRPr="00386012">
              <w:t>Near Fault Factor (N)</w:t>
            </w:r>
          </w:p>
        </w:tc>
        <w:tc>
          <w:tcPr>
            <w:tcW w:w="6804" w:type="dxa"/>
          </w:tcPr>
          <w:p w14:paraId="3D89A397"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&lt;1.0&gt;</w:t>
            </w:r>
          </w:p>
        </w:tc>
      </w:tr>
      <w:tr w:rsidR="00386012" w:rsidRPr="00386012" w14:paraId="33564E9A"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46412ED4" w14:textId="77777777" w:rsidR="00386012" w:rsidRPr="00386012" w:rsidRDefault="00386012" w:rsidP="00386012">
            <w:pPr>
              <w:pStyle w:val="Table"/>
            </w:pPr>
            <w:r w:rsidRPr="00386012">
              <w:lastRenderedPageBreak/>
              <w:t>Ductility Factors</w:t>
            </w:r>
          </w:p>
        </w:tc>
        <w:tc>
          <w:tcPr>
            <w:tcW w:w="6804" w:type="dxa"/>
          </w:tcPr>
          <w:p w14:paraId="4DAE5095"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 xml:space="preserve">&lt;2.0&gt; </w:t>
            </w:r>
          </w:p>
        </w:tc>
      </w:tr>
      <w:tr w:rsidR="00386012" w:rsidRPr="00386012" w14:paraId="46DBBE75"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1112480F" w14:textId="77777777" w:rsidR="00386012" w:rsidRPr="00386012" w:rsidRDefault="00386012" w:rsidP="00386012">
            <w:pPr>
              <w:pStyle w:val="Table"/>
            </w:pPr>
            <w:r w:rsidRPr="00386012">
              <w:t xml:space="preserve">Sp Factor </w:t>
            </w:r>
          </w:p>
        </w:tc>
        <w:tc>
          <w:tcPr>
            <w:tcW w:w="6804" w:type="dxa"/>
          </w:tcPr>
          <w:p w14:paraId="05632053"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 xml:space="preserve">&lt;0.5&gt; </w:t>
            </w:r>
          </w:p>
        </w:tc>
      </w:tr>
      <w:tr w:rsidR="00386012" w:rsidRPr="00386012" w14:paraId="4F6F37C1" w14:textId="77777777" w:rsidTr="00386012">
        <w:tc>
          <w:tcPr>
            <w:cnfStyle w:val="001000000000" w:firstRow="0" w:lastRow="0" w:firstColumn="1" w:lastColumn="0" w:oddVBand="0" w:evenVBand="0" w:oddHBand="0" w:evenHBand="0" w:firstRowFirstColumn="0" w:firstRowLastColumn="0" w:lastRowFirstColumn="0" w:lastRowLastColumn="0"/>
            <w:tcW w:w="2694" w:type="dxa"/>
          </w:tcPr>
          <w:p w14:paraId="77267215" w14:textId="77777777" w:rsidR="00386012" w:rsidRPr="00386012" w:rsidRDefault="00386012" w:rsidP="00386012">
            <w:pPr>
              <w:pStyle w:val="Table"/>
            </w:pPr>
            <w:r w:rsidRPr="00386012">
              <w:t>Judgement Factor (F)</w:t>
            </w:r>
          </w:p>
        </w:tc>
        <w:tc>
          <w:tcPr>
            <w:tcW w:w="6804" w:type="dxa"/>
          </w:tcPr>
          <w:p w14:paraId="18F378D5" w14:textId="77777777" w:rsidR="00386012" w:rsidRPr="00386012" w:rsidRDefault="00386012" w:rsidP="0038601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86012">
              <w:rPr>
                <w:highlight w:val="yellow"/>
              </w:rPr>
              <w:t>&lt;1.5&gt; List the basis for the selection of this value, and where it sits in the range of possible values</w:t>
            </w:r>
          </w:p>
        </w:tc>
      </w:tr>
    </w:tbl>
    <w:p w14:paraId="78BABFAD" w14:textId="77777777" w:rsidR="00386012" w:rsidRDefault="00386012" w:rsidP="00386012">
      <w:pPr>
        <w:pStyle w:val="Heading2Numbered"/>
        <w:rPr>
          <w:lang w:val="en-GB"/>
        </w:rPr>
      </w:pPr>
      <w:bookmarkStart w:id="26" w:name="_Toc238477935"/>
      <w:r>
        <w:rPr>
          <w:lang w:val="en-GB"/>
        </w:rPr>
        <w:t>Seismic Rating</w:t>
      </w:r>
      <w:bookmarkEnd w:id="26"/>
    </w:p>
    <w:p w14:paraId="2F584483" w14:textId="77777777" w:rsidR="00386012" w:rsidRPr="0026100C" w:rsidRDefault="00386012" w:rsidP="00386012">
      <w:pPr>
        <w:rPr>
          <w:lang w:val="en-US"/>
        </w:rPr>
      </w:pPr>
      <w:r w:rsidRPr="0026100C">
        <w:rPr>
          <w:lang w:val="en-US"/>
        </w:rPr>
        <w:t xml:space="preserve">The assessment establishes that the building achieves an overall seismic rating of </w:t>
      </w:r>
      <w:r w:rsidRPr="0026100C">
        <w:rPr>
          <w:highlight w:val="lightGray"/>
          <w:lang w:val="en-US"/>
        </w:rPr>
        <w:t>XX</w:t>
      </w:r>
      <w:r w:rsidRPr="0026100C">
        <w:rPr>
          <w:lang w:val="en-US"/>
        </w:rPr>
        <w:t>%NBS (IL</w:t>
      </w:r>
      <w:r w:rsidRPr="0026100C">
        <w:rPr>
          <w:highlight w:val="lightGray"/>
          <w:lang w:val="en-US"/>
        </w:rPr>
        <w:t>Y</w:t>
      </w:r>
      <w:r w:rsidRPr="0026100C">
        <w:rPr>
          <w:lang w:val="en-US"/>
        </w:rPr>
        <w:t xml:space="preserve">). </w:t>
      </w:r>
    </w:p>
    <w:p w14:paraId="68492862" w14:textId="77777777" w:rsidR="00386012" w:rsidRPr="0026100C" w:rsidRDefault="00386012" w:rsidP="00386012">
      <w:pPr>
        <w:rPr>
          <w:lang w:val="en-US"/>
        </w:rPr>
      </w:pPr>
      <w:r w:rsidRPr="0026100C">
        <w:rPr>
          <w:lang w:val="en-US"/>
        </w:rPr>
        <w:t xml:space="preserve">This corresponds to a “Grade </w:t>
      </w:r>
      <w:r w:rsidRPr="0026100C">
        <w:rPr>
          <w:highlight w:val="lightGray"/>
          <w:lang w:val="en-US"/>
        </w:rPr>
        <w:t>X</w:t>
      </w:r>
      <w:r w:rsidRPr="0026100C">
        <w:rPr>
          <w:lang w:val="en-US"/>
        </w:rPr>
        <w:t>’ building as defined in Table A3.1 of the Engineering Assessment Guidelines.</w:t>
      </w:r>
    </w:p>
    <w:p w14:paraId="599F2CCA" w14:textId="77777777" w:rsidR="00386012" w:rsidRDefault="00386012" w:rsidP="00386012">
      <w:pPr>
        <w:rPr>
          <w:lang w:val="en-US"/>
        </w:rPr>
      </w:pPr>
      <w:r w:rsidRPr="00386012">
        <w:rPr>
          <w:highlight w:val="yellow"/>
          <w:lang w:val="en-US"/>
        </w:rPr>
        <w:t>&lt;If the rating is less than 34%NBS, prepare and append an Assessment Summary Report (table) using the national template from www.EQ-Assess.org.nz.&gt;</w:t>
      </w:r>
    </w:p>
    <w:p w14:paraId="4A861E85" w14:textId="77777777" w:rsidR="00386012" w:rsidRPr="00F04ACA" w:rsidRDefault="00386012" w:rsidP="00386012">
      <w:pPr>
        <w:pStyle w:val="Heading2Numbered"/>
      </w:pPr>
      <w:bookmarkStart w:id="27" w:name="_Toc44049400"/>
      <w:bookmarkStart w:id="28" w:name="_Toc44049447"/>
      <w:bookmarkStart w:id="29" w:name="_Toc44049492"/>
      <w:bookmarkStart w:id="30" w:name="_Toc44049550"/>
      <w:bookmarkStart w:id="31" w:name="_Toc64617533"/>
      <w:bookmarkStart w:id="32" w:name="_Toc238477936"/>
      <w:bookmarkEnd w:id="27"/>
      <w:bookmarkEnd w:id="28"/>
      <w:bookmarkEnd w:id="29"/>
      <w:bookmarkEnd w:id="30"/>
      <w:r w:rsidRPr="00F04ACA">
        <w:t>Structural Weaknesses &amp; Life Safety Hazards</w:t>
      </w:r>
      <w:bookmarkEnd w:id="31"/>
      <w:bookmarkEnd w:id="32"/>
    </w:p>
    <w:p w14:paraId="164DA5B1" w14:textId="77777777" w:rsidR="00386012" w:rsidRPr="00386012" w:rsidRDefault="00386012" w:rsidP="00386012">
      <w:pPr>
        <w:pStyle w:val="BodyText"/>
        <w:rPr>
          <w:rFonts w:cs="Arial"/>
          <w:highlight w:val="yellow"/>
        </w:rPr>
      </w:pPr>
      <w:r w:rsidRPr="00386012">
        <w:rPr>
          <w:rFonts w:cs="Arial"/>
          <w:highlight w:val="yellow"/>
        </w:rPr>
        <w:t xml:space="preserve">&lt;Discuss and note as required: note that any items here must also be listed in the Executive Summary. Note if any Severe Structural Weaknesses are likely to be present, and hence a Detailed Seismic Assessment (DSA) is required &gt; </w:t>
      </w:r>
    </w:p>
    <w:p w14:paraId="3BDA34D1" w14:textId="77777777" w:rsidR="00386012" w:rsidRPr="00E177C7" w:rsidRDefault="00386012" w:rsidP="00386012">
      <w:pPr>
        <w:pStyle w:val="Heading3Numbered"/>
      </w:pPr>
      <w:bookmarkStart w:id="33" w:name="_Toc238477937"/>
      <w:r>
        <w:t xml:space="preserve">Potential </w:t>
      </w:r>
      <w:r w:rsidRPr="00E177C7">
        <w:t>Critical Structural Weakness</w:t>
      </w:r>
      <w:bookmarkEnd w:id="33"/>
    </w:p>
    <w:p w14:paraId="3D2914A3" w14:textId="77777777" w:rsidR="00386012" w:rsidRPr="00386012" w:rsidRDefault="00386012" w:rsidP="00386012">
      <w:pPr>
        <w:pStyle w:val="BodyText"/>
        <w:rPr>
          <w:rFonts w:cs="Arial"/>
          <w:highlight w:val="yellow"/>
        </w:rPr>
      </w:pPr>
      <w:r w:rsidRPr="00386012">
        <w:rPr>
          <w:rFonts w:cs="Arial"/>
          <w:highlight w:val="yellow"/>
        </w:rPr>
        <w:t>&lt; Identify and discuss the existence of any Potential Critical Structural Weaknesses, which may include:</w:t>
      </w:r>
    </w:p>
    <w:p w14:paraId="6C097B77" w14:textId="77777777" w:rsidR="00386012" w:rsidRPr="00386012" w:rsidRDefault="00386012" w:rsidP="00386012">
      <w:pPr>
        <w:pStyle w:val="ListBullet"/>
        <w:rPr>
          <w:highlight w:val="yellow"/>
        </w:rPr>
      </w:pPr>
      <w:r w:rsidRPr="00386012">
        <w:rPr>
          <w:highlight w:val="yellow"/>
        </w:rPr>
        <w:t>Horizontal Structure Irregularity</w:t>
      </w:r>
    </w:p>
    <w:p w14:paraId="42D284A8" w14:textId="77777777" w:rsidR="00386012" w:rsidRPr="00386012" w:rsidRDefault="00386012" w:rsidP="00386012">
      <w:pPr>
        <w:pStyle w:val="ListBullet"/>
        <w:rPr>
          <w:highlight w:val="yellow"/>
        </w:rPr>
      </w:pPr>
      <w:r w:rsidRPr="00386012">
        <w:rPr>
          <w:highlight w:val="yellow"/>
        </w:rPr>
        <w:t>Vertical Structure Irregularity</w:t>
      </w:r>
    </w:p>
    <w:p w14:paraId="213807C3" w14:textId="77777777" w:rsidR="00386012" w:rsidRPr="00386012" w:rsidRDefault="00386012" w:rsidP="00386012">
      <w:pPr>
        <w:pStyle w:val="ListBullet"/>
        <w:rPr>
          <w:highlight w:val="yellow"/>
        </w:rPr>
      </w:pPr>
      <w:r w:rsidRPr="00386012">
        <w:rPr>
          <w:highlight w:val="yellow"/>
        </w:rPr>
        <w:t>Poor Diaphragm Connectivity&gt;</w:t>
      </w:r>
    </w:p>
    <w:p w14:paraId="7D8E7870" w14:textId="77777777" w:rsidR="00386012" w:rsidRPr="00E177C7" w:rsidRDefault="00386012" w:rsidP="00386012">
      <w:pPr>
        <w:pStyle w:val="Heading3Numbered"/>
      </w:pPr>
      <w:bookmarkStart w:id="34" w:name="_Toc238477938"/>
      <w:r w:rsidRPr="00E177C7">
        <w:t>Stairs</w:t>
      </w:r>
      <w:bookmarkEnd w:id="34"/>
      <w:r w:rsidRPr="00E177C7">
        <w:t xml:space="preserve"> </w:t>
      </w:r>
    </w:p>
    <w:p w14:paraId="5DAF4E28" w14:textId="77777777" w:rsidR="00386012" w:rsidRDefault="00386012" w:rsidP="00386012">
      <w:pPr>
        <w:rPr>
          <w:rFonts w:cs="Arial"/>
        </w:rPr>
      </w:pPr>
      <w:r w:rsidRPr="00386012">
        <w:rPr>
          <w:rFonts w:cs="Arial"/>
          <w:highlight w:val="yellow"/>
        </w:rPr>
        <w:t>&lt;Have any stairs been specifically evaluated or has there been any previous reporting on stairs?  If so, add to the report.&gt;</w:t>
      </w:r>
    </w:p>
    <w:p w14:paraId="29563CE8" w14:textId="77777777" w:rsidR="00386012" w:rsidRPr="00E177C7" w:rsidRDefault="00386012" w:rsidP="00386012">
      <w:pPr>
        <w:pStyle w:val="Heading3Numbered"/>
      </w:pPr>
      <w:bookmarkStart w:id="35" w:name="_Toc238477939"/>
      <w:r w:rsidRPr="00E177C7">
        <w:t>Secondary Structural and Non-structural Elements</w:t>
      </w:r>
      <w:bookmarkEnd w:id="35"/>
    </w:p>
    <w:p w14:paraId="6C6B6B18" w14:textId="77777777" w:rsidR="00386012" w:rsidRPr="00386012" w:rsidRDefault="00386012" w:rsidP="00386012">
      <w:pPr>
        <w:pStyle w:val="BodyText"/>
        <w:rPr>
          <w:rFonts w:cs="Arial"/>
          <w:highlight w:val="yellow"/>
        </w:rPr>
      </w:pPr>
      <w:r w:rsidRPr="00386012">
        <w:rPr>
          <w:rFonts w:cs="Arial"/>
          <w:highlight w:val="yellow"/>
        </w:rPr>
        <w:t xml:space="preserve">&lt;Describe the Secondary Structural and Non-structural (SNSS) elements that are present and have either been included within this assessment or should be further investigated.&gt; </w:t>
      </w:r>
    </w:p>
    <w:p w14:paraId="6FF85740" w14:textId="77777777" w:rsidR="00386012" w:rsidRPr="00386012" w:rsidRDefault="00386012" w:rsidP="00386012">
      <w:pPr>
        <w:pStyle w:val="BodyText"/>
        <w:rPr>
          <w:rFonts w:cs="Arial"/>
          <w:highlight w:val="yellow"/>
        </w:rPr>
      </w:pPr>
      <w:r w:rsidRPr="00386012">
        <w:rPr>
          <w:rFonts w:cs="Arial"/>
          <w:highlight w:val="yellow"/>
        </w:rPr>
        <w:t xml:space="preserve">&lt;e.g. </w:t>
      </w:r>
    </w:p>
    <w:p w14:paraId="253822DF" w14:textId="77777777" w:rsidR="00386012" w:rsidRPr="00386012" w:rsidRDefault="00386012" w:rsidP="00386012">
      <w:pPr>
        <w:pStyle w:val="ListBullet"/>
        <w:rPr>
          <w:highlight w:val="yellow"/>
        </w:rPr>
      </w:pPr>
      <w:r w:rsidRPr="00386012">
        <w:rPr>
          <w:highlight w:val="yellow"/>
        </w:rPr>
        <w:t>Overhead unrestrained masonry (solid masonry or veneer where there is specific evidence of an absence of ties or ineffective ties)</w:t>
      </w:r>
    </w:p>
    <w:p w14:paraId="759E78C9" w14:textId="77777777" w:rsidR="00386012" w:rsidRPr="00386012" w:rsidRDefault="00386012" w:rsidP="00386012">
      <w:pPr>
        <w:pStyle w:val="ListBullet"/>
        <w:rPr>
          <w:highlight w:val="yellow"/>
        </w:rPr>
      </w:pPr>
      <w:r w:rsidRPr="00386012">
        <w:rPr>
          <w:highlight w:val="yellow"/>
        </w:rPr>
        <w:lastRenderedPageBreak/>
        <w:t>Precast concrete panels, including any non-ductile connectors between the panels and primary structure</w:t>
      </w:r>
    </w:p>
    <w:p w14:paraId="5B8CA490" w14:textId="77777777" w:rsidR="00386012" w:rsidRPr="00386012" w:rsidRDefault="00386012" w:rsidP="00386012">
      <w:pPr>
        <w:pStyle w:val="ListBullet"/>
        <w:rPr>
          <w:highlight w:val="yellow"/>
        </w:rPr>
      </w:pPr>
      <w:r w:rsidRPr="00386012">
        <w:rPr>
          <w:highlight w:val="yellow"/>
        </w:rPr>
        <w:t xml:space="preserve">Heavy suspended ceiling tiles (weight greater than 25kg/m2) </w:t>
      </w:r>
    </w:p>
    <w:p w14:paraId="3D9217BB" w14:textId="77777777" w:rsidR="00386012" w:rsidRPr="00386012" w:rsidRDefault="00386012" w:rsidP="00386012">
      <w:pPr>
        <w:pStyle w:val="ListBullet"/>
        <w:rPr>
          <w:highlight w:val="yellow"/>
        </w:rPr>
      </w:pPr>
      <w:r w:rsidRPr="00386012">
        <w:rPr>
          <w:highlight w:val="yellow"/>
        </w:rPr>
        <w:t>Heavy light fittings (individual light fittings of greater than 5kg in weight that are not fixed directly to framing)</w:t>
      </w:r>
    </w:p>
    <w:p w14:paraId="28A53E99" w14:textId="77777777" w:rsidR="00386012" w:rsidRPr="00386012" w:rsidRDefault="00386012" w:rsidP="00386012">
      <w:pPr>
        <w:pStyle w:val="ListBullet"/>
        <w:rPr>
          <w:highlight w:val="yellow"/>
        </w:rPr>
      </w:pPr>
      <w:r w:rsidRPr="00386012">
        <w:rPr>
          <w:highlight w:val="yellow"/>
        </w:rPr>
        <w:t xml:space="preserve">Other unsecured heavy fixtures or furniture or overhead items&gt; </w:t>
      </w:r>
    </w:p>
    <w:p w14:paraId="665F2901" w14:textId="77777777" w:rsidR="00386012" w:rsidRPr="00386012" w:rsidRDefault="00386012" w:rsidP="00386012">
      <w:pPr>
        <w:pStyle w:val="BodyText"/>
        <w:rPr>
          <w:rFonts w:cs="Arial"/>
          <w:highlight w:val="yellow"/>
        </w:rPr>
      </w:pPr>
      <w:r w:rsidRPr="00386012">
        <w:rPr>
          <w:rFonts w:cs="Arial"/>
          <w:highlight w:val="yellow"/>
        </w:rPr>
        <w:t>&lt;If there is a safety hazard which has the potential to immediately cause an injury, then appropriate steps to isolate the hazard, or isolate people from the hazard need to be undertaken. NZSPA property personnel is to be contacted immediately.&gt;</w:t>
      </w:r>
      <w:bookmarkStart w:id="36" w:name="_Toc351995954"/>
    </w:p>
    <w:p w14:paraId="6BB4F8C2" w14:textId="77777777" w:rsidR="00386012" w:rsidRPr="00F04ACA" w:rsidRDefault="00386012" w:rsidP="00386012">
      <w:pPr>
        <w:pStyle w:val="Heading1Numbered"/>
      </w:pPr>
      <w:bookmarkStart w:id="37" w:name="_Toc64617534"/>
      <w:bookmarkStart w:id="38" w:name="_Toc238477940"/>
      <w:r w:rsidRPr="00F04ACA">
        <w:t>Conclusions &amp; Recommendations</w:t>
      </w:r>
      <w:bookmarkEnd w:id="36"/>
      <w:bookmarkEnd w:id="37"/>
      <w:bookmarkEnd w:id="38"/>
    </w:p>
    <w:p w14:paraId="18B80BD0" w14:textId="77777777" w:rsidR="00386012" w:rsidRPr="00F04ACA" w:rsidRDefault="00386012" w:rsidP="00386012">
      <w:pPr>
        <w:pStyle w:val="Heading2Numbered"/>
      </w:pPr>
      <w:bookmarkStart w:id="39" w:name="_Toc44062677"/>
      <w:bookmarkStart w:id="40" w:name="_Toc351995955"/>
      <w:bookmarkStart w:id="41" w:name="_Toc64617535"/>
      <w:bookmarkStart w:id="42" w:name="_Toc238477941"/>
      <w:bookmarkEnd w:id="39"/>
      <w:r w:rsidRPr="00F04ACA">
        <w:t>Conclusions</w:t>
      </w:r>
      <w:bookmarkEnd w:id="40"/>
      <w:bookmarkEnd w:id="41"/>
      <w:bookmarkEnd w:id="42"/>
    </w:p>
    <w:p w14:paraId="67A9DC3D" w14:textId="77777777" w:rsidR="00386012" w:rsidRPr="00E177C7" w:rsidRDefault="00386012" w:rsidP="00386012">
      <w:pPr>
        <w:rPr>
          <w:lang w:val="en-US"/>
        </w:rPr>
      </w:pPr>
      <w:r w:rsidRPr="00E177C7">
        <w:rPr>
          <w:lang w:val="en-US"/>
        </w:rPr>
        <w:t xml:space="preserve">The building achieves an overall seismic rating of </w:t>
      </w:r>
      <w:r w:rsidRPr="00386012">
        <w:rPr>
          <w:highlight w:val="yellow"/>
          <w:lang w:val="en-US"/>
        </w:rPr>
        <w:t>XX</w:t>
      </w:r>
      <w:r w:rsidRPr="00E177C7">
        <w:rPr>
          <w:lang w:val="en-US"/>
        </w:rPr>
        <w:t xml:space="preserve">% NBS when considered as an Importance Level </w:t>
      </w:r>
      <w:r w:rsidRPr="00386012">
        <w:rPr>
          <w:highlight w:val="yellow"/>
          <w:lang w:val="en-US"/>
        </w:rPr>
        <w:t>2/3</w:t>
      </w:r>
      <w:r w:rsidRPr="00E177C7">
        <w:rPr>
          <w:lang w:val="en-US"/>
        </w:rPr>
        <w:t xml:space="preserve"> building. </w:t>
      </w:r>
    </w:p>
    <w:p w14:paraId="7A72FA68" w14:textId="77777777" w:rsidR="00386012" w:rsidRPr="00386012" w:rsidRDefault="00386012" w:rsidP="00386012">
      <w:pPr>
        <w:rPr>
          <w:highlight w:val="yellow"/>
          <w:lang w:val="en-US"/>
        </w:rPr>
      </w:pPr>
      <w:r w:rsidRPr="00386012">
        <w:rPr>
          <w:highlight w:val="yellow"/>
          <w:lang w:val="en-US"/>
        </w:rPr>
        <w:t>&lt;Either&gt;</w:t>
      </w:r>
    </w:p>
    <w:p w14:paraId="27FD575A" w14:textId="77777777" w:rsidR="00386012" w:rsidRPr="00386012" w:rsidRDefault="00386012" w:rsidP="00386012">
      <w:pPr>
        <w:rPr>
          <w:highlight w:val="yellow"/>
          <w:lang w:val="en-US"/>
        </w:rPr>
      </w:pPr>
      <w:r w:rsidRPr="00386012">
        <w:rPr>
          <w:highlight w:val="yellow"/>
          <w:lang w:val="en-US"/>
        </w:rPr>
        <w:t xml:space="preserve">As this rating is less than the earthquake prone threshold in the Building Act of 34%NBS, this building is likely to be determined earthquake prone by &lt;ABC&gt; Council when they receive this report.  As required by the EPB Methodology, we append an Assessment Summary Table. </w:t>
      </w:r>
    </w:p>
    <w:p w14:paraId="3D0CDD01" w14:textId="77777777" w:rsidR="00386012" w:rsidRPr="00386012" w:rsidRDefault="00386012" w:rsidP="00386012">
      <w:pPr>
        <w:rPr>
          <w:highlight w:val="yellow"/>
          <w:lang w:val="en-US"/>
        </w:rPr>
      </w:pPr>
      <w:r w:rsidRPr="00386012">
        <w:rPr>
          <w:highlight w:val="yellow"/>
          <w:lang w:val="en-US"/>
        </w:rPr>
        <w:t xml:space="preserve">This building requires strengthening in order to meet NZSPA’s policy objective of not being earthquake-prone as a short term goal. </w:t>
      </w:r>
    </w:p>
    <w:p w14:paraId="318749E1" w14:textId="77777777" w:rsidR="00386012" w:rsidRPr="00386012" w:rsidRDefault="00386012" w:rsidP="00386012">
      <w:pPr>
        <w:rPr>
          <w:i/>
          <w:highlight w:val="yellow"/>
          <w:lang w:val="en-US"/>
        </w:rPr>
      </w:pPr>
      <w:r w:rsidRPr="00386012">
        <w:rPr>
          <w:highlight w:val="yellow"/>
          <w:lang w:val="en-US"/>
        </w:rPr>
        <w:t>&lt;Or&gt;</w:t>
      </w:r>
    </w:p>
    <w:p w14:paraId="2E2A0066" w14:textId="77777777" w:rsidR="00386012" w:rsidRPr="00386012" w:rsidRDefault="00386012" w:rsidP="00386012">
      <w:pPr>
        <w:rPr>
          <w:highlight w:val="yellow"/>
          <w:lang w:val="en-US"/>
        </w:rPr>
      </w:pPr>
      <w:r w:rsidRPr="00386012">
        <w:rPr>
          <w:highlight w:val="yellow"/>
          <w:lang w:val="en-US"/>
        </w:rPr>
        <w:t>This does meet NZSPA’s minimum seismic strength requirements of not being earthquake-prone in the short term, but does not meet the medium term goal of 67% NBS or above.</w:t>
      </w:r>
    </w:p>
    <w:p w14:paraId="1C5E23B8" w14:textId="77777777" w:rsidR="00386012" w:rsidRPr="00386012" w:rsidRDefault="00386012" w:rsidP="00386012">
      <w:pPr>
        <w:rPr>
          <w:i/>
          <w:highlight w:val="yellow"/>
          <w:lang w:val="en-US"/>
        </w:rPr>
      </w:pPr>
      <w:r w:rsidRPr="00386012">
        <w:rPr>
          <w:highlight w:val="yellow"/>
          <w:lang w:val="en-US"/>
        </w:rPr>
        <w:t>&lt;Or</w:t>
      </w:r>
      <w:r w:rsidRPr="00386012">
        <w:rPr>
          <w:i/>
          <w:highlight w:val="yellow"/>
          <w:lang w:val="en-US"/>
        </w:rPr>
        <w:t>&gt;</w:t>
      </w:r>
    </w:p>
    <w:p w14:paraId="628D1B70" w14:textId="77777777" w:rsidR="00386012" w:rsidRPr="00386012" w:rsidRDefault="00386012" w:rsidP="00386012">
      <w:pPr>
        <w:rPr>
          <w:highlight w:val="yellow"/>
          <w:lang w:val="en-US"/>
        </w:rPr>
      </w:pPr>
      <w:r w:rsidRPr="00386012">
        <w:rPr>
          <w:highlight w:val="yellow"/>
          <w:lang w:val="en-US"/>
        </w:rPr>
        <w:t>This meets NZSPA’s medium term goal of 67% NBS or above.</w:t>
      </w:r>
    </w:p>
    <w:p w14:paraId="5A629078" w14:textId="77777777" w:rsidR="00386012" w:rsidRPr="00386012" w:rsidRDefault="00386012" w:rsidP="00386012">
      <w:pPr>
        <w:rPr>
          <w:i/>
          <w:iCs/>
          <w:highlight w:val="yellow"/>
          <w:lang w:val="en-US"/>
        </w:rPr>
      </w:pPr>
      <w:r w:rsidRPr="00386012">
        <w:rPr>
          <w:i/>
          <w:iCs/>
          <w:highlight w:val="yellow"/>
          <w:lang w:val="en-US"/>
        </w:rPr>
        <w:t>&lt;Choose one of the 3 options above.&gt;</w:t>
      </w:r>
    </w:p>
    <w:p w14:paraId="124D444E" w14:textId="77777777" w:rsidR="00386012" w:rsidRPr="00E177C7" w:rsidRDefault="00386012" w:rsidP="00386012">
      <w:pPr>
        <w:rPr>
          <w:lang w:val="en-US"/>
        </w:rPr>
      </w:pPr>
      <w:r w:rsidRPr="00386012">
        <w:rPr>
          <w:highlight w:val="yellow"/>
          <w:lang w:val="en-US"/>
        </w:rPr>
        <w:t xml:space="preserve">&lt;Include statement on occupancy status e.g. “No need to change the current occupancy of the building” </w:t>
      </w:r>
      <w:r w:rsidRPr="00386012">
        <w:rPr>
          <w:i/>
          <w:highlight w:val="yellow"/>
          <w:lang w:val="en-US"/>
        </w:rPr>
        <w:t>or</w:t>
      </w:r>
      <w:r w:rsidRPr="00386012">
        <w:rPr>
          <w:highlight w:val="yellow"/>
          <w:lang w:val="en-US"/>
        </w:rPr>
        <w:t xml:space="preserve"> provide sufficient reasons why a change of building occupancy is recommended.&gt;</w:t>
      </w:r>
    </w:p>
    <w:p w14:paraId="39422FB7" w14:textId="77777777" w:rsidR="00386012" w:rsidRPr="00F04ACA" w:rsidRDefault="00386012" w:rsidP="00386012">
      <w:pPr>
        <w:pStyle w:val="Heading2Numbered"/>
      </w:pPr>
      <w:bookmarkStart w:id="43" w:name="_Toc351995956"/>
      <w:bookmarkStart w:id="44" w:name="_Toc64617536"/>
      <w:bookmarkStart w:id="45" w:name="_Toc238477942"/>
      <w:r w:rsidRPr="00F04ACA">
        <w:t>Recommendations</w:t>
      </w:r>
      <w:bookmarkEnd w:id="43"/>
      <w:bookmarkEnd w:id="44"/>
      <w:bookmarkEnd w:id="45"/>
    </w:p>
    <w:p w14:paraId="3B2D4EFB" w14:textId="77777777" w:rsidR="00386012" w:rsidRPr="00386012" w:rsidRDefault="00386012" w:rsidP="00386012">
      <w:pPr>
        <w:rPr>
          <w:highlight w:val="yellow"/>
          <w:lang w:val="en-US"/>
        </w:rPr>
      </w:pPr>
      <w:r w:rsidRPr="00386012">
        <w:rPr>
          <w:highlight w:val="yellow"/>
          <w:lang w:val="en-US"/>
        </w:rPr>
        <w:t>&lt;Further seismic assessment of this building is not considered necessary.&gt;</w:t>
      </w:r>
    </w:p>
    <w:p w14:paraId="543BC24F" w14:textId="77777777" w:rsidR="00386012" w:rsidRPr="00386012" w:rsidRDefault="00386012" w:rsidP="00386012">
      <w:pPr>
        <w:rPr>
          <w:highlight w:val="yellow"/>
          <w:lang w:val="en-US"/>
        </w:rPr>
      </w:pPr>
      <w:r w:rsidRPr="00386012">
        <w:rPr>
          <w:highlight w:val="yellow"/>
          <w:lang w:val="en-US"/>
        </w:rPr>
        <w:lastRenderedPageBreak/>
        <w:t>&lt;OR “It is recommended a Detailed Seismic Assessment is obtained prior to commencing any design for remediation in the future.” &gt;</w:t>
      </w:r>
    </w:p>
    <w:p w14:paraId="139A2359" w14:textId="77777777" w:rsidR="00386012" w:rsidRPr="00386012" w:rsidRDefault="00386012" w:rsidP="00386012">
      <w:pPr>
        <w:rPr>
          <w:highlight w:val="yellow"/>
          <w:lang w:val="en-US"/>
        </w:rPr>
      </w:pPr>
      <w:r w:rsidRPr="00386012">
        <w:rPr>
          <w:highlight w:val="yellow"/>
          <w:lang w:val="en-US"/>
        </w:rPr>
        <w:t xml:space="preserve">&lt; “A Detailed Seismic Assessment or Specific Engineering Investigation is recommended in order to confirm......” where a DSA is required to confirm buildings status.&gt; </w:t>
      </w:r>
    </w:p>
    <w:p w14:paraId="1B4ACE39" w14:textId="77777777" w:rsidR="00386012" w:rsidRPr="00386012" w:rsidRDefault="00386012" w:rsidP="00386012">
      <w:pPr>
        <w:rPr>
          <w:highlight w:val="yellow"/>
          <w:lang w:val="en-US"/>
        </w:rPr>
      </w:pPr>
      <w:r w:rsidRPr="00386012">
        <w:rPr>
          <w:highlight w:val="yellow"/>
          <w:lang w:val="en-US"/>
        </w:rPr>
        <w:t>&lt;Clearly explain why it is recommended (or not) to undertake a Detailed Seismic Assessment for the building.&gt;</w:t>
      </w:r>
    </w:p>
    <w:p w14:paraId="1FD61FB9" w14:textId="77777777" w:rsidR="00386012" w:rsidRDefault="00386012" w:rsidP="00386012">
      <w:pPr>
        <w:rPr>
          <w:lang w:val="en-US"/>
        </w:rPr>
      </w:pPr>
      <w:r w:rsidRPr="00386012">
        <w:rPr>
          <w:highlight w:val="yellow"/>
          <w:lang w:val="en-US"/>
        </w:rPr>
        <w:t>&lt;List any other recommendations&gt;</w:t>
      </w:r>
    </w:p>
    <w:p w14:paraId="748BCCD4" w14:textId="77777777" w:rsidR="00386012" w:rsidRDefault="00386012" w:rsidP="00386012">
      <w:pPr>
        <w:rPr>
          <w:lang w:val="en-GB"/>
        </w:rPr>
      </w:pPr>
    </w:p>
    <w:p w14:paraId="323DCBF1" w14:textId="77777777" w:rsidR="00386012" w:rsidRDefault="00386012">
      <w:pPr>
        <w:rPr>
          <w:lang w:val="en-GB"/>
        </w:rPr>
      </w:pPr>
      <w:r>
        <w:rPr>
          <w:lang w:val="en-GB"/>
        </w:rPr>
        <w:br w:type="page"/>
      </w:r>
    </w:p>
    <w:p w14:paraId="07C597D3" w14:textId="77777777" w:rsidR="00386012" w:rsidRPr="00F04ACA" w:rsidRDefault="00386012" w:rsidP="00386012">
      <w:pPr>
        <w:pStyle w:val="Heading1Numbered"/>
      </w:pPr>
      <w:bookmarkStart w:id="46" w:name="_Toc64617537"/>
      <w:bookmarkStart w:id="47" w:name="_Toc238477943"/>
      <w:r w:rsidRPr="00F04ACA">
        <w:lastRenderedPageBreak/>
        <w:t>Explanatory Statement</w:t>
      </w:r>
      <w:bookmarkEnd w:id="46"/>
      <w:bookmarkEnd w:id="47"/>
    </w:p>
    <w:p w14:paraId="425E20C4" w14:textId="77777777" w:rsidR="00386012" w:rsidRPr="00934C18" w:rsidRDefault="00386012" w:rsidP="00386012">
      <w:r w:rsidRPr="00934C18">
        <w:t xml:space="preserve">This report contains the professional opinion of </w:t>
      </w:r>
      <w:r w:rsidRPr="00386012">
        <w:rPr>
          <w:highlight w:val="yellow"/>
        </w:rPr>
        <w:t>XXXX</w:t>
      </w:r>
      <w:r w:rsidRPr="00934C18">
        <w:t xml:space="preserve"> as to the matters set out herein, in the light of the information available to it during preparation, using its professional judgment and acting in accordance with the standard of care and skill normally exercised by professional engineers providing similar services in similar circumstances. No other express or implied warranty is made as to the professional advice contained in this report.</w:t>
      </w:r>
    </w:p>
    <w:p w14:paraId="301BD200" w14:textId="77777777" w:rsidR="00386012" w:rsidRPr="00934C18" w:rsidRDefault="00386012" w:rsidP="00386012">
      <w:r w:rsidRPr="00934C18">
        <w:t xml:space="preserve">An Initial seismic assessment has been carried out. To more accurately define a buildings seismic capacity significantly greater amount of analysis, modelling and research may need to be done. </w:t>
      </w:r>
    </w:p>
    <w:p w14:paraId="365418D3" w14:textId="77777777" w:rsidR="00386012" w:rsidRPr="00934C18" w:rsidRDefault="00386012" w:rsidP="00386012">
      <w:r w:rsidRPr="00934C18">
        <w:t xml:space="preserve">We have prepared this report in accordance with the brief as provided and our terms of engagement. The information contained in this report has been prepared by </w:t>
      </w:r>
      <w:r w:rsidRPr="00386012">
        <w:rPr>
          <w:highlight w:val="yellow"/>
        </w:rPr>
        <w:t>XXXX</w:t>
      </w:r>
      <w:r w:rsidRPr="00934C18">
        <w:rPr>
          <w:highlight w:val="lightGray"/>
        </w:rPr>
        <w:t xml:space="preserve"> </w:t>
      </w:r>
      <w:r w:rsidRPr="00934C18">
        <w:t xml:space="preserve">at the request of its client, the </w:t>
      </w:r>
      <w:r>
        <w:t>New Zealand School Property Agency</w:t>
      </w:r>
      <w:r w:rsidRPr="00934C18">
        <w:t xml:space="preserve">, and is exclusively for its use and reliance. It is not possible to make a proper assessment of this report without a clear understanding of the terms of engagement under which it has been prepared, including the scope of the instructions and directions given to and the assumptions made by </w:t>
      </w:r>
      <w:r w:rsidRPr="00386012">
        <w:rPr>
          <w:highlight w:val="yellow"/>
        </w:rPr>
        <w:t>XXXX</w:t>
      </w:r>
      <w:r w:rsidRPr="00934C18">
        <w:t>. The report will not address issues which would need to be considered for another party if that party’s particular circumstances, requirements and experience were known and, further, may make assumptions about matters of which a third party is not aware. No responsibility or liability to any third party is accepted for any loss or damage whatsoever arising out of the use of or reliance on this report by any third party.</w:t>
      </w:r>
    </w:p>
    <w:p w14:paraId="534933CA" w14:textId="77777777" w:rsidR="00386012" w:rsidRDefault="00386012" w:rsidP="00386012">
      <w:r w:rsidRPr="00934C18">
        <w:t xml:space="preserve">The report is also based on information that has been provided to </w:t>
      </w:r>
      <w:r w:rsidRPr="00386012">
        <w:rPr>
          <w:highlight w:val="yellow"/>
        </w:rPr>
        <w:t>XXXX</w:t>
      </w:r>
      <w:r w:rsidRPr="00934C18">
        <w:rPr>
          <w:highlight w:val="lightGray"/>
        </w:rPr>
        <w:t xml:space="preserve"> </w:t>
      </w:r>
      <w:r w:rsidRPr="00934C18">
        <w:t xml:space="preserve">from other sources or by other parties. The report has been prepared strictly on the basis that the information that has been provided is accurate, complete and adequate. To the extent that any information is inaccurate, incomplete or inadequate, </w:t>
      </w:r>
      <w:r w:rsidRPr="00386012">
        <w:rPr>
          <w:highlight w:val="yellow"/>
        </w:rPr>
        <w:t xml:space="preserve">XXXX </w:t>
      </w:r>
      <w:r w:rsidRPr="00934C18">
        <w:t xml:space="preserve">takes no responsibility and disclaims all liability whatsoever for any loss or damage that resulting from any conclusions based on information that has been provided to </w:t>
      </w:r>
      <w:r w:rsidRPr="00386012">
        <w:rPr>
          <w:highlight w:val="yellow"/>
        </w:rPr>
        <w:t>XXXX</w:t>
      </w:r>
      <w:r w:rsidRPr="00934C18">
        <w:t>.</w:t>
      </w:r>
    </w:p>
    <w:p w14:paraId="3A549DC1" w14:textId="77777777" w:rsidR="00386012" w:rsidRDefault="00386012">
      <w:r>
        <w:br w:type="page"/>
      </w:r>
    </w:p>
    <w:p w14:paraId="5B34D8FE" w14:textId="77777777" w:rsidR="00386012" w:rsidRDefault="00386012" w:rsidP="00386012">
      <w:pPr>
        <w:pStyle w:val="Appendix"/>
      </w:pPr>
      <w:bookmarkStart w:id="48" w:name="_Toc238477944"/>
      <w:r>
        <w:lastRenderedPageBreak/>
        <w:t>Building Plans</w:t>
      </w:r>
      <w:bookmarkEnd w:id="48"/>
    </w:p>
    <w:p w14:paraId="157566FC" w14:textId="77777777" w:rsidR="00386012" w:rsidRDefault="00386012" w:rsidP="00386012">
      <w:pPr>
        <w:pStyle w:val="Heading3"/>
      </w:pPr>
      <w:bookmarkStart w:id="49" w:name="_Toc238477945"/>
      <w:r>
        <w:t>(Key floor plans)</w:t>
      </w:r>
      <w:bookmarkEnd w:id="49"/>
    </w:p>
    <w:p w14:paraId="53FC9BCD" w14:textId="77777777" w:rsidR="00386012" w:rsidRDefault="00386012" w:rsidP="00386012">
      <w:pPr>
        <w:rPr>
          <w:highlight w:val="yellow"/>
        </w:rPr>
      </w:pPr>
      <w:r w:rsidRPr="00386012">
        <w:rPr>
          <w:highlight w:val="yellow"/>
        </w:rPr>
        <w:t>&lt;Add plans of building here&gt;</w:t>
      </w:r>
    </w:p>
    <w:p w14:paraId="1CF1E18A" w14:textId="77777777" w:rsidR="00386012" w:rsidRDefault="00386012">
      <w:pPr>
        <w:rPr>
          <w:highlight w:val="yellow"/>
        </w:rPr>
      </w:pPr>
      <w:r>
        <w:rPr>
          <w:highlight w:val="yellow"/>
        </w:rPr>
        <w:br w:type="page"/>
      </w:r>
    </w:p>
    <w:p w14:paraId="06662B5A" w14:textId="77777777" w:rsidR="00386012" w:rsidRPr="00386012" w:rsidRDefault="00386012" w:rsidP="00386012">
      <w:pPr>
        <w:pStyle w:val="Appendix"/>
      </w:pPr>
      <w:bookmarkStart w:id="50" w:name="_Toc238477946"/>
      <w:r>
        <w:lastRenderedPageBreak/>
        <w:t>Building Photographs</w:t>
      </w:r>
      <w:bookmarkEnd w:id="50"/>
    </w:p>
    <w:p w14:paraId="1899C25C" w14:textId="77777777" w:rsidR="0056491B" w:rsidRDefault="0056491B" w:rsidP="0056491B">
      <w:pPr>
        <w:rPr>
          <w:highlight w:val="yellow"/>
        </w:rPr>
      </w:pPr>
      <w:r w:rsidRPr="0056491B">
        <w:rPr>
          <w:highlight w:val="yellow"/>
        </w:rPr>
        <w:t>&lt;Add photos of the actual building here with labels and any issues identified in the report.&gt;</w:t>
      </w:r>
    </w:p>
    <w:p w14:paraId="5DC212C5" w14:textId="77777777" w:rsidR="0056491B" w:rsidRDefault="0056491B" w:rsidP="0056491B"/>
    <w:p w14:paraId="7956F71D" w14:textId="77777777" w:rsidR="0056491B" w:rsidRDefault="0056491B" w:rsidP="0056491B"/>
    <w:p w14:paraId="185314CA" w14:textId="77777777" w:rsidR="0056491B" w:rsidRDefault="0056491B" w:rsidP="0056491B"/>
    <w:p w14:paraId="46514999" w14:textId="77777777" w:rsidR="0056491B" w:rsidRDefault="0056491B" w:rsidP="0056491B"/>
    <w:p w14:paraId="37813F9C" w14:textId="77777777" w:rsidR="0056491B" w:rsidRDefault="0056491B" w:rsidP="0056491B"/>
    <w:p w14:paraId="74721305" w14:textId="77777777" w:rsidR="0056491B" w:rsidRDefault="0056491B" w:rsidP="0056491B"/>
    <w:p w14:paraId="57508E5E" w14:textId="77777777" w:rsidR="0056491B" w:rsidRDefault="0056491B" w:rsidP="0056491B"/>
    <w:p w14:paraId="48728730" w14:textId="77777777" w:rsidR="0056491B" w:rsidRDefault="0056491B" w:rsidP="0056491B"/>
    <w:p w14:paraId="6CB90A83" w14:textId="77777777" w:rsidR="0056491B" w:rsidRDefault="0056491B" w:rsidP="0056491B"/>
    <w:p w14:paraId="11D527C6" w14:textId="77777777" w:rsidR="0056491B" w:rsidRDefault="0056491B" w:rsidP="0056491B"/>
    <w:p w14:paraId="396384DD" w14:textId="77777777" w:rsidR="0056491B" w:rsidRDefault="0056491B" w:rsidP="0056491B"/>
    <w:p w14:paraId="39ECD306" w14:textId="77777777" w:rsidR="0056491B" w:rsidRPr="0056491B" w:rsidRDefault="0056491B" w:rsidP="0056491B">
      <w:pPr>
        <w:rPr>
          <w:highlight w:val="lightGray"/>
        </w:rPr>
      </w:pPr>
      <w:r w:rsidRPr="0056491B">
        <w:t xml:space="preserve">Figure </w:t>
      </w:r>
      <w:r w:rsidRPr="0056491B">
        <w:rPr>
          <w:highlight w:val="yellow"/>
        </w:rPr>
        <w:fldChar w:fldCharType="begin"/>
      </w:r>
      <w:r w:rsidRPr="0056491B">
        <w:rPr>
          <w:highlight w:val="yellow"/>
        </w:rPr>
        <w:instrText xml:space="preserve"> SEQ Figure \* ARABIC </w:instrText>
      </w:r>
      <w:r w:rsidRPr="0056491B">
        <w:rPr>
          <w:highlight w:val="yellow"/>
        </w:rPr>
        <w:fldChar w:fldCharType="separate"/>
      </w:r>
      <w:r w:rsidR="00735466">
        <w:rPr>
          <w:noProof/>
          <w:highlight w:val="yellow"/>
        </w:rPr>
        <w:t>1</w:t>
      </w:r>
      <w:r w:rsidRPr="0056491B">
        <w:rPr>
          <w:highlight w:val="yellow"/>
        </w:rPr>
        <w:fldChar w:fldCharType="end"/>
      </w:r>
      <w:r w:rsidRPr="0056491B">
        <w:rPr>
          <w:highlight w:val="yellow"/>
        </w:rPr>
        <w:t xml:space="preserve"> - &lt;Type a brief photo caption&gt;</w:t>
      </w:r>
    </w:p>
    <w:p w14:paraId="4D68649F" w14:textId="77777777" w:rsidR="0056491B" w:rsidRPr="0056491B" w:rsidRDefault="0056491B" w:rsidP="0056491B">
      <w:pPr>
        <w:rPr>
          <w:highlight w:val="yellow"/>
        </w:rPr>
      </w:pPr>
    </w:p>
    <w:p w14:paraId="38E900A1" w14:textId="77777777" w:rsidR="00386012" w:rsidRPr="00386012" w:rsidRDefault="00386012" w:rsidP="00386012">
      <w:pPr>
        <w:rPr>
          <w:lang w:val="en-GB"/>
        </w:rPr>
      </w:pPr>
    </w:p>
    <w:p w14:paraId="5DC9E44C" w14:textId="77777777" w:rsidR="0056491B" w:rsidRDefault="0056491B" w:rsidP="00317208"/>
    <w:p w14:paraId="25482036" w14:textId="77777777" w:rsidR="0056491B" w:rsidRDefault="0056491B">
      <w:r>
        <w:br w:type="page"/>
      </w:r>
    </w:p>
    <w:p w14:paraId="5B0880F8" w14:textId="77777777" w:rsidR="00317208" w:rsidRDefault="0056491B" w:rsidP="0056491B">
      <w:pPr>
        <w:pStyle w:val="Appendix"/>
      </w:pPr>
      <w:bookmarkStart w:id="51" w:name="_Toc238477947"/>
      <w:r>
        <w:lastRenderedPageBreak/>
        <w:t>IEP Spreadsheet and Any Specific Calculations</w:t>
      </w:r>
      <w:bookmarkEnd w:id="51"/>
    </w:p>
    <w:p w14:paraId="7048A3A0" w14:textId="77777777" w:rsidR="0056491B" w:rsidRPr="0056491B" w:rsidRDefault="0056491B" w:rsidP="0056491B">
      <w:r w:rsidRPr="0056491B">
        <w:rPr>
          <w:highlight w:val="yellow"/>
        </w:rPr>
        <w:t>&lt;Add IEP spreadsheet and any supporting calculations here – provide any necessary commentary that may be useful to justify selections of parameters such as ductility and Judgement (F) Factor.&gt;</w:t>
      </w:r>
    </w:p>
    <w:p w14:paraId="2DBA22CB" w14:textId="77777777" w:rsidR="0056491B" w:rsidRPr="0056491B" w:rsidRDefault="0056491B" w:rsidP="0056491B"/>
    <w:p w14:paraId="58D58E5A" w14:textId="77777777" w:rsidR="00F851DB" w:rsidRDefault="00F851DB">
      <w:r>
        <w:br w:type="page"/>
      </w:r>
    </w:p>
    <w:p w14:paraId="13C2ECE9" w14:textId="77777777" w:rsidR="00F851DB" w:rsidRDefault="008921D2">
      <w:r>
        <w:rPr>
          <w:noProof/>
        </w:rPr>
        <w:lastRenderedPageBreak/>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BEF17AB"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2E6BD257" w14:textId="77777777" w:rsidR="00AD53D5" w:rsidRDefault="00AD53D5" w:rsidP="008921D2">
                            <w:pPr>
                              <w:rPr>
                                <w:lang w:val="en-US"/>
                              </w:rPr>
                            </w:pPr>
                            <w:r>
                              <w:rPr>
                                <w:lang w:val="en-US"/>
                              </w:rPr>
                              <w:t xml:space="preserve">   </w:t>
                            </w:r>
                          </w:p>
                          <w:p w14:paraId="79711790" w14:textId="77777777" w:rsidR="00AD53D5" w:rsidRDefault="00AD53D5" w:rsidP="008921D2">
                            <w:pPr>
                              <w:rPr>
                                <w:lang w:val="en-US"/>
                              </w:rPr>
                            </w:pPr>
                          </w:p>
                          <w:p w14:paraId="02A1E5DA"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19">
                                            <a:extLst>
                                              <a:ext uri="{96DAC541-7B7A-43D3-8B79-37D633B846F1}">
                                                <asvg:svgBlip xmlns:asvg="http://schemas.microsoft.com/office/drawing/2016/SVG/main" r:embed="rId20"/>
                                              </a:ext>
                                            </a:extLst>
                                          </a:blip>
                                          <a:stretch>
                                            <a:fillRect/>
                                          </a:stretch>
                                        </pic:blipFill>
                                        <pic:spPr>
                                          <a:xfrm>
                                            <a:off x="0" y="0"/>
                                            <a:ext cx="4469685" cy="674540"/>
                                          </a:xfrm>
                                          <a:prstGeom prst="rect">
                                            <a:avLst/>
                                          </a:prstGeom>
                                        </pic:spPr>
                                      </pic:pic>
                                    </a:graphicData>
                                  </a:graphic>
                                </wp:inline>
                              </w:drawing>
                            </w:r>
                          </w:p>
                          <w:p w14:paraId="17FB9D76"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4BEF17AB"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2E6BD257" w14:textId="77777777" w:rsidR="00AD53D5" w:rsidRDefault="00AD53D5" w:rsidP="008921D2">
                      <w:pPr>
                        <w:rPr>
                          <w:lang w:val="en-US"/>
                        </w:rPr>
                      </w:pPr>
                      <w:r>
                        <w:rPr>
                          <w:lang w:val="en-US"/>
                        </w:rPr>
                        <w:t xml:space="preserve">   </w:t>
                      </w:r>
                    </w:p>
                    <w:p w14:paraId="79711790" w14:textId="77777777" w:rsidR="00AD53D5" w:rsidRDefault="00AD53D5" w:rsidP="008921D2">
                      <w:pPr>
                        <w:rPr>
                          <w:lang w:val="en-US"/>
                        </w:rPr>
                      </w:pPr>
                    </w:p>
                    <w:p w14:paraId="02A1E5DA"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19">
                                      <a:extLst>
                                        <a:ext uri="{96DAC541-7B7A-43D3-8B79-37D633B846F1}">
                                          <asvg:svgBlip xmlns:asvg="http://schemas.microsoft.com/office/drawing/2016/SVG/main" r:embed="rId20"/>
                                        </a:ext>
                                      </a:extLst>
                                    </a:blip>
                                    <a:stretch>
                                      <a:fillRect/>
                                    </a:stretch>
                                  </pic:blipFill>
                                  <pic:spPr>
                                    <a:xfrm>
                                      <a:off x="0" y="0"/>
                                      <a:ext cx="4469685" cy="674540"/>
                                    </a:xfrm>
                                    <a:prstGeom prst="rect">
                                      <a:avLst/>
                                    </a:prstGeom>
                                  </pic:spPr>
                                </pic:pic>
                              </a:graphicData>
                            </a:graphic>
                          </wp:inline>
                        </w:drawing>
                      </w:r>
                    </w:p>
                    <w:p w14:paraId="17FB9D76" w14:textId="77777777" w:rsidR="008921D2" w:rsidRPr="008921D2" w:rsidRDefault="00AD53D5" w:rsidP="008921D2">
                      <w:pPr>
                        <w:rPr>
                          <w:lang w:val="en-US"/>
                        </w:rPr>
                      </w:pPr>
                      <w:r>
                        <w:rPr>
                          <w:lang w:val="en-US"/>
                        </w:rPr>
                        <w:t xml:space="preserve">         </w:t>
                      </w:r>
                    </w:p>
                  </w:txbxContent>
                </v:textbox>
              </v:rect>
            </w:pict>
          </mc:Fallback>
        </mc:AlternateContent>
      </w:r>
    </w:p>
    <w:p w14:paraId="380774CC" w14:textId="77777777" w:rsidR="00F851DB" w:rsidRDefault="00F851DB"/>
    <w:p w14:paraId="11187AE6" w14:textId="77777777" w:rsidR="00F851DB" w:rsidRPr="007D1015" w:rsidRDefault="00F851DB" w:rsidP="00764B02"/>
    <w:sectPr w:rsidR="00F851DB" w:rsidRPr="007D1015" w:rsidSect="00164584">
      <w:headerReference w:type="even" r:id="rId21"/>
      <w:footerReference w:type="even" r:id="rId22"/>
      <w:footerReference w:type="default" r:id="rId23"/>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BA4CC" w14:textId="77777777" w:rsidR="00D65A8D" w:rsidRDefault="00D65A8D" w:rsidP="0021141C">
      <w:pPr>
        <w:spacing w:before="0" w:after="0" w:line="240" w:lineRule="auto"/>
      </w:pPr>
      <w:r>
        <w:separator/>
      </w:r>
    </w:p>
  </w:endnote>
  <w:endnote w:type="continuationSeparator" w:id="0">
    <w:p w14:paraId="05955978" w14:textId="77777777" w:rsidR="00D65A8D" w:rsidRDefault="00D65A8D" w:rsidP="0021141C">
      <w:pPr>
        <w:spacing w:before="0" w:after="0" w:line="240" w:lineRule="auto"/>
      </w:pPr>
      <w:r>
        <w:continuationSeparator/>
      </w:r>
    </w:p>
  </w:endnote>
  <w:endnote w:type="continuationNotice" w:id="1">
    <w:p w14:paraId="0FAE1223" w14:textId="77777777" w:rsidR="00D65A8D" w:rsidRDefault="00D65A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DD21"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FAE8C4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1FAE8C47"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87CE"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445AE" w14:textId="77777777" w:rsidR="00D65A8D" w:rsidRDefault="00D65A8D" w:rsidP="0021141C">
      <w:pPr>
        <w:spacing w:before="0" w:after="0" w:line="240" w:lineRule="auto"/>
      </w:pPr>
      <w:r>
        <w:separator/>
      </w:r>
    </w:p>
  </w:footnote>
  <w:footnote w:type="continuationSeparator" w:id="0">
    <w:p w14:paraId="39D17945" w14:textId="77777777" w:rsidR="00D65A8D" w:rsidRDefault="00D65A8D" w:rsidP="0021141C">
      <w:pPr>
        <w:spacing w:before="0" w:after="0" w:line="240" w:lineRule="auto"/>
      </w:pPr>
      <w:r>
        <w:continuationSeparator/>
      </w:r>
    </w:p>
  </w:footnote>
  <w:footnote w:type="continuationNotice" w:id="1">
    <w:p w14:paraId="32C05289" w14:textId="77777777" w:rsidR="00D65A8D" w:rsidRDefault="00D65A8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2EBE"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33658791"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33658791"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4"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5"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6"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19"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2" w15:restartNumberingAfterBreak="0">
    <w:nsid w:val="57CA1FA6"/>
    <w:multiLevelType w:val="hybridMultilevel"/>
    <w:tmpl w:val="9C7A8B52"/>
    <w:lvl w:ilvl="0" w:tplc="08090001">
      <w:start w:val="1"/>
      <w:numFmt w:val="bullet"/>
      <w:lvlText w:val=""/>
      <w:lvlJc w:val="left"/>
      <w:pPr>
        <w:ind w:left="720" w:hanging="360"/>
      </w:pPr>
      <w:rPr>
        <w:rFonts w:ascii="Symbol" w:hAnsi="Symbol" w:hint="default"/>
      </w:rPr>
    </w:lvl>
    <w:lvl w:ilvl="1" w:tplc="A4A6F59C">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5"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6"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27"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8"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1"/>
  </w:num>
  <w:num w:numId="2" w16cid:durableId="249000370">
    <w:abstractNumId w:val="5"/>
  </w:num>
  <w:num w:numId="3" w16cid:durableId="1391419759">
    <w:abstractNumId w:val="3"/>
  </w:num>
  <w:num w:numId="4" w16cid:durableId="1545603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28"/>
  </w:num>
  <w:num w:numId="8" w16cid:durableId="1687560567">
    <w:abstractNumId w:val="11"/>
  </w:num>
  <w:num w:numId="9" w16cid:durableId="1191530493">
    <w:abstractNumId w:val="26"/>
  </w:num>
  <w:num w:numId="10" w16cid:durableId="7923628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5"/>
  </w:num>
  <w:num w:numId="12" w16cid:durableId="663243610">
    <w:abstractNumId w:val="0"/>
  </w:num>
  <w:num w:numId="13" w16cid:durableId="1445147408">
    <w:abstractNumId w:val="17"/>
  </w:num>
  <w:num w:numId="14" w16cid:durableId="1400135914">
    <w:abstractNumId w:val="20"/>
  </w:num>
  <w:num w:numId="15" w16cid:durableId="641887501">
    <w:abstractNumId w:val="2"/>
  </w:num>
  <w:num w:numId="16" w16cid:durableId="14500122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18"/>
  </w:num>
  <w:num w:numId="18" w16cid:durableId="889849195">
    <w:abstractNumId w:val="27"/>
  </w:num>
  <w:num w:numId="19" w16cid:durableId="15075571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5"/>
  </w:num>
  <w:num w:numId="21" w16cid:durableId="1721517531">
    <w:abstractNumId w:val="11"/>
  </w:num>
  <w:num w:numId="22" w16cid:durableId="1325088461">
    <w:abstractNumId w:val="6"/>
  </w:num>
  <w:num w:numId="23" w16cid:durableId="668599333">
    <w:abstractNumId w:val="19"/>
  </w:num>
  <w:num w:numId="24" w16cid:durableId="1371689359">
    <w:abstractNumId w:val="12"/>
  </w:num>
  <w:num w:numId="25" w16cid:durableId="1171020178">
    <w:abstractNumId w:val="7"/>
  </w:num>
  <w:num w:numId="26" w16cid:durableId="513035649">
    <w:abstractNumId w:val="13"/>
  </w:num>
  <w:num w:numId="27" w16cid:durableId="412748466">
    <w:abstractNumId w:val="9"/>
  </w:num>
  <w:num w:numId="28" w16cid:durableId="504171047">
    <w:abstractNumId w:val="14"/>
  </w:num>
  <w:num w:numId="29" w16cid:durableId="285743700">
    <w:abstractNumId w:val="14"/>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6"/>
  </w:num>
  <w:num w:numId="32" w16cid:durableId="1874150494">
    <w:abstractNumId w:val="8"/>
  </w:num>
  <w:num w:numId="33" w16cid:durableId="163934693">
    <w:abstractNumId w:val="23"/>
  </w:num>
  <w:num w:numId="34" w16cid:durableId="1043210475">
    <w:abstractNumId w:val="24"/>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597942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735466"/>
    <w:rsid w:val="00001723"/>
    <w:rsid w:val="000200A2"/>
    <w:rsid w:val="00020771"/>
    <w:rsid w:val="00020F3B"/>
    <w:rsid w:val="0002487B"/>
    <w:rsid w:val="00026DC8"/>
    <w:rsid w:val="00035BA7"/>
    <w:rsid w:val="000370FA"/>
    <w:rsid w:val="0003736F"/>
    <w:rsid w:val="00042F46"/>
    <w:rsid w:val="00045255"/>
    <w:rsid w:val="00054E18"/>
    <w:rsid w:val="00056E55"/>
    <w:rsid w:val="00060147"/>
    <w:rsid w:val="00063652"/>
    <w:rsid w:val="00063883"/>
    <w:rsid w:val="00066896"/>
    <w:rsid w:val="00067A5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6286B"/>
    <w:rsid w:val="00163BDD"/>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3B2F"/>
    <w:rsid w:val="001B4D60"/>
    <w:rsid w:val="001B51F2"/>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08"/>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6012"/>
    <w:rsid w:val="003876FC"/>
    <w:rsid w:val="003900D6"/>
    <w:rsid w:val="00395E72"/>
    <w:rsid w:val="003A0F19"/>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1619F"/>
    <w:rsid w:val="00424478"/>
    <w:rsid w:val="004333BC"/>
    <w:rsid w:val="00434043"/>
    <w:rsid w:val="00441793"/>
    <w:rsid w:val="0044631B"/>
    <w:rsid w:val="00450AD9"/>
    <w:rsid w:val="0045306F"/>
    <w:rsid w:val="00461DCF"/>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F0BA0"/>
    <w:rsid w:val="004F2846"/>
    <w:rsid w:val="00510828"/>
    <w:rsid w:val="00512802"/>
    <w:rsid w:val="00517ABE"/>
    <w:rsid w:val="005362C2"/>
    <w:rsid w:val="005541C4"/>
    <w:rsid w:val="005574B0"/>
    <w:rsid w:val="005604D5"/>
    <w:rsid w:val="0056491B"/>
    <w:rsid w:val="00566D24"/>
    <w:rsid w:val="005764DF"/>
    <w:rsid w:val="005800BE"/>
    <w:rsid w:val="005941A6"/>
    <w:rsid w:val="00594C1D"/>
    <w:rsid w:val="005A09EE"/>
    <w:rsid w:val="005A4DC6"/>
    <w:rsid w:val="005A7024"/>
    <w:rsid w:val="005B30CF"/>
    <w:rsid w:val="005C4DD0"/>
    <w:rsid w:val="005C644C"/>
    <w:rsid w:val="005D048A"/>
    <w:rsid w:val="005D0714"/>
    <w:rsid w:val="005D5E38"/>
    <w:rsid w:val="005D6A5B"/>
    <w:rsid w:val="005D7A94"/>
    <w:rsid w:val="005E2B2A"/>
    <w:rsid w:val="005F0DC4"/>
    <w:rsid w:val="005F792B"/>
    <w:rsid w:val="00602011"/>
    <w:rsid w:val="006030E7"/>
    <w:rsid w:val="006143DD"/>
    <w:rsid w:val="006150CA"/>
    <w:rsid w:val="00616024"/>
    <w:rsid w:val="00631D55"/>
    <w:rsid w:val="00643883"/>
    <w:rsid w:val="00643EE3"/>
    <w:rsid w:val="00645D1D"/>
    <w:rsid w:val="00650EDA"/>
    <w:rsid w:val="00653ADF"/>
    <w:rsid w:val="00653D5D"/>
    <w:rsid w:val="006579EF"/>
    <w:rsid w:val="00664FFB"/>
    <w:rsid w:val="00667D61"/>
    <w:rsid w:val="00674F52"/>
    <w:rsid w:val="00675068"/>
    <w:rsid w:val="00680E2F"/>
    <w:rsid w:val="00681E7C"/>
    <w:rsid w:val="00684EF6"/>
    <w:rsid w:val="00686B91"/>
    <w:rsid w:val="0069602E"/>
    <w:rsid w:val="006A2298"/>
    <w:rsid w:val="006A2843"/>
    <w:rsid w:val="006B00CE"/>
    <w:rsid w:val="006B4E0D"/>
    <w:rsid w:val="006C0D8F"/>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5466"/>
    <w:rsid w:val="00737807"/>
    <w:rsid w:val="007414F0"/>
    <w:rsid w:val="007461B5"/>
    <w:rsid w:val="00746E05"/>
    <w:rsid w:val="00746E6E"/>
    <w:rsid w:val="00753774"/>
    <w:rsid w:val="007539C1"/>
    <w:rsid w:val="00755E6B"/>
    <w:rsid w:val="007565D4"/>
    <w:rsid w:val="00756804"/>
    <w:rsid w:val="0076196B"/>
    <w:rsid w:val="00764B02"/>
    <w:rsid w:val="00782832"/>
    <w:rsid w:val="00782F27"/>
    <w:rsid w:val="00784B4F"/>
    <w:rsid w:val="00784C1E"/>
    <w:rsid w:val="00786558"/>
    <w:rsid w:val="007926C1"/>
    <w:rsid w:val="007A02C9"/>
    <w:rsid w:val="007B0FCE"/>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6B37"/>
    <w:rsid w:val="00850B30"/>
    <w:rsid w:val="0085527B"/>
    <w:rsid w:val="00855420"/>
    <w:rsid w:val="00873F86"/>
    <w:rsid w:val="00874527"/>
    <w:rsid w:val="00882316"/>
    <w:rsid w:val="00884E29"/>
    <w:rsid w:val="00887263"/>
    <w:rsid w:val="0089051B"/>
    <w:rsid w:val="008921D2"/>
    <w:rsid w:val="008948E7"/>
    <w:rsid w:val="00897F8A"/>
    <w:rsid w:val="008A3CA4"/>
    <w:rsid w:val="008B29CB"/>
    <w:rsid w:val="008B31D9"/>
    <w:rsid w:val="008B47DB"/>
    <w:rsid w:val="008B6AEF"/>
    <w:rsid w:val="008B7347"/>
    <w:rsid w:val="008C020D"/>
    <w:rsid w:val="008C37DF"/>
    <w:rsid w:val="008C517B"/>
    <w:rsid w:val="008C6B32"/>
    <w:rsid w:val="008D69CF"/>
    <w:rsid w:val="008D7A62"/>
    <w:rsid w:val="008E2B38"/>
    <w:rsid w:val="008E73F2"/>
    <w:rsid w:val="008F14D1"/>
    <w:rsid w:val="008F3105"/>
    <w:rsid w:val="008F7B5C"/>
    <w:rsid w:val="00902D5E"/>
    <w:rsid w:val="00902D9B"/>
    <w:rsid w:val="00906F62"/>
    <w:rsid w:val="00913C79"/>
    <w:rsid w:val="00921A51"/>
    <w:rsid w:val="00924249"/>
    <w:rsid w:val="00924A08"/>
    <w:rsid w:val="00924F1D"/>
    <w:rsid w:val="00932522"/>
    <w:rsid w:val="00934BEA"/>
    <w:rsid w:val="0093516D"/>
    <w:rsid w:val="00940BC1"/>
    <w:rsid w:val="00950C8E"/>
    <w:rsid w:val="00963AAA"/>
    <w:rsid w:val="0096608D"/>
    <w:rsid w:val="0098083A"/>
    <w:rsid w:val="009813CB"/>
    <w:rsid w:val="0098153D"/>
    <w:rsid w:val="00983F8C"/>
    <w:rsid w:val="0098723E"/>
    <w:rsid w:val="00987B6C"/>
    <w:rsid w:val="009929FD"/>
    <w:rsid w:val="009966BF"/>
    <w:rsid w:val="009A6F42"/>
    <w:rsid w:val="009B6B83"/>
    <w:rsid w:val="009B7FDD"/>
    <w:rsid w:val="009D6794"/>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66E1"/>
    <w:rsid w:val="00A72479"/>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F2755"/>
    <w:rsid w:val="00BF7EA4"/>
    <w:rsid w:val="00C074FC"/>
    <w:rsid w:val="00C13001"/>
    <w:rsid w:val="00C20A58"/>
    <w:rsid w:val="00C23FB2"/>
    <w:rsid w:val="00C251B2"/>
    <w:rsid w:val="00C32FB2"/>
    <w:rsid w:val="00C343D3"/>
    <w:rsid w:val="00C358B7"/>
    <w:rsid w:val="00C43885"/>
    <w:rsid w:val="00C45BD4"/>
    <w:rsid w:val="00C512D1"/>
    <w:rsid w:val="00C60968"/>
    <w:rsid w:val="00C62C0B"/>
    <w:rsid w:val="00C72A06"/>
    <w:rsid w:val="00C74139"/>
    <w:rsid w:val="00C9044B"/>
    <w:rsid w:val="00C929D4"/>
    <w:rsid w:val="00C92D17"/>
    <w:rsid w:val="00C97F9A"/>
    <w:rsid w:val="00CA1319"/>
    <w:rsid w:val="00CA7C9F"/>
    <w:rsid w:val="00CB13DA"/>
    <w:rsid w:val="00CB2FAE"/>
    <w:rsid w:val="00CC6D4F"/>
    <w:rsid w:val="00CC7B9B"/>
    <w:rsid w:val="00CE36E7"/>
    <w:rsid w:val="00CE4A29"/>
    <w:rsid w:val="00D01274"/>
    <w:rsid w:val="00D05F7F"/>
    <w:rsid w:val="00D06234"/>
    <w:rsid w:val="00D1144E"/>
    <w:rsid w:val="00D227BE"/>
    <w:rsid w:val="00D25158"/>
    <w:rsid w:val="00D27A7B"/>
    <w:rsid w:val="00D30EF1"/>
    <w:rsid w:val="00D331E4"/>
    <w:rsid w:val="00D40960"/>
    <w:rsid w:val="00D44A12"/>
    <w:rsid w:val="00D46917"/>
    <w:rsid w:val="00D5130A"/>
    <w:rsid w:val="00D6354B"/>
    <w:rsid w:val="00D65A8D"/>
    <w:rsid w:val="00D70699"/>
    <w:rsid w:val="00D7253D"/>
    <w:rsid w:val="00D80242"/>
    <w:rsid w:val="00D80480"/>
    <w:rsid w:val="00D812C7"/>
    <w:rsid w:val="00D855EC"/>
    <w:rsid w:val="00D85E42"/>
    <w:rsid w:val="00D865D3"/>
    <w:rsid w:val="00D878C7"/>
    <w:rsid w:val="00D95DF2"/>
    <w:rsid w:val="00DA547D"/>
    <w:rsid w:val="00DB09AE"/>
    <w:rsid w:val="00DD463E"/>
    <w:rsid w:val="00DD7971"/>
    <w:rsid w:val="00DE19E5"/>
    <w:rsid w:val="00DF4738"/>
    <w:rsid w:val="00E03FC2"/>
    <w:rsid w:val="00E0527B"/>
    <w:rsid w:val="00E05E77"/>
    <w:rsid w:val="00E0768A"/>
    <w:rsid w:val="00E10851"/>
    <w:rsid w:val="00E20B1D"/>
    <w:rsid w:val="00E2184F"/>
    <w:rsid w:val="00E218A8"/>
    <w:rsid w:val="00E24776"/>
    <w:rsid w:val="00E32080"/>
    <w:rsid w:val="00E417BC"/>
    <w:rsid w:val="00E562E4"/>
    <w:rsid w:val="00E56A4F"/>
    <w:rsid w:val="00E73BA7"/>
    <w:rsid w:val="00E828ED"/>
    <w:rsid w:val="00E82A9F"/>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44E0"/>
    <w:rsid w:val="00F4016B"/>
    <w:rsid w:val="00F51045"/>
    <w:rsid w:val="00F52067"/>
    <w:rsid w:val="00F542BD"/>
    <w:rsid w:val="00F6242B"/>
    <w:rsid w:val="00F63419"/>
    <w:rsid w:val="00F71BB9"/>
    <w:rsid w:val="00F726DE"/>
    <w:rsid w:val="00F76529"/>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F05F1"/>
    <w:rsid w:val="00FF2E4C"/>
    <w:rsid w:val="00FF661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0F29B"/>
  <w15:chartTrackingRefBased/>
  <w15:docId w15:val="{EEE93F9F-721F-44BC-8B63-F590A05BC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customStyle="1" w:styleId="HeadingMinor">
    <w:name w:val="Heading Minor"/>
    <w:basedOn w:val="Normal"/>
    <w:next w:val="BodyText"/>
    <w:rsid w:val="00F76529"/>
    <w:pPr>
      <w:tabs>
        <w:tab w:val="left" w:pos="567"/>
      </w:tabs>
      <w:suppressAutoHyphens/>
      <w:spacing w:before="0" w:after="240" w:line="260" w:lineRule="atLeast"/>
    </w:pPr>
    <w:rPr>
      <w:rFonts w:ascii="Arial" w:eastAsia="Times New Roman" w:hAnsi="Arial"/>
      <w:sz w:val="20"/>
      <w:szCs w:val="20"/>
    </w:rPr>
  </w:style>
  <w:style w:type="paragraph" w:styleId="BodyText">
    <w:name w:val="Body Text"/>
    <w:basedOn w:val="Normal"/>
    <w:link w:val="BodyTextChar"/>
    <w:uiPriority w:val="99"/>
    <w:unhideWhenUsed/>
    <w:rsid w:val="00F76529"/>
  </w:style>
  <w:style w:type="character" w:customStyle="1" w:styleId="BodyTextChar">
    <w:name w:val="Body Text Char"/>
    <w:basedOn w:val="DefaultParagraphFont"/>
    <w:link w:val="BodyText"/>
    <w:uiPriority w:val="99"/>
    <w:rsid w:val="00F76529"/>
    <w:rPr>
      <w:rFonts w:asciiTheme="minorHAnsi" w:hAnsiTheme="minorHAnsi"/>
    </w:rPr>
  </w:style>
  <w:style w:type="paragraph" w:styleId="PlainText">
    <w:name w:val="Plain Text"/>
    <w:basedOn w:val="Normal"/>
    <w:link w:val="PlainTextChar"/>
    <w:unhideWhenUsed/>
    <w:rsid w:val="00F76529"/>
    <w:pPr>
      <w:spacing w:line="280" w:lineRule="atLeast"/>
      <w:ind w:left="709"/>
      <w:jc w:val="both"/>
    </w:pPr>
    <w:rPr>
      <w:rFonts w:ascii="Arial" w:eastAsia="Calibri" w:hAnsi="Arial" w:cs="Arial"/>
      <w:sz w:val="20"/>
      <w:szCs w:val="20"/>
      <w:lang w:val="en-US"/>
    </w:rPr>
  </w:style>
  <w:style w:type="character" w:customStyle="1" w:styleId="PlainTextChar">
    <w:name w:val="Plain Text Char"/>
    <w:basedOn w:val="DefaultParagraphFont"/>
    <w:link w:val="PlainText"/>
    <w:rsid w:val="00F76529"/>
    <w:rPr>
      <w:rFonts w:eastAsia="Calibri" w:cs="Arial"/>
      <w:sz w:val="20"/>
      <w:szCs w:val="20"/>
      <w:lang w:val="en-US"/>
    </w:rPr>
  </w:style>
  <w:style w:type="paragraph" w:customStyle="1" w:styleId="ExecText">
    <w:name w:val="Exec Text"/>
    <w:basedOn w:val="PlainText"/>
    <w:rsid w:val="00F76529"/>
    <w:pPr>
      <w:ind w:left="0"/>
    </w:pPr>
  </w:style>
  <w:style w:type="character" w:styleId="CommentReference">
    <w:name w:val="annotation reference"/>
    <w:basedOn w:val="DefaultParagraphFont"/>
    <w:uiPriority w:val="99"/>
    <w:semiHidden/>
    <w:unhideWhenUsed/>
    <w:rsid w:val="00386012"/>
    <w:rPr>
      <w:sz w:val="16"/>
      <w:szCs w:val="16"/>
    </w:rPr>
  </w:style>
  <w:style w:type="paragraph" w:styleId="CommentText">
    <w:name w:val="annotation text"/>
    <w:basedOn w:val="Normal"/>
    <w:link w:val="CommentTextChar"/>
    <w:uiPriority w:val="99"/>
    <w:unhideWhenUsed/>
    <w:rsid w:val="00386012"/>
    <w:pPr>
      <w:suppressAutoHyphens/>
      <w:spacing w:before="0" w:after="240" w:line="240" w:lineRule="auto"/>
    </w:pPr>
    <w:rPr>
      <w:rFonts w:ascii="Arial" w:eastAsia="Times New Roman" w:hAnsi="Arial"/>
      <w:sz w:val="20"/>
      <w:szCs w:val="20"/>
    </w:rPr>
  </w:style>
  <w:style w:type="character" w:customStyle="1" w:styleId="CommentTextChar">
    <w:name w:val="Comment Text Char"/>
    <w:basedOn w:val="DefaultParagraphFont"/>
    <w:link w:val="CommentText"/>
    <w:uiPriority w:val="99"/>
    <w:rsid w:val="00386012"/>
    <w:rPr>
      <w:rFonts w:eastAsia="Times New Roman"/>
      <w:sz w:val="20"/>
      <w:szCs w:val="20"/>
    </w:rPr>
  </w:style>
  <w:style w:type="paragraph" w:styleId="Revision">
    <w:name w:val="Revision"/>
    <w:hidden/>
    <w:uiPriority w:val="99"/>
    <w:semiHidden/>
    <w:rsid w:val="00FF05F1"/>
    <w:pPr>
      <w:spacing w:before="0" w:after="0" w:line="240" w:lineRule="auto"/>
    </w:pPr>
    <w:rPr>
      <w:rFonts w:asciiTheme="minorHAnsi" w:hAnsiTheme="minorHAnsi"/>
    </w:rPr>
  </w:style>
  <w:style w:type="paragraph" w:styleId="CommentSubject">
    <w:name w:val="annotation subject"/>
    <w:basedOn w:val="CommentText"/>
    <w:next w:val="CommentText"/>
    <w:link w:val="CommentSubjectChar"/>
    <w:uiPriority w:val="99"/>
    <w:semiHidden/>
    <w:unhideWhenUsed/>
    <w:rsid w:val="00FF05F1"/>
    <w:pPr>
      <w:suppressAutoHyphens w:val="0"/>
      <w:spacing w:before="120" w:after="120"/>
    </w:pPr>
    <w:rPr>
      <w:rFonts w:asciiTheme="minorHAnsi" w:eastAsiaTheme="minorHAnsi" w:hAnsiTheme="minorHAnsi"/>
      <w:b/>
      <w:bCs/>
    </w:rPr>
  </w:style>
  <w:style w:type="character" w:customStyle="1" w:styleId="CommentSubjectChar">
    <w:name w:val="Comment Subject Char"/>
    <w:basedOn w:val="CommentTextChar"/>
    <w:link w:val="CommentSubject"/>
    <w:uiPriority w:val="99"/>
    <w:semiHidden/>
    <w:rsid w:val="00FF05F1"/>
    <w:rPr>
      <w:rFonts w:asciiTheme="minorHAnsi" w:eastAsia="Times New Roman"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6.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q-assess.org.nz/"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sv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G\Downloads\Initial%20Seismic%20Assessment%20(IS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9A2AC6F52647D595C670EF51EF39A3"/>
        <w:category>
          <w:name w:val="General"/>
          <w:gallery w:val="placeholder"/>
        </w:category>
        <w:types>
          <w:type w:val="bbPlcHdr"/>
        </w:types>
        <w:behaviors>
          <w:behavior w:val="content"/>
        </w:behaviors>
        <w:guid w:val="{20886531-63D7-4EB4-9F70-7D59C4B84E3C}"/>
      </w:docPartPr>
      <w:docPartBody>
        <w:p w:rsidR="00676722" w:rsidRDefault="00676722">
          <w:pPr>
            <w:pStyle w:val="3D9A2AC6F52647D595C670EF51EF39A3"/>
          </w:pPr>
          <w:r w:rsidRPr="00721E9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22"/>
    <w:rsid w:val="00676722"/>
    <w:rsid w:val="00F5104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9A2AC6F52647D595C670EF51EF39A3">
    <w:name w:val="3D9A2AC6F52647D595C670EF51EF39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MoEd-46283362-12590</_dlc_DocId>
    <_dlc_DocIdUrl xmlns="4678361d-7fd8-4b17-9e46-41c07a1bde3f">
      <Url>https://educationgovtnz.sharepoint.com/sites/MoEOfficeoftheCESchoolProperty-Entity/_layouts/15/DocIdRedir.aspx?ID=MoEd-46283362-12590</Url>
      <Description>MoEd-46283362-12590</Description>
    </_dlc_DocIdUrl>
  </documentManagement>
</p:properties>
</file>

<file path=customXml/itemProps1.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23B24925-2F7E-4367-826A-2BC3D7718AE1}">
  <ds:schemaRefs>
    <ds:schemaRef ds:uri="http://schemas.microsoft.com/sharepoint/events"/>
  </ds:schemaRefs>
</ds:datastoreItem>
</file>

<file path=customXml/itemProps4.xml><?xml version="1.0" encoding="utf-8"?>
<ds:datastoreItem xmlns:ds="http://schemas.openxmlformats.org/officeDocument/2006/customXml" ds:itemID="{713EFB28-45B5-4262-8788-1B4400A7E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docProps/app.xml><?xml version="1.0" encoding="utf-8"?>
<Properties xmlns="http://schemas.openxmlformats.org/officeDocument/2006/extended-properties" xmlns:vt="http://schemas.openxmlformats.org/officeDocument/2006/docPropsVTypes">
  <Template>Initial Seismic Assessment (ISA)</Template>
  <TotalTime>2</TotalTime>
  <Pages>17</Pages>
  <Words>2479</Words>
  <Characters>14133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Connelly</dc:creator>
  <cp:keywords/>
  <dc:description>Created by allfields.co.nz</dc:description>
  <cp:lastModifiedBy>Gail Connelly</cp:lastModifiedBy>
  <cp:revision>1</cp:revision>
  <dcterms:created xsi:type="dcterms:W3CDTF">2026-09-17T00:11:00Z</dcterms:created>
  <dcterms:modified xsi:type="dcterms:W3CDTF">2026-09-17T00:13:00Z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f534233a-d0c3-4779-9431-518519dad68c</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Propertyreviewer">
    <vt:lpwstr>Crystal</vt:lpwstr>
  </property>
</Properties>
</file>