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0C534" w14:textId="248409E2" w:rsidR="00212175" w:rsidRDefault="00664FFB" w:rsidP="00A96C39">
      <w:r>
        <w:rPr>
          <w:noProof/>
        </w:rPr>
        <mc:AlternateContent>
          <mc:Choice Requires="wpg">
            <w:drawing>
              <wp:anchor distT="0" distB="0" distL="114300" distR="114300" simplePos="0" relativeHeight="251658242" behindDoc="1" locked="0" layoutInCell="1" allowOverlap="1" wp14:anchorId="659D7A42" wp14:editId="62743ADB">
                <wp:simplePos x="0" y="0"/>
                <wp:positionH relativeFrom="column">
                  <wp:posOffset>-791845</wp:posOffset>
                </wp:positionH>
                <wp:positionV relativeFrom="page">
                  <wp:posOffset>0</wp:posOffset>
                </wp:positionV>
                <wp:extent cx="7559675" cy="9848850"/>
                <wp:effectExtent l="0" t="0" r="3175" b="0"/>
                <wp:wrapNone/>
                <wp:docPr id="1001299914" name="Group 5"/>
                <wp:cNvGraphicFramePr/>
                <a:graphic xmlns:a="http://schemas.openxmlformats.org/drawingml/2006/main">
                  <a:graphicData uri="http://schemas.microsoft.com/office/word/2010/wordprocessingGroup">
                    <wpg:wgp>
                      <wpg:cNvGrpSpPr/>
                      <wpg:grpSpPr>
                        <a:xfrm>
                          <a:off x="0" y="0"/>
                          <a:ext cx="7559675" cy="9848850"/>
                          <a:chOff x="0" y="0"/>
                          <a:chExt cx="7560000" cy="9848521"/>
                        </a:xfrm>
                      </wpg:grpSpPr>
                      <wpg:grpSp>
                        <wpg:cNvPr id="1032049035" name="Group 5"/>
                        <wpg:cNvGrpSpPr/>
                        <wpg:grpSpPr>
                          <a:xfrm>
                            <a:off x="0" y="0"/>
                            <a:ext cx="7560000" cy="9848521"/>
                            <a:chOff x="7" y="0"/>
                            <a:chExt cx="7560000" cy="9848521"/>
                          </a:xfrm>
                        </wpg:grpSpPr>
                        <wpg:grpSp>
                          <wpg:cNvPr id="115737304" name="Group 6"/>
                          <wpg:cNvGrpSpPr/>
                          <wpg:grpSpPr>
                            <a:xfrm>
                              <a:off x="7" y="0"/>
                              <a:ext cx="7560000" cy="2964675"/>
                              <a:chOff x="7" y="0"/>
                              <a:chExt cx="7560000" cy="2964675"/>
                            </a:xfrm>
                          </wpg:grpSpPr>
                          <wps:wsp>
                            <wps:cNvPr id="168874130" name="Rectangle 9"/>
                            <wps:cNvSpPr/>
                            <wps:spPr>
                              <a:xfrm>
                                <a:off x="7" y="0"/>
                                <a:ext cx="7560000" cy="2964675"/>
                              </a:xfrm>
                              <a:prstGeom prst="rect">
                                <a:avLst/>
                              </a:prstGeom>
                              <a:gradFill flip="none" rotWithShape="1">
                                <a:gsLst>
                                  <a:gs pos="90000">
                                    <a:schemeClr val="tx1"/>
                                  </a:gs>
                                  <a:gs pos="0">
                                    <a:schemeClr val="accent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52495576" name="Picture 5"/>
                              <pic:cNvPicPr>
                                <a:picLocks noChangeAspect="1"/>
                              </pic:cNvPicPr>
                            </pic:nvPicPr>
                            <pic:blipFill>
                              <a:blip r:embed="rId12">
                                <a:extLst>
                                  <a:ext uri="{96DAC541-7B7A-43D3-8B79-37D633B846F1}">
                                    <asvg:svgBlip xmlns:asvg="http://schemas.microsoft.com/office/drawing/2016/SVG/main" r:embed="rId13"/>
                                  </a:ext>
                                </a:extLst>
                              </a:blip>
                              <a:srcRect/>
                              <a:stretch/>
                            </pic:blipFill>
                            <pic:spPr bwMode="auto">
                              <a:xfrm>
                                <a:off x="509104" y="619704"/>
                                <a:ext cx="3622020" cy="1080578"/>
                              </a:xfrm>
                              <a:prstGeom prst="rect">
                                <a:avLst/>
                              </a:prstGeom>
                              <a:noFill/>
                              <a:ln>
                                <a:noFill/>
                              </a:ln>
                            </pic:spPr>
                          </pic:pic>
                        </wpg:grpSp>
                        <pic:pic xmlns:pic="http://schemas.openxmlformats.org/drawingml/2006/picture">
                          <pic:nvPicPr>
                            <pic:cNvPr id="1499916599" name="Picture 15"/>
                            <pic:cNvPicPr>
                              <a:picLocks noChangeAspect="1"/>
                            </pic:cNvPicPr>
                          </pic:nvPicPr>
                          <pic:blipFill>
                            <a:blip r:embed="rId14">
                              <a:extLst>
                                <a:ext uri="{28A0092B-C50C-407E-A947-70E740481C1C}">
                                  <a14:useLocalDpi xmlns:a14="http://schemas.microsoft.com/office/drawing/2010/main" val="0"/>
                                </a:ext>
                              </a:extLst>
                            </a:blip>
                            <a:srcRect/>
                            <a:stretch/>
                          </pic:blipFill>
                          <pic:spPr>
                            <a:xfrm>
                              <a:off x="703666" y="9517643"/>
                              <a:ext cx="1981727" cy="330878"/>
                            </a:xfrm>
                            <a:prstGeom prst="rect">
                              <a:avLst/>
                            </a:prstGeom>
                          </pic:spPr>
                        </pic:pic>
                      </wpg:grpSp>
                      <wps:wsp>
                        <wps:cNvPr id="1566258293" name="Text Box 2"/>
                        <wps:cNvSpPr txBox="1">
                          <a:spLocks noChangeArrowheads="1"/>
                        </wps:cNvSpPr>
                        <wps:spPr bwMode="auto">
                          <a:xfrm>
                            <a:off x="709447" y="3704897"/>
                            <a:ext cx="5650472" cy="5559873"/>
                          </a:xfrm>
                          <a:prstGeom prst="rect">
                            <a:avLst/>
                          </a:prstGeom>
                          <a:noFill/>
                          <a:ln w="9525">
                            <a:noFill/>
                            <a:miter lim="800000"/>
                            <a:headEnd/>
                            <a:tailEnd/>
                          </a:ln>
                        </wps:spPr>
                        <wps:txbx>
                          <w:txbxContent>
                            <w:p w14:paraId="5D740BB2" w14:textId="0F9272FC" w:rsidR="006C1D3B" w:rsidRPr="00664FFB" w:rsidRDefault="00A96C39" w:rsidP="00A96C39">
                              <w:pPr>
                                <w:pStyle w:val="Title"/>
                                <w:spacing w:before="0"/>
                                <w:rPr>
                                  <w:color w:val="2F215C"/>
                                  <w:lang w:val="en-US"/>
                                </w:rPr>
                              </w:pPr>
                              <w:r w:rsidRPr="00A96C39">
                                <w:rPr>
                                  <w:color w:val="2F215C"/>
                                  <w:lang w:val="en-US"/>
                                </w:rPr>
                                <w:t>XXXX School</w:t>
                              </w:r>
                              <w:r>
                                <w:rPr>
                                  <w:color w:val="2F215C"/>
                                  <w:lang w:val="en-US"/>
                                </w:rPr>
                                <w:br/>
                              </w:r>
                              <w:r w:rsidRPr="00A96C39">
                                <w:rPr>
                                  <w:color w:val="2F215C"/>
                                  <w:lang w:val="en-US"/>
                                </w:rPr>
                                <w:t xml:space="preserve">Stage XX Classroom Block </w:t>
                              </w:r>
                            </w:p>
                            <w:p w14:paraId="47F183C8" w14:textId="150C21A4" w:rsidR="006C1D3B" w:rsidRDefault="00A96C39" w:rsidP="00A96C39">
                              <w:pPr>
                                <w:pStyle w:val="Subtitle"/>
                                <w:rPr>
                                  <w:color w:val="2F215C"/>
                                  <w:lang w:val="en-US"/>
                                </w:rPr>
                              </w:pPr>
                              <w:r w:rsidRPr="00A96C39">
                                <w:rPr>
                                  <w:color w:val="2F215C"/>
                                  <w:lang w:val="en-US"/>
                                </w:rPr>
                                <w:t>Internal Environmental Quality (IEQ) Design Report</w:t>
                              </w:r>
                            </w:p>
                            <w:p w14:paraId="7F5F164C" w14:textId="77777777" w:rsidR="00A96C39" w:rsidRPr="00A96C39" w:rsidRDefault="00A96C39" w:rsidP="00A96C39">
                              <w:pPr>
                                <w:rPr>
                                  <w:lang w:val="en-US"/>
                                </w:rPr>
                              </w:pPr>
                              <w:r w:rsidRPr="00A96C39">
                                <w:rPr>
                                  <w:lang w:val="en-US"/>
                                </w:rPr>
                                <w:t>DEMONSTRATION EXAMPLE ONLY</w:t>
                              </w:r>
                            </w:p>
                            <w:p w14:paraId="1906CA45" w14:textId="7DE76E3F" w:rsidR="00A96C39" w:rsidRDefault="00A96C39" w:rsidP="00A96C39">
                              <w:pPr>
                                <w:rPr>
                                  <w:lang w:val="en-US"/>
                                </w:rPr>
                              </w:pPr>
                              <w:r w:rsidRPr="00A96C39">
                                <w:rPr>
                                  <w:lang w:val="en-US"/>
                                </w:rPr>
                                <w:t>NOT INTENDED FOR COMPLIANCE PURPOSES</w:t>
                              </w:r>
                            </w:p>
                            <w:p w14:paraId="52F319C8" w14:textId="77777777" w:rsidR="00E47CB5" w:rsidRPr="004C7EBD" w:rsidRDefault="00E47CB5" w:rsidP="005331D4">
                              <w:pPr>
                                <w:pStyle w:val="Heading4"/>
                              </w:pPr>
                              <w:bookmarkStart w:id="0" w:name="_Hlk59018387"/>
                              <w:r w:rsidRPr="004C7EBD">
                                <w:t>Legend</w:t>
                              </w:r>
                            </w:p>
                            <w:p w14:paraId="5330EA1E" w14:textId="77777777" w:rsidR="00E47CB5" w:rsidRPr="004C7EBD" w:rsidRDefault="00E47CB5" w:rsidP="00E47CB5">
                              <w:r w:rsidRPr="004C7EBD">
                                <w:rPr>
                                  <w:highlight w:val="yellow"/>
                                </w:rPr>
                                <w:t>General instructions</w:t>
                              </w:r>
                            </w:p>
                            <w:p w14:paraId="16926049" w14:textId="77777777" w:rsidR="00E47CB5" w:rsidRPr="004C7EBD" w:rsidRDefault="00E47CB5" w:rsidP="00E47CB5">
                              <w:r w:rsidRPr="004C7EBD">
                                <w:rPr>
                                  <w:highlight w:val="magenta"/>
                                </w:rPr>
                                <w:t>To be completed by Architect</w:t>
                              </w:r>
                            </w:p>
                            <w:p w14:paraId="08848CC4" w14:textId="77777777" w:rsidR="00E47CB5" w:rsidRPr="004C7EBD" w:rsidRDefault="00E47CB5" w:rsidP="00E47CB5">
                              <w:r w:rsidRPr="004C7EBD">
                                <w:rPr>
                                  <w:highlight w:val="green"/>
                                </w:rPr>
                                <w:t>To be completed by Consulting Engineer (Acoustic, Electrical, or Mechanical)</w:t>
                              </w:r>
                            </w:p>
                            <w:p w14:paraId="61F6C511" w14:textId="56884A4D" w:rsidR="00E47CB5" w:rsidRPr="00E47CB5" w:rsidRDefault="00E47CB5" w:rsidP="00A96C39">
                              <w:r w:rsidRPr="004C7EBD">
                                <w:rPr>
                                  <w:highlight w:val="cyan"/>
                                </w:rPr>
                                <w:t xml:space="preserve">To be completed by </w:t>
                              </w:r>
                              <w:r w:rsidRPr="004F6AFD">
                                <w:rPr>
                                  <w:highlight w:val="cyan"/>
                                </w:rPr>
                                <w:t>NZSPA</w:t>
                              </w:r>
                              <w:bookmarkEnd w:id="0"/>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659D7A42" id="Group 5" o:spid="_x0000_s1026" style="position:absolute;margin-left:-62.35pt;margin-top:0;width:595.25pt;height:775.5pt;z-index:-251658238;mso-position-vertical-relative:page;mso-width-relative:margin;mso-height-relative:margin" coordsize="75600,9848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">
                <v:group id="_x0000_s1027" style="position:absolute;width:75600;height:98485" coordorigin="" coordsize="75600,9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">
                  <v:group id="Group 6" o:spid="_x0000_s1028" style="position:absolute;width:75600;height:29646" coordorigin="" coordsize="75600,29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">
                    <v:rect id="Rectangle 9" o:spid="_x0000_s1029" style="position:absolute;width:75600;height:29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" fillcolor="#66ba6e [3205]" stroked="f" strokeweight="1pt">
                      <v:fill color2="#052b3d [3213]" rotate="t" angle="90" colors="0 #66ba6e;58982f #052b3d" focus="100%" type="gradien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style="position:absolute;left:5091;top:6197;width:36220;height:10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">
                      <v:imagedata r:id="rId15" o:title=""/>
                    </v:shape>
                  </v:group>
                  <v:shape id="Picture 15" o:spid="_x0000_s1031" type="#_x0000_t75" style="position:absolute;left:7036;top:95176;width:19817;height:3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">
                    <v:imagedata r:id="rId16" o:title=""/>
                  </v:shape>
                </v:group>
                <v:shapetype id="_x0000_t202" coordsize="21600,21600" o:spt="202" path="m,l,21600r21600,l21600,xe">
                  <v:stroke joinstyle="miter"/>
                  <v:path gradientshapeok="t" o:connecttype="rect"/>
                </v:shapetype>
                <v:shape id="Text Box 2" o:spid="_x0000_s1032" type="#_x0000_t202" style="position:absolute;left:7094;top:37048;width:56505;height:555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" filled="f" stroked="f">
                  <v:textbox style="mso-fit-shape-to-text:t">
                    <w:txbxContent>
                      <w:p w14:paraId="5D740BB2" w14:textId="0F9272FC" w:rsidR="006C1D3B" w:rsidRPr="00664FFB" w:rsidRDefault="00A96C39" w:rsidP="00A96C39">
                        <w:pPr>
                          <w:pStyle w:val="Title"/>
                          <w:spacing w:before="0"/>
                          <w:rPr>
                            <w:color w:val="2F215C"/>
                            <w:lang w:val="en-US"/>
                          </w:rPr>
                        </w:pPr>
                        <w:r w:rsidRPr="00A96C39">
                          <w:rPr>
                            <w:color w:val="2F215C"/>
                            <w:lang w:val="en-US"/>
                          </w:rPr>
                          <w:t>XXXX School</w:t>
                        </w:r>
                        <w:r>
                          <w:rPr>
                            <w:color w:val="2F215C"/>
                            <w:lang w:val="en-US"/>
                          </w:rPr>
                          <w:br/>
                        </w:r>
                        <w:r w:rsidRPr="00A96C39">
                          <w:rPr>
                            <w:color w:val="2F215C"/>
                            <w:lang w:val="en-US"/>
                          </w:rPr>
                          <w:t xml:space="preserve">Stage XX Classroom Block </w:t>
                        </w:r>
                      </w:p>
                      <w:p w14:paraId="47F183C8" w14:textId="150C21A4" w:rsidR="006C1D3B" w:rsidRDefault="00A96C39" w:rsidP="00A96C39">
                        <w:pPr>
                          <w:pStyle w:val="Subtitle"/>
                          <w:rPr>
                            <w:color w:val="2F215C"/>
                            <w:lang w:val="en-US"/>
                          </w:rPr>
                        </w:pPr>
                        <w:r w:rsidRPr="00A96C39">
                          <w:rPr>
                            <w:color w:val="2F215C"/>
                            <w:lang w:val="en-US"/>
                          </w:rPr>
                          <w:t>Internal Environmental Quality (IEQ) Design Report</w:t>
                        </w:r>
                      </w:p>
                      <w:p w14:paraId="7F5F164C" w14:textId="77777777" w:rsidR="00A96C39" w:rsidRPr="00A96C39" w:rsidRDefault="00A96C39" w:rsidP="00A96C39">
                        <w:pPr>
                          <w:rPr>
                            <w:lang w:val="en-US"/>
                          </w:rPr>
                        </w:pPr>
                        <w:r w:rsidRPr="00A96C39">
                          <w:rPr>
                            <w:lang w:val="en-US"/>
                          </w:rPr>
                          <w:t>DEMONSTRATION EXAMPLE ONLY</w:t>
                        </w:r>
                      </w:p>
                      <w:p w14:paraId="1906CA45" w14:textId="7DE76E3F" w:rsidR="00A96C39" w:rsidRDefault="00A96C39" w:rsidP="00A96C39">
                        <w:pPr>
                          <w:rPr>
                            <w:lang w:val="en-US"/>
                          </w:rPr>
                        </w:pPr>
                        <w:r w:rsidRPr="00A96C39">
                          <w:rPr>
                            <w:lang w:val="en-US"/>
                          </w:rPr>
                          <w:t>NOT INTENDED FOR COMPLIANCE PURPOSES</w:t>
                        </w:r>
                      </w:p>
                      <w:p w14:paraId="52F319C8" w14:textId="77777777" w:rsidR="00E47CB5" w:rsidRPr="004C7EBD" w:rsidRDefault="00E47CB5" w:rsidP="005331D4">
                        <w:pPr>
                          <w:pStyle w:val="Heading4"/>
                        </w:pPr>
                        <w:bookmarkStart w:id="1" w:name="_Hlk59018387"/>
                        <w:r w:rsidRPr="004C7EBD">
                          <w:t>Legend</w:t>
                        </w:r>
                      </w:p>
                      <w:p w14:paraId="5330EA1E" w14:textId="77777777" w:rsidR="00E47CB5" w:rsidRPr="004C7EBD" w:rsidRDefault="00E47CB5" w:rsidP="00E47CB5">
                        <w:r w:rsidRPr="004C7EBD">
                          <w:rPr>
                            <w:highlight w:val="yellow"/>
                          </w:rPr>
                          <w:t>General instructions</w:t>
                        </w:r>
                      </w:p>
                      <w:p w14:paraId="16926049" w14:textId="77777777" w:rsidR="00E47CB5" w:rsidRPr="004C7EBD" w:rsidRDefault="00E47CB5" w:rsidP="00E47CB5">
                        <w:r w:rsidRPr="004C7EBD">
                          <w:rPr>
                            <w:highlight w:val="magenta"/>
                          </w:rPr>
                          <w:t>To be completed by Architect</w:t>
                        </w:r>
                      </w:p>
                      <w:p w14:paraId="08848CC4" w14:textId="77777777" w:rsidR="00E47CB5" w:rsidRPr="004C7EBD" w:rsidRDefault="00E47CB5" w:rsidP="00E47CB5">
                        <w:r w:rsidRPr="004C7EBD">
                          <w:rPr>
                            <w:highlight w:val="green"/>
                          </w:rPr>
                          <w:t>To be completed by Consulting Engineer (Acoustic, Electrical, or Mechanical)</w:t>
                        </w:r>
                      </w:p>
                      <w:p w14:paraId="61F6C511" w14:textId="56884A4D" w:rsidR="00E47CB5" w:rsidRPr="00E47CB5" w:rsidRDefault="00E47CB5" w:rsidP="00A96C39">
                        <w:r w:rsidRPr="004C7EBD">
                          <w:rPr>
                            <w:highlight w:val="cyan"/>
                          </w:rPr>
                          <w:t xml:space="preserve">To be completed by </w:t>
                        </w:r>
                        <w:r w:rsidRPr="004F6AFD">
                          <w:rPr>
                            <w:highlight w:val="cyan"/>
                          </w:rPr>
                          <w:t>NZSPA</w:t>
                        </w:r>
                        <w:bookmarkEnd w:id="1"/>
                      </w:p>
                    </w:txbxContent>
                  </v:textbox>
                </v:shape>
                <w10:wrap anchory="page"/>
              </v:group>
            </w:pict>
          </mc:Fallback>
        </mc:AlternateContent>
      </w:r>
      <w:r w:rsidR="00212175">
        <w:br w:type="page"/>
      </w:r>
    </w:p>
    <w:p w14:paraId="1D5BF490" w14:textId="77777777" w:rsidR="00A96C39" w:rsidRPr="00207FB7" w:rsidRDefault="00A96C39" w:rsidP="00A96C39">
      <w:pPr>
        <w:rPr>
          <w:highlight w:val="green"/>
        </w:rPr>
      </w:pPr>
      <w:r w:rsidRPr="00207FB7">
        <w:rPr>
          <w:highlight w:val="green"/>
        </w:rPr>
        <w:lastRenderedPageBreak/>
        <w:t>Template V</w:t>
      </w:r>
      <w:r>
        <w:rPr>
          <w:highlight w:val="green"/>
        </w:rPr>
        <w:t>.2.1</w:t>
      </w:r>
    </w:p>
    <w:p w14:paraId="6BC1ED96" w14:textId="168A02F6" w:rsidR="00A96C39" w:rsidRPr="00F50504" w:rsidRDefault="00A96C39" w:rsidP="00A96C39">
      <w:r>
        <w:rPr>
          <w:highlight w:val="green"/>
        </w:rPr>
        <w:t xml:space="preserve">July </w:t>
      </w:r>
      <w:r w:rsidRPr="00207FB7">
        <w:rPr>
          <w:highlight w:val="green"/>
        </w:rPr>
        <w:t>202</w:t>
      </w:r>
      <w:r>
        <w:rPr>
          <w:highlight w:val="green"/>
        </w:rPr>
        <w:t>3</w:t>
      </w:r>
    </w:p>
    <w:p w14:paraId="09C472F4" w14:textId="77777777" w:rsidR="00A96C39" w:rsidRPr="004C7EBD" w:rsidRDefault="00A96C39" w:rsidP="00A96C39">
      <w:r w:rsidRPr="004C7EBD">
        <w:t xml:space="preserve">Prepared By: </w:t>
      </w:r>
      <w:r w:rsidRPr="004C7EBD">
        <w:rPr>
          <w:highlight w:val="magenta"/>
        </w:rPr>
        <w:t>&lt;Architect Name&gt;</w:t>
      </w:r>
    </w:p>
    <w:p w14:paraId="507ABE00" w14:textId="77777777" w:rsidR="00A96C39" w:rsidRPr="004C7EBD" w:rsidRDefault="00A96C39" w:rsidP="00A96C39">
      <w:r w:rsidRPr="004C7EBD">
        <w:t xml:space="preserve">For the </w:t>
      </w:r>
      <w:r>
        <w:t>New Zealand School Property Agency</w:t>
      </w:r>
    </w:p>
    <w:p w14:paraId="3AB7097F" w14:textId="77777777" w:rsidR="00A96C39" w:rsidRPr="004C7EBD" w:rsidRDefault="00A96C39" w:rsidP="00A96C39">
      <w:pPr>
        <w:pStyle w:val="Heading1NotinTOC"/>
      </w:pPr>
      <w:bookmarkStart w:id="2" w:name="_Toc328048793"/>
      <w:bookmarkStart w:id="3" w:name="_Toc328050183"/>
      <w:bookmarkStart w:id="4" w:name="_Toc328056960"/>
      <w:bookmarkStart w:id="5" w:name="_Toc328570543"/>
      <w:bookmarkStart w:id="6" w:name="_Toc367436306"/>
      <w:r w:rsidRPr="004C7EBD">
        <w:t>Document Control Records</w:t>
      </w:r>
      <w:bookmarkEnd w:id="2"/>
      <w:bookmarkEnd w:id="3"/>
      <w:bookmarkEnd w:id="4"/>
      <w:bookmarkEnd w:id="5"/>
      <w:bookmarkEnd w:id="6"/>
    </w:p>
    <w:p w14:paraId="1AF41DB0" w14:textId="77777777" w:rsidR="00A96C39" w:rsidRPr="004C7EBD" w:rsidRDefault="00A96C39" w:rsidP="00E47CB5">
      <w:pPr>
        <w:pStyle w:val="Heading4"/>
        <w:rPr>
          <w:lang w:val="en-GB"/>
        </w:rPr>
      </w:pPr>
      <w:r w:rsidRPr="004C7EBD">
        <w:rPr>
          <w:lang w:val="en-GB"/>
        </w:rPr>
        <w:t>Document Prepared by:</w:t>
      </w:r>
    </w:p>
    <w:p w14:paraId="2223A688" w14:textId="77777777" w:rsidR="00A96C39" w:rsidRPr="004C7EBD" w:rsidRDefault="00A96C39" w:rsidP="00A96C39">
      <w:pPr>
        <w:rPr>
          <w:highlight w:val="magenta"/>
          <w:lang w:val="en-GB"/>
        </w:rPr>
      </w:pPr>
      <w:r w:rsidRPr="004C7EBD">
        <w:rPr>
          <w:highlight w:val="magenta"/>
          <w:lang w:val="en-GB"/>
        </w:rPr>
        <w:t>&lt;Full Legal Company Name&gt;</w:t>
      </w:r>
    </w:p>
    <w:p w14:paraId="4CB86EB8" w14:textId="77777777" w:rsidR="00A96C39" w:rsidRPr="004C7EBD" w:rsidRDefault="00A96C39" w:rsidP="00A96C39">
      <w:pPr>
        <w:rPr>
          <w:highlight w:val="magenta"/>
          <w:lang w:val="en-GB"/>
        </w:rPr>
      </w:pPr>
      <w:r w:rsidRPr="004C7EBD">
        <w:rPr>
          <w:highlight w:val="magenta"/>
          <w:lang w:val="en-GB"/>
        </w:rPr>
        <w:t>&lt;Company Address Physical&gt;</w:t>
      </w:r>
    </w:p>
    <w:p w14:paraId="5A7C7557" w14:textId="77777777" w:rsidR="00A96C39" w:rsidRPr="004C7EBD" w:rsidRDefault="00A96C39" w:rsidP="00A96C39">
      <w:pPr>
        <w:rPr>
          <w:lang w:val="en-GB"/>
        </w:rPr>
      </w:pPr>
      <w:r w:rsidRPr="004C7EBD">
        <w:rPr>
          <w:highlight w:val="magenta"/>
          <w:lang w:val="en-GB"/>
        </w:rPr>
        <w:t>&lt;Company Address Postal&gt;</w:t>
      </w:r>
    </w:p>
    <w:p w14:paraId="04673A0E" w14:textId="77777777" w:rsidR="00A96C39" w:rsidRPr="004C7EBD" w:rsidRDefault="00A96C39" w:rsidP="00A96C39">
      <w:pPr>
        <w:rPr>
          <w:lang w:val="en-GB"/>
        </w:rPr>
      </w:pPr>
      <w:r w:rsidRPr="004C7EBD">
        <w:rPr>
          <w:lang w:val="en-GB"/>
        </w:rPr>
        <w:t>Telephone:</w:t>
      </w:r>
      <w:r w:rsidRPr="004C7EBD">
        <w:rPr>
          <w:lang w:val="en-GB"/>
        </w:rPr>
        <w:tab/>
      </w:r>
      <w:r w:rsidRPr="004C7EBD">
        <w:rPr>
          <w:highlight w:val="magenta"/>
          <w:lang w:val="en-GB"/>
        </w:rPr>
        <w:t>&lt;Company Phone number&gt;</w:t>
      </w:r>
    </w:p>
    <w:p w14:paraId="072AE3A9" w14:textId="77777777" w:rsidR="00A96C39" w:rsidRPr="004C7EBD" w:rsidRDefault="00A96C39" w:rsidP="00A96C39">
      <w:pPr>
        <w:rPr>
          <w:lang w:val="en-GB"/>
        </w:rPr>
      </w:pPr>
      <w:r w:rsidRPr="004C7EBD">
        <w:rPr>
          <w:lang w:val="en-GB"/>
        </w:rPr>
        <w:t>Email:</w:t>
      </w:r>
      <w:r w:rsidRPr="004C7EBD">
        <w:rPr>
          <w:lang w:val="en-GB"/>
        </w:rPr>
        <w:tab/>
      </w:r>
      <w:r w:rsidRPr="004C7EBD">
        <w:rPr>
          <w:highlight w:val="magenta"/>
          <w:lang w:val="en-GB"/>
        </w:rPr>
        <w:t>&lt;Company email&gt;</w:t>
      </w:r>
    </w:p>
    <w:p w14:paraId="136C8331" w14:textId="77777777" w:rsidR="00A96C39" w:rsidRPr="004C7EBD" w:rsidRDefault="00A96C39" w:rsidP="00A96C39">
      <w:pPr>
        <w:rPr>
          <w:lang w:val="en-GB"/>
        </w:rPr>
      </w:pPr>
      <w:r w:rsidRPr="004C7EBD">
        <w:rPr>
          <w:lang w:val="en-GB"/>
        </w:rPr>
        <w:t>Web:</w:t>
      </w:r>
      <w:r w:rsidRPr="004C7EBD">
        <w:rPr>
          <w:lang w:val="en-GB"/>
        </w:rPr>
        <w:tab/>
      </w:r>
      <w:r w:rsidRPr="004C7EBD">
        <w:rPr>
          <w:highlight w:val="magenta"/>
          <w:lang w:val="en-GB"/>
        </w:rPr>
        <w:t>&lt;Company Website&gt;</w:t>
      </w:r>
    </w:p>
    <w:p w14:paraId="08D96234" w14:textId="77777777" w:rsidR="00A96C39" w:rsidRPr="004C7EBD" w:rsidRDefault="00A96C39" w:rsidP="004F6AFD">
      <w:pPr>
        <w:pStyle w:val="Heading2NotinTOC"/>
      </w:pPr>
      <w:r w:rsidRPr="004C7EBD">
        <w:t>Revision History</w:t>
      </w:r>
    </w:p>
    <w:tbl>
      <w:tblPr>
        <w:tblStyle w:val="NZSPADefault"/>
        <w:tblW w:w="5000" w:type="pct"/>
        <w:tblLook w:val="0620" w:firstRow="1" w:lastRow="0" w:firstColumn="0" w:lastColumn="0" w:noHBand="1" w:noVBand="1"/>
      </w:tblPr>
      <w:tblGrid>
        <w:gridCol w:w="1109"/>
        <w:gridCol w:w="1517"/>
        <w:gridCol w:w="3667"/>
        <w:gridCol w:w="1619"/>
        <w:gridCol w:w="1500"/>
      </w:tblGrid>
      <w:tr w:rsidR="00A96C39" w:rsidRPr="004C7EBD" w14:paraId="34C4D164" w14:textId="77777777" w:rsidTr="00E47CB5">
        <w:trPr>
          <w:cnfStyle w:val="100000000000" w:firstRow="1" w:lastRow="0" w:firstColumn="0" w:lastColumn="0" w:oddVBand="0" w:evenVBand="0" w:oddHBand="0" w:evenHBand="0" w:firstRowFirstColumn="0" w:firstRowLastColumn="0" w:lastRowFirstColumn="0" w:lastRowLastColumn="0"/>
          <w:trHeight w:val="385"/>
        </w:trPr>
        <w:tc>
          <w:tcPr>
            <w:tcW w:w="589" w:type="pct"/>
          </w:tcPr>
          <w:p w14:paraId="1699275B" w14:textId="77777777" w:rsidR="00A96C39" w:rsidRPr="004C7EBD" w:rsidRDefault="00A96C39" w:rsidP="00E47CB5">
            <w:pPr>
              <w:rPr>
                <w:b w:val="0"/>
              </w:rPr>
            </w:pPr>
            <w:r w:rsidRPr="004C7EBD">
              <w:t>Revision No.</w:t>
            </w:r>
          </w:p>
        </w:tc>
        <w:tc>
          <w:tcPr>
            <w:tcW w:w="806" w:type="pct"/>
          </w:tcPr>
          <w:p w14:paraId="0C8785F5" w14:textId="77777777" w:rsidR="00A96C39" w:rsidRPr="004C7EBD" w:rsidRDefault="00A96C39" w:rsidP="00E47CB5">
            <w:pPr>
              <w:rPr>
                <w:b w:val="0"/>
              </w:rPr>
            </w:pPr>
            <w:r w:rsidRPr="004C7EBD">
              <w:t>Prepared By</w:t>
            </w:r>
          </w:p>
        </w:tc>
        <w:tc>
          <w:tcPr>
            <w:tcW w:w="1948" w:type="pct"/>
          </w:tcPr>
          <w:p w14:paraId="462ACED0" w14:textId="77777777" w:rsidR="00A96C39" w:rsidRPr="004C7EBD" w:rsidRDefault="00A96C39" w:rsidP="00E47CB5">
            <w:pPr>
              <w:rPr>
                <w:b w:val="0"/>
              </w:rPr>
            </w:pPr>
            <w:r w:rsidRPr="004C7EBD">
              <w:t>Description</w:t>
            </w:r>
          </w:p>
        </w:tc>
        <w:tc>
          <w:tcPr>
            <w:tcW w:w="860" w:type="pct"/>
          </w:tcPr>
          <w:p w14:paraId="734CCDFD" w14:textId="77777777" w:rsidR="00A96C39" w:rsidRPr="004C7EBD" w:rsidRDefault="00A96C39" w:rsidP="00E47CB5">
            <w:pPr>
              <w:rPr>
                <w:b w:val="0"/>
              </w:rPr>
            </w:pPr>
            <w:r w:rsidRPr="004C7EBD">
              <w:t>Signed</w:t>
            </w:r>
          </w:p>
        </w:tc>
        <w:tc>
          <w:tcPr>
            <w:tcW w:w="797" w:type="pct"/>
          </w:tcPr>
          <w:p w14:paraId="6487473D" w14:textId="77777777" w:rsidR="00A96C39" w:rsidRPr="004C7EBD" w:rsidRDefault="00A96C39" w:rsidP="00E47CB5">
            <w:pPr>
              <w:rPr>
                <w:b w:val="0"/>
              </w:rPr>
            </w:pPr>
            <w:r w:rsidRPr="004C7EBD">
              <w:t>Date</w:t>
            </w:r>
          </w:p>
        </w:tc>
      </w:tr>
      <w:tr w:rsidR="00A96C39" w:rsidRPr="004C7EBD" w14:paraId="7FBB0ABE" w14:textId="77777777" w:rsidTr="00E47CB5">
        <w:trPr>
          <w:trHeight w:val="362"/>
        </w:trPr>
        <w:tc>
          <w:tcPr>
            <w:tcW w:w="589" w:type="pct"/>
          </w:tcPr>
          <w:p w14:paraId="7DA1C82F" w14:textId="77777777" w:rsidR="00A96C39" w:rsidRPr="004C7EBD" w:rsidRDefault="00A96C39" w:rsidP="00E47CB5">
            <w:r w:rsidRPr="004C7EBD">
              <w:t>1</w:t>
            </w:r>
          </w:p>
        </w:tc>
        <w:tc>
          <w:tcPr>
            <w:tcW w:w="806" w:type="pct"/>
          </w:tcPr>
          <w:p w14:paraId="4289B1A1" w14:textId="77777777" w:rsidR="00A96C39" w:rsidRPr="004C7EBD" w:rsidRDefault="00A96C39" w:rsidP="00E47CB5">
            <w:r>
              <w:t>AA</w:t>
            </w:r>
          </w:p>
        </w:tc>
        <w:tc>
          <w:tcPr>
            <w:tcW w:w="1948" w:type="pct"/>
          </w:tcPr>
          <w:p w14:paraId="37703F63" w14:textId="77777777" w:rsidR="00A96C39" w:rsidRPr="004C7EBD" w:rsidRDefault="00A96C39" w:rsidP="00E47CB5">
            <w:pPr>
              <w:rPr>
                <w:color w:val="FF0000"/>
              </w:rPr>
            </w:pPr>
            <w:r>
              <w:rPr>
                <w:color w:val="FF0000"/>
              </w:rPr>
              <w:t>Preliminary IEQ Design Report</w:t>
            </w:r>
          </w:p>
        </w:tc>
        <w:tc>
          <w:tcPr>
            <w:tcW w:w="860" w:type="pct"/>
          </w:tcPr>
          <w:p w14:paraId="683C80E5" w14:textId="77777777" w:rsidR="00A96C39" w:rsidRPr="004C7EBD" w:rsidRDefault="00A96C39" w:rsidP="00E47CB5">
            <w:r>
              <w:t>AA</w:t>
            </w:r>
          </w:p>
        </w:tc>
        <w:tc>
          <w:tcPr>
            <w:tcW w:w="797" w:type="pct"/>
          </w:tcPr>
          <w:sdt>
            <w:sdtPr>
              <w:id w:val="1317379293"/>
              <w:placeholder>
                <w:docPart w:val="923ADC7A116F4F7AB01236969FC4692D"/>
              </w:placeholder>
              <w:date w:fullDate="2023-07-02T00:00:00Z">
                <w:dateFormat w:val="d/MM/yyyy"/>
                <w:lid w:val="en-NZ"/>
                <w:storeMappedDataAs w:val="dateTime"/>
                <w:calendar w:val="gregorian"/>
              </w:date>
            </w:sdtPr>
            <w:sdtContent>
              <w:p w14:paraId="7429B96A" w14:textId="77777777" w:rsidR="00A96C39" w:rsidRPr="004C7EBD" w:rsidRDefault="00A96C39" w:rsidP="00E47CB5">
                <w:r>
                  <w:t>2/07/2023</w:t>
                </w:r>
              </w:p>
            </w:sdtContent>
          </w:sdt>
        </w:tc>
      </w:tr>
      <w:tr w:rsidR="00A96C39" w:rsidRPr="004C7EBD" w14:paraId="48DE8F43" w14:textId="77777777" w:rsidTr="00E47CB5">
        <w:trPr>
          <w:trHeight w:val="362"/>
        </w:trPr>
        <w:tc>
          <w:tcPr>
            <w:tcW w:w="589" w:type="pct"/>
          </w:tcPr>
          <w:p w14:paraId="45982950" w14:textId="77777777" w:rsidR="00A96C39" w:rsidRPr="004C7EBD" w:rsidRDefault="00A96C39" w:rsidP="00E47CB5"/>
        </w:tc>
        <w:tc>
          <w:tcPr>
            <w:tcW w:w="806" w:type="pct"/>
          </w:tcPr>
          <w:p w14:paraId="7975B980" w14:textId="77777777" w:rsidR="00A96C39" w:rsidRPr="004C7EBD" w:rsidRDefault="00A96C39" w:rsidP="00E47CB5"/>
        </w:tc>
        <w:tc>
          <w:tcPr>
            <w:tcW w:w="1948" w:type="pct"/>
          </w:tcPr>
          <w:p w14:paraId="345A62BB" w14:textId="77777777" w:rsidR="00A96C39" w:rsidRPr="004C7EBD" w:rsidRDefault="00A96C39" w:rsidP="00E47CB5"/>
        </w:tc>
        <w:tc>
          <w:tcPr>
            <w:tcW w:w="860" w:type="pct"/>
          </w:tcPr>
          <w:p w14:paraId="0A8A63E6" w14:textId="77777777" w:rsidR="00A96C39" w:rsidRPr="004C7EBD" w:rsidRDefault="00A96C39" w:rsidP="00E47CB5"/>
        </w:tc>
        <w:tc>
          <w:tcPr>
            <w:tcW w:w="797" w:type="pct"/>
          </w:tcPr>
          <w:sdt>
            <w:sdtPr>
              <w:id w:val="-2098699136"/>
              <w:placeholder>
                <w:docPart w:val="5C90F53AAE9141A292FB50986F66906B"/>
              </w:placeholder>
              <w:showingPlcHdr/>
              <w:date>
                <w:dateFormat w:val="d/MM/yyyy"/>
                <w:lid w:val="en-NZ"/>
                <w:storeMappedDataAs w:val="dateTime"/>
                <w:calendar w:val="gregorian"/>
              </w:date>
            </w:sdtPr>
            <w:sdtContent>
              <w:p w14:paraId="7A27185D" w14:textId="77777777" w:rsidR="00A96C39" w:rsidRPr="004C7EBD" w:rsidRDefault="00A96C39" w:rsidP="00E47CB5">
                <w:r w:rsidRPr="00721E9F">
                  <w:rPr>
                    <w:rStyle w:val="PlaceholderText"/>
                  </w:rPr>
                  <w:t>Click here to enter a date.</w:t>
                </w:r>
              </w:p>
            </w:sdtContent>
          </w:sdt>
        </w:tc>
      </w:tr>
      <w:tr w:rsidR="00A96C39" w:rsidRPr="004C7EBD" w14:paraId="34268FE4" w14:textId="77777777" w:rsidTr="00E47CB5">
        <w:trPr>
          <w:trHeight w:val="362"/>
        </w:trPr>
        <w:tc>
          <w:tcPr>
            <w:tcW w:w="589" w:type="pct"/>
          </w:tcPr>
          <w:p w14:paraId="1D2AD156" w14:textId="77777777" w:rsidR="00A96C39" w:rsidRPr="004C7EBD" w:rsidRDefault="00A96C39" w:rsidP="00E47CB5"/>
        </w:tc>
        <w:tc>
          <w:tcPr>
            <w:tcW w:w="806" w:type="pct"/>
          </w:tcPr>
          <w:p w14:paraId="0EAD9B79" w14:textId="77777777" w:rsidR="00A96C39" w:rsidRPr="004C7EBD" w:rsidRDefault="00A96C39" w:rsidP="00E47CB5"/>
        </w:tc>
        <w:tc>
          <w:tcPr>
            <w:tcW w:w="1948" w:type="pct"/>
          </w:tcPr>
          <w:p w14:paraId="35323285" w14:textId="77777777" w:rsidR="00A96C39" w:rsidRPr="004C7EBD" w:rsidRDefault="00A96C39" w:rsidP="00E47CB5"/>
        </w:tc>
        <w:tc>
          <w:tcPr>
            <w:tcW w:w="860" w:type="pct"/>
          </w:tcPr>
          <w:p w14:paraId="61C8EFAE" w14:textId="77777777" w:rsidR="00A96C39" w:rsidRPr="004C7EBD" w:rsidRDefault="00A96C39" w:rsidP="00E47CB5"/>
        </w:tc>
        <w:tc>
          <w:tcPr>
            <w:tcW w:w="797" w:type="pct"/>
          </w:tcPr>
          <w:p w14:paraId="749FDE78" w14:textId="77777777" w:rsidR="00A96C39" w:rsidRPr="004C7EBD" w:rsidRDefault="00A96C39" w:rsidP="00E47CB5"/>
        </w:tc>
      </w:tr>
      <w:tr w:rsidR="00A96C39" w:rsidRPr="004C7EBD" w14:paraId="5DAB3040" w14:textId="77777777" w:rsidTr="00E47CB5">
        <w:trPr>
          <w:trHeight w:val="362"/>
        </w:trPr>
        <w:tc>
          <w:tcPr>
            <w:tcW w:w="589" w:type="pct"/>
          </w:tcPr>
          <w:p w14:paraId="466ADFB1" w14:textId="77777777" w:rsidR="00A96C39" w:rsidRPr="004C7EBD" w:rsidRDefault="00A96C39" w:rsidP="00E47CB5"/>
        </w:tc>
        <w:tc>
          <w:tcPr>
            <w:tcW w:w="806" w:type="pct"/>
          </w:tcPr>
          <w:p w14:paraId="0D14562E" w14:textId="77777777" w:rsidR="00A96C39" w:rsidRPr="004C7EBD" w:rsidRDefault="00A96C39" w:rsidP="00E47CB5"/>
        </w:tc>
        <w:tc>
          <w:tcPr>
            <w:tcW w:w="1948" w:type="pct"/>
          </w:tcPr>
          <w:p w14:paraId="603AE41F" w14:textId="77777777" w:rsidR="00A96C39" w:rsidRPr="004C7EBD" w:rsidRDefault="00A96C39" w:rsidP="00E47CB5"/>
        </w:tc>
        <w:tc>
          <w:tcPr>
            <w:tcW w:w="860" w:type="pct"/>
          </w:tcPr>
          <w:p w14:paraId="4E4E690E" w14:textId="77777777" w:rsidR="00A96C39" w:rsidRPr="004C7EBD" w:rsidRDefault="00A96C39" w:rsidP="00E47CB5"/>
        </w:tc>
        <w:tc>
          <w:tcPr>
            <w:tcW w:w="797" w:type="pct"/>
          </w:tcPr>
          <w:p w14:paraId="3121183A" w14:textId="77777777" w:rsidR="00A96C39" w:rsidRPr="004C7EBD" w:rsidRDefault="00A96C39" w:rsidP="00E47CB5"/>
        </w:tc>
      </w:tr>
    </w:tbl>
    <w:p w14:paraId="080C1C0B" w14:textId="77777777" w:rsidR="00A96C39" w:rsidRPr="004C7EBD" w:rsidRDefault="00A96C39" w:rsidP="004F6AFD">
      <w:pPr>
        <w:pStyle w:val="Heading2NotinTOC"/>
      </w:pPr>
      <w:bookmarkStart w:id="7" w:name="_Toc328048794"/>
      <w:bookmarkStart w:id="8" w:name="_Toc328050184"/>
      <w:bookmarkStart w:id="9" w:name="_Toc328056961"/>
      <w:bookmarkStart w:id="10" w:name="_Toc328570544"/>
      <w:r w:rsidRPr="004C7EBD">
        <w:t>Document Acceptance</w:t>
      </w:r>
      <w:bookmarkEnd w:id="7"/>
      <w:bookmarkEnd w:id="8"/>
      <w:bookmarkEnd w:id="9"/>
      <w:bookmarkEnd w:id="10"/>
    </w:p>
    <w:tbl>
      <w:tblPr>
        <w:tblStyle w:val="NZSPADefault"/>
        <w:tblW w:w="5000" w:type="pct"/>
        <w:tblLook w:val="0620" w:firstRow="1" w:lastRow="0" w:firstColumn="0" w:lastColumn="0" w:noHBand="1" w:noVBand="1"/>
      </w:tblPr>
      <w:tblGrid>
        <w:gridCol w:w="1728"/>
        <w:gridCol w:w="4889"/>
        <w:gridCol w:w="2795"/>
      </w:tblGrid>
      <w:tr w:rsidR="00A96C39" w:rsidRPr="004C7EBD" w14:paraId="2FC7FA8A" w14:textId="77777777" w:rsidTr="00E47CB5">
        <w:trPr>
          <w:cnfStyle w:val="100000000000" w:firstRow="1" w:lastRow="0" w:firstColumn="0" w:lastColumn="0" w:oddVBand="0" w:evenVBand="0" w:oddHBand="0" w:evenHBand="0" w:firstRowFirstColumn="0" w:firstRowLastColumn="0" w:lastRowFirstColumn="0" w:lastRowLastColumn="0"/>
          <w:trHeight w:val="343"/>
        </w:trPr>
        <w:tc>
          <w:tcPr>
            <w:tcW w:w="918" w:type="pct"/>
          </w:tcPr>
          <w:p w14:paraId="539C8FA9" w14:textId="77777777" w:rsidR="00A96C39" w:rsidRPr="004C7EBD" w:rsidRDefault="00A96C39" w:rsidP="00E47CB5">
            <w:pPr>
              <w:rPr>
                <w:b w:val="0"/>
              </w:rPr>
            </w:pPr>
            <w:r w:rsidRPr="004C7EBD">
              <w:t>Action</w:t>
            </w:r>
          </w:p>
        </w:tc>
        <w:tc>
          <w:tcPr>
            <w:tcW w:w="2597" w:type="pct"/>
          </w:tcPr>
          <w:p w14:paraId="3840330B" w14:textId="77777777" w:rsidR="00A96C39" w:rsidRPr="004C7EBD" w:rsidRDefault="00A96C39" w:rsidP="00E47CB5">
            <w:pPr>
              <w:rPr>
                <w:b w:val="0"/>
              </w:rPr>
            </w:pPr>
            <w:r w:rsidRPr="004C7EBD">
              <w:t>Name</w:t>
            </w:r>
          </w:p>
        </w:tc>
        <w:tc>
          <w:tcPr>
            <w:tcW w:w="1485" w:type="pct"/>
          </w:tcPr>
          <w:p w14:paraId="11F2EF03" w14:textId="77777777" w:rsidR="00A96C39" w:rsidRPr="004C7EBD" w:rsidRDefault="00A96C39" w:rsidP="00E47CB5">
            <w:pPr>
              <w:rPr>
                <w:b w:val="0"/>
              </w:rPr>
            </w:pPr>
            <w:r w:rsidRPr="004C7EBD">
              <w:t>Date</w:t>
            </w:r>
          </w:p>
        </w:tc>
      </w:tr>
      <w:tr w:rsidR="00A96C39" w:rsidRPr="004C7EBD" w14:paraId="00CB54E1" w14:textId="77777777" w:rsidTr="00E47CB5">
        <w:trPr>
          <w:trHeight w:val="567"/>
        </w:trPr>
        <w:tc>
          <w:tcPr>
            <w:tcW w:w="918" w:type="pct"/>
          </w:tcPr>
          <w:p w14:paraId="25E35FAB" w14:textId="77777777" w:rsidR="00A96C39" w:rsidRPr="004C7EBD" w:rsidRDefault="00A96C39" w:rsidP="00E47CB5">
            <w:r w:rsidRPr="004C7EBD">
              <w:t>Received by:</w:t>
            </w:r>
          </w:p>
        </w:tc>
        <w:tc>
          <w:tcPr>
            <w:tcW w:w="2597" w:type="pct"/>
          </w:tcPr>
          <w:p w14:paraId="1ED9ED4D" w14:textId="77777777" w:rsidR="00A96C39" w:rsidRPr="004C7EBD" w:rsidRDefault="00A96C39" w:rsidP="00E47CB5">
            <w:pPr>
              <w:rPr>
                <w:highlight w:val="cyan"/>
              </w:rPr>
            </w:pPr>
            <w:proofErr w:type="spellStart"/>
            <w:r w:rsidRPr="004C7EBD">
              <w:rPr>
                <w:highlight w:val="cyan"/>
              </w:rPr>
              <w:t>xxxxxx</w:t>
            </w:r>
            <w:proofErr w:type="spellEnd"/>
          </w:p>
        </w:tc>
        <w:tc>
          <w:tcPr>
            <w:tcW w:w="1485" w:type="pct"/>
          </w:tcPr>
          <w:p w14:paraId="29717612" w14:textId="77777777" w:rsidR="00A96C39" w:rsidRPr="004C7EBD" w:rsidRDefault="00A96C39" w:rsidP="00E47CB5"/>
        </w:tc>
      </w:tr>
      <w:tr w:rsidR="00A96C39" w:rsidRPr="004C7EBD" w14:paraId="463AF82C" w14:textId="77777777" w:rsidTr="00E47CB5">
        <w:trPr>
          <w:trHeight w:val="567"/>
        </w:trPr>
        <w:tc>
          <w:tcPr>
            <w:tcW w:w="918" w:type="pct"/>
          </w:tcPr>
          <w:p w14:paraId="1383E208" w14:textId="77777777" w:rsidR="00A96C39" w:rsidRPr="004C7EBD" w:rsidRDefault="00A96C39" w:rsidP="00E47CB5">
            <w:r w:rsidRPr="004C7EBD">
              <w:t>Reviewed by:</w:t>
            </w:r>
          </w:p>
        </w:tc>
        <w:tc>
          <w:tcPr>
            <w:tcW w:w="2597" w:type="pct"/>
          </w:tcPr>
          <w:p w14:paraId="4582F96A" w14:textId="77777777" w:rsidR="00A96C39" w:rsidRPr="004C7EBD" w:rsidRDefault="00A96C39" w:rsidP="00E47CB5">
            <w:pPr>
              <w:rPr>
                <w:highlight w:val="cyan"/>
              </w:rPr>
            </w:pPr>
            <w:proofErr w:type="spellStart"/>
            <w:r w:rsidRPr="004C7EBD">
              <w:rPr>
                <w:highlight w:val="cyan"/>
              </w:rPr>
              <w:t>xxxxxx</w:t>
            </w:r>
            <w:proofErr w:type="spellEnd"/>
          </w:p>
        </w:tc>
        <w:tc>
          <w:tcPr>
            <w:tcW w:w="1485" w:type="pct"/>
          </w:tcPr>
          <w:p w14:paraId="4CA738CD" w14:textId="77777777" w:rsidR="00A96C39" w:rsidRPr="004C7EBD" w:rsidRDefault="00A96C39" w:rsidP="00E47CB5"/>
        </w:tc>
      </w:tr>
    </w:tbl>
    <w:p w14:paraId="6864CA56" w14:textId="77777777" w:rsidR="00E47CB5" w:rsidRDefault="00E47CB5">
      <w:pPr>
        <w:rPr>
          <w:rFonts w:asciiTheme="majorHAnsi" w:eastAsiaTheme="majorEastAsia" w:hAnsiTheme="majorHAnsi" w:cstheme="majorBidi"/>
          <w:b/>
          <w:color w:val="052B3D" w:themeColor="text1"/>
          <w:sz w:val="44"/>
          <w:szCs w:val="32"/>
        </w:rPr>
      </w:pPr>
      <w:bookmarkStart w:id="11" w:name="_Toc13392211"/>
      <w:r>
        <w:br w:type="page"/>
      </w:r>
    </w:p>
    <w:p w14:paraId="4034E0CB" w14:textId="45585294" w:rsidR="00A96C39" w:rsidRPr="004C7EBD" w:rsidRDefault="00A96C39" w:rsidP="00A96C39">
      <w:pPr>
        <w:pStyle w:val="Heading1"/>
      </w:pPr>
      <w:bookmarkStart w:id="12" w:name="_Toc239071383"/>
      <w:r w:rsidRPr="004C7EBD">
        <w:lastRenderedPageBreak/>
        <w:t>Understanding Internal Environmental Quality</w:t>
      </w:r>
      <w:bookmarkEnd w:id="11"/>
      <w:bookmarkEnd w:id="12"/>
    </w:p>
    <w:p w14:paraId="47A0AD74" w14:textId="77777777" w:rsidR="00A96C39" w:rsidRPr="004C7EBD" w:rsidRDefault="00A96C39" w:rsidP="00E47CB5">
      <w:pPr>
        <w:rPr>
          <w:lang w:val="en-GB"/>
        </w:rPr>
      </w:pPr>
      <w:r w:rsidRPr="004C7EBD">
        <w:rPr>
          <w:lang w:val="en-GB"/>
        </w:rPr>
        <w:t xml:space="preserve">Internal environmental quality refers to the entire quality of a building’s environment in relation to the health and wellbeing of the occupants within it. Internal environmental quality is determined by many factors: </w:t>
      </w:r>
    </w:p>
    <w:tbl>
      <w:tblPr>
        <w:tblStyle w:val="NZSPADefault"/>
        <w:tblW w:w="5000" w:type="pct"/>
        <w:tblLook w:val="0620" w:firstRow="1" w:lastRow="0" w:firstColumn="0" w:lastColumn="0" w:noHBand="1" w:noVBand="1"/>
      </w:tblPr>
      <w:tblGrid>
        <w:gridCol w:w="482"/>
        <w:gridCol w:w="8930"/>
      </w:tblGrid>
      <w:tr w:rsidR="00A96C39" w:rsidRPr="00E47CB5" w14:paraId="6101BC2A" w14:textId="77777777" w:rsidTr="00E47CB5">
        <w:trPr>
          <w:cnfStyle w:val="100000000000" w:firstRow="1" w:lastRow="0" w:firstColumn="0" w:lastColumn="0" w:oddVBand="0" w:evenVBand="0" w:oddHBand="0" w:evenHBand="0" w:firstRowFirstColumn="0" w:firstRowLastColumn="0" w:lastRowFirstColumn="0" w:lastRowLastColumn="0"/>
          <w:trHeight w:val="322"/>
        </w:trPr>
        <w:tc>
          <w:tcPr>
            <w:tcW w:w="5000" w:type="pct"/>
            <w:gridSpan w:val="2"/>
          </w:tcPr>
          <w:p w14:paraId="7A2B0F95" w14:textId="77777777" w:rsidR="00A96C39" w:rsidRPr="00E47CB5" w:rsidRDefault="00A96C39" w:rsidP="00E47CB5">
            <w:pPr>
              <w:pStyle w:val="Table"/>
            </w:pPr>
            <w:r w:rsidRPr="00E47CB5">
              <w:t>Internal Environment Quality Factors</w:t>
            </w:r>
          </w:p>
        </w:tc>
      </w:tr>
      <w:tr w:rsidR="00A96C39" w:rsidRPr="00E47CB5" w14:paraId="5721ADD4" w14:textId="77777777" w:rsidTr="00E47CB5">
        <w:trPr>
          <w:trHeight w:val="204"/>
        </w:trPr>
        <w:tc>
          <w:tcPr>
            <w:tcW w:w="256" w:type="pct"/>
          </w:tcPr>
          <w:p w14:paraId="1A9C8CF9" w14:textId="77777777" w:rsidR="00A96C39" w:rsidRPr="00E47CB5" w:rsidRDefault="00A96C39" w:rsidP="00E47CB5">
            <w:pPr>
              <w:pStyle w:val="Table"/>
            </w:pPr>
            <w:r w:rsidRPr="00E47CB5">
              <w:t>1</w:t>
            </w:r>
          </w:p>
        </w:tc>
        <w:tc>
          <w:tcPr>
            <w:tcW w:w="4744" w:type="pct"/>
          </w:tcPr>
          <w:p w14:paraId="02D8EDA6" w14:textId="77777777" w:rsidR="00A96C39" w:rsidRPr="00E47CB5" w:rsidRDefault="00A96C39" w:rsidP="00E47CB5">
            <w:pPr>
              <w:pStyle w:val="Table"/>
            </w:pPr>
            <w:r w:rsidRPr="00E47CB5">
              <w:t>Lighting and Visual Comfort – illuminance, luminance ratios, view, reflection, etc.</w:t>
            </w:r>
          </w:p>
        </w:tc>
      </w:tr>
      <w:tr w:rsidR="00A96C39" w:rsidRPr="00E47CB5" w14:paraId="5348B6A4" w14:textId="77777777" w:rsidTr="00E47CB5">
        <w:trPr>
          <w:trHeight w:val="215"/>
        </w:trPr>
        <w:tc>
          <w:tcPr>
            <w:tcW w:w="256" w:type="pct"/>
          </w:tcPr>
          <w:p w14:paraId="42168485" w14:textId="77777777" w:rsidR="00A96C39" w:rsidRPr="00E47CB5" w:rsidRDefault="00A96C39" w:rsidP="00E47CB5">
            <w:pPr>
              <w:pStyle w:val="Table"/>
            </w:pPr>
            <w:r w:rsidRPr="00E47CB5">
              <w:t>2</w:t>
            </w:r>
          </w:p>
        </w:tc>
        <w:tc>
          <w:tcPr>
            <w:tcW w:w="4744" w:type="pct"/>
          </w:tcPr>
          <w:p w14:paraId="74E6BF60" w14:textId="77777777" w:rsidR="00A96C39" w:rsidRPr="00E47CB5" w:rsidRDefault="00A96C39" w:rsidP="00E47CB5">
            <w:pPr>
              <w:pStyle w:val="Table"/>
            </w:pPr>
            <w:r w:rsidRPr="00E47CB5">
              <w:t>Acoustic Quality – noise from indoors, outdoors, vibrations, etc.</w:t>
            </w:r>
          </w:p>
        </w:tc>
      </w:tr>
      <w:tr w:rsidR="00A96C39" w:rsidRPr="00E47CB5" w14:paraId="4AB29A1C" w14:textId="77777777" w:rsidTr="00E47CB5">
        <w:trPr>
          <w:trHeight w:val="209"/>
        </w:trPr>
        <w:tc>
          <w:tcPr>
            <w:tcW w:w="256" w:type="pct"/>
          </w:tcPr>
          <w:p w14:paraId="279399A8" w14:textId="77777777" w:rsidR="00A96C39" w:rsidRPr="00E47CB5" w:rsidRDefault="00A96C39" w:rsidP="00E47CB5">
            <w:pPr>
              <w:pStyle w:val="Table"/>
            </w:pPr>
            <w:r w:rsidRPr="00E47CB5">
              <w:t>3</w:t>
            </w:r>
          </w:p>
        </w:tc>
        <w:tc>
          <w:tcPr>
            <w:tcW w:w="4744" w:type="pct"/>
          </w:tcPr>
          <w:p w14:paraId="647A80F8" w14:textId="77777777" w:rsidR="00A96C39" w:rsidRPr="00E47CB5" w:rsidRDefault="00A96C39" w:rsidP="00E47CB5">
            <w:pPr>
              <w:pStyle w:val="Table"/>
            </w:pPr>
            <w:r w:rsidRPr="00E47CB5">
              <w:t>Indoor Air Quality (IAQ) – fresh air supply, odour, indoor air pollution, etc.</w:t>
            </w:r>
          </w:p>
        </w:tc>
      </w:tr>
      <w:tr w:rsidR="00A96C39" w:rsidRPr="00E47CB5" w14:paraId="04F6434A" w14:textId="77777777" w:rsidTr="00E47CB5">
        <w:trPr>
          <w:trHeight w:val="209"/>
        </w:trPr>
        <w:tc>
          <w:tcPr>
            <w:tcW w:w="256" w:type="pct"/>
          </w:tcPr>
          <w:p w14:paraId="40CF1337" w14:textId="77777777" w:rsidR="00A96C39" w:rsidRPr="00E47CB5" w:rsidRDefault="00A96C39" w:rsidP="00E47CB5">
            <w:pPr>
              <w:pStyle w:val="Table"/>
            </w:pPr>
            <w:r w:rsidRPr="00E47CB5">
              <w:t>4</w:t>
            </w:r>
          </w:p>
        </w:tc>
        <w:tc>
          <w:tcPr>
            <w:tcW w:w="4744" w:type="pct"/>
          </w:tcPr>
          <w:p w14:paraId="63210629" w14:textId="77777777" w:rsidR="00A96C39" w:rsidRPr="00E47CB5" w:rsidRDefault="00A96C39" w:rsidP="00E47CB5">
            <w:pPr>
              <w:pStyle w:val="Table"/>
            </w:pPr>
            <w:r w:rsidRPr="00E47CB5">
              <w:t>Thermal Comfort – temperature, air velocity, relative humidity, moisture, etc.</w:t>
            </w:r>
          </w:p>
        </w:tc>
      </w:tr>
    </w:tbl>
    <w:p w14:paraId="2F32F993" w14:textId="77777777" w:rsidR="00A96C39" w:rsidRPr="004C7EBD" w:rsidRDefault="00A96C39" w:rsidP="00E47CB5">
      <w:r w:rsidRPr="004C7EBD">
        <w:t>There is strong evidence that good lighting, temperature, humidity, acoustics, and indoor air quality support educational outcomes (</w:t>
      </w:r>
      <w:hyperlink r:id="rId17" w:history="1">
        <w:r w:rsidRPr="004C7EBD">
          <w:rPr>
            <w:rStyle w:val="Hyperlink"/>
            <w:rFonts w:cs="Arial"/>
            <w:color w:val="156082" w:themeColor="accent1"/>
          </w:rPr>
          <w:t>Barrett et al., 2015</w:t>
        </w:r>
      </w:hyperlink>
      <w:r w:rsidRPr="004C7EBD">
        <w:rPr>
          <w:color w:val="156082" w:themeColor="accent1"/>
        </w:rPr>
        <w:t xml:space="preserve">; </w:t>
      </w:r>
      <w:hyperlink r:id="rId18" w:history="1">
        <w:r w:rsidRPr="004C7EBD">
          <w:rPr>
            <w:rStyle w:val="Hyperlink"/>
            <w:rFonts w:cs="Arial"/>
            <w:color w:val="156082" w:themeColor="accent1"/>
          </w:rPr>
          <w:t>Wall, 2016</w:t>
        </w:r>
      </w:hyperlink>
      <w:r w:rsidRPr="004C7EBD">
        <w:rPr>
          <w:color w:val="156082" w:themeColor="accent1"/>
        </w:rPr>
        <w:t xml:space="preserve">; </w:t>
      </w:r>
      <w:hyperlink r:id="rId19" w:history="1">
        <w:r w:rsidRPr="004C7EBD">
          <w:rPr>
            <w:rStyle w:val="Hyperlink"/>
            <w:rFonts w:cs="Arial"/>
            <w:color w:val="156082" w:themeColor="accent1"/>
          </w:rPr>
          <w:t>Ackley et al., 2017</w:t>
        </w:r>
      </w:hyperlink>
      <w:r w:rsidRPr="004C7EBD">
        <w:t>). For example, a United Kingdom study of 3766 students in 153 classrooms in 27 schools identified seven key design parameters that together explain 16% of the variation in students’ academic progress. These design parameters were Light, Colour, Temperature, Air Quality, Ownership, Flexibility, and Complexity (</w:t>
      </w:r>
      <w:hyperlink r:id="rId20" w:history="1">
        <w:r w:rsidRPr="004C7EBD">
          <w:rPr>
            <w:rStyle w:val="Hyperlink"/>
            <w:rFonts w:cs="Arial"/>
            <w:color w:val="156082" w:themeColor="accent1"/>
          </w:rPr>
          <w:t>Barrett et al., 2015</w:t>
        </w:r>
      </w:hyperlink>
      <w:r w:rsidRPr="004C7EBD">
        <w:t xml:space="preserve">). </w:t>
      </w:r>
    </w:p>
    <w:p w14:paraId="519D4874" w14:textId="77777777" w:rsidR="00A96C39" w:rsidRPr="004C7EBD" w:rsidRDefault="00A96C39" w:rsidP="00E47CB5">
      <w:r w:rsidRPr="004C7EBD">
        <w:t>Better internal environmental quality in learning spaces could support teachers/</w:t>
      </w:r>
      <w:proofErr w:type="spellStart"/>
      <w:r w:rsidRPr="004C7EBD">
        <w:t>kaiako</w:t>
      </w:r>
      <w:proofErr w:type="spellEnd"/>
      <w:r w:rsidRPr="004C7EBD">
        <w:t xml:space="preserve"> and learners/</w:t>
      </w:r>
      <w:proofErr w:type="spellStart"/>
      <w:r w:rsidRPr="004C7EBD">
        <w:t>ākonga</w:t>
      </w:r>
      <w:proofErr w:type="spellEnd"/>
      <w:r w:rsidRPr="004C7EBD">
        <w:t xml:space="preserve"> to succeed. For example, learning can be impeded if the lighting conditions cause visual discomfort, which can lead to eyestrain and headaches and can disturb the circadian rhythm. Research on biological lighting demands has revealed that the dosing of daylight is important for health purposes. The amount of light that enters the eye </w:t>
      </w:r>
      <w:proofErr w:type="gramStart"/>
      <w:r w:rsidRPr="004C7EBD">
        <w:t>affects</w:t>
      </w:r>
      <w:proofErr w:type="gramEnd"/>
      <w:r w:rsidRPr="004C7EBD">
        <w:t xml:space="preserve"> our </w:t>
      </w:r>
      <w:proofErr w:type="gramStart"/>
      <w:r w:rsidRPr="004C7EBD">
        <w:t>bio-rhythm</w:t>
      </w:r>
      <w:proofErr w:type="gramEnd"/>
      <w:r w:rsidRPr="004C7EBD">
        <w:t xml:space="preserve">: more light supresses melatonin production, thereby making us more awake and alert. </w:t>
      </w:r>
    </w:p>
    <w:p w14:paraId="5EAEEDAC" w14:textId="77777777" w:rsidR="00A96C39" w:rsidRPr="004C7EBD" w:rsidRDefault="00A96C39" w:rsidP="00E47CB5">
      <w:r w:rsidRPr="004C7EBD">
        <w:t>Poor acoustics can make communication difficult and increase activity noise levels. Poorly ventilated rooms can result in unwanted thermal effects (both through temperature and humidity) and lead to high levels of carbon dioxide, which could cause drowsiness. Indoor air pollutants can be odorous and could irritate the trigeminal nerve endings in nose and eyes, causing itching and other negative reactions impeding learning.</w:t>
      </w:r>
    </w:p>
    <w:p w14:paraId="029FDD6D" w14:textId="77777777" w:rsidR="00A96C39" w:rsidRPr="004C7EBD" w:rsidRDefault="00A96C39" w:rsidP="00E47CB5">
      <w:r>
        <w:t>NZSPA</w:t>
      </w:r>
      <w:r w:rsidRPr="004C7EBD">
        <w:t xml:space="preserve"> is committed to providing better internal environmental quality in learning spaces to achieve the objectives of the </w:t>
      </w:r>
      <w:hyperlink r:id="rId21" w:tgtFrame="_blank" w:history="1">
        <w:r w:rsidRPr="004C7EBD">
          <w:rPr>
            <w:rStyle w:val="Hyperlink"/>
            <w:rFonts w:cs="Arial"/>
            <w:color w:val="156082" w:themeColor="accent1"/>
          </w:rPr>
          <w:t>Te Rautaki Rawa Kura – The School Property Strategy 2030</w:t>
        </w:r>
      </w:hyperlink>
      <w:r w:rsidRPr="004C7EBD">
        <w:t>. Setting standards for, monitoring, and evaluating internal environmental quality are extremely important across all stages of the building process: design, construction, commissioning, operation and renovation.</w:t>
      </w:r>
    </w:p>
    <w:p w14:paraId="49FE3DB1" w14:textId="77777777" w:rsidR="00A96C39" w:rsidRPr="004C7EBD" w:rsidRDefault="00A96C39" w:rsidP="00E47CB5">
      <w:pPr>
        <w:rPr>
          <w:lang w:val="en-GB"/>
        </w:rPr>
      </w:pPr>
      <w:r w:rsidRPr="004C7EBD">
        <w:rPr>
          <w:lang w:val="en-GB"/>
        </w:rPr>
        <w:t xml:space="preserve">Internal environmental quality factors must be considered during the design phase so that comfort is achieved. A holistic approach is essential, and no single internal environmental quality factor should be altered without assessing its effect on all the others. This is because they interact with one another e.g. achieving good daylighting must be balanced against </w:t>
      </w:r>
      <w:r w:rsidRPr="004C7EBD">
        <w:rPr>
          <w:lang w:val="en-GB"/>
        </w:rPr>
        <w:lastRenderedPageBreak/>
        <w:t xml:space="preserve">possible uncomfortable heat gain from the sun, and the need for ventilation can increase noise levels inside. </w:t>
      </w:r>
    </w:p>
    <w:p w14:paraId="7FD66D87" w14:textId="77777777" w:rsidR="00E47CB5" w:rsidRDefault="00A96C39" w:rsidP="00E47CB5">
      <w:pPr>
        <w:rPr>
          <w:lang w:val="en-GB"/>
        </w:rPr>
      </w:pPr>
      <w:r w:rsidRPr="004C7EBD">
        <w:rPr>
          <w:lang w:val="en-GB"/>
        </w:rPr>
        <w:t>Where applicable, design teams are to use this template to report on their IEQ model</w:t>
      </w:r>
      <w:r>
        <w:rPr>
          <w:lang w:val="en-GB"/>
        </w:rPr>
        <w:t>ling</w:t>
      </w:r>
      <w:r w:rsidRPr="004C7EBD">
        <w:rPr>
          <w:lang w:val="en-GB"/>
        </w:rPr>
        <w:t xml:space="preserve"> results. </w:t>
      </w:r>
    </w:p>
    <w:p w14:paraId="23671D47" w14:textId="77777777" w:rsidR="00A96C39" w:rsidRPr="004C7EBD" w:rsidRDefault="00A96C39" w:rsidP="00A96C39">
      <w:pPr>
        <w:pStyle w:val="Heading1"/>
      </w:pPr>
      <w:bookmarkStart w:id="13" w:name="_Toc13392212"/>
      <w:bookmarkStart w:id="14" w:name="_Toc239071384"/>
      <w:r w:rsidRPr="004C7EBD">
        <w:lastRenderedPageBreak/>
        <w:t>Executive Summary</w:t>
      </w:r>
      <w:bookmarkEnd w:id="13"/>
      <w:bookmarkEnd w:id="14"/>
    </w:p>
    <w:p w14:paraId="45DAFC4B" w14:textId="509ABDFF" w:rsidR="00A96C39" w:rsidRPr="004C7EBD" w:rsidRDefault="00A96C39" w:rsidP="00E47CB5">
      <w:pPr>
        <w:rPr>
          <w:lang w:val="en-GB"/>
        </w:rPr>
      </w:pPr>
      <w:r w:rsidRPr="004C7EBD">
        <w:rPr>
          <w:lang w:val="en-GB"/>
        </w:rPr>
        <w:t xml:space="preserve">This report provides results of Internal Environmental Quality (IEQ) analysis for the following buildings. The report provides an assessment of the building’s daylight, acoustics and indoor air quality and thermal performance, highlights the key IEQ risks and presents </w:t>
      </w:r>
      <w:r w:rsidR="002D30C5">
        <w:rPr>
          <w:lang w:val="en-GB"/>
        </w:rPr>
        <w:t>r</w:t>
      </w:r>
      <w:r w:rsidRPr="004C7EBD">
        <w:rPr>
          <w:lang w:val="en-GB"/>
        </w:rPr>
        <w:t>ecommendations. The table below presents a summary of the assessment findings.</w:t>
      </w:r>
    </w:p>
    <w:tbl>
      <w:tblPr>
        <w:tblStyle w:val="MainNZSPA"/>
        <w:tblW w:w="5000" w:type="pct"/>
        <w:tblLayout w:type="fixed"/>
        <w:tblLook w:val="06A0" w:firstRow="1" w:lastRow="0" w:firstColumn="1" w:lastColumn="0" w:noHBand="1" w:noVBand="1"/>
      </w:tblPr>
      <w:tblGrid>
        <w:gridCol w:w="2409"/>
        <w:gridCol w:w="7003"/>
      </w:tblGrid>
      <w:tr w:rsidR="00A96C39" w:rsidRPr="00E47CB5" w14:paraId="1905B0DC" w14:textId="77777777" w:rsidTr="00AB4DD0">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280" w:type="pct"/>
          </w:tcPr>
          <w:p w14:paraId="7D0D985E" w14:textId="77777777" w:rsidR="00A96C39" w:rsidRPr="00E47CB5" w:rsidRDefault="00A96C39" w:rsidP="00E47CB5">
            <w:pPr>
              <w:rPr>
                <w:lang w:eastAsia="en-NZ"/>
              </w:rPr>
            </w:pPr>
            <w:r w:rsidRPr="00E47CB5">
              <w:rPr>
                <w:lang w:eastAsia="en-NZ"/>
              </w:rPr>
              <w:t>IEQ Variable</w:t>
            </w:r>
          </w:p>
        </w:tc>
        <w:tc>
          <w:tcPr>
            <w:tcW w:w="3720" w:type="pct"/>
            <w:noWrap/>
          </w:tcPr>
          <w:p w14:paraId="0D9B4729" w14:textId="77777777" w:rsidR="00A96C39" w:rsidRPr="00E47CB5" w:rsidRDefault="00A96C39" w:rsidP="00E47CB5">
            <w:pPr>
              <w:cnfStyle w:val="100000000000" w:firstRow="1" w:lastRow="0" w:firstColumn="0" w:lastColumn="0" w:oddVBand="0" w:evenVBand="0" w:oddHBand="0" w:evenHBand="0" w:firstRowFirstColumn="0" w:firstRowLastColumn="0" w:lastRowFirstColumn="0" w:lastRowLastColumn="0"/>
              <w:rPr>
                <w:lang w:eastAsia="en-NZ"/>
              </w:rPr>
            </w:pPr>
            <w:r w:rsidRPr="00E47CB5">
              <w:rPr>
                <w:lang w:eastAsia="en-NZ"/>
              </w:rPr>
              <w:t>Description</w:t>
            </w:r>
          </w:p>
        </w:tc>
      </w:tr>
      <w:tr w:rsidR="00A96C39" w:rsidRPr="00E47CB5" w14:paraId="27E108F5" w14:textId="77777777" w:rsidTr="00AB4DD0">
        <w:trPr>
          <w:trHeight w:val="851"/>
        </w:trPr>
        <w:tc>
          <w:tcPr>
            <w:cnfStyle w:val="001000000000" w:firstRow="0" w:lastRow="0" w:firstColumn="1" w:lastColumn="0" w:oddVBand="0" w:evenVBand="0" w:oddHBand="0" w:evenHBand="0" w:firstRowFirstColumn="0" w:firstRowLastColumn="0" w:lastRowFirstColumn="0" w:lastRowLastColumn="0"/>
            <w:tcW w:w="1280" w:type="pct"/>
          </w:tcPr>
          <w:p w14:paraId="0A5EADE9" w14:textId="77777777" w:rsidR="00A96C39" w:rsidRPr="00E47CB5" w:rsidRDefault="00A96C39" w:rsidP="00E47CB5">
            <w:pPr>
              <w:rPr>
                <w:lang w:eastAsia="en-NZ"/>
              </w:rPr>
            </w:pPr>
            <w:r w:rsidRPr="00E47CB5">
              <w:rPr>
                <w:lang w:eastAsia="en-NZ"/>
              </w:rPr>
              <w:t>Daylight Compliance</w:t>
            </w:r>
          </w:p>
        </w:tc>
        <w:tc>
          <w:tcPr>
            <w:tcW w:w="3720" w:type="pct"/>
            <w:noWrap/>
          </w:tcPr>
          <w:p w14:paraId="6D4269C8" w14:textId="77777777" w:rsidR="00A96C39" w:rsidRPr="00E47CB5" w:rsidRDefault="00A96C39" w:rsidP="00E47CB5">
            <w:pPr>
              <w:cnfStyle w:val="000000000000" w:firstRow="0" w:lastRow="0" w:firstColumn="0" w:lastColumn="0" w:oddVBand="0" w:evenVBand="0" w:oddHBand="0" w:evenHBand="0" w:firstRowFirstColumn="0" w:firstRowLastColumn="0" w:lastRowFirstColumn="0" w:lastRowLastColumn="0"/>
              <w:rPr>
                <w:lang w:eastAsia="en-NZ"/>
              </w:rPr>
            </w:pPr>
            <w:r w:rsidRPr="00E47CB5">
              <w:rPr>
                <w:lang w:eastAsia="en-NZ"/>
              </w:rPr>
              <w:t xml:space="preserve">Based on Preliminary Design assumptions, </w:t>
            </w:r>
            <w:proofErr w:type="gramStart"/>
            <w:r w:rsidRPr="00E47CB5">
              <w:rPr>
                <w:lang w:eastAsia="en-NZ"/>
              </w:rPr>
              <w:t>a number of</w:t>
            </w:r>
            <w:proofErr w:type="gramEnd"/>
            <w:r w:rsidRPr="00E47CB5">
              <w:rPr>
                <w:lang w:eastAsia="en-NZ"/>
              </w:rPr>
              <w:t xml:space="preserve"> learning spaces fail the daylighting criteria due to excessive hours with &gt;2000 lux. Recommendations include additional external shading fins, reduced glazing areas, and internal shading devices.</w:t>
            </w:r>
          </w:p>
        </w:tc>
      </w:tr>
      <w:tr w:rsidR="00A96C39" w:rsidRPr="00E47CB5" w14:paraId="510F4879" w14:textId="77777777" w:rsidTr="00AB4DD0">
        <w:trPr>
          <w:trHeight w:val="479"/>
        </w:trPr>
        <w:tc>
          <w:tcPr>
            <w:cnfStyle w:val="001000000000" w:firstRow="0" w:lastRow="0" w:firstColumn="1" w:lastColumn="0" w:oddVBand="0" w:evenVBand="0" w:oddHBand="0" w:evenHBand="0" w:firstRowFirstColumn="0" w:firstRowLastColumn="0" w:lastRowFirstColumn="0" w:lastRowLastColumn="0"/>
            <w:tcW w:w="1280" w:type="pct"/>
          </w:tcPr>
          <w:p w14:paraId="7F2156AC" w14:textId="77777777" w:rsidR="00A96C39" w:rsidRPr="00E47CB5" w:rsidRDefault="00A96C39" w:rsidP="00E47CB5">
            <w:pPr>
              <w:rPr>
                <w:lang w:eastAsia="en-NZ"/>
              </w:rPr>
            </w:pPr>
            <w:r w:rsidRPr="00E47CB5">
              <w:rPr>
                <w:lang w:eastAsia="en-NZ"/>
              </w:rPr>
              <w:t>Artificial Lighting Compliance</w:t>
            </w:r>
          </w:p>
        </w:tc>
        <w:tc>
          <w:tcPr>
            <w:tcW w:w="3720" w:type="pct"/>
            <w:noWrap/>
          </w:tcPr>
          <w:p w14:paraId="3D07031D" w14:textId="77777777" w:rsidR="00A96C39" w:rsidRPr="00E47CB5" w:rsidRDefault="00A96C39" w:rsidP="00E47CB5">
            <w:pPr>
              <w:cnfStyle w:val="000000000000" w:firstRow="0" w:lastRow="0" w:firstColumn="0" w:lastColumn="0" w:oddVBand="0" w:evenVBand="0" w:oddHBand="0" w:evenHBand="0" w:firstRowFirstColumn="0" w:firstRowLastColumn="0" w:lastRowFirstColumn="0" w:lastRowLastColumn="0"/>
              <w:rPr>
                <w:highlight w:val="green"/>
                <w:lang w:eastAsia="en-NZ"/>
              </w:rPr>
            </w:pPr>
            <w:r w:rsidRPr="00E47CB5">
              <w:rPr>
                <w:lang w:eastAsia="en-NZ"/>
              </w:rPr>
              <w:t xml:space="preserve">LED lighting will be used throughout. Other artificial lighting criteria will be addressed at Developed or Detailed Design. </w:t>
            </w:r>
          </w:p>
        </w:tc>
      </w:tr>
      <w:tr w:rsidR="00A96C39" w:rsidRPr="00E47CB5" w14:paraId="00CABDA6" w14:textId="77777777" w:rsidTr="00AB4DD0">
        <w:trPr>
          <w:trHeight w:val="851"/>
        </w:trPr>
        <w:tc>
          <w:tcPr>
            <w:cnfStyle w:val="001000000000" w:firstRow="0" w:lastRow="0" w:firstColumn="1" w:lastColumn="0" w:oddVBand="0" w:evenVBand="0" w:oddHBand="0" w:evenHBand="0" w:firstRowFirstColumn="0" w:firstRowLastColumn="0" w:lastRowFirstColumn="0" w:lastRowLastColumn="0"/>
            <w:tcW w:w="1280" w:type="pct"/>
          </w:tcPr>
          <w:p w14:paraId="525C3B19" w14:textId="77777777" w:rsidR="00A96C39" w:rsidRPr="00E47CB5" w:rsidRDefault="00A96C39" w:rsidP="00E47CB5">
            <w:pPr>
              <w:rPr>
                <w:lang w:eastAsia="en-NZ"/>
              </w:rPr>
            </w:pPr>
            <w:r w:rsidRPr="00E47CB5">
              <w:rPr>
                <w:lang w:eastAsia="en-NZ"/>
              </w:rPr>
              <w:t>Security Design Report</w:t>
            </w:r>
          </w:p>
        </w:tc>
        <w:tc>
          <w:tcPr>
            <w:tcW w:w="3720" w:type="pct"/>
            <w:noWrap/>
          </w:tcPr>
          <w:p w14:paraId="37541290" w14:textId="77777777" w:rsidR="00A96C39" w:rsidRPr="00E47CB5" w:rsidRDefault="00A96C39" w:rsidP="00E47CB5">
            <w:pPr>
              <w:cnfStyle w:val="000000000000" w:firstRow="0" w:lastRow="0" w:firstColumn="0" w:lastColumn="0" w:oddVBand="0" w:evenVBand="0" w:oddHBand="0" w:evenHBand="0" w:firstRowFirstColumn="0" w:firstRowLastColumn="0" w:lastRowFirstColumn="0" w:lastRowLastColumn="0"/>
              <w:rPr>
                <w:lang w:eastAsia="en-NZ"/>
              </w:rPr>
            </w:pPr>
            <w:r w:rsidRPr="00E47CB5">
              <w:rPr>
                <w:lang w:eastAsia="en-NZ"/>
              </w:rPr>
              <w:t>A new security system will be provided to the Stage 5 classroom block.</w:t>
            </w:r>
          </w:p>
          <w:p w14:paraId="2F58E80B" w14:textId="77777777" w:rsidR="00A96C39" w:rsidRPr="00E47CB5" w:rsidRDefault="00A96C39" w:rsidP="00E47CB5">
            <w:pPr>
              <w:cnfStyle w:val="000000000000" w:firstRow="0" w:lastRow="0" w:firstColumn="0" w:lastColumn="0" w:oddVBand="0" w:evenVBand="0" w:oddHBand="0" w:evenHBand="0" w:firstRowFirstColumn="0" w:firstRowLastColumn="0" w:lastRowFirstColumn="0" w:lastRowLastColumn="0"/>
              <w:rPr>
                <w:highlight w:val="green"/>
                <w:lang w:eastAsia="en-NZ"/>
              </w:rPr>
            </w:pPr>
            <w:r w:rsidRPr="00E47CB5">
              <w:rPr>
                <w:lang w:eastAsia="en-NZ"/>
              </w:rPr>
              <w:t xml:space="preserve">Security design report to be provided at Developed or Detailed Design. </w:t>
            </w:r>
          </w:p>
        </w:tc>
      </w:tr>
      <w:tr w:rsidR="00A96C39" w:rsidRPr="00E47CB5" w14:paraId="4319C2D1" w14:textId="77777777" w:rsidTr="00AB4DD0">
        <w:trPr>
          <w:trHeight w:val="236"/>
        </w:trPr>
        <w:tc>
          <w:tcPr>
            <w:cnfStyle w:val="001000000000" w:firstRow="0" w:lastRow="0" w:firstColumn="1" w:lastColumn="0" w:oddVBand="0" w:evenVBand="0" w:oddHBand="0" w:evenHBand="0" w:firstRowFirstColumn="0" w:firstRowLastColumn="0" w:lastRowFirstColumn="0" w:lastRowLastColumn="0"/>
            <w:tcW w:w="1280" w:type="pct"/>
            <w:hideMark/>
          </w:tcPr>
          <w:p w14:paraId="7CDA4000" w14:textId="77777777" w:rsidR="00A96C39" w:rsidRPr="00E47CB5" w:rsidRDefault="00A96C39" w:rsidP="00E47CB5">
            <w:pPr>
              <w:rPr>
                <w:lang w:eastAsia="en-NZ"/>
              </w:rPr>
            </w:pPr>
            <w:r w:rsidRPr="00E47CB5">
              <w:rPr>
                <w:lang w:eastAsia="en-NZ"/>
              </w:rPr>
              <w:t>Acoustics Performance</w:t>
            </w:r>
          </w:p>
        </w:tc>
        <w:tc>
          <w:tcPr>
            <w:tcW w:w="3720" w:type="pct"/>
            <w:noWrap/>
            <w:hideMark/>
          </w:tcPr>
          <w:p w14:paraId="5BD630C4" w14:textId="77777777" w:rsidR="00A96C39" w:rsidRPr="00E47CB5" w:rsidRDefault="00A96C39" w:rsidP="00E47CB5">
            <w:pPr>
              <w:cnfStyle w:val="000000000000" w:firstRow="0" w:lastRow="0" w:firstColumn="0" w:lastColumn="0" w:oddVBand="0" w:evenVBand="0" w:oddHBand="0" w:evenHBand="0" w:firstRowFirstColumn="0" w:firstRowLastColumn="0" w:lastRowFirstColumn="0" w:lastRowLastColumn="0"/>
              <w:rPr>
                <w:lang w:eastAsia="en-NZ"/>
              </w:rPr>
            </w:pPr>
            <w:r w:rsidRPr="00E47CB5">
              <w:rPr>
                <w:lang w:eastAsia="en-NZ"/>
              </w:rPr>
              <w:t>TBC by Acoustic Consultant at Developed Design.</w:t>
            </w:r>
          </w:p>
        </w:tc>
      </w:tr>
      <w:tr w:rsidR="00A96C39" w:rsidRPr="00E47CB5" w14:paraId="524C249D" w14:textId="77777777" w:rsidTr="00AB4DD0">
        <w:trPr>
          <w:trHeight w:val="851"/>
        </w:trPr>
        <w:tc>
          <w:tcPr>
            <w:cnfStyle w:val="001000000000" w:firstRow="0" w:lastRow="0" w:firstColumn="1" w:lastColumn="0" w:oddVBand="0" w:evenVBand="0" w:oddHBand="0" w:evenHBand="0" w:firstRowFirstColumn="0" w:firstRowLastColumn="0" w:lastRowFirstColumn="0" w:lastRowLastColumn="0"/>
            <w:tcW w:w="1280" w:type="pct"/>
            <w:hideMark/>
          </w:tcPr>
          <w:p w14:paraId="4E53B02E" w14:textId="77777777" w:rsidR="00A96C39" w:rsidRPr="00E47CB5" w:rsidRDefault="00A96C39" w:rsidP="00E47CB5">
            <w:pPr>
              <w:rPr>
                <w:lang w:eastAsia="en-NZ"/>
              </w:rPr>
            </w:pPr>
            <w:r w:rsidRPr="00E47CB5">
              <w:rPr>
                <w:lang w:eastAsia="en-NZ"/>
              </w:rPr>
              <w:t xml:space="preserve">Outdoor Air Supply &amp; CO2 Compliance </w:t>
            </w:r>
          </w:p>
        </w:tc>
        <w:tc>
          <w:tcPr>
            <w:tcW w:w="3720" w:type="pct"/>
            <w:noWrap/>
            <w:hideMark/>
          </w:tcPr>
          <w:p w14:paraId="7B9AAFE5" w14:textId="77777777" w:rsidR="00A96C39" w:rsidRPr="00E47CB5" w:rsidRDefault="00A96C39" w:rsidP="00E47CB5">
            <w:pPr>
              <w:cnfStyle w:val="000000000000" w:firstRow="0" w:lastRow="0" w:firstColumn="0" w:lastColumn="0" w:oddVBand="0" w:evenVBand="0" w:oddHBand="0" w:evenHBand="0" w:firstRowFirstColumn="0" w:firstRowLastColumn="0" w:lastRowFirstColumn="0" w:lastRowLastColumn="0"/>
            </w:pPr>
            <w:r w:rsidRPr="00E47CB5">
              <w:t>All spaces (except toilets, ancillary spaces, and internal breakout spaces) will be naturally ventilated. Extract ventilation will be provided to toilets and IT server rooms. Mechanical supply ventilation will be provided to internal breakout spaces.</w:t>
            </w:r>
          </w:p>
          <w:p w14:paraId="785AE690" w14:textId="77777777" w:rsidR="00A96C39" w:rsidRPr="00E47CB5" w:rsidRDefault="00A96C39" w:rsidP="00E47CB5">
            <w:pPr>
              <w:cnfStyle w:val="000000000000" w:firstRow="0" w:lastRow="0" w:firstColumn="0" w:lastColumn="0" w:oddVBand="0" w:evenVBand="0" w:oddHBand="0" w:evenHBand="0" w:firstRowFirstColumn="0" w:firstRowLastColumn="0" w:lastRowFirstColumn="0" w:lastRowLastColumn="0"/>
              <w:rPr>
                <w:lang w:eastAsia="en-NZ"/>
              </w:rPr>
            </w:pPr>
            <w:r w:rsidRPr="00E47CB5">
              <w:rPr>
                <w:lang w:eastAsia="en-NZ"/>
              </w:rPr>
              <w:t>A climate-based modelling report will be provided at Developed or Detailed Design to demonstrate CO2 compliance.</w:t>
            </w:r>
          </w:p>
        </w:tc>
      </w:tr>
      <w:tr w:rsidR="00A96C39" w:rsidRPr="00E47CB5" w14:paraId="21C37700" w14:textId="77777777" w:rsidTr="00AB4DD0">
        <w:trPr>
          <w:trHeight w:val="851"/>
        </w:trPr>
        <w:tc>
          <w:tcPr>
            <w:cnfStyle w:val="001000000000" w:firstRow="0" w:lastRow="0" w:firstColumn="1" w:lastColumn="0" w:oddVBand="0" w:evenVBand="0" w:oddHBand="0" w:evenHBand="0" w:firstRowFirstColumn="0" w:firstRowLastColumn="0" w:lastRowFirstColumn="0" w:lastRowLastColumn="0"/>
            <w:tcW w:w="1280" w:type="pct"/>
            <w:hideMark/>
          </w:tcPr>
          <w:p w14:paraId="4E257014" w14:textId="77777777" w:rsidR="00A96C39" w:rsidRPr="00E47CB5" w:rsidRDefault="00A96C39" w:rsidP="00E47CB5">
            <w:pPr>
              <w:rPr>
                <w:lang w:eastAsia="en-NZ"/>
              </w:rPr>
            </w:pPr>
            <w:r w:rsidRPr="00E47CB5">
              <w:rPr>
                <w:lang w:eastAsia="en-NZ"/>
              </w:rPr>
              <w:t xml:space="preserve">VOC &amp; Refrigerant Compliance </w:t>
            </w:r>
          </w:p>
        </w:tc>
        <w:tc>
          <w:tcPr>
            <w:tcW w:w="3720" w:type="pct"/>
            <w:noWrap/>
            <w:hideMark/>
          </w:tcPr>
          <w:p w14:paraId="0D498F54" w14:textId="77777777" w:rsidR="00A96C39" w:rsidRPr="00E47CB5" w:rsidRDefault="00A96C39" w:rsidP="00E47CB5">
            <w:pPr>
              <w:cnfStyle w:val="000000000000" w:firstRow="0" w:lastRow="0" w:firstColumn="0" w:lastColumn="0" w:oddVBand="0" w:evenVBand="0" w:oddHBand="0" w:evenHBand="0" w:firstRowFirstColumn="0" w:firstRowLastColumn="0" w:lastRowFirstColumn="0" w:lastRowLastColumn="0"/>
              <w:rPr>
                <w:lang w:eastAsia="en-NZ"/>
              </w:rPr>
            </w:pPr>
            <w:r w:rsidRPr="00E47CB5">
              <w:rPr>
                <w:lang w:eastAsia="en-NZ"/>
              </w:rPr>
              <w:t>VOC compliance TBC by Architect at Detailed Design.</w:t>
            </w:r>
          </w:p>
          <w:p w14:paraId="5A0C37BF" w14:textId="77777777" w:rsidR="00A96C39" w:rsidRPr="00E47CB5" w:rsidRDefault="00A96C39" w:rsidP="00E47CB5">
            <w:pPr>
              <w:cnfStyle w:val="000000000000" w:firstRow="0" w:lastRow="0" w:firstColumn="0" w:lastColumn="0" w:oddVBand="0" w:evenVBand="0" w:oddHBand="0" w:evenHBand="0" w:firstRowFirstColumn="0" w:firstRowLastColumn="0" w:lastRowFirstColumn="0" w:lastRowLastColumn="0"/>
              <w:rPr>
                <w:lang w:eastAsia="en-NZ"/>
              </w:rPr>
            </w:pPr>
            <w:r w:rsidRPr="00E47CB5">
              <w:rPr>
                <w:lang w:eastAsia="en-NZ"/>
              </w:rPr>
              <w:t xml:space="preserve">Compliance with AS/NZS 5149.1 (refrigerant safety) will be demonstrated at Developed or Detailed Design. </w:t>
            </w:r>
          </w:p>
        </w:tc>
      </w:tr>
      <w:tr w:rsidR="00A96C39" w:rsidRPr="00E47CB5" w14:paraId="5E28A8C7" w14:textId="77777777" w:rsidTr="00AB4DD0">
        <w:trPr>
          <w:trHeight w:val="851"/>
        </w:trPr>
        <w:tc>
          <w:tcPr>
            <w:cnfStyle w:val="001000000000" w:firstRow="0" w:lastRow="0" w:firstColumn="1" w:lastColumn="0" w:oddVBand="0" w:evenVBand="0" w:oddHBand="0" w:evenHBand="0" w:firstRowFirstColumn="0" w:firstRowLastColumn="0" w:lastRowFirstColumn="0" w:lastRowLastColumn="0"/>
            <w:tcW w:w="1280" w:type="pct"/>
            <w:hideMark/>
          </w:tcPr>
          <w:p w14:paraId="62B901F5" w14:textId="77777777" w:rsidR="00A96C39" w:rsidRPr="00E47CB5" w:rsidRDefault="00A96C39" w:rsidP="00E47CB5">
            <w:pPr>
              <w:rPr>
                <w:lang w:eastAsia="en-NZ"/>
              </w:rPr>
            </w:pPr>
            <w:r w:rsidRPr="00E47CB5">
              <w:rPr>
                <w:lang w:eastAsia="en-NZ"/>
              </w:rPr>
              <w:t xml:space="preserve">Thermal Comfort Compliance </w:t>
            </w:r>
          </w:p>
        </w:tc>
        <w:tc>
          <w:tcPr>
            <w:tcW w:w="3720" w:type="pct"/>
            <w:noWrap/>
            <w:hideMark/>
          </w:tcPr>
          <w:p w14:paraId="6E8CEE5D" w14:textId="77777777" w:rsidR="00A96C39" w:rsidRPr="00E47CB5" w:rsidRDefault="00A96C39" w:rsidP="00E47CB5">
            <w:pPr>
              <w:cnfStyle w:val="000000000000" w:firstRow="0" w:lastRow="0" w:firstColumn="0" w:lastColumn="0" w:oddVBand="0" w:evenVBand="0" w:oddHBand="0" w:evenHBand="0" w:firstRowFirstColumn="0" w:firstRowLastColumn="0" w:lastRowFirstColumn="0" w:lastRowLastColumn="0"/>
            </w:pPr>
            <w:r w:rsidRPr="00E47CB5">
              <w:t>Heating system sizing data will be provided at Developed or Detailed Design.</w:t>
            </w:r>
          </w:p>
          <w:p w14:paraId="2FA1683D" w14:textId="77777777" w:rsidR="00A96C39" w:rsidRPr="00E47CB5" w:rsidRDefault="00A96C39" w:rsidP="00E47CB5">
            <w:pPr>
              <w:cnfStyle w:val="000000000000" w:firstRow="0" w:lastRow="0" w:firstColumn="0" w:lastColumn="0" w:oddVBand="0" w:evenVBand="0" w:oddHBand="0" w:evenHBand="0" w:firstRowFirstColumn="0" w:firstRowLastColumn="0" w:lastRowFirstColumn="0" w:lastRowLastColumn="0"/>
              <w:rPr>
                <w:highlight w:val="green"/>
                <w:lang w:eastAsia="en-NZ"/>
              </w:rPr>
            </w:pPr>
            <w:r w:rsidRPr="00E47CB5">
              <w:t>Based on the Preliminary Design thermal modelling assessment, all learning spaces comply with the DQLS overheating criteria. Compliance to be confirmed again at Detailed Design.</w:t>
            </w:r>
          </w:p>
        </w:tc>
      </w:tr>
      <w:tr w:rsidR="00A96C39" w:rsidRPr="00E47CB5" w14:paraId="3366EA86" w14:textId="77777777" w:rsidTr="00AB4DD0">
        <w:trPr>
          <w:trHeight w:val="595"/>
        </w:trPr>
        <w:tc>
          <w:tcPr>
            <w:cnfStyle w:val="001000000000" w:firstRow="0" w:lastRow="0" w:firstColumn="1" w:lastColumn="0" w:oddVBand="0" w:evenVBand="0" w:oddHBand="0" w:evenHBand="0" w:firstRowFirstColumn="0" w:firstRowLastColumn="0" w:lastRowFirstColumn="0" w:lastRowLastColumn="0"/>
            <w:tcW w:w="1280" w:type="pct"/>
          </w:tcPr>
          <w:p w14:paraId="58DFB21C" w14:textId="77777777" w:rsidR="00A96C39" w:rsidRPr="00E47CB5" w:rsidRDefault="00A96C39" w:rsidP="00E47CB5">
            <w:pPr>
              <w:rPr>
                <w:lang w:eastAsia="en-NZ"/>
              </w:rPr>
            </w:pPr>
            <w:r w:rsidRPr="00E47CB5">
              <w:rPr>
                <w:lang w:eastAsia="en-NZ"/>
              </w:rPr>
              <w:t>Thermal Performance (Insulation) Compliance</w:t>
            </w:r>
          </w:p>
        </w:tc>
        <w:tc>
          <w:tcPr>
            <w:tcW w:w="3720" w:type="pct"/>
            <w:noWrap/>
          </w:tcPr>
          <w:p w14:paraId="18C0B185" w14:textId="77777777" w:rsidR="00A96C39" w:rsidRPr="00E47CB5" w:rsidRDefault="00A96C39" w:rsidP="00E47CB5">
            <w:pPr>
              <w:cnfStyle w:val="000000000000" w:firstRow="0" w:lastRow="0" w:firstColumn="0" w:lastColumn="0" w:oddVBand="0" w:evenVBand="0" w:oddHBand="0" w:evenHBand="0" w:firstRowFirstColumn="0" w:firstRowLastColumn="0" w:lastRowFirstColumn="0" w:lastRowLastColumn="0"/>
              <w:rPr>
                <w:highlight w:val="green"/>
                <w:lang w:val="en-US" w:eastAsia="en-NZ"/>
              </w:rPr>
            </w:pPr>
            <w:r w:rsidRPr="00E47CB5">
              <w:rPr>
                <w:lang w:val="en-US" w:eastAsia="en-NZ"/>
              </w:rPr>
              <w:t>Compliance to be demonstrated at Developed or Detailed Design; insufficient information available at the Preliminary Design stage.</w:t>
            </w:r>
          </w:p>
        </w:tc>
      </w:tr>
      <w:tr w:rsidR="00A96C39" w:rsidRPr="00E47CB5" w14:paraId="5B11A202" w14:textId="77777777" w:rsidTr="00AB4DD0">
        <w:trPr>
          <w:trHeight w:val="851"/>
        </w:trPr>
        <w:tc>
          <w:tcPr>
            <w:cnfStyle w:val="001000000000" w:firstRow="0" w:lastRow="0" w:firstColumn="1" w:lastColumn="0" w:oddVBand="0" w:evenVBand="0" w:oddHBand="0" w:evenHBand="0" w:firstRowFirstColumn="0" w:firstRowLastColumn="0" w:lastRowFirstColumn="0" w:lastRowLastColumn="0"/>
            <w:tcW w:w="1280" w:type="pct"/>
          </w:tcPr>
          <w:p w14:paraId="0E3FDACB" w14:textId="77777777" w:rsidR="00A96C39" w:rsidRPr="00E47CB5" w:rsidRDefault="00A96C39" w:rsidP="00E47CB5">
            <w:pPr>
              <w:rPr>
                <w:lang w:eastAsia="en-NZ"/>
              </w:rPr>
            </w:pPr>
            <w:r w:rsidRPr="00E47CB5">
              <w:rPr>
                <w:lang w:eastAsia="en-NZ"/>
              </w:rPr>
              <w:t>HVAC System Lifecycle Cost Analysis</w:t>
            </w:r>
          </w:p>
        </w:tc>
        <w:tc>
          <w:tcPr>
            <w:tcW w:w="3720" w:type="pct"/>
            <w:noWrap/>
          </w:tcPr>
          <w:p w14:paraId="42B9557E" w14:textId="77777777" w:rsidR="00A96C39" w:rsidRPr="00E47CB5" w:rsidRDefault="00A96C39" w:rsidP="00E47CB5">
            <w:pPr>
              <w:cnfStyle w:val="000000000000" w:firstRow="0" w:lastRow="0" w:firstColumn="0" w:lastColumn="0" w:oddVBand="0" w:evenVBand="0" w:oddHBand="0" w:evenHBand="0" w:firstRowFirstColumn="0" w:firstRowLastColumn="0" w:lastRowFirstColumn="0" w:lastRowLastColumn="0"/>
              <w:rPr>
                <w:highlight w:val="green"/>
                <w:lang w:eastAsia="en-NZ"/>
              </w:rPr>
            </w:pPr>
            <w:r w:rsidRPr="00E47CB5">
              <w:rPr>
                <w:lang w:eastAsia="en-NZ"/>
              </w:rPr>
              <w:t>LCCA results suggest that Individual Split A/C units should be preferred over VRF Multi-Split systems; however, we recommend that a VRF system would be more suitable for this project. An alternative air-source heat pump with fan coil units is also proposed (low refrigerant option). Final selection TBC in consultation with Ministry &amp; School.</w:t>
            </w:r>
          </w:p>
        </w:tc>
      </w:tr>
      <w:tr w:rsidR="00A96C39" w:rsidRPr="00E47CB5" w14:paraId="3EBD8144" w14:textId="77777777" w:rsidTr="00AB4DD0">
        <w:trPr>
          <w:trHeight w:val="457"/>
        </w:trPr>
        <w:tc>
          <w:tcPr>
            <w:cnfStyle w:val="001000000000" w:firstRow="0" w:lastRow="0" w:firstColumn="1" w:lastColumn="0" w:oddVBand="0" w:evenVBand="0" w:oddHBand="0" w:evenHBand="0" w:firstRowFirstColumn="0" w:firstRowLastColumn="0" w:lastRowFirstColumn="0" w:lastRowLastColumn="0"/>
            <w:tcW w:w="1280" w:type="pct"/>
          </w:tcPr>
          <w:p w14:paraId="4E80FB65" w14:textId="77777777" w:rsidR="00A96C39" w:rsidRPr="00E47CB5" w:rsidRDefault="00A96C39" w:rsidP="00E47CB5">
            <w:pPr>
              <w:rPr>
                <w:lang w:eastAsia="en-NZ"/>
              </w:rPr>
            </w:pPr>
            <w:r w:rsidRPr="00E47CB5">
              <w:rPr>
                <w:lang w:eastAsia="en-NZ"/>
              </w:rPr>
              <w:lastRenderedPageBreak/>
              <w:t>IEQ Monitoring Systems Compliance</w:t>
            </w:r>
          </w:p>
        </w:tc>
        <w:tc>
          <w:tcPr>
            <w:tcW w:w="3720" w:type="pct"/>
            <w:noWrap/>
          </w:tcPr>
          <w:p w14:paraId="45393545" w14:textId="77777777" w:rsidR="00A96C39" w:rsidRPr="00E47CB5" w:rsidRDefault="00A96C39" w:rsidP="00E47CB5">
            <w:pPr>
              <w:cnfStyle w:val="000000000000" w:firstRow="0" w:lastRow="0" w:firstColumn="0" w:lastColumn="0" w:oddVBand="0" w:evenVBand="0" w:oddHBand="0" w:evenHBand="0" w:firstRowFirstColumn="0" w:firstRowLastColumn="0" w:lastRowFirstColumn="0" w:lastRowLastColumn="0"/>
              <w:rPr>
                <w:highlight w:val="green"/>
                <w:lang w:eastAsia="en-NZ"/>
              </w:rPr>
            </w:pPr>
            <w:r w:rsidRPr="00E47CB5">
              <w:t>Local temperature &amp; CO2 monitors to be provided in each learning space.</w:t>
            </w:r>
          </w:p>
        </w:tc>
      </w:tr>
      <w:tr w:rsidR="00A96C39" w:rsidRPr="00E47CB5" w14:paraId="5FF85C9B" w14:textId="77777777" w:rsidTr="00AB4DD0">
        <w:trPr>
          <w:trHeight w:val="851"/>
        </w:trPr>
        <w:tc>
          <w:tcPr>
            <w:cnfStyle w:val="001000000000" w:firstRow="0" w:lastRow="0" w:firstColumn="1" w:lastColumn="0" w:oddVBand="0" w:evenVBand="0" w:oddHBand="0" w:evenHBand="0" w:firstRowFirstColumn="0" w:firstRowLastColumn="0" w:lastRowFirstColumn="0" w:lastRowLastColumn="0"/>
            <w:tcW w:w="1280" w:type="pct"/>
          </w:tcPr>
          <w:p w14:paraId="0714E872" w14:textId="77777777" w:rsidR="00A96C39" w:rsidRPr="00E47CB5" w:rsidRDefault="00A96C39" w:rsidP="00E47CB5">
            <w:pPr>
              <w:rPr>
                <w:lang w:eastAsia="en-NZ"/>
              </w:rPr>
            </w:pPr>
            <w:r w:rsidRPr="00E47CB5">
              <w:rPr>
                <w:lang w:eastAsia="en-NZ"/>
              </w:rPr>
              <w:t>Specialist Spaces Compliance</w:t>
            </w:r>
          </w:p>
        </w:tc>
        <w:tc>
          <w:tcPr>
            <w:tcW w:w="3720" w:type="pct"/>
            <w:noWrap/>
          </w:tcPr>
          <w:p w14:paraId="48260F9E" w14:textId="77777777" w:rsidR="00A96C39" w:rsidRPr="00E47CB5" w:rsidRDefault="00A96C39" w:rsidP="00E47CB5">
            <w:pPr>
              <w:cnfStyle w:val="000000000000" w:firstRow="0" w:lastRow="0" w:firstColumn="0" w:lastColumn="0" w:oddVBand="0" w:evenVBand="0" w:oddHBand="0" w:evenHBand="0" w:firstRowFirstColumn="0" w:firstRowLastColumn="0" w:lastRowFirstColumn="0" w:lastRowLastColumn="0"/>
              <w:rPr>
                <w:lang w:eastAsia="en-NZ"/>
              </w:rPr>
            </w:pPr>
            <w:r w:rsidRPr="00E47CB5">
              <w:rPr>
                <w:lang w:eastAsia="en-NZ"/>
              </w:rPr>
              <w:t>Domestic kitchen extract systems provided to Maker Spaces.</w:t>
            </w:r>
          </w:p>
          <w:p w14:paraId="7731EEB2" w14:textId="77777777" w:rsidR="00A96C39" w:rsidRPr="00E47CB5" w:rsidRDefault="00A96C39" w:rsidP="00E47CB5">
            <w:pPr>
              <w:cnfStyle w:val="000000000000" w:firstRow="0" w:lastRow="0" w:firstColumn="0" w:lastColumn="0" w:oddVBand="0" w:evenVBand="0" w:oddHBand="0" w:evenHBand="0" w:firstRowFirstColumn="0" w:firstRowLastColumn="0" w:lastRowFirstColumn="0" w:lastRowLastColumn="0"/>
            </w:pPr>
            <w:r w:rsidRPr="00E47CB5">
              <w:rPr>
                <w:lang w:eastAsia="en-NZ"/>
              </w:rPr>
              <w:t xml:space="preserve">Server/IT rooms </w:t>
            </w:r>
            <w:r w:rsidRPr="00E47CB5">
              <w:t>provided with extract ventilation.</w:t>
            </w:r>
          </w:p>
          <w:p w14:paraId="519F1BBF" w14:textId="77777777" w:rsidR="00A96C39" w:rsidRPr="00E47CB5" w:rsidRDefault="00A96C39" w:rsidP="00E47CB5">
            <w:pPr>
              <w:cnfStyle w:val="000000000000" w:firstRow="0" w:lastRow="0" w:firstColumn="0" w:lastColumn="0" w:oddVBand="0" w:evenVBand="0" w:oddHBand="0" w:evenHBand="0" w:firstRowFirstColumn="0" w:firstRowLastColumn="0" w:lastRowFirstColumn="0" w:lastRowLastColumn="0"/>
              <w:rPr>
                <w:highlight w:val="green"/>
                <w:lang w:eastAsia="en-NZ"/>
              </w:rPr>
            </w:pPr>
            <w:r w:rsidRPr="00E47CB5">
              <w:t>Standard &amp; accessible toilet facilities to be provided with mechanical extract at 35 l/s &amp; 50 l/s respectively.</w:t>
            </w:r>
          </w:p>
        </w:tc>
      </w:tr>
      <w:tr w:rsidR="00A96C39" w:rsidRPr="00E47CB5" w14:paraId="7E3B706A" w14:textId="77777777" w:rsidTr="00AB4DD0">
        <w:trPr>
          <w:trHeight w:val="851"/>
        </w:trPr>
        <w:tc>
          <w:tcPr>
            <w:cnfStyle w:val="001000000000" w:firstRow="0" w:lastRow="0" w:firstColumn="1" w:lastColumn="0" w:oddVBand="0" w:evenVBand="0" w:oddHBand="0" w:evenHBand="0" w:firstRowFirstColumn="0" w:firstRowLastColumn="0" w:lastRowFirstColumn="0" w:lastRowLastColumn="0"/>
            <w:tcW w:w="1280" w:type="pct"/>
            <w:hideMark/>
          </w:tcPr>
          <w:p w14:paraId="56058791" w14:textId="77777777" w:rsidR="00A96C39" w:rsidRPr="00E47CB5" w:rsidRDefault="00A96C39" w:rsidP="00E47CB5">
            <w:pPr>
              <w:rPr>
                <w:lang w:eastAsia="en-NZ"/>
              </w:rPr>
            </w:pPr>
            <w:r w:rsidRPr="00E47CB5">
              <w:rPr>
                <w:lang w:eastAsia="en-NZ"/>
              </w:rPr>
              <w:t>Conclusions &amp; Recommendations</w:t>
            </w:r>
          </w:p>
        </w:tc>
        <w:tc>
          <w:tcPr>
            <w:tcW w:w="3720" w:type="pct"/>
            <w:noWrap/>
            <w:hideMark/>
          </w:tcPr>
          <w:p w14:paraId="2D2E96AD" w14:textId="77777777" w:rsidR="00A96C39" w:rsidRPr="00E47CB5" w:rsidRDefault="00A96C39" w:rsidP="00E47CB5">
            <w:pPr>
              <w:cnfStyle w:val="000000000000" w:firstRow="0" w:lastRow="0" w:firstColumn="0" w:lastColumn="0" w:oddVBand="0" w:evenVBand="0" w:oddHBand="0" w:evenHBand="0" w:firstRowFirstColumn="0" w:firstRowLastColumn="0" w:lastRowFirstColumn="0" w:lastRowLastColumn="0"/>
              <w:rPr>
                <w:lang w:eastAsia="en-NZ"/>
              </w:rPr>
            </w:pPr>
            <w:proofErr w:type="gramStart"/>
            <w:r w:rsidRPr="00E47CB5">
              <w:rPr>
                <w:lang w:eastAsia="en-NZ"/>
              </w:rPr>
              <w:t>Additional external shading fins,</w:t>
            </w:r>
            <w:proofErr w:type="gramEnd"/>
            <w:r w:rsidRPr="00E47CB5">
              <w:rPr>
                <w:lang w:eastAsia="en-NZ"/>
              </w:rPr>
              <w:t xml:space="preserve"> reduced glazing areas, and internal shading devices should be considered to mitigate excessive daylighting.</w:t>
            </w:r>
          </w:p>
          <w:p w14:paraId="6F572BE2" w14:textId="77777777" w:rsidR="00A96C39" w:rsidRPr="00E47CB5" w:rsidRDefault="00A96C39" w:rsidP="00E47CB5">
            <w:pPr>
              <w:cnfStyle w:val="000000000000" w:firstRow="0" w:lastRow="0" w:firstColumn="0" w:lastColumn="0" w:oddVBand="0" w:evenVBand="0" w:oddHBand="0" w:evenHBand="0" w:firstRowFirstColumn="0" w:firstRowLastColumn="0" w:lastRowFirstColumn="0" w:lastRowLastColumn="0"/>
              <w:rPr>
                <w:lang w:eastAsia="en-NZ"/>
              </w:rPr>
            </w:pPr>
            <w:r w:rsidRPr="00E47CB5">
              <w:rPr>
                <w:lang w:eastAsia="en-NZ"/>
              </w:rPr>
              <w:t>Additional compliance documentation to be provided at Developed and Detailed Design.</w:t>
            </w:r>
          </w:p>
        </w:tc>
      </w:tr>
    </w:tbl>
    <w:p w14:paraId="49F23FDE" w14:textId="652F4F48" w:rsidR="00A96C39" w:rsidRPr="004C7EBD" w:rsidRDefault="00A96C39" w:rsidP="00C01EC0">
      <w:pPr>
        <w:pStyle w:val="Heading2"/>
        <w:rPr>
          <w:lang w:val="en-GB"/>
        </w:rPr>
      </w:pPr>
      <w:r w:rsidRPr="004C7EBD">
        <w:rPr>
          <w:lang w:val="en-GB"/>
        </w:rPr>
        <w:t>Commentary</w:t>
      </w:r>
    </w:p>
    <w:p w14:paraId="6D890502" w14:textId="4D391F4F" w:rsidR="00A96C39" w:rsidRPr="004C7EBD" w:rsidRDefault="00A96C39" w:rsidP="00C01EC0">
      <w:pPr>
        <w:pStyle w:val="Heading3"/>
        <w:rPr>
          <w:rFonts w:eastAsia="Calibri"/>
        </w:rPr>
      </w:pPr>
      <w:r w:rsidRPr="00C01EC0">
        <w:t>Daylighting</w:t>
      </w:r>
    </w:p>
    <w:p w14:paraId="3C920401" w14:textId="77777777" w:rsidR="00A96C39" w:rsidRPr="004C7EBD" w:rsidRDefault="00A96C39" w:rsidP="00A96C39">
      <w:pPr>
        <w:spacing w:line="280" w:lineRule="atLeast"/>
        <w:jc w:val="both"/>
        <w:rPr>
          <w:rFonts w:eastAsia="Calibri" w:cs="Arial"/>
        </w:rPr>
      </w:pPr>
      <w:proofErr w:type="gramStart"/>
      <w:r w:rsidRPr="004C7EBD">
        <w:rPr>
          <w:rFonts w:eastAsia="Calibri" w:cs="Arial"/>
        </w:rPr>
        <w:t>A number of</w:t>
      </w:r>
      <w:proofErr w:type="gramEnd"/>
      <w:r w:rsidRPr="004C7EBD">
        <w:rPr>
          <w:rFonts w:eastAsia="Calibri" w:cs="Arial"/>
        </w:rPr>
        <w:t xml:space="preserve"> spaces fail to achieve the minimum UDI criteria due to excessive hours with &gt;2000lx. This may be resolved by providing additional external shading fins, by reducing the glazing areas, or by providing internal shading devices. </w:t>
      </w:r>
    </w:p>
    <w:p w14:paraId="48B071F4" w14:textId="2372F2B7" w:rsidR="00A96C39" w:rsidRPr="008848E7" w:rsidRDefault="00A96C39" w:rsidP="00E47CB5">
      <w:pPr>
        <w:pStyle w:val="Heading3"/>
        <w:rPr>
          <w:rFonts w:eastAsia="Calibri"/>
        </w:rPr>
      </w:pPr>
      <w:r w:rsidRPr="008848E7">
        <w:rPr>
          <w:rFonts w:eastAsia="Calibri"/>
        </w:rPr>
        <w:t>Artificial Lighting</w:t>
      </w:r>
    </w:p>
    <w:p w14:paraId="34108471" w14:textId="77777777" w:rsidR="00A96C39" w:rsidRPr="008848E7" w:rsidRDefault="00A96C39" w:rsidP="00E47CB5">
      <w:r w:rsidRPr="008848E7">
        <w:t>The Electrical Services Preliminary Design Report provides for LED lighting throughout.</w:t>
      </w:r>
    </w:p>
    <w:p w14:paraId="78B5C4FB" w14:textId="77777777" w:rsidR="00A96C39" w:rsidRPr="008848E7" w:rsidRDefault="00A96C39" w:rsidP="00A96C39">
      <w:pPr>
        <w:spacing w:line="280" w:lineRule="atLeast"/>
        <w:jc w:val="both"/>
        <w:rPr>
          <w:rFonts w:eastAsia="Calibri" w:cs="Arial"/>
        </w:rPr>
      </w:pPr>
      <w:r w:rsidRPr="008848E7">
        <w:rPr>
          <w:rFonts w:eastAsia="Calibri" w:cs="Arial"/>
        </w:rPr>
        <w:t xml:space="preserve">Other artificial lighting criteria (standard maintained illuminance, </w:t>
      </w:r>
      <w:r w:rsidRPr="008848E7">
        <w:t xml:space="preserve">colour rendering index, </w:t>
      </w:r>
      <w:r w:rsidRPr="008848E7">
        <w:rPr>
          <w:rFonts w:eastAsia="Calibri" w:cs="Arial"/>
        </w:rPr>
        <w:t xml:space="preserve">uniformity ratio, limiting glare index, lamp colour temperature group, etc.) will be addressed at Developed or Detailed Design. </w:t>
      </w:r>
    </w:p>
    <w:p w14:paraId="7052BA88" w14:textId="0BD6283B" w:rsidR="00A96C39" w:rsidRPr="008848E7" w:rsidRDefault="00A96C39" w:rsidP="00E47CB5">
      <w:pPr>
        <w:pStyle w:val="Heading3"/>
        <w:rPr>
          <w:rFonts w:eastAsia="Calibri"/>
        </w:rPr>
      </w:pPr>
      <w:r w:rsidRPr="008848E7">
        <w:rPr>
          <w:rFonts w:eastAsia="Calibri"/>
        </w:rPr>
        <w:t>Emergency Lighting</w:t>
      </w:r>
    </w:p>
    <w:p w14:paraId="30CADC3B" w14:textId="77777777" w:rsidR="00A96C39" w:rsidRPr="004972C7" w:rsidRDefault="00A96C39" w:rsidP="00E47CB5">
      <w:pPr>
        <w:rPr>
          <w:lang w:val="en-GB"/>
        </w:rPr>
      </w:pPr>
      <w:r w:rsidRPr="004972C7">
        <w:rPr>
          <w:lang w:val="en-GB"/>
        </w:rPr>
        <w:t>The Electrical Services Preliminary Design Report provides for LED emergency lighting throughout.</w:t>
      </w:r>
    </w:p>
    <w:p w14:paraId="716FA1C4" w14:textId="77777777" w:rsidR="00A96C39" w:rsidRPr="008848E7" w:rsidRDefault="00A96C39" w:rsidP="00A96C39">
      <w:pPr>
        <w:spacing w:line="280" w:lineRule="atLeast"/>
        <w:jc w:val="both"/>
        <w:rPr>
          <w:rFonts w:eastAsia="Calibri" w:cs="Arial"/>
        </w:rPr>
      </w:pPr>
      <w:r w:rsidRPr="008848E7">
        <w:rPr>
          <w:rFonts w:eastAsia="Calibri" w:cs="Arial"/>
        </w:rPr>
        <w:t xml:space="preserve">Other </w:t>
      </w:r>
      <w:r>
        <w:rPr>
          <w:rFonts w:eastAsia="Calibri" w:cs="Arial"/>
        </w:rPr>
        <w:t>emergency</w:t>
      </w:r>
      <w:r w:rsidRPr="008848E7">
        <w:rPr>
          <w:rFonts w:eastAsia="Calibri" w:cs="Arial"/>
        </w:rPr>
        <w:t xml:space="preserve"> lighting criteria will be addressed a</w:t>
      </w:r>
      <w:r>
        <w:rPr>
          <w:rFonts w:eastAsia="Calibri" w:cs="Arial"/>
        </w:rPr>
        <w:t>t Developed or Detailed Design.</w:t>
      </w:r>
      <w:r w:rsidRPr="008D125C">
        <w:rPr>
          <w:rFonts w:eastAsia="Calibri" w:cs="Arial"/>
        </w:rPr>
        <w:t xml:space="preserve"> </w:t>
      </w:r>
    </w:p>
    <w:p w14:paraId="629DD057" w14:textId="31D2196E" w:rsidR="00A96C39" w:rsidRPr="008848E7" w:rsidRDefault="00A96C39" w:rsidP="00E47CB5">
      <w:pPr>
        <w:pStyle w:val="Heading3"/>
        <w:rPr>
          <w:rFonts w:eastAsia="Calibri"/>
        </w:rPr>
      </w:pPr>
      <w:r>
        <w:rPr>
          <w:rFonts w:eastAsia="Calibri"/>
        </w:rPr>
        <w:t>Security Report</w:t>
      </w:r>
    </w:p>
    <w:p w14:paraId="5B4E886C" w14:textId="77777777" w:rsidR="00A96C39" w:rsidRPr="004C7EBD" w:rsidRDefault="00A96C39" w:rsidP="00A96C39">
      <w:pPr>
        <w:spacing w:line="280" w:lineRule="atLeast"/>
        <w:jc w:val="both"/>
        <w:rPr>
          <w:rFonts w:eastAsia="Calibri" w:cs="Arial"/>
        </w:rPr>
      </w:pPr>
      <w:r w:rsidRPr="004C7EBD">
        <w:rPr>
          <w:rFonts w:eastAsia="Calibri" w:cs="Arial"/>
        </w:rPr>
        <w:t xml:space="preserve">The Stage 5 classroom block will be provided with a new ICT </w:t>
      </w:r>
      <w:proofErr w:type="spellStart"/>
      <w:r w:rsidRPr="004C7EBD">
        <w:rPr>
          <w:rFonts w:eastAsia="Calibri" w:cs="Arial"/>
        </w:rPr>
        <w:t>Protage</w:t>
      </w:r>
      <w:proofErr w:type="spellEnd"/>
      <w:r w:rsidRPr="004C7EBD">
        <w:rPr>
          <w:rFonts w:eastAsia="Calibri" w:cs="Arial"/>
        </w:rPr>
        <w:t xml:space="preserve"> security system, which will interface with the existing school security system.</w:t>
      </w:r>
    </w:p>
    <w:p w14:paraId="6ED489DF" w14:textId="77777777" w:rsidR="00A96C39" w:rsidRPr="008848E7" w:rsidRDefault="00A96C39" w:rsidP="00A96C39">
      <w:pPr>
        <w:spacing w:line="280" w:lineRule="atLeast"/>
        <w:jc w:val="both"/>
        <w:rPr>
          <w:rFonts w:eastAsia="Calibri" w:cs="Arial"/>
        </w:rPr>
      </w:pPr>
      <w:r>
        <w:t>A</w:t>
      </w:r>
      <w:r w:rsidRPr="004C7EBD">
        <w:t xml:space="preserve"> security design report will b</w:t>
      </w:r>
      <w:r>
        <w:t>e provided at Developed Design.</w:t>
      </w:r>
      <w:r w:rsidRPr="00463D1C">
        <w:rPr>
          <w:rFonts w:eastAsia="Calibri" w:cs="Arial"/>
        </w:rPr>
        <w:t xml:space="preserve"> </w:t>
      </w:r>
    </w:p>
    <w:p w14:paraId="6ABA2CC4" w14:textId="64265B10" w:rsidR="00A96C39" w:rsidRPr="008848E7" w:rsidRDefault="00A96C39" w:rsidP="00E47CB5">
      <w:pPr>
        <w:pStyle w:val="Heading3"/>
        <w:rPr>
          <w:rFonts w:eastAsia="Calibri"/>
        </w:rPr>
      </w:pPr>
      <w:r>
        <w:rPr>
          <w:rFonts w:eastAsia="Calibri"/>
        </w:rPr>
        <w:t>Acoustic Assessment</w:t>
      </w:r>
    </w:p>
    <w:p w14:paraId="035445AE" w14:textId="77777777" w:rsidR="00A96C39" w:rsidRPr="008848E7" w:rsidRDefault="00A96C39" w:rsidP="00A96C39">
      <w:pPr>
        <w:spacing w:line="280" w:lineRule="atLeast"/>
        <w:jc w:val="both"/>
        <w:rPr>
          <w:rFonts w:eastAsia="Calibri" w:cs="Arial"/>
        </w:rPr>
      </w:pPr>
      <w:r>
        <w:t>TBC by Acoustic Consultant at Developed Design.</w:t>
      </w:r>
    </w:p>
    <w:p w14:paraId="5301DBF5" w14:textId="2E80674E" w:rsidR="00A96C39" w:rsidRPr="008848E7" w:rsidRDefault="00A96C39" w:rsidP="00E47CB5">
      <w:pPr>
        <w:pStyle w:val="Heading3"/>
        <w:rPr>
          <w:rFonts w:eastAsia="Calibri"/>
        </w:rPr>
      </w:pPr>
      <w:r>
        <w:rPr>
          <w:rFonts w:eastAsia="Calibri"/>
        </w:rPr>
        <w:lastRenderedPageBreak/>
        <w:t>Outdoor Air Supply</w:t>
      </w:r>
    </w:p>
    <w:p w14:paraId="0960253E" w14:textId="77777777" w:rsidR="00A96C39" w:rsidRPr="004C7EBD" w:rsidRDefault="00A96C39" w:rsidP="00A96C39">
      <w:pPr>
        <w:spacing w:line="280" w:lineRule="atLeast"/>
        <w:jc w:val="both"/>
      </w:pPr>
      <w:r w:rsidRPr="004C7EBD">
        <w:t>All spaces (except toilets, ancillary spaces, and internal breakout spaces) will be naturally ventilated.</w:t>
      </w:r>
      <w:r>
        <w:t xml:space="preserve"> </w:t>
      </w:r>
      <w:r w:rsidRPr="004C7EBD">
        <w:t>Larger spaces have openable windows on two or more sides, a</w:t>
      </w:r>
      <w:r>
        <w:t xml:space="preserve">llowing crossflow ventilation. </w:t>
      </w:r>
      <w:r w:rsidRPr="004C7EBD">
        <w:t xml:space="preserve">Smaller spaces, such as breakout spaces, have openable windows on one side only. Openable windows with an area &gt;10% of the floor area will be provided; compliance will be demonstrated at Developed </w:t>
      </w:r>
      <w:r>
        <w:t xml:space="preserve">or Detailed </w:t>
      </w:r>
      <w:r w:rsidRPr="004C7EBD">
        <w:t>Design.</w:t>
      </w:r>
    </w:p>
    <w:p w14:paraId="488180D5" w14:textId="77777777" w:rsidR="00A96C39" w:rsidRPr="004C7EBD" w:rsidRDefault="00A96C39" w:rsidP="00A96C39">
      <w:pPr>
        <w:spacing w:line="280" w:lineRule="atLeast"/>
        <w:jc w:val="both"/>
      </w:pPr>
      <w:proofErr w:type="gramStart"/>
      <w:r w:rsidRPr="004C7EBD">
        <w:t>A number of</w:t>
      </w:r>
      <w:proofErr w:type="gramEnd"/>
      <w:r w:rsidRPr="004C7EBD">
        <w:t xml:space="preserve"> breakout spaces are internally located and have no external wall. These spaces will be provided with mechanical supply ventilation at ≥10 l/s/p.</w:t>
      </w:r>
    </w:p>
    <w:p w14:paraId="2B3845E5" w14:textId="77777777" w:rsidR="00A96C39" w:rsidRPr="004C7EBD" w:rsidRDefault="00A96C39" w:rsidP="00A96C39">
      <w:pPr>
        <w:spacing w:line="280" w:lineRule="atLeast"/>
        <w:jc w:val="both"/>
      </w:pPr>
      <w:r w:rsidRPr="004C7EBD">
        <w:t xml:space="preserve">Mechanical extract ventilation will be provided to toilets at ≥35 l/s in compliance with </w:t>
      </w:r>
      <w:r>
        <w:t>NZSPA</w:t>
      </w:r>
      <w:r w:rsidRPr="004C7EBD">
        <w:t>’s Toilet Design Guide.</w:t>
      </w:r>
    </w:p>
    <w:p w14:paraId="28DE25DA" w14:textId="77777777" w:rsidR="00A96C39" w:rsidRDefault="00A96C39" w:rsidP="00A96C39">
      <w:pPr>
        <w:spacing w:line="280" w:lineRule="atLeast"/>
        <w:jc w:val="both"/>
        <w:rPr>
          <w:rFonts w:eastAsia="Calibri" w:cs="Arial"/>
        </w:rPr>
      </w:pPr>
      <w:r w:rsidRPr="004C7EBD">
        <w:t>It is a DQLS requirement that all low-level (sill height &lt;1.</w:t>
      </w:r>
      <w:r>
        <w:t>5</w:t>
      </w:r>
      <w:r w:rsidRPr="004C7EBD">
        <w:t xml:space="preserve">m) windows be provided with restrictors. Compliance will be demonstrated at </w:t>
      </w:r>
      <w:r>
        <w:t xml:space="preserve">Detailed </w:t>
      </w:r>
      <w:r w:rsidRPr="004C7EBD">
        <w:t>Design.</w:t>
      </w:r>
    </w:p>
    <w:p w14:paraId="02F463F5" w14:textId="0F07E3CB" w:rsidR="00A96C39" w:rsidRPr="008848E7" w:rsidRDefault="00A96C39" w:rsidP="00E47CB5">
      <w:pPr>
        <w:pStyle w:val="Heading3"/>
        <w:rPr>
          <w:rFonts w:eastAsia="Calibri"/>
        </w:rPr>
      </w:pPr>
      <w:r>
        <w:rPr>
          <w:rFonts w:eastAsia="Calibri"/>
        </w:rPr>
        <w:t>CO</w:t>
      </w:r>
      <w:r w:rsidRPr="003D2011">
        <w:rPr>
          <w:rFonts w:eastAsia="Calibri"/>
          <w:vertAlign w:val="subscript"/>
        </w:rPr>
        <w:t>2</w:t>
      </w:r>
      <w:r>
        <w:rPr>
          <w:rFonts w:eastAsia="Calibri"/>
        </w:rPr>
        <w:t xml:space="preserve"> Concentrations</w:t>
      </w:r>
    </w:p>
    <w:p w14:paraId="74AB55DD" w14:textId="77777777" w:rsidR="00A96C39" w:rsidRPr="008848E7" w:rsidRDefault="00A96C39" w:rsidP="00A96C39">
      <w:pPr>
        <w:spacing w:line="280" w:lineRule="atLeast"/>
        <w:jc w:val="both"/>
        <w:rPr>
          <w:rFonts w:eastAsia="Calibri" w:cs="Arial"/>
        </w:rPr>
      </w:pPr>
      <w:r w:rsidRPr="003D2011">
        <w:rPr>
          <w:rFonts w:eastAsia="Calibri" w:cs="Arial"/>
        </w:rPr>
        <w:t>The building GFA is &gt;600m</w:t>
      </w:r>
      <w:r w:rsidRPr="003D2011">
        <w:rPr>
          <w:rFonts w:eastAsia="Calibri" w:cs="Arial"/>
          <w:vertAlign w:val="superscript"/>
        </w:rPr>
        <w:t>2</w:t>
      </w:r>
      <w:r w:rsidRPr="003D2011">
        <w:rPr>
          <w:rFonts w:eastAsia="Calibri" w:cs="Arial"/>
        </w:rPr>
        <w:t>, therefore climate-based modelling will be used to demonstrate compliance</w:t>
      </w:r>
      <w:r>
        <w:rPr>
          <w:rFonts w:eastAsia="Calibri" w:cs="Arial"/>
        </w:rPr>
        <w:t xml:space="preserve"> with</w:t>
      </w:r>
      <w:r w:rsidRPr="003D2011">
        <w:rPr>
          <w:rFonts w:eastAsia="Calibri" w:cs="Arial"/>
        </w:rPr>
        <w:t xml:space="preserve"> DQLS CO</w:t>
      </w:r>
      <w:r w:rsidRPr="003D2011">
        <w:rPr>
          <w:rFonts w:eastAsia="Calibri" w:cs="Arial"/>
          <w:vertAlign w:val="subscript"/>
        </w:rPr>
        <w:t>2</w:t>
      </w:r>
      <w:r w:rsidRPr="003D2011">
        <w:rPr>
          <w:rFonts w:eastAsia="Calibri" w:cs="Arial"/>
        </w:rPr>
        <w:t xml:space="preserve"> concentration limits. A modelling report will be provided at Developed Design. </w:t>
      </w:r>
    </w:p>
    <w:p w14:paraId="6C09F167" w14:textId="3CBAAF06" w:rsidR="00A96C39" w:rsidRPr="008848E7" w:rsidRDefault="00A96C39" w:rsidP="00E47CB5">
      <w:pPr>
        <w:pStyle w:val="Heading3"/>
        <w:rPr>
          <w:rFonts w:eastAsia="Calibri"/>
        </w:rPr>
      </w:pPr>
      <w:r>
        <w:rPr>
          <w:rFonts w:eastAsia="Calibri"/>
        </w:rPr>
        <w:t>VOC Concentrations</w:t>
      </w:r>
    </w:p>
    <w:p w14:paraId="547EDF66" w14:textId="77777777" w:rsidR="00A96C39" w:rsidRPr="008848E7" w:rsidRDefault="00A96C39" w:rsidP="00A96C39">
      <w:pPr>
        <w:spacing w:line="280" w:lineRule="atLeast"/>
        <w:jc w:val="both"/>
        <w:rPr>
          <w:rFonts w:eastAsia="Calibri" w:cs="Arial"/>
        </w:rPr>
      </w:pPr>
      <w:r>
        <w:rPr>
          <w:rFonts w:eastAsia="Calibri" w:cs="Arial"/>
        </w:rPr>
        <w:t>Compliance TBC by Architect at Detailed Design.</w:t>
      </w:r>
    </w:p>
    <w:p w14:paraId="224D23F3" w14:textId="60D94F92" w:rsidR="00A96C39" w:rsidRPr="008848E7" w:rsidRDefault="00A96C39" w:rsidP="00E47CB5">
      <w:pPr>
        <w:pStyle w:val="Heading3"/>
        <w:rPr>
          <w:rFonts w:eastAsia="Calibri"/>
        </w:rPr>
      </w:pPr>
      <w:r>
        <w:rPr>
          <w:rFonts w:eastAsia="Calibri"/>
        </w:rPr>
        <w:t>Refrigerants</w:t>
      </w:r>
    </w:p>
    <w:p w14:paraId="0468D73B" w14:textId="77777777" w:rsidR="00A96C39" w:rsidRPr="007671EE" w:rsidRDefault="00A96C39" w:rsidP="00E47CB5">
      <w:pPr>
        <w:rPr>
          <w:lang w:val="en-GB"/>
        </w:rPr>
      </w:pPr>
      <w:r w:rsidRPr="007671EE">
        <w:rPr>
          <w:lang w:val="en-GB"/>
        </w:rPr>
        <w:t>The preliminary design allows for either of two heating/cooling system options: a VRF system with hi-wall heat pumps, or an air-source heat pump with hydronic reticulation to fan coil units. The latter option would not entail refrigerant reticulation within the building envelope.</w:t>
      </w:r>
    </w:p>
    <w:p w14:paraId="45159D84" w14:textId="77777777" w:rsidR="00A96C39" w:rsidRPr="008848E7" w:rsidRDefault="00A96C39" w:rsidP="00A96C39">
      <w:pPr>
        <w:spacing w:line="280" w:lineRule="atLeast"/>
        <w:jc w:val="both"/>
        <w:rPr>
          <w:rFonts w:eastAsia="Calibri" w:cs="Arial"/>
        </w:rPr>
      </w:pPr>
      <w:r w:rsidRPr="007671EE">
        <w:rPr>
          <w:rFonts w:eastAsia="Calibri" w:cs="Arial"/>
        </w:rPr>
        <w:t>The VRF system would entail refrigerant reticulation within the building envelope. If this option is selected, compliance with AS/NZS 5149.1 will be demonstrated at Developed or Detailed Design.</w:t>
      </w:r>
      <w:r w:rsidRPr="00A57C6F">
        <w:rPr>
          <w:rFonts w:eastAsia="Calibri" w:cs="Arial"/>
        </w:rPr>
        <w:t xml:space="preserve"> </w:t>
      </w:r>
    </w:p>
    <w:p w14:paraId="6948BBCC" w14:textId="0BCE7E71" w:rsidR="00A96C39" w:rsidRPr="008848E7" w:rsidRDefault="00A96C39" w:rsidP="00E47CB5">
      <w:pPr>
        <w:pStyle w:val="Heading3"/>
        <w:rPr>
          <w:rFonts w:eastAsia="Calibri"/>
        </w:rPr>
      </w:pPr>
      <w:r>
        <w:rPr>
          <w:rFonts w:eastAsia="Calibri"/>
        </w:rPr>
        <w:t>Minimum Internal Temperature</w:t>
      </w:r>
    </w:p>
    <w:p w14:paraId="26598210" w14:textId="77777777" w:rsidR="00A96C39" w:rsidRPr="008848E7" w:rsidRDefault="00A96C39" w:rsidP="00A96C39">
      <w:pPr>
        <w:spacing w:line="280" w:lineRule="atLeast"/>
        <w:jc w:val="both"/>
        <w:rPr>
          <w:rFonts w:eastAsia="Calibri" w:cs="Arial"/>
        </w:rPr>
      </w:pPr>
      <w:r>
        <w:t xml:space="preserve">The </w:t>
      </w:r>
      <w:r w:rsidRPr="00A57C6F">
        <w:rPr>
          <w:iCs/>
        </w:rPr>
        <w:t>winter design temperature for all learning spaces is 1</w:t>
      </w:r>
      <w:r>
        <w:rPr>
          <w:iCs/>
        </w:rPr>
        <w:t>9</w:t>
      </w:r>
      <w:r w:rsidRPr="00A57C6F">
        <w:rPr>
          <w:iCs/>
        </w:rPr>
        <w:t>°C; heating systems will be designed and sized accordingly. Sizing data will be provided at Developed or Detailed Design.</w:t>
      </w:r>
      <w:r w:rsidRPr="00814404">
        <w:rPr>
          <w:rFonts w:eastAsia="Calibri" w:cs="Arial"/>
        </w:rPr>
        <w:t xml:space="preserve"> </w:t>
      </w:r>
    </w:p>
    <w:p w14:paraId="52DF6A71" w14:textId="0BD565D5" w:rsidR="00A96C39" w:rsidRPr="008848E7" w:rsidRDefault="00A96C39" w:rsidP="00E47CB5">
      <w:pPr>
        <w:pStyle w:val="Heading3"/>
        <w:rPr>
          <w:rFonts w:eastAsia="Calibri"/>
        </w:rPr>
      </w:pPr>
      <w:r>
        <w:rPr>
          <w:rFonts w:eastAsia="Calibri"/>
        </w:rPr>
        <w:t>Maximum Internal Temperature</w:t>
      </w:r>
    </w:p>
    <w:p w14:paraId="60034797" w14:textId="77777777" w:rsidR="00A96C39" w:rsidRPr="00814404" w:rsidRDefault="00A96C39" w:rsidP="00E47CB5">
      <w:r w:rsidRPr="00814404">
        <w:rPr>
          <w:lang w:val="en-GB"/>
        </w:rPr>
        <w:t>Based on the Preliminary Design</w:t>
      </w:r>
      <w:r>
        <w:rPr>
          <w:lang w:val="en-GB"/>
        </w:rPr>
        <w:t xml:space="preserve"> thermal modelling assessment</w:t>
      </w:r>
      <w:r w:rsidRPr="00814404">
        <w:rPr>
          <w:lang w:val="en-GB"/>
        </w:rPr>
        <w:t>, all learning spaces comply with the DQLS overheating criteria.</w:t>
      </w:r>
      <w:r w:rsidRPr="00814404">
        <w:t xml:space="preserve"> </w:t>
      </w:r>
      <w:r>
        <w:t>A</w:t>
      </w:r>
      <w:r w:rsidRPr="00814404">
        <w:t xml:space="preserve">ctive cooling is </w:t>
      </w:r>
      <w:r>
        <w:t xml:space="preserve">therefore </w:t>
      </w:r>
      <w:r w:rsidRPr="00814404">
        <w:t>not required. However, some b</w:t>
      </w:r>
      <w:r>
        <w:t>reakout rooms experience over 75</w:t>
      </w:r>
      <w:r w:rsidRPr="00814404">
        <w:t xml:space="preserve"> hours above 25°C; </w:t>
      </w:r>
      <w:r>
        <w:t>we recommend that these</w:t>
      </w:r>
      <w:r w:rsidRPr="00814404">
        <w:t xml:space="preserve"> be fitted with an active cooling system to ensure comfortable conditions.</w:t>
      </w:r>
    </w:p>
    <w:p w14:paraId="78DE6430" w14:textId="77777777" w:rsidR="00A96C39" w:rsidRPr="008848E7" w:rsidRDefault="00A96C39" w:rsidP="00A96C39">
      <w:pPr>
        <w:spacing w:line="280" w:lineRule="atLeast"/>
        <w:jc w:val="both"/>
        <w:rPr>
          <w:rFonts w:eastAsia="Calibri" w:cs="Arial"/>
        </w:rPr>
      </w:pPr>
      <w:r w:rsidRPr="00814404">
        <w:rPr>
          <w:rFonts w:eastAsia="Calibri" w:cs="Arial"/>
          <w:iCs/>
        </w:rPr>
        <w:lastRenderedPageBreak/>
        <w:t xml:space="preserve">The thermal modelling </w:t>
      </w:r>
      <w:r>
        <w:rPr>
          <w:rFonts w:eastAsia="Calibri" w:cs="Arial"/>
          <w:iCs/>
        </w:rPr>
        <w:t>will</w:t>
      </w:r>
      <w:r w:rsidRPr="00814404">
        <w:rPr>
          <w:rFonts w:eastAsia="Calibri" w:cs="Arial"/>
          <w:iCs/>
        </w:rPr>
        <w:t xml:space="preserve"> be updated at </w:t>
      </w:r>
      <w:r>
        <w:rPr>
          <w:rFonts w:eastAsia="Calibri" w:cs="Arial"/>
          <w:iCs/>
        </w:rPr>
        <w:t xml:space="preserve">Developed and </w:t>
      </w:r>
      <w:r w:rsidRPr="00814404">
        <w:rPr>
          <w:rFonts w:eastAsia="Calibri" w:cs="Arial"/>
          <w:iCs/>
        </w:rPr>
        <w:t>Detailed Design to ensure continued compliance</w:t>
      </w:r>
      <w:r>
        <w:rPr>
          <w:iCs/>
        </w:rPr>
        <w:t>.</w:t>
      </w:r>
      <w:r w:rsidRPr="00ED516F">
        <w:rPr>
          <w:rFonts w:eastAsia="Calibri" w:cs="Arial"/>
        </w:rPr>
        <w:t xml:space="preserve"> </w:t>
      </w:r>
    </w:p>
    <w:p w14:paraId="06B67AB4" w14:textId="14B05960" w:rsidR="00A96C39" w:rsidRPr="008848E7" w:rsidRDefault="00A96C39" w:rsidP="00E47CB5">
      <w:pPr>
        <w:pStyle w:val="Heading3"/>
        <w:rPr>
          <w:rFonts w:eastAsia="Calibri"/>
        </w:rPr>
      </w:pPr>
      <w:r>
        <w:rPr>
          <w:rFonts w:eastAsia="Calibri"/>
        </w:rPr>
        <w:t>Thermal Performance</w:t>
      </w:r>
    </w:p>
    <w:p w14:paraId="218E0935" w14:textId="77777777" w:rsidR="00A96C39" w:rsidRPr="00ED516F" w:rsidRDefault="00A96C39" w:rsidP="00E47CB5">
      <w:r w:rsidRPr="00ED516F">
        <w:t>Compliance with the requiremen</w:t>
      </w:r>
      <w:r>
        <w:t>ts of DQLS – IAQTC Section 1.3.1</w:t>
      </w:r>
      <w:r w:rsidRPr="00ED516F">
        <w:t xml:space="preserve"> will be demonstrated </w:t>
      </w:r>
      <w:r>
        <w:t>at Developed or Detailed Design; insufficient information is available at the Preliminary Design stage.</w:t>
      </w:r>
    </w:p>
    <w:p w14:paraId="61040A79" w14:textId="77777777" w:rsidR="00A96C39" w:rsidRPr="008848E7" w:rsidRDefault="00A96C39" w:rsidP="00A96C39">
      <w:pPr>
        <w:spacing w:line="280" w:lineRule="atLeast"/>
        <w:jc w:val="both"/>
        <w:rPr>
          <w:rFonts w:eastAsia="Calibri" w:cs="Arial"/>
        </w:rPr>
      </w:pPr>
      <w:r>
        <w:rPr>
          <w:iCs/>
        </w:rPr>
        <w:t xml:space="preserve">Compliance with Section 1.3.2 (WWR) </w:t>
      </w:r>
      <w:r w:rsidRPr="00ED516F">
        <w:rPr>
          <w:iCs/>
        </w:rPr>
        <w:t>will be assessed at De</w:t>
      </w:r>
      <w:r>
        <w:rPr>
          <w:iCs/>
        </w:rPr>
        <w:t>velop</w:t>
      </w:r>
      <w:r w:rsidRPr="00ED516F">
        <w:rPr>
          <w:iCs/>
        </w:rPr>
        <w:t>ed Design.</w:t>
      </w:r>
      <w:r w:rsidRPr="00E56674">
        <w:rPr>
          <w:rFonts w:eastAsia="Calibri" w:cs="Arial"/>
        </w:rPr>
        <w:t xml:space="preserve"> </w:t>
      </w:r>
    </w:p>
    <w:p w14:paraId="7312A416" w14:textId="4C6165CE" w:rsidR="00A96C39" w:rsidRPr="008848E7" w:rsidRDefault="00A96C39" w:rsidP="00E47CB5">
      <w:pPr>
        <w:pStyle w:val="Heading3"/>
        <w:rPr>
          <w:rFonts w:eastAsia="Calibri"/>
        </w:rPr>
      </w:pPr>
      <w:r w:rsidRPr="002F7562">
        <w:rPr>
          <w:rFonts w:eastAsia="Calibri"/>
        </w:rPr>
        <w:t>Life Cycle Cost Analysis</w:t>
      </w:r>
    </w:p>
    <w:p w14:paraId="2D2DE1EB" w14:textId="77777777" w:rsidR="00A96C39" w:rsidRPr="00E56674" w:rsidRDefault="00A96C39" w:rsidP="00E47CB5">
      <w:r>
        <w:t>A</w:t>
      </w:r>
      <w:r w:rsidRPr="00E56674">
        <w:t xml:space="preserve"> Life Cycle Cost Analysis was carried out to determine the most appropriate heating system for the project, in line with DQLS requirements.</w:t>
      </w:r>
      <w:r>
        <w:t xml:space="preserve"> NZSPA</w:t>
      </w:r>
      <w:r w:rsidRPr="00E56674">
        <w:t>-approved LCCA calculator and default parameter values have been used in this analysis.</w:t>
      </w:r>
    </w:p>
    <w:p w14:paraId="5440CD03" w14:textId="77777777" w:rsidR="00A96C39" w:rsidRPr="00D312B7" w:rsidRDefault="00A96C39" w:rsidP="00E47CB5">
      <w:r w:rsidRPr="00E56674">
        <w:t>A</w:t>
      </w:r>
      <w:r>
        <w:t>lthough the a</w:t>
      </w:r>
      <w:r w:rsidRPr="00E56674">
        <w:t xml:space="preserve">nalysis results suggest that </w:t>
      </w:r>
      <w:r>
        <w:t xml:space="preserve">Air-Source Heat Pumps with Radiators, and </w:t>
      </w:r>
      <w:r w:rsidRPr="00E56674">
        <w:t>Individual Split A/C units</w:t>
      </w:r>
      <w:r>
        <w:t>,</w:t>
      </w:r>
      <w:r w:rsidRPr="00E56674">
        <w:t xml:space="preserve"> should be preferred over VRF Multi-Split systems, </w:t>
      </w:r>
      <w:r>
        <w:t>we recommend that a VRF system would be more suitable for this project.</w:t>
      </w:r>
      <w:r w:rsidRPr="00E56674">
        <w:t xml:space="preserve"> </w:t>
      </w:r>
    </w:p>
    <w:p w14:paraId="5505C15B" w14:textId="77777777" w:rsidR="00A96C39" w:rsidRDefault="00A96C39" w:rsidP="00E47CB5">
      <w:r>
        <w:t>We also propose</w:t>
      </w:r>
      <w:r w:rsidRPr="00E56674">
        <w:t xml:space="preserve"> an</w:t>
      </w:r>
      <w:r>
        <w:t xml:space="preserve"> alternative</w:t>
      </w:r>
      <w:r w:rsidRPr="00E56674">
        <w:t xml:space="preserve"> air-source heat pump with fan coil units. </w:t>
      </w:r>
      <w:r>
        <w:t>A</w:t>
      </w:r>
      <w:r w:rsidRPr="00E56674">
        <w:t xml:space="preserve">lthough more expensive, </w:t>
      </w:r>
      <w:r>
        <w:t>this system would significantly reduce</w:t>
      </w:r>
      <w:r w:rsidRPr="00E56674">
        <w:t xml:space="preserve"> the volume of </w:t>
      </w:r>
      <w:r>
        <w:t>refrigerant used.</w:t>
      </w:r>
    </w:p>
    <w:p w14:paraId="58D7B505" w14:textId="77777777" w:rsidR="00A96C39" w:rsidRPr="00E56674" w:rsidRDefault="00A96C39" w:rsidP="00E47CB5">
      <w:pPr>
        <w:rPr>
          <w:lang w:val="en-GB"/>
        </w:rPr>
      </w:pPr>
      <w:r>
        <w:t>E</w:t>
      </w:r>
      <w:r w:rsidRPr="00E56674">
        <w:t xml:space="preserve">lectric radiant heaters are not a recommended option </w:t>
      </w:r>
      <w:r>
        <w:t xml:space="preserve">in this case, </w:t>
      </w:r>
      <w:r w:rsidRPr="00E56674">
        <w:t xml:space="preserve">due to their </w:t>
      </w:r>
      <w:proofErr w:type="gramStart"/>
      <w:r w:rsidRPr="00E56674">
        <w:t>high power</w:t>
      </w:r>
      <w:proofErr w:type="gramEnd"/>
      <w:r w:rsidRPr="00E56674">
        <w:t xml:space="preserve"> requirements and the limited exis</w:t>
      </w:r>
      <w:r>
        <w:t>ting electrical infrastructure.</w:t>
      </w:r>
    </w:p>
    <w:p w14:paraId="66486F69" w14:textId="77777777" w:rsidR="00A96C39" w:rsidRDefault="00A96C39" w:rsidP="00A96C39">
      <w:pPr>
        <w:spacing w:line="280" w:lineRule="atLeast"/>
        <w:jc w:val="both"/>
        <w:rPr>
          <w:rFonts w:eastAsia="Calibri" w:cs="Arial"/>
        </w:rPr>
      </w:pPr>
      <w:r w:rsidRPr="00E56674">
        <w:t>A final system selection will be made in consultation with</w:t>
      </w:r>
      <w:r>
        <w:t xml:space="preserve"> NZSPA</w:t>
      </w:r>
      <w:r w:rsidRPr="00E56674">
        <w:t xml:space="preserve"> and the School.</w:t>
      </w:r>
    </w:p>
    <w:p w14:paraId="4D1A567E" w14:textId="4F8B76F0" w:rsidR="00A96C39" w:rsidRPr="008848E7" w:rsidRDefault="00A96C39" w:rsidP="00E47CB5">
      <w:pPr>
        <w:pStyle w:val="Heading3"/>
        <w:rPr>
          <w:rFonts w:eastAsia="Calibri"/>
        </w:rPr>
      </w:pPr>
      <w:r>
        <w:rPr>
          <w:rFonts w:eastAsia="Calibri"/>
        </w:rPr>
        <w:t>Indoor Air Quality Monitoring &amp; Control</w:t>
      </w:r>
    </w:p>
    <w:p w14:paraId="0675090D" w14:textId="77777777" w:rsidR="00A96C39" w:rsidRPr="00356875" w:rsidRDefault="00A96C39" w:rsidP="00E47CB5">
      <w:r w:rsidRPr="00356875">
        <w:t>The Mechanical Services Preliminary Design Report provides for local temperature and CO</w:t>
      </w:r>
      <w:r w:rsidRPr="00356875">
        <w:rPr>
          <w:vertAlign w:val="subscript"/>
        </w:rPr>
        <w:t>2</w:t>
      </w:r>
      <w:r w:rsidRPr="00356875">
        <w:t xml:space="preserve"> monitors in each learning space.</w:t>
      </w:r>
    </w:p>
    <w:p w14:paraId="52E8F311" w14:textId="77777777" w:rsidR="00A96C39" w:rsidRPr="00356875" w:rsidRDefault="00A96C39" w:rsidP="00E47CB5">
      <w:r w:rsidRPr="00356875">
        <w:t>A proprietary Hydronic/VRF control system will be provided for the heat pumps and ancillary systems</w:t>
      </w:r>
      <w:r>
        <w:t xml:space="preserve">, with a </w:t>
      </w:r>
      <w:r w:rsidRPr="00356875">
        <w:t>central controller located in the MSSB room for simple occupied hours/holiday time scheduling.</w:t>
      </w:r>
    </w:p>
    <w:p w14:paraId="4DC1A79F" w14:textId="77777777" w:rsidR="00A96C39" w:rsidRPr="00356875" w:rsidRDefault="00A96C39" w:rsidP="00E47CB5">
      <w:r w:rsidRPr="00356875">
        <w:t>Each learning space will be provided with a simple wall mounted controller for restri</w:t>
      </w:r>
      <w:r>
        <w:t>cted local temperature control.</w:t>
      </w:r>
    </w:p>
    <w:p w14:paraId="19484D70" w14:textId="77777777" w:rsidR="00A96C39" w:rsidRPr="008848E7" w:rsidRDefault="00A96C39" w:rsidP="00A96C39">
      <w:pPr>
        <w:spacing w:line="280" w:lineRule="atLeast"/>
        <w:jc w:val="both"/>
        <w:rPr>
          <w:rFonts w:eastAsia="Calibri" w:cs="Arial"/>
        </w:rPr>
      </w:pPr>
      <w:r>
        <w:t>Compliance with the Internal Environmental Monitoring requirements in Section 1.6 will be demonstrated at Detailed Design.</w:t>
      </w:r>
    </w:p>
    <w:p w14:paraId="05CF90E4" w14:textId="345EACA1" w:rsidR="00A96C39" w:rsidRPr="008848E7" w:rsidRDefault="00A96C39" w:rsidP="00E47CB5">
      <w:pPr>
        <w:pStyle w:val="Heading3"/>
        <w:rPr>
          <w:rFonts w:eastAsia="Calibri"/>
        </w:rPr>
      </w:pPr>
      <w:r>
        <w:rPr>
          <w:rFonts w:eastAsia="Calibri"/>
        </w:rPr>
        <w:t>Specialist &amp; Ancillary Spaces</w:t>
      </w:r>
    </w:p>
    <w:p w14:paraId="06F62E15" w14:textId="77777777" w:rsidR="00A96C39" w:rsidRDefault="00A96C39" w:rsidP="00E47CB5">
      <w:r w:rsidRPr="00415DF6">
        <w:t>This project includes four ‘Maker Spaces’, which are provided with domestic cooking ranges. These will be fitted with stainless steel domestic range hoods, exhausting through the external walls, a</w:t>
      </w:r>
      <w:r>
        <w:t>nd in compliance with as 1668:2</w:t>
      </w:r>
      <w:r w:rsidRPr="00415DF6">
        <w:t xml:space="preserve">(2012). It is not currently envisaged that the </w:t>
      </w:r>
      <w:r w:rsidRPr="00415DF6">
        <w:lastRenderedPageBreak/>
        <w:t xml:space="preserve">kitchen ranges will use gas. Should this change, </w:t>
      </w:r>
      <w:r>
        <w:t xml:space="preserve">additional </w:t>
      </w:r>
      <w:r w:rsidRPr="00415DF6">
        <w:t>compliance will be demonstrated at Developed or Detailed Design.</w:t>
      </w:r>
    </w:p>
    <w:p w14:paraId="2D529866" w14:textId="77777777" w:rsidR="00A96C39" w:rsidRPr="00415DF6" w:rsidRDefault="00A96C39" w:rsidP="00E47CB5">
      <w:r w:rsidRPr="00415DF6">
        <w:t>This project includes a server room/IT cupboard on each floor. These spaces are provided with extract ventilation (in common with the toilet extract system) to maintain an acceptable operating temperature. A high-limit direct acting thermostat set at 30°C will be provided and interlocked with the toilet extract system, with an audible alarm immediately outside each server room.</w:t>
      </w:r>
    </w:p>
    <w:p w14:paraId="54AD4071" w14:textId="77777777" w:rsidR="00A96C39" w:rsidRPr="00415DF6" w:rsidRDefault="00A96C39" w:rsidP="00E47CB5">
      <w:r w:rsidRPr="00415DF6">
        <w:t>This project includes both standard and accessible toilet facilities on both floors. There are no Universal School Bathrooms (HDUs) in this project.</w:t>
      </w:r>
      <w:r>
        <w:t xml:space="preserve"> </w:t>
      </w:r>
      <w:r w:rsidRPr="00415DF6">
        <w:t>Separate mechanical extract ventilation systems will be provided to each floor. These will provide 35 l/s extract to each cubicle, and 50 l/s to each accessible toilet facility.</w:t>
      </w:r>
      <w:r>
        <w:t xml:space="preserve"> </w:t>
      </w:r>
      <w:r w:rsidRPr="00415DF6">
        <w:t>The extract system control strategy will be determined at Developed or Detailed Design.</w:t>
      </w:r>
    </w:p>
    <w:p w14:paraId="158E2285" w14:textId="77777777" w:rsidR="00A96C39" w:rsidRPr="00814404" w:rsidRDefault="00A96C39" w:rsidP="00E47CB5">
      <w:pPr>
        <w:rPr>
          <w:lang w:val="en-GB"/>
        </w:rPr>
      </w:pPr>
      <w:r w:rsidRPr="00415DF6">
        <w:rPr>
          <w:lang w:val="en-GB"/>
        </w:rPr>
        <w:t>There are no Workshop Technology or Science Laboratory spaces in this project.</w:t>
      </w:r>
    </w:p>
    <w:p w14:paraId="07175280" w14:textId="2F11755B" w:rsidR="00A96C39" w:rsidRPr="008848E7" w:rsidRDefault="00A96C39" w:rsidP="00E47CB5">
      <w:pPr>
        <w:pStyle w:val="Heading3"/>
        <w:rPr>
          <w:rFonts w:eastAsia="Calibri"/>
        </w:rPr>
      </w:pPr>
      <w:r>
        <w:rPr>
          <w:rFonts w:eastAsia="Calibri"/>
        </w:rPr>
        <w:t xml:space="preserve">Statement of </w:t>
      </w:r>
      <w:proofErr w:type="gramStart"/>
      <w:r>
        <w:rPr>
          <w:rFonts w:eastAsia="Calibri"/>
        </w:rPr>
        <w:t>Non-Compliance</w:t>
      </w:r>
      <w:proofErr w:type="gramEnd"/>
    </w:p>
    <w:p w14:paraId="24C4AD67" w14:textId="77777777" w:rsidR="00A96C39" w:rsidRDefault="00A96C39" w:rsidP="00A96C39">
      <w:pPr>
        <w:spacing w:line="280" w:lineRule="atLeast"/>
        <w:jc w:val="both"/>
        <w:rPr>
          <w:rFonts w:eastAsia="Calibri" w:cs="Arial"/>
        </w:rPr>
      </w:pPr>
      <w:r>
        <w:rPr>
          <w:rFonts w:eastAsia="Calibri" w:cs="Arial"/>
        </w:rPr>
        <w:t>As noted above, compliance with some criteria cannot be demonstrated at this Preliminary Design stage. This report will be updated at Developed &amp; Detailed Design.</w:t>
      </w:r>
    </w:p>
    <w:p w14:paraId="283D0509" w14:textId="77777777" w:rsidR="00A96C39" w:rsidRPr="004C7EBD" w:rsidRDefault="00A96C39" w:rsidP="00A96C39">
      <w:pPr>
        <w:spacing w:line="280" w:lineRule="atLeast"/>
        <w:jc w:val="both"/>
        <w:rPr>
          <w:rFonts w:eastAsia="Calibri" w:cs="Arial"/>
        </w:rPr>
      </w:pPr>
      <w:proofErr w:type="gramStart"/>
      <w:r>
        <w:rPr>
          <w:rFonts w:eastAsia="Calibri" w:cs="Arial"/>
        </w:rPr>
        <w:t>A</w:t>
      </w:r>
      <w:r w:rsidRPr="004C7EBD">
        <w:rPr>
          <w:rFonts w:eastAsia="Calibri" w:cs="Arial"/>
        </w:rPr>
        <w:t xml:space="preserve"> number of</w:t>
      </w:r>
      <w:proofErr w:type="gramEnd"/>
      <w:r w:rsidRPr="004C7EBD">
        <w:rPr>
          <w:rFonts w:eastAsia="Calibri" w:cs="Arial"/>
        </w:rPr>
        <w:t xml:space="preserve"> spaces fail to achieve the minimum UDI criteria due </w:t>
      </w:r>
      <w:r>
        <w:rPr>
          <w:rFonts w:eastAsia="Calibri" w:cs="Arial"/>
        </w:rPr>
        <w:t>to excessive hours with &gt;2000 lux (refer to Section 3.2, below).</w:t>
      </w:r>
      <w:r w:rsidRPr="004C7EBD">
        <w:rPr>
          <w:rFonts w:eastAsia="Calibri" w:cs="Arial"/>
        </w:rPr>
        <w:t xml:space="preserve"> This may be resolved by providing additional external shading fins, by reducing the glazing areas, or by providing internal shading devices. </w:t>
      </w:r>
    </w:p>
    <w:p w14:paraId="47F70216" w14:textId="77777777" w:rsidR="00A96C39" w:rsidRPr="0048376A" w:rsidRDefault="00A96C39" w:rsidP="00A96C39">
      <w:pPr>
        <w:spacing w:line="280" w:lineRule="atLeast"/>
        <w:jc w:val="both"/>
        <w:rPr>
          <w:rFonts w:eastAsia="Calibri" w:cs="Arial"/>
        </w:rPr>
      </w:pPr>
      <w:r>
        <w:rPr>
          <w:rFonts w:eastAsia="Calibri" w:cs="Arial"/>
        </w:rPr>
        <w:t>There are no other compliance issues to be addressed at this stage.</w:t>
      </w:r>
    </w:p>
    <w:p w14:paraId="6A17DB55" w14:textId="77777777" w:rsidR="00A96C39" w:rsidRPr="004C7EBD" w:rsidRDefault="00A96C39" w:rsidP="00A96C39">
      <w:pPr>
        <w:pStyle w:val="BodyText"/>
      </w:pPr>
    </w:p>
    <w:p w14:paraId="304647D0" w14:textId="77777777" w:rsidR="00A96C39" w:rsidRDefault="00A96C39" w:rsidP="00A96C39">
      <w:pPr>
        <w:pStyle w:val="BodyText"/>
      </w:pPr>
      <w:r>
        <w:br w:type="page"/>
      </w:r>
    </w:p>
    <w:p w14:paraId="36D5F362" w14:textId="77777777" w:rsidR="00E47CB5" w:rsidRPr="00924F1D" w:rsidRDefault="00E47CB5" w:rsidP="00E47CB5">
      <w:pPr>
        <w:pStyle w:val="TOCHeading"/>
      </w:pPr>
      <w:r w:rsidRPr="00924F1D">
        <w:lastRenderedPageBreak/>
        <w:t xml:space="preserve">Contents  </w:t>
      </w:r>
    </w:p>
    <w:p w14:paraId="592238DE" w14:textId="4D08A9F7" w:rsidR="00E47CB5" w:rsidRDefault="00E47CB5" w:rsidP="00E47CB5">
      <w:r>
        <w:fldChar w:fldCharType="begin"/>
      </w:r>
      <w:r>
        <w:instrText xml:space="preserve"> MacroButton NoMacro </w:instrText>
      </w:r>
      <w:r w:rsidRPr="006F3ABA">
        <w:rPr>
          <w:highlight w:val="green"/>
        </w:rPr>
        <w:instrText>&lt;</w:instrText>
      </w:r>
      <w:r>
        <w:rPr>
          <w:highlight w:val="green"/>
        </w:rPr>
        <w:instrText>to update 'Contents', click on table, then F9, and select 'Update entire table'</w:instrText>
      </w:r>
      <w:r w:rsidRPr="006F3ABA">
        <w:rPr>
          <w:highlight w:val="green"/>
        </w:rPr>
        <w:instrText>&gt;</w:instrText>
      </w:r>
      <w:r>
        <w:fldChar w:fldCharType="end"/>
      </w:r>
    </w:p>
    <w:p w14:paraId="4D8A2C96" w14:textId="24BD00B1" w:rsidR="005331D4" w:rsidRDefault="005331D4">
      <w:pPr>
        <w:pStyle w:val="TOC1"/>
        <w:tabs>
          <w:tab w:val="right" w:leader="dot" w:pos="9402"/>
        </w:tabs>
        <w:rPr>
          <w:rFonts w:eastAsiaTheme="minorEastAsia" w:cstheme="minorBidi"/>
          <w:noProof/>
          <w:kern w:val="2"/>
          <w:lang w:eastAsia="en-NZ"/>
          <w14:ligatures w14:val="standardContextual"/>
        </w:rPr>
      </w:pPr>
      <w:r>
        <w:fldChar w:fldCharType="begin"/>
      </w:r>
      <w:r>
        <w:instrText xml:space="preserve"> TOC \o "1-2" \h \z </w:instrText>
      </w:r>
      <w:r>
        <w:fldChar w:fldCharType="separate"/>
      </w:r>
      <w:hyperlink w:anchor="_Toc239071383" w:history="1">
        <w:r w:rsidRPr="001001C3">
          <w:rPr>
            <w:rStyle w:val="Hyperlink"/>
            <w:noProof/>
          </w:rPr>
          <w:t>Understanding Internal Environmental Quality</w:t>
        </w:r>
        <w:r>
          <w:rPr>
            <w:noProof/>
            <w:webHidden/>
          </w:rPr>
          <w:tab/>
        </w:r>
        <w:r>
          <w:rPr>
            <w:noProof/>
            <w:webHidden/>
          </w:rPr>
          <w:fldChar w:fldCharType="begin"/>
        </w:r>
        <w:r>
          <w:rPr>
            <w:noProof/>
            <w:webHidden/>
          </w:rPr>
          <w:instrText xml:space="preserve"> PAGEREF _Toc239071383 \h </w:instrText>
        </w:r>
        <w:r>
          <w:rPr>
            <w:noProof/>
            <w:webHidden/>
          </w:rPr>
        </w:r>
        <w:r>
          <w:rPr>
            <w:noProof/>
            <w:webHidden/>
          </w:rPr>
          <w:fldChar w:fldCharType="separate"/>
        </w:r>
        <w:r>
          <w:rPr>
            <w:noProof/>
            <w:webHidden/>
          </w:rPr>
          <w:t>2</w:t>
        </w:r>
        <w:r>
          <w:rPr>
            <w:noProof/>
            <w:webHidden/>
          </w:rPr>
          <w:fldChar w:fldCharType="end"/>
        </w:r>
      </w:hyperlink>
    </w:p>
    <w:p w14:paraId="48DD56DA" w14:textId="2FEE6ECE" w:rsidR="005331D4" w:rsidRDefault="005331D4">
      <w:pPr>
        <w:pStyle w:val="TOC1"/>
        <w:tabs>
          <w:tab w:val="right" w:leader="dot" w:pos="9402"/>
        </w:tabs>
        <w:rPr>
          <w:rFonts w:eastAsiaTheme="minorEastAsia" w:cstheme="minorBidi"/>
          <w:noProof/>
          <w:kern w:val="2"/>
          <w:lang w:eastAsia="en-NZ"/>
          <w14:ligatures w14:val="standardContextual"/>
        </w:rPr>
      </w:pPr>
      <w:hyperlink w:anchor="_Toc239071384" w:history="1">
        <w:r w:rsidRPr="001001C3">
          <w:rPr>
            <w:rStyle w:val="Hyperlink"/>
            <w:noProof/>
          </w:rPr>
          <w:t>Executive Summary</w:t>
        </w:r>
        <w:r>
          <w:rPr>
            <w:noProof/>
            <w:webHidden/>
          </w:rPr>
          <w:tab/>
        </w:r>
        <w:r>
          <w:rPr>
            <w:noProof/>
            <w:webHidden/>
          </w:rPr>
          <w:fldChar w:fldCharType="begin"/>
        </w:r>
        <w:r>
          <w:rPr>
            <w:noProof/>
            <w:webHidden/>
          </w:rPr>
          <w:instrText xml:space="preserve"> PAGEREF _Toc239071384 \h </w:instrText>
        </w:r>
        <w:r>
          <w:rPr>
            <w:noProof/>
            <w:webHidden/>
          </w:rPr>
        </w:r>
        <w:r>
          <w:rPr>
            <w:noProof/>
            <w:webHidden/>
          </w:rPr>
          <w:fldChar w:fldCharType="separate"/>
        </w:r>
        <w:r>
          <w:rPr>
            <w:noProof/>
            <w:webHidden/>
          </w:rPr>
          <w:t>4</w:t>
        </w:r>
        <w:r>
          <w:rPr>
            <w:noProof/>
            <w:webHidden/>
          </w:rPr>
          <w:fldChar w:fldCharType="end"/>
        </w:r>
      </w:hyperlink>
    </w:p>
    <w:p w14:paraId="6E59B34C" w14:textId="32950D98" w:rsidR="005331D4" w:rsidRDefault="005331D4">
      <w:pPr>
        <w:pStyle w:val="TOC1"/>
        <w:tabs>
          <w:tab w:val="left" w:pos="482"/>
          <w:tab w:val="right" w:leader="dot" w:pos="9402"/>
        </w:tabs>
        <w:rPr>
          <w:rFonts w:eastAsiaTheme="minorEastAsia" w:cstheme="minorBidi"/>
          <w:noProof/>
          <w:kern w:val="2"/>
          <w:lang w:eastAsia="en-NZ"/>
          <w14:ligatures w14:val="standardContextual"/>
        </w:rPr>
      </w:pPr>
      <w:hyperlink w:anchor="_Toc239071385" w:history="1">
        <w:r w:rsidRPr="001001C3">
          <w:rPr>
            <w:rStyle w:val="Hyperlink"/>
            <w:noProof/>
          </w:rPr>
          <w:t>1.</w:t>
        </w:r>
        <w:r>
          <w:rPr>
            <w:rFonts w:eastAsiaTheme="minorEastAsia" w:cstheme="minorBidi"/>
            <w:noProof/>
            <w:kern w:val="2"/>
            <w:lang w:eastAsia="en-NZ"/>
            <w14:ligatures w14:val="standardContextual"/>
          </w:rPr>
          <w:tab/>
        </w:r>
        <w:r w:rsidRPr="001001C3">
          <w:rPr>
            <w:rStyle w:val="Hyperlink"/>
            <w:noProof/>
          </w:rPr>
          <w:t>Introduction</w:t>
        </w:r>
        <w:r>
          <w:rPr>
            <w:noProof/>
            <w:webHidden/>
          </w:rPr>
          <w:tab/>
        </w:r>
        <w:r>
          <w:rPr>
            <w:noProof/>
            <w:webHidden/>
          </w:rPr>
          <w:fldChar w:fldCharType="begin"/>
        </w:r>
        <w:r>
          <w:rPr>
            <w:noProof/>
            <w:webHidden/>
          </w:rPr>
          <w:instrText xml:space="preserve"> PAGEREF _Toc239071385 \h </w:instrText>
        </w:r>
        <w:r>
          <w:rPr>
            <w:noProof/>
            <w:webHidden/>
          </w:rPr>
        </w:r>
        <w:r>
          <w:rPr>
            <w:noProof/>
            <w:webHidden/>
          </w:rPr>
          <w:fldChar w:fldCharType="separate"/>
        </w:r>
        <w:r>
          <w:rPr>
            <w:noProof/>
            <w:webHidden/>
          </w:rPr>
          <w:t>11</w:t>
        </w:r>
        <w:r>
          <w:rPr>
            <w:noProof/>
            <w:webHidden/>
          </w:rPr>
          <w:fldChar w:fldCharType="end"/>
        </w:r>
      </w:hyperlink>
    </w:p>
    <w:p w14:paraId="02405D1B" w14:textId="327BC62B" w:rsidR="005331D4" w:rsidRDefault="005331D4">
      <w:pPr>
        <w:pStyle w:val="TOC1"/>
        <w:tabs>
          <w:tab w:val="left" w:pos="482"/>
          <w:tab w:val="right" w:leader="dot" w:pos="9402"/>
        </w:tabs>
        <w:rPr>
          <w:rFonts w:eastAsiaTheme="minorEastAsia" w:cstheme="minorBidi"/>
          <w:noProof/>
          <w:kern w:val="2"/>
          <w:lang w:eastAsia="en-NZ"/>
          <w14:ligatures w14:val="standardContextual"/>
        </w:rPr>
      </w:pPr>
      <w:hyperlink w:anchor="_Toc239071386" w:history="1">
        <w:r w:rsidRPr="001001C3">
          <w:rPr>
            <w:rStyle w:val="Hyperlink"/>
            <w:noProof/>
          </w:rPr>
          <w:t>2.</w:t>
        </w:r>
        <w:r>
          <w:rPr>
            <w:rFonts w:eastAsiaTheme="minorEastAsia" w:cstheme="minorBidi"/>
            <w:noProof/>
            <w:kern w:val="2"/>
            <w:lang w:eastAsia="en-NZ"/>
            <w14:ligatures w14:val="standardContextual"/>
          </w:rPr>
          <w:tab/>
        </w:r>
        <w:r w:rsidRPr="001001C3">
          <w:rPr>
            <w:rStyle w:val="Hyperlink"/>
            <w:noProof/>
          </w:rPr>
          <w:t>Building and Site Description</w:t>
        </w:r>
        <w:r>
          <w:rPr>
            <w:noProof/>
            <w:webHidden/>
          </w:rPr>
          <w:tab/>
        </w:r>
        <w:r>
          <w:rPr>
            <w:noProof/>
            <w:webHidden/>
          </w:rPr>
          <w:fldChar w:fldCharType="begin"/>
        </w:r>
        <w:r>
          <w:rPr>
            <w:noProof/>
            <w:webHidden/>
          </w:rPr>
          <w:instrText xml:space="preserve"> PAGEREF _Toc239071386 \h </w:instrText>
        </w:r>
        <w:r>
          <w:rPr>
            <w:noProof/>
            <w:webHidden/>
          </w:rPr>
        </w:r>
        <w:r>
          <w:rPr>
            <w:noProof/>
            <w:webHidden/>
          </w:rPr>
          <w:fldChar w:fldCharType="separate"/>
        </w:r>
        <w:r>
          <w:rPr>
            <w:noProof/>
            <w:webHidden/>
          </w:rPr>
          <w:t>12</w:t>
        </w:r>
        <w:r>
          <w:rPr>
            <w:noProof/>
            <w:webHidden/>
          </w:rPr>
          <w:fldChar w:fldCharType="end"/>
        </w:r>
      </w:hyperlink>
    </w:p>
    <w:p w14:paraId="7A4076E6" w14:textId="0D31CEF2" w:rsidR="005331D4" w:rsidRDefault="005331D4">
      <w:pPr>
        <w:pStyle w:val="TOC2"/>
        <w:tabs>
          <w:tab w:val="left" w:pos="1200"/>
        </w:tabs>
        <w:rPr>
          <w:rFonts w:eastAsiaTheme="minorEastAsia" w:cstheme="minorBidi"/>
          <w:noProof/>
          <w:kern w:val="2"/>
          <w:lang w:eastAsia="en-NZ"/>
          <w14:ligatures w14:val="standardContextual"/>
        </w:rPr>
      </w:pPr>
      <w:hyperlink w:anchor="_Toc239071387" w:history="1">
        <w:r w:rsidRPr="001001C3">
          <w:rPr>
            <w:rStyle w:val="Hyperlink"/>
            <w:noProof/>
          </w:rPr>
          <w:t>2.1</w:t>
        </w:r>
        <w:r>
          <w:rPr>
            <w:rFonts w:eastAsiaTheme="minorEastAsia" w:cstheme="minorBidi"/>
            <w:noProof/>
            <w:kern w:val="2"/>
            <w:lang w:eastAsia="en-NZ"/>
            <w14:ligatures w14:val="standardContextual"/>
          </w:rPr>
          <w:tab/>
        </w:r>
        <w:r w:rsidRPr="001001C3">
          <w:rPr>
            <w:rStyle w:val="Hyperlink"/>
            <w:noProof/>
          </w:rPr>
          <w:t>Building Location</w:t>
        </w:r>
        <w:r>
          <w:rPr>
            <w:noProof/>
            <w:webHidden/>
          </w:rPr>
          <w:tab/>
        </w:r>
        <w:r>
          <w:rPr>
            <w:noProof/>
            <w:webHidden/>
          </w:rPr>
          <w:fldChar w:fldCharType="begin"/>
        </w:r>
        <w:r>
          <w:rPr>
            <w:noProof/>
            <w:webHidden/>
          </w:rPr>
          <w:instrText xml:space="preserve"> PAGEREF _Toc239071387 \h </w:instrText>
        </w:r>
        <w:r>
          <w:rPr>
            <w:noProof/>
            <w:webHidden/>
          </w:rPr>
        </w:r>
        <w:r>
          <w:rPr>
            <w:noProof/>
            <w:webHidden/>
          </w:rPr>
          <w:fldChar w:fldCharType="separate"/>
        </w:r>
        <w:r>
          <w:rPr>
            <w:noProof/>
            <w:webHidden/>
          </w:rPr>
          <w:t>12</w:t>
        </w:r>
        <w:r>
          <w:rPr>
            <w:noProof/>
            <w:webHidden/>
          </w:rPr>
          <w:fldChar w:fldCharType="end"/>
        </w:r>
      </w:hyperlink>
    </w:p>
    <w:p w14:paraId="161E4833" w14:textId="16AE8540" w:rsidR="005331D4" w:rsidRDefault="005331D4">
      <w:pPr>
        <w:pStyle w:val="TOC1"/>
        <w:tabs>
          <w:tab w:val="left" w:pos="482"/>
          <w:tab w:val="right" w:leader="dot" w:pos="9402"/>
        </w:tabs>
        <w:rPr>
          <w:rFonts w:eastAsiaTheme="minorEastAsia" w:cstheme="minorBidi"/>
          <w:noProof/>
          <w:kern w:val="2"/>
          <w:lang w:eastAsia="en-NZ"/>
          <w14:ligatures w14:val="standardContextual"/>
        </w:rPr>
      </w:pPr>
      <w:hyperlink w:anchor="_Toc239071388" w:history="1">
        <w:r w:rsidRPr="001001C3">
          <w:rPr>
            <w:rStyle w:val="Hyperlink"/>
            <w:noProof/>
          </w:rPr>
          <w:t>3.</w:t>
        </w:r>
        <w:r>
          <w:rPr>
            <w:rFonts w:eastAsiaTheme="minorEastAsia" w:cstheme="minorBidi"/>
            <w:noProof/>
            <w:kern w:val="2"/>
            <w:lang w:eastAsia="en-NZ"/>
            <w14:ligatures w14:val="standardContextual"/>
          </w:rPr>
          <w:tab/>
        </w:r>
        <w:r w:rsidRPr="001001C3">
          <w:rPr>
            <w:rStyle w:val="Hyperlink"/>
            <w:noProof/>
          </w:rPr>
          <w:t>Daylight Assessment</w:t>
        </w:r>
        <w:r>
          <w:rPr>
            <w:noProof/>
            <w:webHidden/>
          </w:rPr>
          <w:tab/>
        </w:r>
        <w:r>
          <w:rPr>
            <w:noProof/>
            <w:webHidden/>
          </w:rPr>
          <w:fldChar w:fldCharType="begin"/>
        </w:r>
        <w:r>
          <w:rPr>
            <w:noProof/>
            <w:webHidden/>
          </w:rPr>
          <w:instrText xml:space="preserve"> PAGEREF _Toc239071388 \h </w:instrText>
        </w:r>
        <w:r>
          <w:rPr>
            <w:noProof/>
            <w:webHidden/>
          </w:rPr>
        </w:r>
        <w:r>
          <w:rPr>
            <w:noProof/>
            <w:webHidden/>
          </w:rPr>
          <w:fldChar w:fldCharType="separate"/>
        </w:r>
        <w:r>
          <w:rPr>
            <w:noProof/>
            <w:webHidden/>
          </w:rPr>
          <w:t>13</w:t>
        </w:r>
        <w:r>
          <w:rPr>
            <w:noProof/>
            <w:webHidden/>
          </w:rPr>
          <w:fldChar w:fldCharType="end"/>
        </w:r>
      </w:hyperlink>
    </w:p>
    <w:p w14:paraId="22C493A3" w14:textId="232D237A" w:rsidR="005331D4" w:rsidRDefault="005331D4">
      <w:pPr>
        <w:pStyle w:val="TOC2"/>
        <w:tabs>
          <w:tab w:val="left" w:pos="1200"/>
        </w:tabs>
        <w:rPr>
          <w:rFonts w:eastAsiaTheme="minorEastAsia" w:cstheme="minorBidi"/>
          <w:noProof/>
          <w:kern w:val="2"/>
          <w:lang w:eastAsia="en-NZ"/>
          <w14:ligatures w14:val="standardContextual"/>
        </w:rPr>
      </w:pPr>
      <w:hyperlink w:anchor="_Toc239071389" w:history="1">
        <w:r w:rsidRPr="001001C3">
          <w:rPr>
            <w:rStyle w:val="Hyperlink"/>
            <w:noProof/>
          </w:rPr>
          <w:t>3.1</w:t>
        </w:r>
        <w:r>
          <w:rPr>
            <w:rFonts w:eastAsiaTheme="minorEastAsia" w:cstheme="minorBidi"/>
            <w:noProof/>
            <w:kern w:val="2"/>
            <w:lang w:eastAsia="en-NZ"/>
            <w14:ligatures w14:val="standardContextual"/>
          </w:rPr>
          <w:tab/>
        </w:r>
        <w:r w:rsidRPr="001001C3">
          <w:rPr>
            <w:rStyle w:val="Hyperlink"/>
            <w:noProof/>
          </w:rPr>
          <w:t>Assessment Methodology</w:t>
        </w:r>
        <w:r>
          <w:rPr>
            <w:noProof/>
            <w:webHidden/>
          </w:rPr>
          <w:tab/>
        </w:r>
        <w:r>
          <w:rPr>
            <w:noProof/>
            <w:webHidden/>
          </w:rPr>
          <w:fldChar w:fldCharType="begin"/>
        </w:r>
        <w:r>
          <w:rPr>
            <w:noProof/>
            <w:webHidden/>
          </w:rPr>
          <w:instrText xml:space="preserve"> PAGEREF _Toc239071389 \h </w:instrText>
        </w:r>
        <w:r>
          <w:rPr>
            <w:noProof/>
            <w:webHidden/>
          </w:rPr>
        </w:r>
        <w:r>
          <w:rPr>
            <w:noProof/>
            <w:webHidden/>
          </w:rPr>
          <w:fldChar w:fldCharType="separate"/>
        </w:r>
        <w:r>
          <w:rPr>
            <w:noProof/>
            <w:webHidden/>
          </w:rPr>
          <w:t>13</w:t>
        </w:r>
        <w:r>
          <w:rPr>
            <w:noProof/>
            <w:webHidden/>
          </w:rPr>
          <w:fldChar w:fldCharType="end"/>
        </w:r>
      </w:hyperlink>
    </w:p>
    <w:p w14:paraId="6A609626" w14:textId="20D5C12B" w:rsidR="005331D4" w:rsidRDefault="005331D4">
      <w:pPr>
        <w:pStyle w:val="TOC2"/>
        <w:tabs>
          <w:tab w:val="left" w:pos="1200"/>
        </w:tabs>
        <w:rPr>
          <w:rFonts w:eastAsiaTheme="minorEastAsia" w:cstheme="minorBidi"/>
          <w:noProof/>
          <w:kern w:val="2"/>
          <w:lang w:eastAsia="en-NZ"/>
          <w14:ligatures w14:val="standardContextual"/>
        </w:rPr>
      </w:pPr>
      <w:hyperlink w:anchor="_Toc239071390" w:history="1">
        <w:r w:rsidRPr="001001C3">
          <w:rPr>
            <w:rStyle w:val="Hyperlink"/>
            <w:noProof/>
          </w:rPr>
          <w:t>3.2</w:t>
        </w:r>
        <w:r>
          <w:rPr>
            <w:rFonts w:eastAsiaTheme="minorEastAsia" w:cstheme="minorBidi"/>
            <w:noProof/>
            <w:kern w:val="2"/>
            <w:lang w:eastAsia="en-NZ"/>
            <w14:ligatures w14:val="standardContextual"/>
          </w:rPr>
          <w:tab/>
        </w:r>
        <w:r w:rsidRPr="001001C3">
          <w:rPr>
            <w:rStyle w:val="Hyperlink"/>
            <w:noProof/>
          </w:rPr>
          <w:t>b) Complex Building Forms – Daylight Modelling</w:t>
        </w:r>
        <w:r>
          <w:rPr>
            <w:noProof/>
            <w:webHidden/>
          </w:rPr>
          <w:tab/>
        </w:r>
        <w:r>
          <w:rPr>
            <w:noProof/>
            <w:webHidden/>
          </w:rPr>
          <w:fldChar w:fldCharType="begin"/>
        </w:r>
        <w:r>
          <w:rPr>
            <w:noProof/>
            <w:webHidden/>
          </w:rPr>
          <w:instrText xml:space="preserve"> PAGEREF _Toc239071390 \h </w:instrText>
        </w:r>
        <w:r>
          <w:rPr>
            <w:noProof/>
            <w:webHidden/>
          </w:rPr>
        </w:r>
        <w:r>
          <w:rPr>
            <w:noProof/>
            <w:webHidden/>
          </w:rPr>
          <w:fldChar w:fldCharType="separate"/>
        </w:r>
        <w:r>
          <w:rPr>
            <w:noProof/>
            <w:webHidden/>
          </w:rPr>
          <w:t>13</w:t>
        </w:r>
        <w:r>
          <w:rPr>
            <w:noProof/>
            <w:webHidden/>
          </w:rPr>
          <w:fldChar w:fldCharType="end"/>
        </w:r>
      </w:hyperlink>
    </w:p>
    <w:p w14:paraId="166D2A04" w14:textId="5E6A2F8A" w:rsidR="005331D4" w:rsidRDefault="005331D4">
      <w:pPr>
        <w:pStyle w:val="TOC1"/>
        <w:tabs>
          <w:tab w:val="left" w:pos="482"/>
          <w:tab w:val="right" w:leader="dot" w:pos="9402"/>
        </w:tabs>
        <w:rPr>
          <w:rFonts w:eastAsiaTheme="minorEastAsia" w:cstheme="minorBidi"/>
          <w:noProof/>
          <w:kern w:val="2"/>
          <w:lang w:eastAsia="en-NZ"/>
          <w14:ligatures w14:val="standardContextual"/>
        </w:rPr>
      </w:pPr>
      <w:hyperlink w:anchor="_Toc239071391" w:history="1">
        <w:r w:rsidRPr="001001C3">
          <w:rPr>
            <w:rStyle w:val="Hyperlink"/>
            <w:noProof/>
          </w:rPr>
          <w:t>4.</w:t>
        </w:r>
        <w:r>
          <w:rPr>
            <w:rFonts w:eastAsiaTheme="minorEastAsia" w:cstheme="minorBidi"/>
            <w:noProof/>
            <w:kern w:val="2"/>
            <w:lang w:eastAsia="en-NZ"/>
            <w14:ligatures w14:val="standardContextual"/>
          </w:rPr>
          <w:tab/>
        </w:r>
        <w:r w:rsidRPr="001001C3">
          <w:rPr>
            <w:rStyle w:val="Hyperlink"/>
            <w:noProof/>
          </w:rPr>
          <w:t>Artificial Lighting Compliance</w:t>
        </w:r>
        <w:r>
          <w:rPr>
            <w:noProof/>
            <w:webHidden/>
          </w:rPr>
          <w:tab/>
        </w:r>
        <w:r>
          <w:rPr>
            <w:noProof/>
            <w:webHidden/>
          </w:rPr>
          <w:fldChar w:fldCharType="begin"/>
        </w:r>
        <w:r>
          <w:rPr>
            <w:noProof/>
            <w:webHidden/>
          </w:rPr>
          <w:instrText xml:space="preserve"> PAGEREF _Toc239071391 \h </w:instrText>
        </w:r>
        <w:r>
          <w:rPr>
            <w:noProof/>
            <w:webHidden/>
          </w:rPr>
        </w:r>
        <w:r>
          <w:rPr>
            <w:noProof/>
            <w:webHidden/>
          </w:rPr>
          <w:fldChar w:fldCharType="separate"/>
        </w:r>
        <w:r>
          <w:rPr>
            <w:noProof/>
            <w:webHidden/>
          </w:rPr>
          <w:t>17</w:t>
        </w:r>
        <w:r>
          <w:rPr>
            <w:noProof/>
            <w:webHidden/>
          </w:rPr>
          <w:fldChar w:fldCharType="end"/>
        </w:r>
      </w:hyperlink>
    </w:p>
    <w:p w14:paraId="74F198BE" w14:textId="07457697" w:rsidR="005331D4" w:rsidRDefault="005331D4">
      <w:pPr>
        <w:pStyle w:val="TOC2"/>
        <w:tabs>
          <w:tab w:val="left" w:pos="1200"/>
        </w:tabs>
        <w:rPr>
          <w:rFonts w:eastAsiaTheme="minorEastAsia" w:cstheme="minorBidi"/>
          <w:noProof/>
          <w:kern w:val="2"/>
          <w:lang w:eastAsia="en-NZ"/>
          <w14:ligatures w14:val="standardContextual"/>
        </w:rPr>
      </w:pPr>
      <w:hyperlink w:anchor="_Toc239071392" w:history="1">
        <w:r w:rsidRPr="001001C3">
          <w:rPr>
            <w:rStyle w:val="Hyperlink"/>
            <w:noProof/>
            <w:lang w:val="en-GB"/>
          </w:rPr>
          <w:t>4.1</w:t>
        </w:r>
        <w:r>
          <w:rPr>
            <w:rFonts w:eastAsiaTheme="minorEastAsia" w:cstheme="minorBidi"/>
            <w:noProof/>
            <w:kern w:val="2"/>
            <w:lang w:eastAsia="en-NZ"/>
            <w14:ligatures w14:val="standardContextual"/>
          </w:rPr>
          <w:tab/>
        </w:r>
        <w:r w:rsidRPr="001001C3">
          <w:rPr>
            <w:rStyle w:val="Hyperlink"/>
            <w:noProof/>
            <w:lang w:val="en-GB"/>
          </w:rPr>
          <w:t>Artificial Lighting</w:t>
        </w:r>
        <w:r>
          <w:rPr>
            <w:noProof/>
            <w:webHidden/>
          </w:rPr>
          <w:tab/>
        </w:r>
        <w:r>
          <w:rPr>
            <w:noProof/>
            <w:webHidden/>
          </w:rPr>
          <w:fldChar w:fldCharType="begin"/>
        </w:r>
        <w:r>
          <w:rPr>
            <w:noProof/>
            <w:webHidden/>
          </w:rPr>
          <w:instrText xml:space="preserve"> PAGEREF _Toc239071392 \h </w:instrText>
        </w:r>
        <w:r>
          <w:rPr>
            <w:noProof/>
            <w:webHidden/>
          </w:rPr>
        </w:r>
        <w:r>
          <w:rPr>
            <w:noProof/>
            <w:webHidden/>
          </w:rPr>
          <w:fldChar w:fldCharType="separate"/>
        </w:r>
        <w:r>
          <w:rPr>
            <w:noProof/>
            <w:webHidden/>
          </w:rPr>
          <w:t>17</w:t>
        </w:r>
        <w:r>
          <w:rPr>
            <w:noProof/>
            <w:webHidden/>
          </w:rPr>
          <w:fldChar w:fldCharType="end"/>
        </w:r>
      </w:hyperlink>
    </w:p>
    <w:p w14:paraId="737DA130" w14:textId="3D39D69D" w:rsidR="005331D4" w:rsidRDefault="005331D4">
      <w:pPr>
        <w:pStyle w:val="TOC2"/>
        <w:tabs>
          <w:tab w:val="left" w:pos="1200"/>
        </w:tabs>
        <w:rPr>
          <w:rFonts w:eastAsiaTheme="minorEastAsia" w:cstheme="minorBidi"/>
          <w:noProof/>
          <w:kern w:val="2"/>
          <w:lang w:eastAsia="en-NZ"/>
          <w14:ligatures w14:val="standardContextual"/>
        </w:rPr>
      </w:pPr>
      <w:hyperlink w:anchor="_Toc239071393" w:history="1">
        <w:r w:rsidRPr="001001C3">
          <w:rPr>
            <w:rStyle w:val="Hyperlink"/>
            <w:noProof/>
            <w:lang w:val="en-GB"/>
          </w:rPr>
          <w:t>4.2</w:t>
        </w:r>
        <w:r>
          <w:rPr>
            <w:rFonts w:eastAsiaTheme="minorEastAsia" w:cstheme="minorBidi"/>
            <w:noProof/>
            <w:kern w:val="2"/>
            <w:lang w:eastAsia="en-NZ"/>
            <w14:ligatures w14:val="standardContextual"/>
          </w:rPr>
          <w:tab/>
        </w:r>
        <w:r w:rsidRPr="001001C3">
          <w:rPr>
            <w:rStyle w:val="Hyperlink"/>
            <w:noProof/>
            <w:lang w:val="en-GB"/>
          </w:rPr>
          <w:t>Emergency Lighting</w:t>
        </w:r>
        <w:r>
          <w:rPr>
            <w:noProof/>
            <w:webHidden/>
          </w:rPr>
          <w:tab/>
        </w:r>
        <w:r>
          <w:rPr>
            <w:noProof/>
            <w:webHidden/>
          </w:rPr>
          <w:fldChar w:fldCharType="begin"/>
        </w:r>
        <w:r>
          <w:rPr>
            <w:noProof/>
            <w:webHidden/>
          </w:rPr>
          <w:instrText xml:space="preserve"> PAGEREF _Toc239071393 \h </w:instrText>
        </w:r>
        <w:r>
          <w:rPr>
            <w:noProof/>
            <w:webHidden/>
          </w:rPr>
        </w:r>
        <w:r>
          <w:rPr>
            <w:noProof/>
            <w:webHidden/>
          </w:rPr>
          <w:fldChar w:fldCharType="separate"/>
        </w:r>
        <w:r>
          <w:rPr>
            <w:noProof/>
            <w:webHidden/>
          </w:rPr>
          <w:t>17</w:t>
        </w:r>
        <w:r>
          <w:rPr>
            <w:noProof/>
            <w:webHidden/>
          </w:rPr>
          <w:fldChar w:fldCharType="end"/>
        </w:r>
      </w:hyperlink>
    </w:p>
    <w:p w14:paraId="359DAB7E" w14:textId="4977524D" w:rsidR="005331D4" w:rsidRDefault="005331D4">
      <w:pPr>
        <w:pStyle w:val="TOC1"/>
        <w:tabs>
          <w:tab w:val="left" w:pos="482"/>
          <w:tab w:val="right" w:leader="dot" w:pos="9402"/>
        </w:tabs>
        <w:rPr>
          <w:rFonts w:eastAsiaTheme="minorEastAsia" w:cstheme="minorBidi"/>
          <w:noProof/>
          <w:kern w:val="2"/>
          <w:lang w:eastAsia="en-NZ"/>
          <w14:ligatures w14:val="standardContextual"/>
        </w:rPr>
      </w:pPr>
      <w:hyperlink w:anchor="_Toc239071394" w:history="1">
        <w:r w:rsidRPr="001001C3">
          <w:rPr>
            <w:rStyle w:val="Hyperlink"/>
            <w:noProof/>
          </w:rPr>
          <w:t>5.</w:t>
        </w:r>
        <w:r>
          <w:rPr>
            <w:rFonts w:eastAsiaTheme="minorEastAsia" w:cstheme="minorBidi"/>
            <w:noProof/>
            <w:kern w:val="2"/>
            <w:lang w:eastAsia="en-NZ"/>
            <w14:ligatures w14:val="standardContextual"/>
          </w:rPr>
          <w:tab/>
        </w:r>
        <w:r w:rsidRPr="001001C3">
          <w:rPr>
            <w:rStyle w:val="Hyperlink"/>
            <w:noProof/>
          </w:rPr>
          <w:t>Security Design Report</w:t>
        </w:r>
        <w:r>
          <w:rPr>
            <w:noProof/>
            <w:webHidden/>
          </w:rPr>
          <w:tab/>
        </w:r>
        <w:r>
          <w:rPr>
            <w:noProof/>
            <w:webHidden/>
          </w:rPr>
          <w:fldChar w:fldCharType="begin"/>
        </w:r>
        <w:r>
          <w:rPr>
            <w:noProof/>
            <w:webHidden/>
          </w:rPr>
          <w:instrText xml:space="preserve"> PAGEREF _Toc239071394 \h </w:instrText>
        </w:r>
        <w:r>
          <w:rPr>
            <w:noProof/>
            <w:webHidden/>
          </w:rPr>
        </w:r>
        <w:r>
          <w:rPr>
            <w:noProof/>
            <w:webHidden/>
          </w:rPr>
          <w:fldChar w:fldCharType="separate"/>
        </w:r>
        <w:r>
          <w:rPr>
            <w:noProof/>
            <w:webHidden/>
          </w:rPr>
          <w:t>18</w:t>
        </w:r>
        <w:r>
          <w:rPr>
            <w:noProof/>
            <w:webHidden/>
          </w:rPr>
          <w:fldChar w:fldCharType="end"/>
        </w:r>
      </w:hyperlink>
    </w:p>
    <w:p w14:paraId="7CC8E0C1" w14:textId="076EC52B" w:rsidR="005331D4" w:rsidRDefault="005331D4">
      <w:pPr>
        <w:pStyle w:val="TOC2"/>
        <w:tabs>
          <w:tab w:val="left" w:pos="1200"/>
        </w:tabs>
        <w:rPr>
          <w:rFonts w:eastAsiaTheme="minorEastAsia" w:cstheme="minorBidi"/>
          <w:noProof/>
          <w:kern w:val="2"/>
          <w:lang w:eastAsia="en-NZ"/>
          <w14:ligatures w14:val="standardContextual"/>
        </w:rPr>
      </w:pPr>
      <w:hyperlink w:anchor="_Toc239071395" w:history="1">
        <w:r w:rsidRPr="001001C3">
          <w:rPr>
            <w:rStyle w:val="Hyperlink"/>
            <w:noProof/>
          </w:rPr>
          <w:t>5.1</w:t>
        </w:r>
        <w:r>
          <w:rPr>
            <w:rFonts w:eastAsiaTheme="minorEastAsia" w:cstheme="minorBidi"/>
            <w:noProof/>
            <w:kern w:val="2"/>
            <w:lang w:eastAsia="en-NZ"/>
            <w14:ligatures w14:val="standardContextual"/>
          </w:rPr>
          <w:tab/>
        </w:r>
        <w:r w:rsidRPr="001001C3">
          <w:rPr>
            <w:rStyle w:val="Hyperlink"/>
            <w:noProof/>
          </w:rPr>
          <w:t>Security Lighting &amp; Design</w:t>
        </w:r>
        <w:r>
          <w:rPr>
            <w:noProof/>
            <w:webHidden/>
          </w:rPr>
          <w:tab/>
        </w:r>
        <w:r>
          <w:rPr>
            <w:noProof/>
            <w:webHidden/>
          </w:rPr>
          <w:fldChar w:fldCharType="begin"/>
        </w:r>
        <w:r>
          <w:rPr>
            <w:noProof/>
            <w:webHidden/>
          </w:rPr>
          <w:instrText xml:space="preserve"> PAGEREF _Toc239071395 \h </w:instrText>
        </w:r>
        <w:r>
          <w:rPr>
            <w:noProof/>
            <w:webHidden/>
          </w:rPr>
        </w:r>
        <w:r>
          <w:rPr>
            <w:noProof/>
            <w:webHidden/>
          </w:rPr>
          <w:fldChar w:fldCharType="separate"/>
        </w:r>
        <w:r>
          <w:rPr>
            <w:noProof/>
            <w:webHidden/>
          </w:rPr>
          <w:t>18</w:t>
        </w:r>
        <w:r>
          <w:rPr>
            <w:noProof/>
            <w:webHidden/>
          </w:rPr>
          <w:fldChar w:fldCharType="end"/>
        </w:r>
      </w:hyperlink>
    </w:p>
    <w:p w14:paraId="4163401A" w14:textId="5FD306ED" w:rsidR="005331D4" w:rsidRDefault="005331D4">
      <w:pPr>
        <w:pStyle w:val="TOC1"/>
        <w:tabs>
          <w:tab w:val="left" w:pos="482"/>
          <w:tab w:val="right" w:leader="dot" w:pos="9402"/>
        </w:tabs>
        <w:rPr>
          <w:rFonts w:eastAsiaTheme="minorEastAsia" w:cstheme="minorBidi"/>
          <w:noProof/>
          <w:kern w:val="2"/>
          <w:lang w:eastAsia="en-NZ"/>
          <w14:ligatures w14:val="standardContextual"/>
        </w:rPr>
      </w:pPr>
      <w:hyperlink w:anchor="_Toc239071396" w:history="1">
        <w:r w:rsidRPr="001001C3">
          <w:rPr>
            <w:rStyle w:val="Hyperlink"/>
            <w:noProof/>
          </w:rPr>
          <w:t>6.</w:t>
        </w:r>
        <w:r>
          <w:rPr>
            <w:rFonts w:eastAsiaTheme="minorEastAsia" w:cstheme="minorBidi"/>
            <w:noProof/>
            <w:kern w:val="2"/>
            <w:lang w:eastAsia="en-NZ"/>
            <w14:ligatures w14:val="standardContextual"/>
          </w:rPr>
          <w:tab/>
        </w:r>
        <w:r w:rsidRPr="001001C3">
          <w:rPr>
            <w:rStyle w:val="Hyperlink"/>
            <w:noProof/>
          </w:rPr>
          <w:t>Acoustic Assessment</w:t>
        </w:r>
        <w:r>
          <w:rPr>
            <w:noProof/>
            <w:webHidden/>
          </w:rPr>
          <w:tab/>
        </w:r>
        <w:r>
          <w:rPr>
            <w:noProof/>
            <w:webHidden/>
          </w:rPr>
          <w:fldChar w:fldCharType="begin"/>
        </w:r>
        <w:r>
          <w:rPr>
            <w:noProof/>
            <w:webHidden/>
          </w:rPr>
          <w:instrText xml:space="preserve"> PAGEREF _Toc239071396 \h </w:instrText>
        </w:r>
        <w:r>
          <w:rPr>
            <w:noProof/>
            <w:webHidden/>
          </w:rPr>
        </w:r>
        <w:r>
          <w:rPr>
            <w:noProof/>
            <w:webHidden/>
          </w:rPr>
          <w:fldChar w:fldCharType="separate"/>
        </w:r>
        <w:r>
          <w:rPr>
            <w:noProof/>
            <w:webHidden/>
          </w:rPr>
          <w:t>19</w:t>
        </w:r>
        <w:r>
          <w:rPr>
            <w:noProof/>
            <w:webHidden/>
          </w:rPr>
          <w:fldChar w:fldCharType="end"/>
        </w:r>
      </w:hyperlink>
    </w:p>
    <w:p w14:paraId="179F062E" w14:textId="30D5AC80" w:rsidR="005331D4" w:rsidRDefault="005331D4">
      <w:pPr>
        <w:pStyle w:val="TOC2"/>
        <w:tabs>
          <w:tab w:val="left" w:pos="1200"/>
        </w:tabs>
        <w:rPr>
          <w:rFonts w:eastAsiaTheme="minorEastAsia" w:cstheme="minorBidi"/>
          <w:noProof/>
          <w:kern w:val="2"/>
          <w:lang w:eastAsia="en-NZ"/>
          <w14:ligatures w14:val="standardContextual"/>
        </w:rPr>
      </w:pPr>
      <w:hyperlink w:anchor="_Toc239071397" w:history="1">
        <w:r w:rsidRPr="001001C3">
          <w:rPr>
            <w:rStyle w:val="Hyperlink"/>
            <w:noProof/>
            <w:lang w:val="en-GB"/>
          </w:rPr>
          <w:t>6.1</w:t>
        </w:r>
        <w:r>
          <w:rPr>
            <w:rFonts w:eastAsiaTheme="minorEastAsia" w:cstheme="minorBidi"/>
            <w:noProof/>
            <w:kern w:val="2"/>
            <w:lang w:eastAsia="en-NZ"/>
            <w14:ligatures w14:val="standardContextual"/>
          </w:rPr>
          <w:tab/>
        </w:r>
        <w:r w:rsidRPr="001001C3">
          <w:rPr>
            <w:rStyle w:val="Hyperlink"/>
            <w:noProof/>
            <w:lang w:val="en-GB"/>
          </w:rPr>
          <w:t>Assessment Methodology</w:t>
        </w:r>
        <w:r>
          <w:rPr>
            <w:noProof/>
            <w:webHidden/>
          </w:rPr>
          <w:tab/>
        </w:r>
        <w:r>
          <w:rPr>
            <w:noProof/>
            <w:webHidden/>
          </w:rPr>
          <w:fldChar w:fldCharType="begin"/>
        </w:r>
        <w:r>
          <w:rPr>
            <w:noProof/>
            <w:webHidden/>
          </w:rPr>
          <w:instrText xml:space="preserve"> PAGEREF _Toc239071397 \h </w:instrText>
        </w:r>
        <w:r>
          <w:rPr>
            <w:noProof/>
            <w:webHidden/>
          </w:rPr>
        </w:r>
        <w:r>
          <w:rPr>
            <w:noProof/>
            <w:webHidden/>
          </w:rPr>
          <w:fldChar w:fldCharType="separate"/>
        </w:r>
        <w:r>
          <w:rPr>
            <w:noProof/>
            <w:webHidden/>
          </w:rPr>
          <w:t>19</w:t>
        </w:r>
        <w:r>
          <w:rPr>
            <w:noProof/>
            <w:webHidden/>
          </w:rPr>
          <w:fldChar w:fldCharType="end"/>
        </w:r>
      </w:hyperlink>
    </w:p>
    <w:p w14:paraId="4ABCD94B" w14:textId="20D8445C" w:rsidR="005331D4" w:rsidRDefault="005331D4">
      <w:pPr>
        <w:pStyle w:val="TOC2"/>
        <w:tabs>
          <w:tab w:val="left" w:pos="1200"/>
        </w:tabs>
        <w:rPr>
          <w:rFonts w:eastAsiaTheme="minorEastAsia" w:cstheme="minorBidi"/>
          <w:noProof/>
          <w:kern w:val="2"/>
          <w:lang w:eastAsia="en-NZ"/>
          <w14:ligatures w14:val="standardContextual"/>
        </w:rPr>
      </w:pPr>
      <w:hyperlink w:anchor="_Toc239071398" w:history="1">
        <w:r w:rsidRPr="001001C3">
          <w:rPr>
            <w:rStyle w:val="Hyperlink"/>
            <w:noProof/>
            <w:lang w:val="en-GB"/>
          </w:rPr>
          <w:t>6.2</w:t>
        </w:r>
        <w:r>
          <w:rPr>
            <w:rFonts w:eastAsiaTheme="minorEastAsia" w:cstheme="minorBidi"/>
            <w:noProof/>
            <w:kern w:val="2"/>
            <w:lang w:eastAsia="en-NZ"/>
            <w14:ligatures w14:val="standardContextual"/>
          </w:rPr>
          <w:tab/>
        </w:r>
        <w:r w:rsidRPr="001001C3">
          <w:rPr>
            <w:rStyle w:val="Hyperlink"/>
            <w:noProof/>
            <w:lang w:val="en-GB"/>
          </w:rPr>
          <w:t>Internal Sound Insulation</w:t>
        </w:r>
        <w:r>
          <w:rPr>
            <w:noProof/>
            <w:webHidden/>
          </w:rPr>
          <w:tab/>
        </w:r>
        <w:r>
          <w:rPr>
            <w:noProof/>
            <w:webHidden/>
          </w:rPr>
          <w:fldChar w:fldCharType="begin"/>
        </w:r>
        <w:r>
          <w:rPr>
            <w:noProof/>
            <w:webHidden/>
          </w:rPr>
          <w:instrText xml:space="preserve"> PAGEREF _Toc239071398 \h </w:instrText>
        </w:r>
        <w:r>
          <w:rPr>
            <w:noProof/>
            <w:webHidden/>
          </w:rPr>
        </w:r>
        <w:r>
          <w:rPr>
            <w:noProof/>
            <w:webHidden/>
          </w:rPr>
          <w:fldChar w:fldCharType="separate"/>
        </w:r>
        <w:r>
          <w:rPr>
            <w:noProof/>
            <w:webHidden/>
          </w:rPr>
          <w:t>19</w:t>
        </w:r>
        <w:r>
          <w:rPr>
            <w:noProof/>
            <w:webHidden/>
          </w:rPr>
          <w:fldChar w:fldCharType="end"/>
        </w:r>
      </w:hyperlink>
    </w:p>
    <w:p w14:paraId="49E8F022" w14:textId="1514B840" w:rsidR="005331D4" w:rsidRDefault="005331D4">
      <w:pPr>
        <w:pStyle w:val="TOC2"/>
        <w:tabs>
          <w:tab w:val="left" w:pos="1200"/>
        </w:tabs>
        <w:rPr>
          <w:rFonts w:eastAsiaTheme="minorEastAsia" w:cstheme="minorBidi"/>
          <w:noProof/>
          <w:kern w:val="2"/>
          <w:lang w:eastAsia="en-NZ"/>
          <w14:ligatures w14:val="standardContextual"/>
        </w:rPr>
      </w:pPr>
      <w:hyperlink w:anchor="_Toc239071399" w:history="1">
        <w:r w:rsidRPr="001001C3">
          <w:rPr>
            <w:rStyle w:val="Hyperlink"/>
            <w:noProof/>
            <w:lang w:val="en-GB"/>
          </w:rPr>
          <w:t>6.3</w:t>
        </w:r>
        <w:r>
          <w:rPr>
            <w:rFonts w:eastAsiaTheme="minorEastAsia" w:cstheme="minorBidi"/>
            <w:noProof/>
            <w:kern w:val="2"/>
            <w:lang w:eastAsia="en-NZ"/>
            <w14:ligatures w14:val="standardContextual"/>
          </w:rPr>
          <w:tab/>
        </w:r>
        <w:r w:rsidRPr="001001C3">
          <w:rPr>
            <w:rStyle w:val="Hyperlink"/>
            <w:noProof/>
            <w:lang w:val="en-GB"/>
          </w:rPr>
          <w:t>Reverberation and Room Acoustics</w:t>
        </w:r>
        <w:r>
          <w:rPr>
            <w:noProof/>
            <w:webHidden/>
          </w:rPr>
          <w:tab/>
        </w:r>
        <w:r>
          <w:rPr>
            <w:noProof/>
            <w:webHidden/>
          </w:rPr>
          <w:fldChar w:fldCharType="begin"/>
        </w:r>
        <w:r>
          <w:rPr>
            <w:noProof/>
            <w:webHidden/>
          </w:rPr>
          <w:instrText xml:space="preserve"> PAGEREF _Toc239071399 \h </w:instrText>
        </w:r>
        <w:r>
          <w:rPr>
            <w:noProof/>
            <w:webHidden/>
          </w:rPr>
        </w:r>
        <w:r>
          <w:rPr>
            <w:noProof/>
            <w:webHidden/>
          </w:rPr>
          <w:fldChar w:fldCharType="separate"/>
        </w:r>
        <w:r>
          <w:rPr>
            <w:noProof/>
            <w:webHidden/>
          </w:rPr>
          <w:t>19</w:t>
        </w:r>
        <w:r>
          <w:rPr>
            <w:noProof/>
            <w:webHidden/>
          </w:rPr>
          <w:fldChar w:fldCharType="end"/>
        </w:r>
      </w:hyperlink>
    </w:p>
    <w:p w14:paraId="085112AF" w14:textId="65C6C3CC" w:rsidR="005331D4" w:rsidRDefault="005331D4">
      <w:pPr>
        <w:pStyle w:val="TOC2"/>
        <w:tabs>
          <w:tab w:val="left" w:pos="1200"/>
        </w:tabs>
        <w:rPr>
          <w:rFonts w:eastAsiaTheme="minorEastAsia" w:cstheme="minorBidi"/>
          <w:noProof/>
          <w:kern w:val="2"/>
          <w:lang w:eastAsia="en-NZ"/>
          <w14:ligatures w14:val="standardContextual"/>
        </w:rPr>
      </w:pPr>
      <w:hyperlink w:anchor="_Toc239071400" w:history="1">
        <w:r w:rsidRPr="001001C3">
          <w:rPr>
            <w:rStyle w:val="Hyperlink"/>
            <w:noProof/>
            <w:lang w:val="en-GB"/>
          </w:rPr>
          <w:t>6.4</w:t>
        </w:r>
        <w:r>
          <w:rPr>
            <w:rFonts w:eastAsiaTheme="minorEastAsia" w:cstheme="minorBidi"/>
            <w:noProof/>
            <w:kern w:val="2"/>
            <w:lang w:eastAsia="en-NZ"/>
            <w14:ligatures w14:val="standardContextual"/>
          </w:rPr>
          <w:tab/>
        </w:r>
        <w:r w:rsidRPr="001001C3">
          <w:rPr>
            <w:rStyle w:val="Hyperlink"/>
            <w:noProof/>
            <w:lang w:val="en-GB"/>
          </w:rPr>
          <w:t>External Noise</w:t>
        </w:r>
        <w:r>
          <w:rPr>
            <w:noProof/>
            <w:webHidden/>
          </w:rPr>
          <w:tab/>
        </w:r>
        <w:r>
          <w:rPr>
            <w:noProof/>
            <w:webHidden/>
          </w:rPr>
          <w:fldChar w:fldCharType="begin"/>
        </w:r>
        <w:r>
          <w:rPr>
            <w:noProof/>
            <w:webHidden/>
          </w:rPr>
          <w:instrText xml:space="preserve"> PAGEREF _Toc239071400 \h </w:instrText>
        </w:r>
        <w:r>
          <w:rPr>
            <w:noProof/>
            <w:webHidden/>
          </w:rPr>
        </w:r>
        <w:r>
          <w:rPr>
            <w:noProof/>
            <w:webHidden/>
          </w:rPr>
          <w:fldChar w:fldCharType="separate"/>
        </w:r>
        <w:r>
          <w:rPr>
            <w:noProof/>
            <w:webHidden/>
          </w:rPr>
          <w:t>19</w:t>
        </w:r>
        <w:r>
          <w:rPr>
            <w:noProof/>
            <w:webHidden/>
          </w:rPr>
          <w:fldChar w:fldCharType="end"/>
        </w:r>
      </w:hyperlink>
    </w:p>
    <w:p w14:paraId="29467E3F" w14:textId="1129C714" w:rsidR="005331D4" w:rsidRDefault="005331D4">
      <w:pPr>
        <w:pStyle w:val="TOC2"/>
        <w:tabs>
          <w:tab w:val="left" w:pos="1200"/>
        </w:tabs>
        <w:rPr>
          <w:rFonts w:eastAsiaTheme="minorEastAsia" w:cstheme="minorBidi"/>
          <w:noProof/>
          <w:kern w:val="2"/>
          <w:lang w:eastAsia="en-NZ"/>
          <w14:ligatures w14:val="standardContextual"/>
        </w:rPr>
      </w:pPr>
      <w:hyperlink w:anchor="_Toc239071401" w:history="1">
        <w:r w:rsidRPr="001001C3">
          <w:rPr>
            <w:rStyle w:val="Hyperlink"/>
            <w:noProof/>
            <w:lang w:val="en-GB"/>
          </w:rPr>
          <w:t>6.5</w:t>
        </w:r>
        <w:r>
          <w:rPr>
            <w:rFonts w:eastAsiaTheme="minorEastAsia" w:cstheme="minorBidi"/>
            <w:noProof/>
            <w:kern w:val="2"/>
            <w:lang w:eastAsia="en-NZ"/>
            <w14:ligatures w14:val="standardContextual"/>
          </w:rPr>
          <w:tab/>
        </w:r>
        <w:r w:rsidRPr="001001C3">
          <w:rPr>
            <w:rStyle w:val="Hyperlink"/>
            <w:noProof/>
            <w:lang w:val="en-GB"/>
          </w:rPr>
          <w:t>Mechanical Service Noise</w:t>
        </w:r>
        <w:r>
          <w:rPr>
            <w:noProof/>
            <w:webHidden/>
          </w:rPr>
          <w:tab/>
        </w:r>
        <w:r>
          <w:rPr>
            <w:noProof/>
            <w:webHidden/>
          </w:rPr>
          <w:fldChar w:fldCharType="begin"/>
        </w:r>
        <w:r>
          <w:rPr>
            <w:noProof/>
            <w:webHidden/>
          </w:rPr>
          <w:instrText xml:space="preserve"> PAGEREF _Toc239071401 \h </w:instrText>
        </w:r>
        <w:r>
          <w:rPr>
            <w:noProof/>
            <w:webHidden/>
          </w:rPr>
        </w:r>
        <w:r>
          <w:rPr>
            <w:noProof/>
            <w:webHidden/>
          </w:rPr>
          <w:fldChar w:fldCharType="separate"/>
        </w:r>
        <w:r>
          <w:rPr>
            <w:noProof/>
            <w:webHidden/>
          </w:rPr>
          <w:t>19</w:t>
        </w:r>
        <w:r>
          <w:rPr>
            <w:noProof/>
            <w:webHidden/>
          </w:rPr>
          <w:fldChar w:fldCharType="end"/>
        </w:r>
      </w:hyperlink>
    </w:p>
    <w:p w14:paraId="1065F2FC" w14:textId="12A769AB" w:rsidR="005331D4" w:rsidRDefault="005331D4">
      <w:pPr>
        <w:pStyle w:val="TOC1"/>
        <w:tabs>
          <w:tab w:val="left" w:pos="482"/>
          <w:tab w:val="right" w:leader="dot" w:pos="9402"/>
        </w:tabs>
        <w:rPr>
          <w:rFonts w:eastAsiaTheme="minorEastAsia" w:cstheme="minorBidi"/>
          <w:noProof/>
          <w:kern w:val="2"/>
          <w:lang w:eastAsia="en-NZ"/>
          <w14:ligatures w14:val="standardContextual"/>
        </w:rPr>
      </w:pPr>
      <w:hyperlink w:anchor="_Toc239071402" w:history="1">
        <w:r w:rsidRPr="001001C3">
          <w:rPr>
            <w:rStyle w:val="Hyperlink"/>
            <w:noProof/>
          </w:rPr>
          <w:t>7.</w:t>
        </w:r>
        <w:r>
          <w:rPr>
            <w:rFonts w:eastAsiaTheme="minorEastAsia" w:cstheme="minorBidi"/>
            <w:noProof/>
            <w:kern w:val="2"/>
            <w:lang w:eastAsia="en-NZ"/>
            <w14:ligatures w14:val="standardContextual"/>
          </w:rPr>
          <w:tab/>
        </w:r>
        <w:r w:rsidRPr="001001C3">
          <w:rPr>
            <w:rStyle w:val="Hyperlink"/>
            <w:noProof/>
          </w:rPr>
          <w:t>Outdoor Air Supply &amp; CO</w:t>
        </w:r>
        <w:r w:rsidRPr="001001C3">
          <w:rPr>
            <w:rStyle w:val="Hyperlink"/>
            <w:noProof/>
            <w:vertAlign w:val="subscript"/>
          </w:rPr>
          <w:t>2</w:t>
        </w:r>
        <w:r w:rsidRPr="001001C3">
          <w:rPr>
            <w:rStyle w:val="Hyperlink"/>
            <w:noProof/>
          </w:rPr>
          <w:t xml:space="preserve"> Compliance</w:t>
        </w:r>
        <w:r>
          <w:rPr>
            <w:noProof/>
            <w:webHidden/>
          </w:rPr>
          <w:tab/>
        </w:r>
        <w:r>
          <w:rPr>
            <w:noProof/>
            <w:webHidden/>
          </w:rPr>
          <w:fldChar w:fldCharType="begin"/>
        </w:r>
        <w:r>
          <w:rPr>
            <w:noProof/>
            <w:webHidden/>
          </w:rPr>
          <w:instrText xml:space="preserve"> PAGEREF _Toc239071402 \h </w:instrText>
        </w:r>
        <w:r>
          <w:rPr>
            <w:noProof/>
            <w:webHidden/>
          </w:rPr>
        </w:r>
        <w:r>
          <w:rPr>
            <w:noProof/>
            <w:webHidden/>
          </w:rPr>
          <w:fldChar w:fldCharType="separate"/>
        </w:r>
        <w:r>
          <w:rPr>
            <w:noProof/>
            <w:webHidden/>
          </w:rPr>
          <w:t>20</w:t>
        </w:r>
        <w:r>
          <w:rPr>
            <w:noProof/>
            <w:webHidden/>
          </w:rPr>
          <w:fldChar w:fldCharType="end"/>
        </w:r>
      </w:hyperlink>
    </w:p>
    <w:p w14:paraId="32275496" w14:textId="3DC87236" w:rsidR="005331D4" w:rsidRDefault="005331D4">
      <w:pPr>
        <w:pStyle w:val="TOC2"/>
        <w:tabs>
          <w:tab w:val="left" w:pos="1200"/>
        </w:tabs>
        <w:rPr>
          <w:rFonts w:eastAsiaTheme="minorEastAsia" w:cstheme="minorBidi"/>
          <w:noProof/>
          <w:kern w:val="2"/>
          <w:lang w:eastAsia="en-NZ"/>
          <w14:ligatures w14:val="standardContextual"/>
        </w:rPr>
      </w:pPr>
      <w:hyperlink w:anchor="_Toc239071403" w:history="1">
        <w:r w:rsidRPr="001001C3">
          <w:rPr>
            <w:rStyle w:val="Hyperlink"/>
            <w:noProof/>
            <w:lang w:val="en-GB"/>
          </w:rPr>
          <w:t>7.1</w:t>
        </w:r>
        <w:r>
          <w:rPr>
            <w:rFonts w:eastAsiaTheme="minorEastAsia" w:cstheme="minorBidi"/>
            <w:noProof/>
            <w:kern w:val="2"/>
            <w:lang w:eastAsia="en-NZ"/>
            <w14:ligatures w14:val="standardContextual"/>
          </w:rPr>
          <w:tab/>
        </w:r>
        <w:r w:rsidRPr="001001C3">
          <w:rPr>
            <w:rStyle w:val="Hyperlink"/>
            <w:noProof/>
            <w:lang w:val="en-GB"/>
          </w:rPr>
          <w:t>Outdoor Air Supply</w:t>
        </w:r>
        <w:r>
          <w:rPr>
            <w:noProof/>
            <w:webHidden/>
          </w:rPr>
          <w:tab/>
        </w:r>
        <w:r>
          <w:rPr>
            <w:noProof/>
            <w:webHidden/>
          </w:rPr>
          <w:fldChar w:fldCharType="begin"/>
        </w:r>
        <w:r>
          <w:rPr>
            <w:noProof/>
            <w:webHidden/>
          </w:rPr>
          <w:instrText xml:space="preserve"> PAGEREF _Toc239071403 \h </w:instrText>
        </w:r>
        <w:r>
          <w:rPr>
            <w:noProof/>
            <w:webHidden/>
          </w:rPr>
        </w:r>
        <w:r>
          <w:rPr>
            <w:noProof/>
            <w:webHidden/>
          </w:rPr>
          <w:fldChar w:fldCharType="separate"/>
        </w:r>
        <w:r>
          <w:rPr>
            <w:noProof/>
            <w:webHidden/>
          </w:rPr>
          <w:t>20</w:t>
        </w:r>
        <w:r>
          <w:rPr>
            <w:noProof/>
            <w:webHidden/>
          </w:rPr>
          <w:fldChar w:fldCharType="end"/>
        </w:r>
      </w:hyperlink>
    </w:p>
    <w:p w14:paraId="29E4CA52" w14:textId="18E35680" w:rsidR="005331D4" w:rsidRDefault="005331D4">
      <w:pPr>
        <w:pStyle w:val="TOC2"/>
        <w:tabs>
          <w:tab w:val="left" w:pos="1200"/>
        </w:tabs>
        <w:rPr>
          <w:rFonts w:eastAsiaTheme="minorEastAsia" w:cstheme="minorBidi"/>
          <w:noProof/>
          <w:kern w:val="2"/>
          <w:lang w:eastAsia="en-NZ"/>
          <w14:ligatures w14:val="standardContextual"/>
        </w:rPr>
      </w:pPr>
      <w:hyperlink w:anchor="_Toc239071404" w:history="1">
        <w:r w:rsidRPr="001001C3">
          <w:rPr>
            <w:rStyle w:val="Hyperlink"/>
            <w:noProof/>
            <w:lang w:val="en-GB"/>
          </w:rPr>
          <w:t>7.2</w:t>
        </w:r>
        <w:r>
          <w:rPr>
            <w:rFonts w:eastAsiaTheme="minorEastAsia" w:cstheme="minorBidi"/>
            <w:noProof/>
            <w:kern w:val="2"/>
            <w:lang w:eastAsia="en-NZ"/>
            <w14:ligatures w14:val="standardContextual"/>
          </w:rPr>
          <w:tab/>
        </w:r>
        <w:r w:rsidRPr="001001C3">
          <w:rPr>
            <w:rStyle w:val="Hyperlink"/>
            <w:noProof/>
            <w:lang w:val="en-GB"/>
          </w:rPr>
          <w:t>CO</w:t>
        </w:r>
        <w:r w:rsidRPr="001001C3">
          <w:rPr>
            <w:rStyle w:val="Hyperlink"/>
            <w:noProof/>
            <w:vertAlign w:val="subscript"/>
            <w:lang w:val="en-GB"/>
          </w:rPr>
          <w:t>2</w:t>
        </w:r>
        <w:r w:rsidRPr="001001C3">
          <w:rPr>
            <w:rStyle w:val="Hyperlink"/>
            <w:noProof/>
            <w:lang w:val="en-GB"/>
          </w:rPr>
          <w:t xml:space="preserve"> Concentrations</w:t>
        </w:r>
        <w:r>
          <w:rPr>
            <w:noProof/>
            <w:webHidden/>
          </w:rPr>
          <w:tab/>
        </w:r>
        <w:r>
          <w:rPr>
            <w:noProof/>
            <w:webHidden/>
          </w:rPr>
          <w:fldChar w:fldCharType="begin"/>
        </w:r>
        <w:r>
          <w:rPr>
            <w:noProof/>
            <w:webHidden/>
          </w:rPr>
          <w:instrText xml:space="preserve"> PAGEREF _Toc239071404 \h </w:instrText>
        </w:r>
        <w:r>
          <w:rPr>
            <w:noProof/>
            <w:webHidden/>
          </w:rPr>
        </w:r>
        <w:r>
          <w:rPr>
            <w:noProof/>
            <w:webHidden/>
          </w:rPr>
          <w:fldChar w:fldCharType="separate"/>
        </w:r>
        <w:r>
          <w:rPr>
            <w:noProof/>
            <w:webHidden/>
          </w:rPr>
          <w:t>20</w:t>
        </w:r>
        <w:r>
          <w:rPr>
            <w:noProof/>
            <w:webHidden/>
          </w:rPr>
          <w:fldChar w:fldCharType="end"/>
        </w:r>
      </w:hyperlink>
    </w:p>
    <w:p w14:paraId="49327EBC" w14:textId="3C772800" w:rsidR="005331D4" w:rsidRDefault="005331D4">
      <w:pPr>
        <w:pStyle w:val="TOC1"/>
        <w:tabs>
          <w:tab w:val="left" w:pos="482"/>
          <w:tab w:val="right" w:leader="dot" w:pos="9402"/>
        </w:tabs>
        <w:rPr>
          <w:rFonts w:eastAsiaTheme="minorEastAsia" w:cstheme="minorBidi"/>
          <w:noProof/>
          <w:kern w:val="2"/>
          <w:lang w:eastAsia="en-NZ"/>
          <w14:ligatures w14:val="standardContextual"/>
        </w:rPr>
      </w:pPr>
      <w:hyperlink w:anchor="_Toc239071405" w:history="1">
        <w:r w:rsidRPr="001001C3">
          <w:rPr>
            <w:rStyle w:val="Hyperlink"/>
            <w:noProof/>
          </w:rPr>
          <w:t>8.</w:t>
        </w:r>
        <w:r>
          <w:rPr>
            <w:rFonts w:eastAsiaTheme="minorEastAsia" w:cstheme="minorBidi"/>
            <w:noProof/>
            <w:kern w:val="2"/>
            <w:lang w:eastAsia="en-NZ"/>
            <w14:ligatures w14:val="standardContextual"/>
          </w:rPr>
          <w:tab/>
        </w:r>
        <w:r w:rsidRPr="001001C3">
          <w:rPr>
            <w:rStyle w:val="Hyperlink"/>
            <w:noProof/>
          </w:rPr>
          <w:t>VOC &amp; Refrigerant Compliance</w:t>
        </w:r>
        <w:r>
          <w:rPr>
            <w:noProof/>
            <w:webHidden/>
          </w:rPr>
          <w:tab/>
        </w:r>
        <w:r>
          <w:rPr>
            <w:noProof/>
            <w:webHidden/>
          </w:rPr>
          <w:fldChar w:fldCharType="begin"/>
        </w:r>
        <w:r>
          <w:rPr>
            <w:noProof/>
            <w:webHidden/>
          </w:rPr>
          <w:instrText xml:space="preserve"> PAGEREF _Toc239071405 \h </w:instrText>
        </w:r>
        <w:r>
          <w:rPr>
            <w:noProof/>
            <w:webHidden/>
          </w:rPr>
        </w:r>
        <w:r>
          <w:rPr>
            <w:noProof/>
            <w:webHidden/>
          </w:rPr>
          <w:fldChar w:fldCharType="separate"/>
        </w:r>
        <w:r>
          <w:rPr>
            <w:noProof/>
            <w:webHidden/>
          </w:rPr>
          <w:t>21</w:t>
        </w:r>
        <w:r>
          <w:rPr>
            <w:noProof/>
            <w:webHidden/>
          </w:rPr>
          <w:fldChar w:fldCharType="end"/>
        </w:r>
      </w:hyperlink>
    </w:p>
    <w:p w14:paraId="3134CF0F" w14:textId="21A5A0F6" w:rsidR="005331D4" w:rsidRDefault="005331D4">
      <w:pPr>
        <w:pStyle w:val="TOC2"/>
        <w:tabs>
          <w:tab w:val="left" w:pos="1200"/>
        </w:tabs>
        <w:rPr>
          <w:rFonts w:eastAsiaTheme="minorEastAsia" w:cstheme="minorBidi"/>
          <w:noProof/>
          <w:kern w:val="2"/>
          <w:lang w:eastAsia="en-NZ"/>
          <w14:ligatures w14:val="standardContextual"/>
        </w:rPr>
      </w:pPr>
      <w:hyperlink w:anchor="_Toc239071406" w:history="1">
        <w:r w:rsidRPr="001001C3">
          <w:rPr>
            <w:rStyle w:val="Hyperlink"/>
            <w:noProof/>
            <w:lang w:val="en-GB"/>
          </w:rPr>
          <w:t>8.1</w:t>
        </w:r>
        <w:r>
          <w:rPr>
            <w:rFonts w:eastAsiaTheme="minorEastAsia" w:cstheme="minorBidi"/>
            <w:noProof/>
            <w:kern w:val="2"/>
            <w:lang w:eastAsia="en-NZ"/>
            <w14:ligatures w14:val="standardContextual"/>
          </w:rPr>
          <w:tab/>
        </w:r>
        <w:r w:rsidRPr="001001C3">
          <w:rPr>
            <w:rStyle w:val="Hyperlink"/>
            <w:noProof/>
            <w:lang w:val="en-GB"/>
          </w:rPr>
          <w:t>VOC Concentrations</w:t>
        </w:r>
        <w:r>
          <w:rPr>
            <w:noProof/>
            <w:webHidden/>
          </w:rPr>
          <w:tab/>
        </w:r>
        <w:r>
          <w:rPr>
            <w:noProof/>
            <w:webHidden/>
          </w:rPr>
          <w:fldChar w:fldCharType="begin"/>
        </w:r>
        <w:r>
          <w:rPr>
            <w:noProof/>
            <w:webHidden/>
          </w:rPr>
          <w:instrText xml:space="preserve"> PAGEREF _Toc239071406 \h </w:instrText>
        </w:r>
        <w:r>
          <w:rPr>
            <w:noProof/>
            <w:webHidden/>
          </w:rPr>
        </w:r>
        <w:r>
          <w:rPr>
            <w:noProof/>
            <w:webHidden/>
          </w:rPr>
          <w:fldChar w:fldCharType="separate"/>
        </w:r>
        <w:r>
          <w:rPr>
            <w:noProof/>
            <w:webHidden/>
          </w:rPr>
          <w:t>21</w:t>
        </w:r>
        <w:r>
          <w:rPr>
            <w:noProof/>
            <w:webHidden/>
          </w:rPr>
          <w:fldChar w:fldCharType="end"/>
        </w:r>
      </w:hyperlink>
    </w:p>
    <w:p w14:paraId="51F84758" w14:textId="6A9C35EC" w:rsidR="005331D4" w:rsidRDefault="005331D4">
      <w:pPr>
        <w:pStyle w:val="TOC2"/>
        <w:tabs>
          <w:tab w:val="left" w:pos="1200"/>
        </w:tabs>
        <w:rPr>
          <w:rFonts w:eastAsiaTheme="minorEastAsia" w:cstheme="minorBidi"/>
          <w:noProof/>
          <w:kern w:val="2"/>
          <w:lang w:eastAsia="en-NZ"/>
          <w14:ligatures w14:val="standardContextual"/>
        </w:rPr>
      </w:pPr>
      <w:hyperlink w:anchor="_Toc239071407" w:history="1">
        <w:r w:rsidRPr="001001C3">
          <w:rPr>
            <w:rStyle w:val="Hyperlink"/>
            <w:noProof/>
            <w:lang w:val="en-GB"/>
          </w:rPr>
          <w:t>8.2</w:t>
        </w:r>
        <w:r>
          <w:rPr>
            <w:rFonts w:eastAsiaTheme="minorEastAsia" w:cstheme="minorBidi"/>
            <w:noProof/>
            <w:kern w:val="2"/>
            <w:lang w:eastAsia="en-NZ"/>
            <w14:ligatures w14:val="standardContextual"/>
          </w:rPr>
          <w:tab/>
        </w:r>
        <w:r w:rsidRPr="001001C3">
          <w:rPr>
            <w:rStyle w:val="Hyperlink"/>
            <w:noProof/>
            <w:lang w:val="en-GB"/>
          </w:rPr>
          <w:t>Refrigerants</w:t>
        </w:r>
        <w:r>
          <w:rPr>
            <w:noProof/>
            <w:webHidden/>
          </w:rPr>
          <w:tab/>
        </w:r>
        <w:r>
          <w:rPr>
            <w:noProof/>
            <w:webHidden/>
          </w:rPr>
          <w:fldChar w:fldCharType="begin"/>
        </w:r>
        <w:r>
          <w:rPr>
            <w:noProof/>
            <w:webHidden/>
          </w:rPr>
          <w:instrText xml:space="preserve"> PAGEREF _Toc239071407 \h </w:instrText>
        </w:r>
        <w:r>
          <w:rPr>
            <w:noProof/>
            <w:webHidden/>
          </w:rPr>
        </w:r>
        <w:r>
          <w:rPr>
            <w:noProof/>
            <w:webHidden/>
          </w:rPr>
          <w:fldChar w:fldCharType="separate"/>
        </w:r>
        <w:r>
          <w:rPr>
            <w:noProof/>
            <w:webHidden/>
          </w:rPr>
          <w:t>21</w:t>
        </w:r>
        <w:r>
          <w:rPr>
            <w:noProof/>
            <w:webHidden/>
          </w:rPr>
          <w:fldChar w:fldCharType="end"/>
        </w:r>
      </w:hyperlink>
    </w:p>
    <w:p w14:paraId="3CD5CD17" w14:textId="397A2FD7" w:rsidR="005331D4" w:rsidRDefault="005331D4">
      <w:pPr>
        <w:pStyle w:val="TOC1"/>
        <w:tabs>
          <w:tab w:val="left" w:pos="482"/>
          <w:tab w:val="right" w:leader="dot" w:pos="9402"/>
        </w:tabs>
        <w:rPr>
          <w:rFonts w:eastAsiaTheme="minorEastAsia" w:cstheme="minorBidi"/>
          <w:noProof/>
          <w:kern w:val="2"/>
          <w:lang w:eastAsia="en-NZ"/>
          <w14:ligatures w14:val="standardContextual"/>
        </w:rPr>
      </w:pPr>
      <w:hyperlink w:anchor="_Toc239071408" w:history="1">
        <w:r w:rsidRPr="001001C3">
          <w:rPr>
            <w:rStyle w:val="Hyperlink"/>
            <w:noProof/>
          </w:rPr>
          <w:t>9.</w:t>
        </w:r>
        <w:r>
          <w:rPr>
            <w:rFonts w:eastAsiaTheme="minorEastAsia" w:cstheme="minorBidi"/>
            <w:noProof/>
            <w:kern w:val="2"/>
            <w:lang w:eastAsia="en-NZ"/>
            <w14:ligatures w14:val="standardContextual"/>
          </w:rPr>
          <w:tab/>
        </w:r>
        <w:r w:rsidRPr="001001C3">
          <w:rPr>
            <w:rStyle w:val="Hyperlink"/>
            <w:noProof/>
          </w:rPr>
          <w:t>Thermal Comfort Compliance</w:t>
        </w:r>
        <w:r>
          <w:rPr>
            <w:noProof/>
            <w:webHidden/>
          </w:rPr>
          <w:tab/>
        </w:r>
        <w:r>
          <w:rPr>
            <w:noProof/>
            <w:webHidden/>
          </w:rPr>
          <w:fldChar w:fldCharType="begin"/>
        </w:r>
        <w:r>
          <w:rPr>
            <w:noProof/>
            <w:webHidden/>
          </w:rPr>
          <w:instrText xml:space="preserve"> PAGEREF _Toc239071408 \h </w:instrText>
        </w:r>
        <w:r>
          <w:rPr>
            <w:noProof/>
            <w:webHidden/>
          </w:rPr>
        </w:r>
        <w:r>
          <w:rPr>
            <w:noProof/>
            <w:webHidden/>
          </w:rPr>
          <w:fldChar w:fldCharType="separate"/>
        </w:r>
        <w:r>
          <w:rPr>
            <w:noProof/>
            <w:webHidden/>
          </w:rPr>
          <w:t>22</w:t>
        </w:r>
        <w:r>
          <w:rPr>
            <w:noProof/>
            <w:webHidden/>
          </w:rPr>
          <w:fldChar w:fldCharType="end"/>
        </w:r>
      </w:hyperlink>
    </w:p>
    <w:p w14:paraId="7129C830" w14:textId="0E28F296" w:rsidR="005331D4" w:rsidRDefault="005331D4">
      <w:pPr>
        <w:pStyle w:val="TOC2"/>
        <w:tabs>
          <w:tab w:val="left" w:pos="1200"/>
        </w:tabs>
        <w:rPr>
          <w:rFonts w:eastAsiaTheme="minorEastAsia" w:cstheme="minorBidi"/>
          <w:noProof/>
          <w:kern w:val="2"/>
          <w:lang w:eastAsia="en-NZ"/>
          <w14:ligatures w14:val="standardContextual"/>
        </w:rPr>
      </w:pPr>
      <w:hyperlink w:anchor="_Toc239071409" w:history="1">
        <w:r w:rsidRPr="001001C3">
          <w:rPr>
            <w:rStyle w:val="Hyperlink"/>
            <w:noProof/>
            <w:lang w:val="en-GB"/>
          </w:rPr>
          <w:t>9.1</w:t>
        </w:r>
        <w:r>
          <w:rPr>
            <w:rFonts w:eastAsiaTheme="minorEastAsia" w:cstheme="minorBidi"/>
            <w:noProof/>
            <w:kern w:val="2"/>
            <w:lang w:eastAsia="en-NZ"/>
            <w14:ligatures w14:val="standardContextual"/>
          </w:rPr>
          <w:tab/>
        </w:r>
        <w:r w:rsidRPr="001001C3">
          <w:rPr>
            <w:rStyle w:val="Hyperlink"/>
            <w:noProof/>
            <w:lang w:val="en-GB"/>
          </w:rPr>
          <w:t>Minimum Internal Temperature</w:t>
        </w:r>
        <w:r>
          <w:rPr>
            <w:noProof/>
            <w:webHidden/>
          </w:rPr>
          <w:tab/>
        </w:r>
        <w:r>
          <w:rPr>
            <w:noProof/>
            <w:webHidden/>
          </w:rPr>
          <w:fldChar w:fldCharType="begin"/>
        </w:r>
        <w:r>
          <w:rPr>
            <w:noProof/>
            <w:webHidden/>
          </w:rPr>
          <w:instrText xml:space="preserve"> PAGEREF _Toc239071409 \h </w:instrText>
        </w:r>
        <w:r>
          <w:rPr>
            <w:noProof/>
            <w:webHidden/>
          </w:rPr>
        </w:r>
        <w:r>
          <w:rPr>
            <w:noProof/>
            <w:webHidden/>
          </w:rPr>
          <w:fldChar w:fldCharType="separate"/>
        </w:r>
        <w:r>
          <w:rPr>
            <w:noProof/>
            <w:webHidden/>
          </w:rPr>
          <w:t>22</w:t>
        </w:r>
        <w:r>
          <w:rPr>
            <w:noProof/>
            <w:webHidden/>
          </w:rPr>
          <w:fldChar w:fldCharType="end"/>
        </w:r>
      </w:hyperlink>
    </w:p>
    <w:p w14:paraId="6AF1DBA9" w14:textId="16B3B40D" w:rsidR="005331D4" w:rsidRDefault="005331D4">
      <w:pPr>
        <w:pStyle w:val="TOC2"/>
        <w:tabs>
          <w:tab w:val="left" w:pos="1200"/>
        </w:tabs>
        <w:rPr>
          <w:rFonts w:eastAsiaTheme="minorEastAsia" w:cstheme="minorBidi"/>
          <w:noProof/>
          <w:kern w:val="2"/>
          <w:lang w:eastAsia="en-NZ"/>
          <w14:ligatures w14:val="standardContextual"/>
        </w:rPr>
      </w:pPr>
      <w:hyperlink w:anchor="_Toc239071410" w:history="1">
        <w:r w:rsidRPr="001001C3">
          <w:rPr>
            <w:rStyle w:val="Hyperlink"/>
            <w:noProof/>
            <w:lang w:val="en-GB"/>
          </w:rPr>
          <w:t>9.2</w:t>
        </w:r>
        <w:r>
          <w:rPr>
            <w:rFonts w:eastAsiaTheme="minorEastAsia" w:cstheme="minorBidi"/>
            <w:noProof/>
            <w:kern w:val="2"/>
            <w:lang w:eastAsia="en-NZ"/>
            <w14:ligatures w14:val="standardContextual"/>
          </w:rPr>
          <w:tab/>
        </w:r>
        <w:r w:rsidRPr="001001C3">
          <w:rPr>
            <w:rStyle w:val="Hyperlink"/>
            <w:noProof/>
            <w:lang w:val="en-GB"/>
          </w:rPr>
          <w:t>Maximum Internal Temperature</w:t>
        </w:r>
        <w:r>
          <w:rPr>
            <w:noProof/>
            <w:webHidden/>
          </w:rPr>
          <w:tab/>
        </w:r>
        <w:r>
          <w:rPr>
            <w:noProof/>
            <w:webHidden/>
          </w:rPr>
          <w:fldChar w:fldCharType="begin"/>
        </w:r>
        <w:r>
          <w:rPr>
            <w:noProof/>
            <w:webHidden/>
          </w:rPr>
          <w:instrText xml:space="preserve"> PAGEREF _Toc239071410 \h </w:instrText>
        </w:r>
        <w:r>
          <w:rPr>
            <w:noProof/>
            <w:webHidden/>
          </w:rPr>
        </w:r>
        <w:r>
          <w:rPr>
            <w:noProof/>
            <w:webHidden/>
          </w:rPr>
          <w:fldChar w:fldCharType="separate"/>
        </w:r>
        <w:r>
          <w:rPr>
            <w:noProof/>
            <w:webHidden/>
          </w:rPr>
          <w:t>22</w:t>
        </w:r>
        <w:r>
          <w:rPr>
            <w:noProof/>
            <w:webHidden/>
          </w:rPr>
          <w:fldChar w:fldCharType="end"/>
        </w:r>
      </w:hyperlink>
    </w:p>
    <w:p w14:paraId="5B84D6E8" w14:textId="6B3D07B3" w:rsidR="005331D4" w:rsidRDefault="005331D4">
      <w:pPr>
        <w:pStyle w:val="TOC1"/>
        <w:tabs>
          <w:tab w:val="left" w:pos="720"/>
          <w:tab w:val="right" w:leader="dot" w:pos="9402"/>
        </w:tabs>
        <w:rPr>
          <w:rFonts w:eastAsiaTheme="minorEastAsia" w:cstheme="minorBidi"/>
          <w:noProof/>
          <w:kern w:val="2"/>
          <w:lang w:eastAsia="en-NZ"/>
          <w14:ligatures w14:val="standardContextual"/>
        </w:rPr>
      </w:pPr>
      <w:hyperlink w:anchor="_Toc239071411" w:history="1">
        <w:r w:rsidRPr="001001C3">
          <w:rPr>
            <w:rStyle w:val="Hyperlink"/>
            <w:noProof/>
          </w:rPr>
          <w:t>10.</w:t>
        </w:r>
        <w:r>
          <w:rPr>
            <w:rFonts w:eastAsiaTheme="minorEastAsia" w:cstheme="minorBidi"/>
            <w:noProof/>
            <w:kern w:val="2"/>
            <w:lang w:eastAsia="en-NZ"/>
            <w14:ligatures w14:val="standardContextual"/>
          </w:rPr>
          <w:tab/>
        </w:r>
        <w:r w:rsidRPr="001001C3">
          <w:rPr>
            <w:rStyle w:val="Hyperlink"/>
            <w:noProof/>
          </w:rPr>
          <w:t>Thermal Performance (Insulation) Compliance</w:t>
        </w:r>
        <w:r>
          <w:rPr>
            <w:noProof/>
            <w:webHidden/>
          </w:rPr>
          <w:tab/>
        </w:r>
        <w:r>
          <w:rPr>
            <w:noProof/>
            <w:webHidden/>
          </w:rPr>
          <w:fldChar w:fldCharType="begin"/>
        </w:r>
        <w:r>
          <w:rPr>
            <w:noProof/>
            <w:webHidden/>
          </w:rPr>
          <w:instrText xml:space="preserve"> PAGEREF _Toc239071411 \h </w:instrText>
        </w:r>
        <w:r>
          <w:rPr>
            <w:noProof/>
            <w:webHidden/>
          </w:rPr>
        </w:r>
        <w:r>
          <w:rPr>
            <w:noProof/>
            <w:webHidden/>
          </w:rPr>
          <w:fldChar w:fldCharType="separate"/>
        </w:r>
        <w:r>
          <w:rPr>
            <w:noProof/>
            <w:webHidden/>
          </w:rPr>
          <w:t>26</w:t>
        </w:r>
        <w:r>
          <w:rPr>
            <w:noProof/>
            <w:webHidden/>
          </w:rPr>
          <w:fldChar w:fldCharType="end"/>
        </w:r>
      </w:hyperlink>
    </w:p>
    <w:p w14:paraId="12356D82" w14:textId="5A42C2A2" w:rsidR="005331D4" w:rsidRDefault="005331D4">
      <w:pPr>
        <w:pStyle w:val="TOC2"/>
        <w:tabs>
          <w:tab w:val="left" w:pos="1200"/>
        </w:tabs>
        <w:rPr>
          <w:rFonts w:eastAsiaTheme="minorEastAsia" w:cstheme="minorBidi"/>
          <w:noProof/>
          <w:kern w:val="2"/>
          <w:lang w:eastAsia="en-NZ"/>
          <w14:ligatures w14:val="standardContextual"/>
        </w:rPr>
      </w:pPr>
      <w:hyperlink w:anchor="_Toc239071412" w:history="1">
        <w:r w:rsidRPr="001001C3">
          <w:rPr>
            <w:rStyle w:val="Hyperlink"/>
            <w:noProof/>
            <w:lang w:val="en-GB"/>
          </w:rPr>
          <w:t>10.1</w:t>
        </w:r>
        <w:r>
          <w:rPr>
            <w:rFonts w:eastAsiaTheme="minorEastAsia" w:cstheme="minorBidi"/>
            <w:noProof/>
            <w:kern w:val="2"/>
            <w:lang w:eastAsia="en-NZ"/>
            <w14:ligatures w14:val="standardContextual"/>
          </w:rPr>
          <w:tab/>
        </w:r>
        <w:r w:rsidRPr="001001C3">
          <w:rPr>
            <w:rStyle w:val="Hyperlink"/>
            <w:noProof/>
            <w:lang w:val="en-GB"/>
          </w:rPr>
          <w:t>Building Element R-Values</w:t>
        </w:r>
        <w:r>
          <w:rPr>
            <w:noProof/>
            <w:webHidden/>
          </w:rPr>
          <w:tab/>
        </w:r>
        <w:r>
          <w:rPr>
            <w:noProof/>
            <w:webHidden/>
          </w:rPr>
          <w:fldChar w:fldCharType="begin"/>
        </w:r>
        <w:r>
          <w:rPr>
            <w:noProof/>
            <w:webHidden/>
          </w:rPr>
          <w:instrText xml:space="preserve"> PAGEREF _Toc239071412 \h </w:instrText>
        </w:r>
        <w:r>
          <w:rPr>
            <w:noProof/>
            <w:webHidden/>
          </w:rPr>
        </w:r>
        <w:r>
          <w:rPr>
            <w:noProof/>
            <w:webHidden/>
          </w:rPr>
          <w:fldChar w:fldCharType="separate"/>
        </w:r>
        <w:r>
          <w:rPr>
            <w:noProof/>
            <w:webHidden/>
          </w:rPr>
          <w:t>26</w:t>
        </w:r>
        <w:r>
          <w:rPr>
            <w:noProof/>
            <w:webHidden/>
          </w:rPr>
          <w:fldChar w:fldCharType="end"/>
        </w:r>
      </w:hyperlink>
    </w:p>
    <w:p w14:paraId="26B6C4EF" w14:textId="613BDC22" w:rsidR="005331D4" w:rsidRDefault="005331D4">
      <w:pPr>
        <w:pStyle w:val="TOC2"/>
        <w:tabs>
          <w:tab w:val="left" w:pos="1200"/>
        </w:tabs>
        <w:rPr>
          <w:rFonts w:eastAsiaTheme="minorEastAsia" w:cstheme="minorBidi"/>
          <w:noProof/>
          <w:kern w:val="2"/>
          <w:lang w:eastAsia="en-NZ"/>
          <w14:ligatures w14:val="standardContextual"/>
        </w:rPr>
      </w:pPr>
      <w:hyperlink w:anchor="_Toc239071413" w:history="1">
        <w:r w:rsidRPr="001001C3">
          <w:rPr>
            <w:rStyle w:val="Hyperlink"/>
            <w:noProof/>
            <w:lang w:val="en-GB"/>
          </w:rPr>
          <w:t>10.2</w:t>
        </w:r>
        <w:r>
          <w:rPr>
            <w:rFonts w:eastAsiaTheme="minorEastAsia" w:cstheme="minorBidi"/>
            <w:noProof/>
            <w:kern w:val="2"/>
            <w:lang w:eastAsia="en-NZ"/>
            <w14:ligatures w14:val="standardContextual"/>
          </w:rPr>
          <w:tab/>
        </w:r>
        <w:r w:rsidRPr="001001C3">
          <w:rPr>
            <w:rStyle w:val="Hyperlink"/>
            <w:noProof/>
            <w:lang w:val="en-GB"/>
          </w:rPr>
          <w:t>Window to Wall Ratios</w:t>
        </w:r>
        <w:r>
          <w:rPr>
            <w:noProof/>
            <w:webHidden/>
          </w:rPr>
          <w:tab/>
        </w:r>
        <w:r>
          <w:rPr>
            <w:noProof/>
            <w:webHidden/>
          </w:rPr>
          <w:fldChar w:fldCharType="begin"/>
        </w:r>
        <w:r>
          <w:rPr>
            <w:noProof/>
            <w:webHidden/>
          </w:rPr>
          <w:instrText xml:space="preserve"> PAGEREF _Toc239071413 \h </w:instrText>
        </w:r>
        <w:r>
          <w:rPr>
            <w:noProof/>
            <w:webHidden/>
          </w:rPr>
        </w:r>
        <w:r>
          <w:rPr>
            <w:noProof/>
            <w:webHidden/>
          </w:rPr>
          <w:fldChar w:fldCharType="separate"/>
        </w:r>
        <w:r>
          <w:rPr>
            <w:noProof/>
            <w:webHidden/>
          </w:rPr>
          <w:t>26</w:t>
        </w:r>
        <w:r>
          <w:rPr>
            <w:noProof/>
            <w:webHidden/>
          </w:rPr>
          <w:fldChar w:fldCharType="end"/>
        </w:r>
      </w:hyperlink>
    </w:p>
    <w:p w14:paraId="4CADBAD9" w14:textId="4AC80EC1" w:rsidR="005331D4" w:rsidRDefault="005331D4">
      <w:pPr>
        <w:pStyle w:val="TOC1"/>
        <w:tabs>
          <w:tab w:val="left" w:pos="720"/>
          <w:tab w:val="right" w:leader="dot" w:pos="9402"/>
        </w:tabs>
        <w:rPr>
          <w:rFonts w:eastAsiaTheme="minorEastAsia" w:cstheme="minorBidi"/>
          <w:noProof/>
          <w:kern w:val="2"/>
          <w:lang w:eastAsia="en-NZ"/>
          <w14:ligatures w14:val="standardContextual"/>
        </w:rPr>
      </w:pPr>
      <w:hyperlink w:anchor="_Toc239071414" w:history="1">
        <w:r w:rsidRPr="001001C3">
          <w:rPr>
            <w:rStyle w:val="Hyperlink"/>
            <w:noProof/>
          </w:rPr>
          <w:t>11.</w:t>
        </w:r>
        <w:r>
          <w:rPr>
            <w:rFonts w:eastAsiaTheme="minorEastAsia" w:cstheme="minorBidi"/>
            <w:noProof/>
            <w:kern w:val="2"/>
            <w:lang w:eastAsia="en-NZ"/>
            <w14:ligatures w14:val="standardContextual"/>
          </w:rPr>
          <w:tab/>
        </w:r>
        <w:r w:rsidRPr="001001C3">
          <w:rPr>
            <w:rStyle w:val="Hyperlink"/>
            <w:noProof/>
          </w:rPr>
          <w:t>Heating &amp; Cooling System Life Cycle Cost Analysis</w:t>
        </w:r>
        <w:r>
          <w:rPr>
            <w:noProof/>
            <w:webHidden/>
          </w:rPr>
          <w:tab/>
        </w:r>
        <w:r>
          <w:rPr>
            <w:noProof/>
            <w:webHidden/>
          </w:rPr>
          <w:fldChar w:fldCharType="begin"/>
        </w:r>
        <w:r>
          <w:rPr>
            <w:noProof/>
            <w:webHidden/>
          </w:rPr>
          <w:instrText xml:space="preserve"> PAGEREF _Toc239071414 \h </w:instrText>
        </w:r>
        <w:r>
          <w:rPr>
            <w:noProof/>
            <w:webHidden/>
          </w:rPr>
        </w:r>
        <w:r>
          <w:rPr>
            <w:noProof/>
            <w:webHidden/>
          </w:rPr>
          <w:fldChar w:fldCharType="separate"/>
        </w:r>
        <w:r>
          <w:rPr>
            <w:noProof/>
            <w:webHidden/>
          </w:rPr>
          <w:t>27</w:t>
        </w:r>
        <w:r>
          <w:rPr>
            <w:noProof/>
            <w:webHidden/>
          </w:rPr>
          <w:fldChar w:fldCharType="end"/>
        </w:r>
      </w:hyperlink>
    </w:p>
    <w:p w14:paraId="3FE5EF3F" w14:textId="06EE1DDC" w:rsidR="005331D4" w:rsidRDefault="005331D4">
      <w:pPr>
        <w:pStyle w:val="TOC2"/>
        <w:tabs>
          <w:tab w:val="left" w:pos="1200"/>
        </w:tabs>
        <w:rPr>
          <w:rFonts w:eastAsiaTheme="minorEastAsia" w:cstheme="minorBidi"/>
          <w:noProof/>
          <w:kern w:val="2"/>
          <w:lang w:eastAsia="en-NZ"/>
          <w14:ligatures w14:val="standardContextual"/>
        </w:rPr>
      </w:pPr>
      <w:hyperlink w:anchor="_Toc239071415" w:history="1">
        <w:r w:rsidRPr="001001C3">
          <w:rPr>
            <w:rStyle w:val="Hyperlink"/>
            <w:noProof/>
          </w:rPr>
          <w:t>11.1</w:t>
        </w:r>
        <w:r>
          <w:rPr>
            <w:rFonts w:eastAsiaTheme="minorEastAsia" w:cstheme="minorBidi"/>
            <w:noProof/>
            <w:kern w:val="2"/>
            <w:lang w:eastAsia="en-NZ"/>
            <w14:ligatures w14:val="standardContextual"/>
          </w:rPr>
          <w:tab/>
        </w:r>
        <w:r w:rsidRPr="001001C3">
          <w:rPr>
            <w:rStyle w:val="Hyperlink"/>
            <w:noProof/>
          </w:rPr>
          <w:t>Life Cycle Cost Analysis</w:t>
        </w:r>
        <w:r>
          <w:rPr>
            <w:noProof/>
            <w:webHidden/>
          </w:rPr>
          <w:tab/>
        </w:r>
        <w:r>
          <w:rPr>
            <w:noProof/>
            <w:webHidden/>
          </w:rPr>
          <w:fldChar w:fldCharType="begin"/>
        </w:r>
        <w:r>
          <w:rPr>
            <w:noProof/>
            <w:webHidden/>
          </w:rPr>
          <w:instrText xml:space="preserve"> PAGEREF _Toc239071415 \h </w:instrText>
        </w:r>
        <w:r>
          <w:rPr>
            <w:noProof/>
            <w:webHidden/>
          </w:rPr>
        </w:r>
        <w:r>
          <w:rPr>
            <w:noProof/>
            <w:webHidden/>
          </w:rPr>
          <w:fldChar w:fldCharType="separate"/>
        </w:r>
        <w:r>
          <w:rPr>
            <w:noProof/>
            <w:webHidden/>
          </w:rPr>
          <w:t>27</w:t>
        </w:r>
        <w:r>
          <w:rPr>
            <w:noProof/>
            <w:webHidden/>
          </w:rPr>
          <w:fldChar w:fldCharType="end"/>
        </w:r>
      </w:hyperlink>
    </w:p>
    <w:p w14:paraId="73182A9C" w14:textId="23CEA392" w:rsidR="005331D4" w:rsidRDefault="005331D4">
      <w:pPr>
        <w:pStyle w:val="TOC1"/>
        <w:tabs>
          <w:tab w:val="left" w:pos="720"/>
          <w:tab w:val="right" w:leader="dot" w:pos="9402"/>
        </w:tabs>
        <w:rPr>
          <w:rFonts w:eastAsiaTheme="minorEastAsia" w:cstheme="minorBidi"/>
          <w:noProof/>
          <w:kern w:val="2"/>
          <w:lang w:eastAsia="en-NZ"/>
          <w14:ligatures w14:val="standardContextual"/>
        </w:rPr>
      </w:pPr>
      <w:hyperlink w:anchor="_Toc239071416" w:history="1">
        <w:r w:rsidRPr="001001C3">
          <w:rPr>
            <w:rStyle w:val="Hyperlink"/>
            <w:noProof/>
          </w:rPr>
          <w:t>12.</w:t>
        </w:r>
        <w:r>
          <w:rPr>
            <w:rFonts w:eastAsiaTheme="minorEastAsia" w:cstheme="minorBidi"/>
            <w:noProof/>
            <w:kern w:val="2"/>
            <w:lang w:eastAsia="en-NZ"/>
            <w14:ligatures w14:val="standardContextual"/>
          </w:rPr>
          <w:tab/>
        </w:r>
        <w:r w:rsidRPr="001001C3">
          <w:rPr>
            <w:rStyle w:val="Hyperlink"/>
            <w:noProof/>
          </w:rPr>
          <w:t>Internal Environmental Monitoring (IEM) Compliance</w:t>
        </w:r>
        <w:r>
          <w:rPr>
            <w:noProof/>
            <w:webHidden/>
          </w:rPr>
          <w:tab/>
        </w:r>
        <w:r>
          <w:rPr>
            <w:noProof/>
            <w:webHidden/>
          </w:rPr>
          <w:fldChar w:fldCharType="begin"/>
        </w:r>
        <w:r>
          <w:rPr>
            <w:noProof/>
            <w:webHidden/>
          </w:rPr>
          <w:instrText xml:space="preserve"> PAGEREF _Toc239071416 \h </w:instrText>
        </w:r>
        <w:r>
          <w:rPr>
            <w:noProof/>
            <w:webHidden/>
          </w:rPr>
        </w:r>
        <w:r>
          <w:rPr>
            <w:noProof/>
            <w:webHidden/>
          </w:rPr>
          <w:fldChar w:fldCharType="separate"/>
        </w:r>
        <w:r>
          <w:rPr>
            <w:noProof/>
            <w:webHidden/>
          </w:rPr>
          <w:t>29</w:t>
        </w:r>
        <w:r>
          <w:rPr>
            <w:noProof/>
            <w:webHidden/>
          </w:rPr>
          <w:fldChar w:fldCharType="end"/>
        </w:r>
      </w:hyperlink>
    </w:p>
    <w:p w14:paraId="0127A401" w14:textId="63B5BC2C" w:rsidR="005331D4" w:rsidRDefault="005331D4">
      <w:pPr>
        <w:pStyle w:val="TOC2"/>
        <w:tabs>
          <w:tab w:val="left" w:pos="1200"/>
        </w:tabs>
        <w:rPr>
          <w:rFonts w:eastAsiaTheme="minorEastAsia" w:cstheme="minorBidi"/>
          <w:noProof/>
          <w:kern w:val="2"/>
          <w:lang w:eastAsia="en-NZ"/>
          <w14:ligatures w14:val="standardContextual"/>
        </w:rPr>
      </w:pPr>
      <w:hyperlink w:anchor="_Toc239071417" w:history="1">
        <w:r w:rsidRPr="001001C3">
          <w:rPr>
            <w:rStyle w:val="Hyperlink"/>
            <w:noProof/>
          </w:rPr>
          <w:t>12.1</w:t>
        </w:r>
        <w:r>
          <w:rPr>
            <w:rFonts w:eastAsiaTheme="minorEastAsia" w:cstheme="minorBidi"/>
            <w:noProof/>
            <w:kern w:val="2"/>
            <w:lang w:eastAsia="en-NZ"/>
            <w14:ligatures w14:val="standardContextual"/>
          </w:rPr>
          <w:tab/>
        </w:r>
        <w:r w:rsidRPr="001001C3">
          <w:rPr>
            <w:rStyle w:val="Hyperlink"/>
            <w:noProof/>
          </w:rPr>
          <w:t>IEM Requirements</w:t>
        </w:r>
        <w:r>
          <w:rPr>
            <w:noProof/>
            <w:webHidden/>
          </w:rPr>
          <w:tab/>
        </w:r>
        <w:r>
          <w:rPr>
            <w:noProof/>
            <w:webHidden/>
          </w:rPr>
          <w:fldChar w:fldCharType="begin"/>
        </w:r>
        <w:r>
          <w:rPr>
            <w:noProof/>
            <w:webHidden/>
          </w:rPr>
          <w:instrText xml:space="preserve"> PAGEREF _Toc239071417 \h </w:instrText>
        </w:r>
        <w:r>
          <w:rPr>
            <w:noProof/>
            <w:webHidden/>
          </w:rPr>
        </w:r>
        <w:r>
          <w:rPr>
            <w:noProof/>
            <w:webHidden/>
          </w:rPr>
          <w:fldChar w:fldCharType="separate"/>
        </w:r>
        <w:r>
          <w:rPr>
            <w:noProof/>
            <w:webHidden/>
          </w:rPr>
          <w:t>29</w:t>
        </w:r>
        <w:r>
          <w:rPr>
            <w:noProof/>
            <w:webHidden/>
          </w:rPr>
          <w:fldChar w:fldCharType="end"/>
        </w:r>
      </w:hyperlink>
    </w:p>
    <w:p w14:paraId="68CB5B41" w14:textId="0F8A41CA" w:rsidR="005331D4" w:rsidRDefault="005331D4">
      <w:pPr>
        <w:pStyle w:val="TOC1"/>
        <w:tabs>
          <w:tab w:val="left" w:pos="720"/>
          <w:tab w:val="right" w:leader="dot" w:pos="9402"/>
        </w:tabs>
        <w:rPr>
          <w:rFonts w:eastAsiaTheme="minorEastAsia" w:cstheme="minorBidi"/>
          <w:noProof/>
          <w:kern w:val="2"/>
          <w:lang w:eastAsia="en-NZ"/>
          <w14:ligatures w14:val="standardContextual"/>
        </w:rPr>
      </w:pPr>
      <w:hyperlink w:anchor="_Toc239071418" w:history="1">
        <w:r w:rsidRPr="001001C3">
          <w:rPr>
            <w:rStyle w:val="Hyperlink"/>
            <w:noProof/>
          </w:rPr>
          <w:t>13.</w:t>
        </w:r>
        <w:r>
          <w:rPr>
            <w:rFonts w:eastAsiaTheme="minorEastAsia" w:cstheme="minorBidi"/>
            <w:noProof/>
            <w:kern w:val="2"/>
            <w:lang w:eastAsia="en-NZ"/>
            <w14:ligatures w14:val="standardContextual"/>
          </w:rPr>
          <w:tab/>
        </w:r>
        <w:r w:rsidRPr="001001C3">
          <w:rPr>
            <w:rStyle w:val="Hyperlink"/>
            <w:noProof/>
          </w:rPr>
          <w:t>Specialist &amp; Ancillary Spaces Compliance</w:t>
        </w:r>
        <w:r>
          <w:rPr>
            <w:noProof/>
            <w:webHidden/>
          </w:rPr>
          <w:tab/>
        </w:r>
        <w:r>
          <w:rPr>
            <w:noProof/>
            <w:webHidden/>
          </w:rPr>
          <w:fldChar w:fldCharType="begin"/>
        </w:r>
        <w:r>
          <w:rPr>
            <w:noProof/>
            <w:webHidden/>
          </w:rPr>
          <w:instrText xml:space="preserve"> PAGEREF _Toc239071418 \h </w:instrText>
        </w:r>
        <w:r>
          <w:rPr>
            <w:noProof/>
            <w:webHidden/>
          </w:rPr>
        </w:r>
        <w:r>
          <w:rPr>
            <w:noProof/>
            <w:webHidden/>
          </w:rPr>
          <w:fldChar w:fldCharType="separate"/>
        </w:r>
        <w:r>
          <w:rPr>
            <w:noProof/>
            <w:webHidden/>
          </w:rPr>
          <w:t>30</w:t>
        </w:r>
        <w:r>
          <w:rPr>
            <w:noProof/>
            <w:webHidden/>
          </w:rPr>
          <w:fldChar w:fldCharType="end"/>
        </w:r>
      </w:hyperlink>
    </w:p>
    <w:p w14:paraId="5C78C2DA" w14:textId="21A7CDA0" w:rsidR="005331D4" w:rsidRDefault="005331D4">
      <w:pPr>
        <w:pStyle w:val="TOC2"/>
        <w:tabs>
          <w:tab w:val="left" w:pos="1200"/>
        </w:tabs>
        <w:rPr>
          <w:rFonts w:eastAsiaTheme="minorEastAsia" w:cstheme="minorBidi"/>
          <w:noProof/>
          <w:kern w:val="2"/>
          <w:lang w:eastAsia="en-NZ"/>
          <w14:ligatures w14:val="standardContextual"/>
        </w:rPr>
      </w:pPr>
      <w:hyperlink w:anchor="_Toc239071419" w:history="1">
        <w:r w:rsidRPr="001001C3">
          <w:rPr>
            <w:rStyle w:val="Hyperlink"/>
            <w:noProof/>
          </w:rPr>
          <w:t>13.1</w:t>
        </w:r>
        <w:r>
          <w:rPr>
            <w:rFonts w:eastAsiaTheme="minorEastAsia" w:cstheme="minorBidi"/>
            <w:noProof/>
            <w:kern w:val="2"/>
            <w:lang w:eastAsia="en-NZ"/>
            <w14:ligatures w14:val="standardContextual"/>
          </w:rPr>
          <w:tab/>
        </w:r>
        <w:r w:rsidRPr="001001C3">
          <w:rPr>
            <w:rStyle w:val="Hyperlink"/>
            <w:noProof/>
          </w:rPr>
          <w:t>Specialist &amp; Ancillary Spaces Requirements0</w:t>
        </w:r>
        <w:r>
          <w:rPr>
            <w:noProof/>
            <w:webHidden/>
          </w:rPr>
          <w:tab/>
        </w:r>
        <w:r>
          <w:rPr>
            <w:noProof/>
            <w:webHidden/>
          </w:rPr>
          <w:fldChar w:fldCharType="begin"/>
        </w:r>
        <w:r>
          <w:rPr>
            <w:noProof/>
            <w:webHidden/>
          </w:rPr>
          <w:instrText xml:space="preserve"> PAGEREF _Toc239071419 \h </w:instrText>
        </w:r>
        <w:r>
          <w:rPr>
            <w:noProof/>
            <w:webHidden/>
          </w:rPr>
        </w:r>
        <w:r>
          <w:rPr>
            <w:noProof/>
            <w:webHidden/>
          </w:rPr>
          <w:fldChar w:fldCharType="separate"/>
        </w:r>
        <w:r>
          <w:rPr>
            <w:noProof/>
            <w:webHidden/>
          </w:rPr>
          <w:t>30</w:t>
        </w:r>
        <w:r>
          <w:rPr>
            <w:noProof/>
            <w:webHidden/>
          </w:rPr>
          <w:fldChar w:fldCharType="end"/>
        </w:r>
      </w:hyperlink>
    </w:p>
    <w:p w14:paraId="1FD7FC44" w14:textId="30903651" w:rsidR="005331D4" w:rsidRDefault="005331D4">
      <w:pPr>
        <w:pStyle w:val="TOC1"/>
        <w:tabs>
          <w:tab w:val="left" w:pos="720"/>
          <w:tab w:val="right" w:leader="dot" w:pos="9402"/>
        </w:tabs>
        <w:rPr>
          <w:rFonts w:eastAsiaTheme="minorEastAsia" w:cstheme="minorBidi"/>
          <w:noProof/>
          <w:kern w:val="2"/>
          <w:lang w:eastAsia="en-NZ"/>
          <w14:ligatures w14:val="standardContextual"/>
        </w:rPr>
      </w:pPr>
      <w:hyperlink w:anchor="_Toc239071420" w:history="1">
        <w:r w:rsidRPr="001001C3">
          <w:rPr>
            <w:rStyle w:val="Hyperlink"/>
            <w:noProof/>
          </w:rPr>
          <w:t>14.</w:t>
        </w:r>
        <w:r>
          <w:rPr>
            <w:rFonts w:eastAsiaTheme="minorEastAsia" w:cstheme="minorBidi"/>
            <w:noProof/>
            <w:kern w:val="2"/>
            <w:lang w:eastAsia="en-NZ"/>
            <w14:ligatures w14:val="standardContextual"/>
          </w:rPr>
          <w:tab/>
        </w:r>
        <w:r w:rsidRPr="001001C3">
          <w:rPr>
            <w:rStyle w:val="Hyperlink"/>
            <w:noProof/>
          </w:rPr>
          <w:t>Conclusions &amp; Recommendations</w:t>
        </w:r>
        <w:r>
          <w:rPr>
            <w:noProof/>
            <w:webHidden/>
          </w:rPr>
          <w:tab/>
        </w:r>
        <w:r>
          <w:rPr>
            <w:noProof/>
            <w:webHidden/>
          </w:rPr>
          <w:fldChar w:fldCharType="begin"/>
        </w:r>
        <w:r>
          <w:rPr>
            <w:noProof/>
            <w:webHidden/>
          </w:rPr>
          <w:instrText xml:space="preserve"> PAGEREF _Toc239071420 \h </w:instrText>
        </w:r>
        <w:r>
          <w:rPr>
            <w:noProof/>
            <w:webHidden/>
          </w:rPr>
        </w:r>
        <w:r>
          <w:rPr>
            <w:noProof/>
            <w:webHidden/>
          </w:rPr>
          <w:fldChar w:fldCharType="separate"/>
        </w:r>
        <w:r>
          <w:rPr>
            <w:noProof/>
            <w:webHidden/>
          </w:rPr>
          <w:t>31</w:t>
        </w:r>
        <w:r>
          <w:rPr>
            <w:noProof/>
            <w:webHidden/>
          </w:rPr>
          <w:fldChar w:fldCharType="end"/>
        </w:r>
      </w:hyperlink>
    </w:p>
    <w:p w14:paraId="3BF572BA" w14:textId="0C38CCB9" w:rsidR="005331D4" w:rsidRDefault="005331D4">
      <w:pPr>
        <w:pStyle w:val="TOC2"/>
        <w:tabs>
          <w:tab w:val="left" w:pos="1200"/>
        </w:tabs>
        <w:rPr>
          <w:rFonts w:eastAsiaTheme="minorEastAsia" w:cstheme="minorBidi"/>
          <w:noProof/>
          <w:kern w:val="2"/>
          <w:lang w:eastAsia="en-NZ"/>
          <w14:ligatures w14:val="standardContextual"/>
        </w:rPr>
      </w:pPr>
      <w:hyperlink w:anchor="_Toc239071421" w:history="1">
        <w:r w:rsidRPr="001001C3">
          <w:rPr>
            <w:rStyle w:val="Hyperlink"/>
            <w:noProof/>
            <w:lang w:val="en-GB"/>
          </w:rPr>
          <w:t>14.1</w:t>
        </w:r>
        <w:r>
          <w:rPr>
            <w:rFonts w:eastAsiaTheme="minorEastAsia" w:cstheme="minorBidi"/>
            <w:noProof/>
            <w:kern w:val="2"/>
            <w:lang w:eastAsia="en-NZ"/>
            <w14:ligatures w14:val="standardContextual"/>
          </w:rPr>
          <w:tab/>
        </w:r>
        <w:r w:rsidRPr="001001C3">
          <w:rPr>
            <w:rStyle w:val="Hyperlink"/>
            <w:noProof/>
            <w:lang w:val="en-GB"/>
          </w:rPr>
          <w:t>Conclusions</w:t>
        </w:r>
        <w:r>
          <w:rPr>
            <w:noProof/>
            <w:webHidden/>
          </w:rPr>
          <w:tab/>
        </w:r>
        <w:r>
          <w:rPr>
            <w:noProof/>
            <w:webHidden/>
          </w:rPr>
          <w:fldChar w:fldCharType="begin"/>
        </w:r>
        <w:r>
          <w:rPr>
            <w:noProof/>
            <w:webHidden/>
          </w:rPr>
          <w:instrText xml:space="preserve"> PAGEREF _Toc239071421 \h </w:instrText>
        </w:r>
        <w:r>
          <w:rPr>
            <w:noProof/>
            <w:webHidden/>
          </w:rPr>
        </w:r>
        <w:r>
          <w:rPr>
            <w:noProof/>
            <w:webHidden/>
          </w:rPr>
          <w:fldChar w:fldCharType="separate"/>
        </w:r>
        <w:r>
          <w:rPr>
            <w:noProof/>
            <w:webHidden/>
          </w:rPr>
          <w:t>31</w:t>
        </w:r>
        <w:r>
          <w:rPr>
            <w:noProof/>
            <w:webHidden/>
          </w:rPr>
          <w:fldChar w:fldCharType="end"/>
        </w:r>
      </w:hyperlink>
    </w:p>
    <w:p w14:paraId="523F21FC" w14:textId="34C4AB3B" w:rsidR="005331D4" w:rsidRDefault="005331D4">
      <w:pPr>
        <w:pStyle w:val="TOC2"/>
        <w:tabs>
          <w:tab w:val="left" w:pos="1200"/>
        </w:tabs>
        <w:rPr>
          <w:rFonts w:eastAsiaTheme="minorEastAsia" w:cstheme="minorBidi"/>
          <w:noProof/>
          <w:kern w:val="2"/>
          <w:lang w:eastAsia="en-NZ"/>
          <w14:ligatures w14:val="standardContextual"/>
        </w:rPr>
      </w:pPr>
      <w:hyperlink w:anchor="_Toc239071422" w:history="1">
        <w:r w:rsidRPr="001001C3">
          <w:rPr>
            <w:rStyle w:val="Hyperlink"/>
            <w:noProof/>
            <w:lang w:val="en-GB"/>
          </w:rPr>
          <w:t>14.2</w:t>
        </w:r>
        <w:r>
          <w:rPr>
            <w:rFonts w:eastAsiaTheme="minorEastAsia" w:cstheme="minorBidi"/>
            <w:noProof/>
            <w:kern w:val="2"/>
            <w:lang w:eastAsia="en-NZ"/>
            <w14:ligatures w14:val="standardContextual"/>
          </w:rPr>
          <w:tab/>
        </w:r>
        <w:r w:rsidRPr="001001C3">
          <w:rPr>
            <w:rStyle w:val="Hyperlink"/>
            <w:noProof/>
            <w:lang w:val="en-GB"/>
          </w:rPr>
          <w:t>Recommendations</w:t>
        </w:r>
        <w:r>
          <w:rPr>
            <w:noProof/>
            <w:webHidden/>
          </w:rPr>
          <w:tab/>
        </w:r>
        <w:r>
          <w:rPr>
            <w:noProof/>
            <w:webHidden/>
          </w:rPr>
          <w:fldChar w:fldCharType="begin"/>
        </w:r>
        <w:r>
          <w:rPr>
            <w:noProof/>
            <w:webHidden/>
          </w:rPr>
          <w:instrText xml:space="preserve"> PAGEREF _Toc239071422 \h </w:instrText>
        </w:r>
        <w:r>
          <w:rPr>
            <w:noProof/>
            <w:webHidden/>
          </w:rPr>
        </w:r>
        <w:r>
          <w:rPr>
            <w:noProof/>
            <w:webHidden/>
          </w:rPr>
          <w:fldChar w:fldCharType="separate"/>
        </w:r>
        <w:r>
          <w:rPr>
            <w:noProof/>
            <w:webHidden/>
          </w:rPr>
          <w:t>31</w:t>
        </w:r>
        <w:r>
          <w:rPr>
            <w:noProof/>
            <w:webHidden/>
          </w:rPr>
          <w:fldChar w:fldCharType="end"/>
        </w:r>
      </w:hyperlink>
    </w:p>
    <w:p w14:paraId="5B07A746" w14:textId="5C0B0B97" w:rsidR="005331D4" w:rsidRDefault="005331D4">
      <w:pPr>
        <w:pStyle w:val="TOC1"/>
        <w:tabs>
          <w:tab w:val="left" w:pos="720"/>
          <w:tab w:val="right" w:leader="dot" w:pos="9402"/>
        </w:tabs>
        <w:rPr>
          <w:rFonts w:eastAsiaTheme="minorEastAsia" w:cstheme="minorBidi"/>
          <w:noProof/>
          <w:kern w:val="2"/>
          <w:lang w:eastAsia="en-NZ"/>
          <w14:ligatures w14:val="standardContextual"/>
        </w:rPr>
      </w:pPr>
      <w:hyperlink w:anchor="_Toc239071423" w:history="1">
        <w:r w:rsidRPr="001001C3">
          <w:rPr>
            <w:rStyle w:val="Hyperlink"/>
            <w:noProof/>
          </w:rPr>
          <w:t>15.</w:t>
        </w:r>
        <w:r>
          <w:rPr>
            <w:rFonts w:eastAsiaTheme="minorEastAsia" w:cstheme="minorBidi"/>
            <w:noProof/>
            <w:kern w:val="2"/>
            <w:lang w:eastAsia="en-NZ"/>
            <w14:ligatures w14:val="standardContextual"/>
          </w:rPr>
          <w:tab/>
        </w:r>
        <w:r w:rsidRPr="001001C3">
          <w:rPr>
            <w:rStyle w:val="Hyperlink"/>
            <w:noProof/>
          </w:rPr>
          <w:t>Explanatory/Limitations Statement</w:t>
        </w:r>
        <w:r>
          <w:rPr>
            <w:noProof/>
            <w:webHidden/>
          </w:rPr>
          <w:tab/>
        </w:r>
        <w:r>
          <w:rPr>
            <w:noProof/>
            <w:webHidden/>
          </w:rPr>
          <w:fldChar w:fldCharType="begin"/>
        </w:r>
        <w:r>
          <w:rPr>
            <w:noProof/>
            <w:webHidden/>
          </w:rPr>
          <w:instrText xml:space="preserve"> PAGEREF _Toc239071423 \h </w:instrText>
        </w:r>
        <w:r>
          <w:rPr>
            <w:noProof/>
            <w:webHidden/>
          </w:rPr>
        </w:r>
        <w:r>
          <w:rPr>
            <w:noProof/>
            <w:webHidden/>
          </w:rPr>
          <w:fldChar w:fldCharType="separate"/>
        </w:r>
        <w:r>
          <w:rPr>
            <w:noProof/>
            <w:webHidden/>
          </w:rPr>
          <w:t>32</w:t>
        </w:r>
        <w:r>
          <w:rPr>
            <w:noProof/>
            <w:webHidden/>
          </w:rPr>
          <w:fldChar w:fldCharType="end"/>
        </w:r>
      </w:hyperlink>
    </w:p>
    <w:p w14:paraId="4FA90364" w14:textId="5BA0F6F5" w:rsidR="005331D4" w:rsidRDefault="005331D4">
      <w:pPr>
        <w:pStyle w:val="TOC1"/>
        <w:tabs>
          <w:tab w:val="right" w:leader="dot" w:pos="9402"/>
        </w:tabs>
        <w:rPr>
          <w:rFonts w:eastAsiaTheme="minorEastAsia" w:cstheme="minorBidi"/>
          <w:noProof/>
          <w:kern w:val="2"/>
          <w:lang w:eastAsia="en-NZ"/>
          <w14:ligatures w14:val="standardContextual"/>
        </w:rPr>
      </w:pPr>
      <w:hyperlink w:anchor="_Toc239071424" w:history="1">
        <w:r w:rsidRPr="001001C3">
          <w:rPr>
            <w:rStyle w:val="Hyperlink"/>
            <w:noProof/>
          </w:rPr>
          <w:t>Appendix A - IEQ Assessment Calculations</w:t>
        </w:r>
        <w:r>
          <w:rPr>
            <w:noProof/>
            <w:webHidden/>
          </w:rPr>
          <w:tab/>
        </w:r>
        <w:r>
          <w:rPr>
            <w:noProof/>
            <w:webHidden/>
          </w:rPr>
          <w:fldChar w:fldCharType="begin"/>
        </w:r>
        <w:r>
          <w:rPr>
            <w:noProof/>
            <w:webHidden/>
          </w:rPr>
          <w:instrText xml:space="preserve"> PAGEREF _Toc239071424 \h </w:instrText>
        </w:r>
        <w:r>
          <w:rPr>
            <w:noProof/>
            <w:webHidden/>
          </w:rPr>
        </w:r>
        <w:r>
          <w:rPr>
            <w:noProof/>
            <w:webHidden/>
          </w:rPr>
          <w:fldChar w:fldCharType="separate"/>
        </w:r>
        <w:r>
          <w:rPr>
            <w:noProof/>
            <w:webHidden/>
          </w:rPr>
          <w:t>33</w:t>
        </w:r>
        <w:r>
          <w:rPr>
            <w:noProof/>
            <w:webHidden/>
          </w:rPr>
          <w:fldChar w:fldCharType="end"/>
        </w:r>
      </w:hyperlink>
    </w:p>
    <w:p w14:paraId="21F400CD" w14:textId="2887E667" w:rsidR="005331D4" w:rsidRDefault="005331D4">
      <w:pPr>
        <w:pStyle w:val="TOC1"/>
        <w:tabs>
          <w:tab w:val="right" w:leader="dot" w:pos="9402"/>
        </w:tabs>
        <w:rPr>
          <w:rFonts w:eastAsiaTheme="minorEastAsia" w:cstheme="minorBidi"/>
          <w:noProof/>
          <w:kern w:val="2"/>
          <w:lang w:eastAsia="en-NZ"/>
          <w14:ligatures w14:val="standardContextual"/>
        </w:rPr>
      </w:pPr>
      <w:hyperlink w:anchor="_Toc239071425" w:history="1">
        <w:r w:rsidRPr="001001C3">
          <w:rPr>
            <w:rStyle w:val="Hyperlink"/>
            <w:noProof/>
          </w:rPr>
          <w:t>Appendix B - Photos of Building and Model Images</w:t>
        </w:r>
        <w:r>
          <w:rPr>
            <w:noProof/>
            <w:webHidden/>
          </w:rPr>
          <w:tab/>
        </w:r>
        <w:r>
          <w:rPr>
            <w:noProof/>
            <w:webHidden/>
          </w:rPr>
          <w:fldChar w:fldCharType="begin"/>
        </w:r>
        <w:r>
          <w:rPr>
            <w:noProof/>
            <w:webHidden/>
          </w:rPr>
          <w:instrText xml:space="preserve"> PAGEREF _Toc239071425 \h </w:instrText>
        </w:r>
        <w:r>
          <w:rPr>
            <w:noProof/>
            <w:webHidden/>
          </w:rPr>
        </w:r>
        <w:r>
          <w:rPr>
            <w:noProof/>
            <w:webHidden/>
          </w:rPr>
          <w:fldChar w:fldCharType="separate"/>
        </w:r>
        <w:r>
          <w:rPr>
            <w:noProof/>
            <w:webHidden/>
          </w:rPr>
          <w:t>34</w:t>
        </w:r>
        <w:r>
          <w:rPr>
            <w:noProof/>
            <w:webHidden/>
          </w:rPr>
          <w:fldChar w:fldCharType="end"/>
        </w:r>
      </w:hyperlink>
    </w:p>
    <w:p w14:paraId="28CF7A69" w14:textId="64200569" w:rsidR="005331D4" w:rsidRDefault="005331D4">
      <w:pPr>
        <w:pStyle w:val="TOC1"/>
        <w:tabs>
          <w:tab w:val="right" w:leader="dot" w:pos="9402"/>
        </w:tabs>
        <w:rPr>
          <w:rFonts w:eastAsiaTheme="minorEastAsia" w:cstheme="minorBidi"/>
          <w:noProof/>
          <w:kern w:val="2"/>
          <w:lang w:eastAsia="en-NZ"/>
          <w14:ligatures w14:val="standardContextual"/>
        </w:rPr>
      </w:pPr>
      <w:hyperlink w:anchor="_Toc239071426" w:history="1">
        <w:r w:rsidRPr="001001C3">
          <w:rPr>
            <w:rStyle w:val="Hyperlink"/>
            <w:noProof/>
          </w:rPr>
          <w:t>Appendix C - Plans of Building</w:t>
        </w:r>
        <w:r>
          <w:rPr>
            <w:noProof/>
            <w:webHidden/>
          </w:rPr>
          <w:tab/>
        </w:r>
        <w:r>
          <w:rPr>
            <w:noProof/>
            <w:webHidden/>
          </w:rPr>
          <w:fldChar w:fldCharType="begin"/>
        </w:r>
        <w:r>
          <w:rPr>
            <w:noProof/>
            <w:webHidden/>
          </w:rPr>
          <w:instrText xml:space="preserve"> PAGEREF _Toc239071426 \h </w:instrText>
        </w:r>
        <w:r>
          <w:rPr>
            <w:noProof/>
            <w:webHidden/>
          </w:rPr>
        </w:r>
        <w:r>
          <w:rPr>
            <w:noProof/>
            <w:webHidden/>
          </w:rPr>
          <w:fldChar w:fldCharType="separate"/>
        </w:r>
        <w:r>
          <w:rPr>
            <w:noProof/>
            <w:webHidden/>
          </w:rPr>
          <w:t>35</w:t>
        </w:r>
        <w:r>
          <w:rPr>
            <w:noProof/>
            <w:webHidden/>
          </w:rPr>
          <w:fldChar w:fldCharType="end"/>
        </w:r>
      </w:hyperlink>
    </w:p>
    <w:p w14:paraId="589E2591" w14:textId="3A97E1FD" w:rsidR="00A96C39" w:rsidRDefault="005331D4" w:rsidP="00A96C39">
      <w:r>
        <w:fldChar w:fldCharType="end"/>
      </w:r>
    </w:p>
    <w:p w14:paraId="46141267" w14:textId="77777777" w:rsidR="00A96C39" w:rsidRDefault="00A96C39" w:rsidP="00A96C39">
      <w:r>
        <w:br w:type="page"/>
      </w:r>
    </w:p>
    <w:p w14:paraId="0B12D462" w14:textId="77777777" w:rsidR="00A96C39" w:rsidRPr="004C7EBD" w:rsidRDefault="00A96C39" w:rsidP="00E47CB5">
      <w:pPr>
        <w:pStyle w:val="Heading1Numbered"/>
      </w:pPr>
      <w:bookmarkStart w:id="15" w:name="_Toc13392213"/>
      <w:bookmarkStart w:id="16" w:name="_Toc239071385"/>
      <w:r w:rsidRPr="004C7EBD">
        <w:lastRenderedPageBreak/>
        <w:t>Introduction</w:t>
      </w:r>
      <w:bookmarkEnd w:id="15"/>
      <w:bookmarkEnd w:id="16"/>
    </w:p>
    <w:p w14:paraId="6C6A7AB5" w14:textId="77777777" w:rsidR="00A96C39" w:rsidRPr="004C7EBD" w:rsidRDefault="00A96C39" w:rsidP="00E47CB5">
      <w:pPr>
        <w:rPr>
          <w:lang w:val="en-GB"/>
        </w:rPr>
      </w:pPr>
      <w:bookmarkStart w:id="17" w:name="_Toc325460154"/>
      <w:bookmarkStart w:id="18" w:name="_Toc328057001"/>
      <w:bookmarkStart w:id="19" w:name="_Toc328568768"/>
      <w:bookmarkStart w:id="20" w:name="_Toc325460155"/>
      <w:bookmarkEnd w:id="17"/>
      <w:r w:rsidRPr="004C7EBD">
        <w:rPr>
          <w:lang w:val="en-GB"/>
        </w:rPr>
        <w:t xml:space="preserve">This report summarises the results of daylighting, artificial lighting, acoustic, thermal, and ventilation DQLS design compliance assessments for the </w:t>
      </w:r>
      <w:r w:rsidRPr="0048376A">
        <w:rPr>
          <w:lang w:val="en-GB"/>
        </w:rPr>
        <w:t xml:space="preserve">proposed </w:t>
      </w:r>
      <w:r>
        <w:rPr>
          <w:lang w:val="en-GB"/>
        </w:rPr>
        <w:t>XXXX</w:t>
      </w:r>
      <w:r w:rsidRPr="0048376A">
        <w:rPr>
          <w:lang w:val="en-GB"/>
        </w:rPr>
        <w:t xml:space="preserve"> School</w:t>
      </w:r>
      <w:r>
        <w:rPr>
          <w:lang w:val="en-GB"/>
        </w:rPr>
        <w:t>,</w:t>
      </w:r>
      <w:r w:rsidRPr="0048376A">
        <w:rPr>
          <w:lang w:val="en-GB"/>
        </w:rPr>
        <w:t xml:space="preserve"> Stage </w:t>
      </w:r>
      <w:r>
        <w:rPr>
          <w:lang w:val="en-GB"/>
        </w:rPr>
        <w:t>XX</w:t>
      </w:r>
      <w:r w:rsidRPr="0048376A">
        <w:rPr>
          <w:lang w:val="en-GB"/>
        </w:rPr>
        <w:t xml:space="preserve"> Classroom Block. The report summarises the proposed design’s compliance with the relevant DQLS requirements. The report also highlights key risks and recommendations.</w:t>
      </w:r>
    </w:p>
    <w:p w14:paraId="4BF25A0E" w14:textId="77777777" w:rsidR="00A96C39" w:rsidRPr="004C7EBD" w:rsidRDefault="00A96C39" w:rsidP="00E47CB5">
      <w:r w:rsidRPr="004C7EBD">
        <w:t>Specifically, this report summarises:</w:t>
      </w:r>
    </w:p>
    <w:p w14:paraId="2B759EEF" w14:textId="77777777" w:rsidR="00A96C39" w:rsidRPr="004C7EBD" w:rsidRDefault="00A96C39" w:rsidP="00E47CB5">
      <w:pPr>
        <w:pStyle w:val="ListNumber"/>
      </w:pPr>
      <w:r w:rsidRPr="004C7EBD">
        <w:t>Daylighting assessment (4-Step method for simple building forms, or CBDM for complex building forms)</w:t>
      </w:r>
    </w:p>
    <w:p w14:paraId="5A5EF41D" w14:textId="77777777" w:rsidR="00A96C39" w:rsidRPr="0048376A" w:rsidRDefault="00A96C39" w:rsidP="00E47CB5">
      <w:pPr>
        <w:pStyle w:val="ListNumber"/>
      </w:pPr>
      <w:r w:rsidRPr="0048376A">
        <w:t>Artificial lighting compliance, including emergency &amp; security lighting</w:t>
      </w:r>
    </w:p>
    <w:p w14:paraId="07C7ECB5" w14:textId="77777777" w:rsidR="00A96C39" w:rsidRPr="0048376A" w:rsidRDefault="00A96C39" w:rsidP="00E47CB5">
      <w:pPr>
        <w:pStyle w:val="ListNumber"/>
      </w:pPr>
      <w:r w:rsidRPr="0048376A">
        <w:t>Security design report</w:t>
      </w:r>
    </w:p>
    <w:p w14:paraId="1BD08C03" w14:textId="77777777" w:rsidR="00A96C39" w:rsidRPr="0048376A" w:rsidRDefault="00A96C39" w:rsidP="00E47CB5">
      <w:pPr>
        <w:pStyle w:val="ListNumber"/>
      </w:pPr>
      <w:r w:rsidRPr="0048376A">
        <w:t>Acoustic compliance, including internal sound insulation, reverberation &amp; room acoustics, external noise, &amp; mechanical services noise</w:t>
      </w:r>
    </w:p>
    <w:p w14:paraId="2A9801AB" w14:textId="77777777" w:rsidR="00A96C39" w:rsidRPr="0048376A" w:rsidRDefault="00A96C39" w:rsidP="00E47CB5">
      <w:pPr>
        <w:pStyle w:val="ListNumber"/>
      </w:pPr>
      <w:r w:rsidRPr="0048376A">
        <w:t>Outdoor air supply and CO</w:t>
      </w:r>
      <w:r w:rsidRPr="0048376A">
        <w:rPr>
          <w:vertAlign w:val="subscript"/>
        </w:rPr>
        <w:t>2</w:t>
      </w:r>
      <w:r w:rsidRPr="0048376A">
        <w:t xml:space="preserve"> compliance – design statement or modelling report</w:t>
      </w:r>
    </w:p>
    <w:p w14:paraId="2484C7E7" w14:textId="77777777" w:rsidR="00A96C39" w:rsidRPr="0048376A" w:rsidRDefault="00A96C39" w:rsidP="00E47CB5">
      <w:pPr>
        <w:pStyle w:val="ListNumber"/>
      </w:pPr>
      <w:r w:rsidRPr="0048376A">
        <w:t>VOC and refrigerant compliance - design statement and supporting calculations</w:t>
      </w:r>
    </w:p>
    <w:p w14:paraId="14F5A709" w14:textId="77777777" w:rsidR="00A96C39" w:rsidRPr="0048376A" w:rsidRDefault="00A96C39" w:rsidP="00E47CB5">
      <w:pPr>
        <w:pStyle w:val="ListNumber"/>
      </w:pPr>
      <w:r w:rsidRPr="0048376A">
        <w:t xml:space="preserve">Thermal comfort </w:t>
      </w:r>
      <w:proofErr w:type="gramStart"/>
      <w:r w:rsidRPr="0048376A">
        <w:t>compliance  -</w:t>
      </w:r>
      <w:proofErr w:type="gramEnd"/>
      <w:r w:rsidRPr="0048376A">
        <w:t xml:space="preserve"> design statement or modelling report</w:t>
      </w:r>
    </w:p>
    <w:p w14:paraId="2F15CE00" w14:textId="77777777" w:rsidR="00A96C39" w:rsidRPr="0048376A" w:rsidRDefault="00A96C39" w:rsidP="00E47CB5">
      <w:pPr>
        <w:pStyle w:val="ListNumber"/>
      </w:pPr>
      <w:r w:rsidRPr="0048376A">
        <w:t>Thermal performance (insulation) compliance – design statement</w:t>
      </w:r>
    </w:p>
    <w:p w14:paraId="728CA5A5" w14:textId="77777777" w:rsidR="00A96C39" w:rsidRPr="0048376A" w:rsidRDefault="00A96C39" w:rsidP="00E47CB5">
      <w:pPr>
        <w:pStyle w:val="ListNumber"/>
      </w:pPr>
      <w:r w:rsidRPr="0048376A">
        <w:t>HVAC system life cycle cost analysis</w:t>
      </w:r>
    </w:p>
    <w:p w14:paraId="18BBAE5E" w14:textId="77777777" w:rsidR="00A96C39" w:rsidRPr="0048376A" w:rsidRDefault="00A96C39" w:rsidP="00E47CB5">
      <w:pPr>
        <w:pStyle w:val="ListNumber"/>
      </w:pPr>
      <w:r w:rsidRPr="0048376A">
        <w:t>Indoor air quality monitoring systems compliance – design statement</w:t>
      </w:r>
    </w:p>
    <w:p w14:paraId="731D16B3" w14:textId="77777777" w:rsidR="00A96C39" w:rsidRPr="0048376A" w:rsidRDefault="00A96C39" w:rsidP="00E47CB5">
      <w:pPr>
        <w:pStyle w:val="ListNumber"/>
      </w:pPr>
      <w:r w:rsidRPr="0048376A">
        <w:t>Specialist spaces compliance – design statements</w:t>
      </w:r>
    </w:p>
    <w:p w14:paraId="2569C7FA" w14:textId="77777777" w:rsidR="00A96C39" w:rsidRPr="004C7EBD" w:rsidRDefault="00A96C39" w:rsidP="00E47CB5">
      <w:r w:rsidRPr="004C7EBD">
        <w:t xml:space="preserve">This report serves as a compliance document for </w:t>
      </w:r>
      <w:r>
        <w:t>NZSPA</w:t>
      </w:r>
      <w:r w:rsidRPr="004C7EBD">
        <w:t xml:space="preserve"> of Education Designing Quality Learning Spaces (DQLS):</w:t>
      </w:r>
    </w:p>
    <w:p w14:paraId="662977EB" w14:textId="77777777" w:rsidR="00A96C39" w:rsidRPr="004C7EBD" w:rsidRDefault="00A96C39" w:rsidP="00E47CB5">
      <w:pPr>
        <w:pStyle w:val="ListBullet"/>
      </w:pPr>
      <w:r w:rsidRPr="004C7EBD">
        <w:t xml:space="preserve">Lighting and Visual Comfort </w:t>
      </w:r>
    </w:p>
    <w:p w14:paraId="5FEA51C1" w14:textId="77777777" w:rsidR="00A96C39" w:rsidRPr="004C7EBD" w:rsidRDefault="00A96C39" w:rsidP="00E47CB5">
      <w:pPr>
        <w:pStyle w:val="ListBullet"/>
      </w:pPr>
      <w:r w:rsidRPr="004C7EBD">
        <w:t>Acoustic Performance</w:t>
      </w:r>
    </w:p>
    <w:p w14:paraId="3B4F3BB8" w14:textId="77777777" w:rsidR="00A96C39" w:rsidRPr="004C7EBD" w:rsidRDefault="00A96C39" w:rsidP="00E47CB5">
      <w:pPr>
        <w:pStyle w:val="ListBullet"/>
      </w:pPr>
      <w:r w:rsidRPr="004C7EBD">
        <w:t xml:space="preserve">Indoor Air Quality and Thermal Comfort </w:t>
      </w:r>
    </w:p>
    <w:p w14:paraId="4F848217" w14:textId="77777777" w:rsidR="00A96C39" w:rsidRPr="004C7EBD" w:rsidRDefault="00A96C39" w:rsidP="00E47CB5">
      <w:pPr>
        <w:pStyle w:val="Heading1Numbered"/>
      </w:pPr>
      <w:bookmarkStart w:id="21" w:name="_Toc13392214"/>
      <w:bookmarkStart w:id="22" w:name="_Toc239071386"/>
      <w:bookmarkEnd w:id="18"/>
      <w:bookmarkEnd w:id="19"/>
      <w:r w:rsidRPr="004C7EBD">
        <w:lastRenderedPageBreak/>
        <w:t>Building and Site Description</w:t>
      </w:r>
      <w:bookmarkEnd w:id="21"/>
      <w:bookmarkEnd w:id="22"/>
    </w:p>
    <w:tbl>
      <w:tblPr>
        <w:tblStyle w:val="SideheadingsNZSPA"/>
        <w:tblW w:w="5000" w:type="pct"/>
        <w:tblLook w:val="04A0" w:firstRow="1" w:lastRow="0" w:firstColumn="1" w:lastColumn="0" w:noHBand="0" w:noVBand="1"/>
      </w:tblPr>
      <w:tblGrid>
        <w:gridCol w:w="3433"/>
        <w:gridCol w:w="5979"/>
      </w:tblGrid>
      <w:tr w:rsidR="00A96C39" w:rsidRPr="004C7EBD" w14:paraId="0452AF6E" w14:textId="77777777" w:rsidTr="00E47C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4" w:type="pct"/>
          </w:tcPr>
          <w:p w14:paraId="1BADE4F4" w14:textId="77777777" w:rsidR="00A96C39" w:rsidRPr="004C7EBD" w:rsidRDefault="00A96C39" w:rsidP="00E47CB5">
            <w:pPr>
              <w:rPr>
                <w:lang w:val="en-GB"/>
              </w:rPr>
            </w:pPr>
            <w:r w:rsidRPr="004C7EBD">
              <w:rPr>
                <w:lang w:val="en-GB"/>
              </w:rPr>
              <w:t>Number of Storeys</w:t>
            </w:r>
          </w:p>
        </w:tc>
        <w:tc>
          <w:tcPr>
            <w:tcW w:w="3176" w:type="pct"/>
          </w:tcPr>
          <w:p w14:paraId="79351424" w14:textId="77777777" w:rsidR="00A96C39" w:rsidRPr="004C7EBD" w:rsidRDefault="00A96C39" w:rsidP="00E47CB5">
            <w:pPr>
              <w:cnfStyle w:val="100000000000" w:firstRow="1" w:lastRow="0" w:firstColumn="0" w:lastColumn="0" w:oddVBand="0" w:evenVBand="0" w:oddHBand="0" w:evenHBand="0" w:firstRowFirstColumn="0" w:firstRowLastColumn="0" w:lastRowFirstColumn="0" w:lastRowLastColumn="0"/>
              <w:rPr>
                <w:lang w:val="en-GB"/>
              </w:rPr>
            </w:pPr>
            <w:r w:rsidRPr="004C7EBD">
              <w:rPr>
                <w:lang w:val="en-GB"/>
              </w:rPr>
              <w:t>2</w:t>
            </w:r>
          </w:p>
        </w:tc>
      </w:tr>
      <w:tr w:rsidR="00A96C39" w:rsidRPr="004C7EBD" w14:paraId="631AE486" w14:textId="77777777" w:rsidTr="00E47CB5">
        <w:tc>
          <w:tcPr>
            <w:cnfStyle w:val="001000000000" w:firstRow="0" w:lastRow="0" w:firstColumn="1" w:lastColumn="0" w:oddVBand="0" w:evenVBand="0" w:oddHBand="0" w:evenHBand="0" w:firstRowFirstColumn="0" w:firstRowLastColumn="0" w:lastRowFirstColumn="0" w:lastRowLastColumn="0"/>
            <w:tcW w:w="1824" w:type="pct"/>
          </w:tcPr>
          <w:p w14:paraId="7320B64C" w14:textId="77777777" w:rsidR="00A96C39" w:rsidRPr="004C7EBD" w:rsidRDefault="00A96C39" w:rsidP="00E47CB5">
            <w:pPr>
              <w:rPr>
                <w:lang w:val="en-GB"/>
              </w:rPr>
            </w:pPr>
            <w:r w:rsidRPr="004C7EBD">
              <w:rPr>
                <w:lang w:val="en-GB"/>
              </w:rPr>
              <w:t>Gross Floor Area (m</w:t>
            </w:r>
            <w:r w:rsidRPr="004C7EBD">
              <w:rPr>
                <w:vertAlign w:val="superscript"/>
                <w:lang w:val="en-GB"/>
              </w:rPr>
              <w:t>2</w:t>
            </w:r>
            <w:r w:rsidRPr="004C7EBD">
              <w:rPr>
                <w:lang w:val="en-GB"/>
              </w:rPr>
              <w:t>)</w:t>
            </w:r>
          </w:p>
        </w:tc>
        <w:tc>
          <w:tcPr>
            <w:tcW w:w="3176" w:type="pct"/>
          </w:tcPr>
          <w:p w14:paraId="48FE694F" w14:textId="77777777" w:rsidR="00A96C39" w:rsidRPr="004C7EBD" w:rsidRDefault="00A96C39" w:rsidP="00E47CB5">
            <w:pPr>
              <w:cnfStyle w:val="000000000000" w:firstRow="0" w:lastRow="0" w:firstColumn="0" w:lastColumn="0" w:oddVBand="0" w:evenVBand="0" w:oddHBand="0" w:evenHBand="0" w:firstRowFirstColumn="0" w:firstRowLastColumn="0" w:lastRowFirstColumn="0" w:lastRowLastColumn="0"/>
              <w:rPr>
                <w:lang w:val="en-GB"/>
              </w:rPr>
            </w:pPr>
            <w:r w:rsidRPr="004C7EBD">
              <w:rPr>
                <w:lang w:val="en-GB"/>
              </w:rPr>
              <w:t>1167 m</w:t>
            </w:r>
            <w:r w:rsidRPr="004C7EBD">
              <w:rPr>
                <w:vertAlign w:val="superscript"/>
                <w:lang w:val="en-GB"/>
              </w:rPr>
              <w:t>2</w:t>
            </w:r>
          </w:p>
        </w:tc>
      </w:tr>
      <w:tr w:rsidR="00A96C39" w:rsidRPr="004C7EBD" w14:paraId="48E3DFD9" w14:textId="77777777" w:rsidTr="00E47CB5">
        <w:tc>
          <w:tcPr>
            <w:cnfStyle w:val="001000000000" w:firstRow="0" w:lastRow="0" w:firstColumn="1" w:lastColumn="0" w:oddVBand="0" w:evenVBand="0" w:oddHBand="0" w:evenHBand="0" w:firstRowFirstColumn="0" w:firstRowLastColumn="0" w:lastRowFirstColumn="0" w:lastRowLastColumn="0"/>
            <w:tcW w:w="1824" w:type="pct"/>
          </w:tcPr>
          <w:p w14:paraId="19BDC6F1" w14:textId="77777777" w:rsidR="00A96C39" w:rsidRPr="004C7EBD" w:rsidRDefault="00A96C39" w:rsidP="00E47CB5">
            <w:pPr>
              <w:rPr>
                <w:lang w:val="en-GB"/>
              </w:rPr>
            </w:pPr>
            <w:r w:rsidRPr="004C7EBD">
              <w:rPr>
                <w:lang w:val="en-GB"/>
              </w:rPr>
              <w:t>Year of Design (approximate)</w:t>
            </w:r>
          </w:p>
        </w:tc>
        <w:tc>
          <w:tcPr>
            <w:tcW w:w="3176" w:type="pct"/>
          </w:tcPr>
          <w:p w14:paraId="2085D25C" w14:textId="77777777" w:rsidR="00A96C39" w:rsidRPr="004C7EBD" w:rsidRDefault="00A96C39" w:rsidP="00E47CB5">
            <w:pPr>
              <w:cnfStyle w:val="000000000000" w:firstRow="0" w:lastRow="0" w:firstColumn="0" w:lastColumn="0" w:oddVBand="0" w:evenVBand="0" w:oddHBand="0" w:evenHBand="0" w:firstRowFirstColumn="0" w:firstRowLastColumn="0" w:lastRowFirstColumn="0" w:lastRowLastColumn="0"/>
              <w:rPr>
                <w:lang w:val="en-GB"/>
              </w:rPr>
            </w:pPr>
            <w:r w:rsidRPr="004C7EBD">
              <w:rPr>
                <w:lang w:val="en-GB"/>
              </w:rPr>
              <w:t>2021</w:t>
            </w:r>
          </w:p>
        </w:tc>
      </w:tr>
      <w:tr w:rsidR="00A96C39" w:rsidRPr="004C7EBD" w14:paraId="37DA219D" w14:textId="77777777" w:rsidTr="00E47CB5">
        <w:tc>
          <w:tcPr>
            <w:cnfStyle w:val="001000000000" w:firstRow="0" w:lastRow="0" w:firstColumn="1" w:lastColumn="0" w:oddVBand="0" w:evenVBand="0" w:oddHBand="0" w:evenHBand="0" w:firstRowFirstColumn="0" w:firstRowLastColumn="0" w:lastRowFirstColumn="0" w:lastRowLastColumn="0"/>
            <w:tcW w:w="1824" w:type="pct"/>
          </w:tcPr>
          <w:p w14:paraId="690F6C29" w14:textId="77777777" w:rsidR="00A96C39" w:rsidRPr="004C7EBD" w:rsidRDefault="00A96C39" w:rsidP="00E47CB5">
            <w:pPr>
              <w:rPr>
                <w:lang w:val="en-GB"/>
              </w:rPr>
            </w:pPr>
            <w:r w:rsidRPr="004C7EBD">
              <w:rPr>
                <w:lang w:val="en-GB"/>
              </w:rPr>
              <w:t>Current use</w:t>
            </w:r>
          </w:p>
        </w:tc>
        <w:tc>
          <w:tcPr>
            <w:tcW w:w="3176" w:type="pct"/>
          </w:tcPr>
          <w:p w14:paraId="0FB5430E" w14:textId="77777777" w:rsidR="00A96C39" w:rsidRPr="004C7EBD" w:rsidRDefault="00A96C39" w:rsidP="00E47CB5">
            <w:pPr>
              <w:cnfStyle w:val="000000000000" w:firstRow="0" w:lastRow="0" w:firstColumn="0" w:lastColumn="0" w:oddVBand="0" w:evenVBand="0" w:oddHBand="0" w:evenHBand="0" w:firstRowFirstColumn="0" w:firstRowLastColumn="0" w:lastRowFirstColumn="0" w:lastRowLastColumn="0"/>
              <w:rPr>
                <w:lang w:val="en-GB"/>
              </w:rPr>
            </w:pPr>
            <w:r w:rsidRPr="004C7EBD">
              <w:rPr>
                <w:lang w:val="en-GB"/>
              </w:rPr>
              <w:t>New Build</w:t>
            </w:r>
          </w:p>
        </w:tc>
      </w:tr>
      <w:tr w:rsidR="00A96C39" w:rsidRPr="004C7EBD" w14:paraId="13284825" w14:textId="77777777" w:rsidTr="00E47CB5">
        <w:tc>
          <w:tcPr>
            <w:cnfStyle w:val="001000000000" w:firstRow="0" w:lastRow="0" w:firstColumn="1" w:lastColumn="0" w:oddVBand="0" w:evenVBand="0" w:oddHBand="0" w:evenHBand="0" w:firstRowFirstColumn="0" w:firstRowLastColumn="0" w:lastRowFirstColumn="0" w:lastRowLastColumn="0"/>
            <w:tcW w:w="1824" w:type="pct"/>
          </w:tcPr>
          <w:p w14:paraId="46486059" w14:textId="77777777" w:rsidR="00A96C39" w:rsidRPr="004C7EBD" w:rsidRDefault="00A96C39" w:rsidP="00E47CB5">
            <w:pPr>
              <w:rPr>
                <w:lang w:val="en-GB"/>
              </w:rPr>
            </w:pPr>
            <w:r w:rsidRPr="004C7EBD">
              <w:rPr>
                <w:lang w:val="en-GB"/>
              </w:rPr>
              <w:t>Wall/Cladding/Roof System</w:t>
            </w:r>
          </w:p>
        </w:tc>
        <w:tc>
          <w:tcPr>
            <w:tcW w:w="3176" w:type="pct"/>
          </w:tcPr>
          <w:p w14:paraId="61A507C7" w14:textId="77777777" w:rsidR="00A96C39" w:rsidRPr="00E8161D" w:rsidRDefault="00A96C39" w:rsidP="00E47CB5">
            <w:pPr>
              <w:cnfStyle w:val="000000000000" w:firstRow="0" w:lastRow="0" w:firstColumn="0" w:lastColumn="0" w:oddVBand="0" w:evenVBand="0" w:oddHBand="0" w:evenHBand="0" w:firstRowFirstColumn="0" w:firstRowLastColumn="0" w:lastRowFirstColumn="0" w:lastRowLastColumn="0"/>
              <w:rPr>
                <w:lang w:val="en-GB"/>
              </w:rPr>
            </w:pPr>
            <w:r w:rsidRPr="00E8161D">
              <w:rPr>
                <w:lang w:val="en-GB"/>
              </w:rPr>
              <w:t>TBC at Developed Design</w:t>
            </w:r>
          </w:p>
        </w:tc>
      </w:tr>
      <w:tr w:rsidR="00A96C39" w:rsidRPr="004C7EBD" w14:paraId="16B9FD4C" w14:textId="77777777" w:rsidTr="00E47CB5">
        <w:tc>
          <w:tcPr>
            <w:cnfStyle w:val="001000000000" w:firstRow="0" w:lastRow="0" w:firstColumn="1" w:lastColumn="0" w:oddVBand="0" w:evenVBand="0" w:oddHBand="0" w:evenHBand="0" w:firstRowFirstColumn="0" w:firstRowLastColumn="0" w:lastRowFirstColumn="0" w:lastRowLastColumn="0"/>
            <w:tcW w:w="1824" w:type="pct"/>
          </w:tcPr>
          <w:p w14:paraId="0B6467AC" w14:textId="77777777" w:rsidR="00A96C39" w:rsidRPr="004C7EBD" w:rsidRDefault="00A96C39" w:rsidP="00E47CB5">
            <w:pPr>
              <w:rPr>
                <w:lang w:val="en-GB"/>
              </w:rPr>
            </w:pPr>
            <w:r w:rsidRPr="004C7EBD">
              <w:rPr>
                <w:lang w:val="en-GB"/>
              </w:rPr>
              <w:t>Floor System</w:t>
            </w:r>
          </w:p>
        </w:tc>
        <w:tc>
          <w:tcPr>
            <w:tcW w:w="3176" w:type="pct"/>
          </w:tcPr>
          <w:p w14:paraId="25E9D5C0" w14:textId="77777777" w:rsidR="00A96C39" w:rsidRPr="00E8161D" w:rsidRDefault="00A96C39" w:rsidP="00E47CB5">
            <w:pPr>
              <w:cnfStyle w:val="000000000000" w:firstRow="0" w:lastRow="0" w:firstColumn="0" w:lastColumn="0" w:oddVBand="0" w:evenVBand="0" w:oddHBand="0" w:evenHBand="0" w:firstRowFirstColumn="0" w:firstRowLastColumn="0" w:lastRowFirstColumn="0" w:lastRowLastColumn="0"/>
              <w:rPr>
                <w:lang w:val="en-GB"/>
              </w:rPr>
            </w:pPr>
            <w:r w:rsidRPr="00E8161D">
              <w:rPr>
                <w:lang w:val="en-GB"/>
              </w:rPr>
              <w:t>TBC at Developed Design</w:t>
            </w:r>
          </w:p>
        </w:tc>
      </w:tr>
    </w:tbl>
    <w:p w14:paraId="6FDD4B3E" w14:textId="77777777" w:rsidR="00A96C39" w:rsidRPr="004C7EBD" w:rsidRDefault="00A96C39" w:rsidP="00E47CB5">
      <w:pPr>
        <w:rPr>
          <w:lang w:val="en-GB"/>
        </w:rPr>
      </w:pPr>
      <w:r w:rsidRPr="004C7EBD">
        <w:rPr>
          <w:lang w:val="en-GB"/>
        </w:rPr>
        <w:t>Refer to photos of the models (new builds) or existing building (renovations) provided in Appendix B, and to the site plan in Appendix C, for further information regarding the building form and site layout.</w:t>
      </w:r>
    </w:p>
    <w:p w14:paraId="179C6DB5" w14:textId="77777777" w:rsidR="00A96C39" w:rsidRPr="004C7EBD" w:rsidRDefault="00A96C39" w:rsidP="00E47CB5">
      <w:pPr>
        <w:pStyle w:val="Heading2Numbered"/>
      </w:pPr>
      <w:bookmarkStart w:id="23" w:name="_Toc239071387"/>
      <w:r w:rsidRPr="004C7EBD">
        <w:t>Building Location</w:t>
      </w:r>
      <w:bookmarkEnd w:id="23"/>
    </w:p>
    <w:p w14:paraId="672966AF" w14:textId="77777777" w:rsidR="00A96C39" w:rsidRPr="004C7EBD" w:rsidRDefault="00A96C39" w:rsidP="00E47CB5">
      <w:pPr>
        <w:rPr>
          <w:lang w:val="en-GB"/>
        </w:rPr>
      </w:pPr>
      <w:r w:rsidRPr="004C7EBD">
        <w:rPr>
          <w:noProof/>
        </w:rPr>
        <mc:AlternateContent>
          <mc:Choice Requires="wps">
            <w:drawing>
              <wp:anchor distT="0" distB="0" distL="114300" distR="114300" simplePos="0" relativeHeight="251658241" behindDoc="0" locked="0" layoutInCell="1" allowOverlap="1" wp14:anchorId="799375D7" wp14:editId="291CB4AA">
                <wp:simplePos x="0" y="0"/>
                <wp:positionH relativeFrom="column">
                  <wp:posOffset>1507788</wp:posOffset>
                </wp:positionH>
                <wp:positionV relativeFrom="paragraph">
                  <wp:posOffset>1547171</wp:posOffset>
                </wp:positionV>
                <wp:extent cx="946785" cy="388620"/>
                <wp:effectExtent l="101283" t="51117" r="94297" b="43498"/>
                <wp:wrapNone/>
                <wp:docPr id="9"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945572">
                          <a:off x="0" y="0"/>
                          <a:ext cx="946785" cy="38862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rect w14:anchorId="130B09D9" id="Rectangle 12" o:spid="_x0000_s1026" style="position:absolute;margin-left:118.7pt;margin-top:121.8pt;width:74.55pt;height:30.6pt;rotation:6494150fd;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" filled="f" strokecolor="red" strokeweight="2.25pt">
                <v:path arrowok="t"/>
              </v:rect>
            </w:pict>
          </mc:Fallback>
        </mc:AlternateContent>
      </w:r>
      <w:r w:rsidRPr="004C7EBD">
        <w:rPr>
          <w:lang w:val="en-GB"/>
        </w:rPr>
        <w:t xml:space="preserve"> </w:t>
      </w:r>
      <w:r w:rsidRPr="004C7EBD">
        <w:rPr>
          <w:noProof/>
        </w:rPr>
        <w:drawing>
          <wp:inline distT="0" distB="0" distL="0" distR="0" wp14:anchorId="4D4BA577" wp14:editId="7A011996">
            <wp:extent cx="5732145" cy="3448012"/>
            <wp:effectExtent l="0" t="0" r="8255" b="6985"/>
            <wp:docPr id="11" name="Picture 6" descr="Site plan diagram showing layout and planned construction for a school area, including new classroom block, demolition of prefabricated teaching spaces, new carparks, and new through road. Key structural components include labeled buildings, shaded areas indicating construction zones, and annotations marking extent of site works and demolition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6" descr="Site plan diagram showing layout and planned construction for a school area, including new classroom block, demolition of prefabricated teaching spaces, new carparks, and new through road. Key structural components include labeled buildings, shaded areas indicating construction zones, and annotations marking extent of site works and demolition detail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2145" cy="3448012"/>
                    </a:xfrm>
                    <a:prstGeom prst="rect">
                      <a:avLst/>
                    </a:prstGeom>
                    <a:noFill/>
                    <a:ln>
                      <a:noFill/>
                    </a:ln>
                  </pic:spPr>
                </pic:pic>
              </a:graphicData>
            </a:graphic>
          </wp:inline>
        </w:drawing>
      </w:r>
    </w:p>
    <w:p w14:paraId="70EC7A49" w14:textId="231D340F" w:rsidR="00A96C39" w:rsidRPr="004C7EBD" w:rsidRDefault="00A96C39" w:rsidP="00E47CB5">
      <w:pPr>
        <w:pStyle w:val="Heading1Numbered"/>
      </w:pPr>
      <w:bookmarkStart w:id="24" w:name="_Toc13392215"/>
      <w:bookmarkStart w:id="25" w:name="_Toc239071388"/>
      <w:r w:rsidRPr="004C7EBD">
        <w:lastRenderedPageBreak/>
        <w:t>Daylight Assessment</w:t>
      </w:r>
      <w:bookmarkEnd w:id="24"/>
      <w:bookmarkEnd w:id="25"/>
    </w:p>
    <w:p w14:paraId="3B1C41C0" w14:textId="77777777" w:rsidR="00A96C39" w:rsidRPr="004C7EBD" w:rsidRDefault="00A96C39" w:rsidP="00E47CB5">
      <w:pPr>
        <w:pStyle w:val="Heading2Numbered"/>
      </w:pPr>
      <w:bookmarkStart w:id="26" w:name="_Toc351995949"/>
      <w:bookmarkStart w:id="27" w:name="_Toc239071389"/>
      <w:bookmarkStart w:id="28" w:name="_Hlk57036802"/>
      <w:r w:rsidRPr="004C7EBD">
        <w:t>Assessment Methodology</w:t>
      </w:r>
      <w:bookmarkEnd w:id="26"/>
      <w:bookmarkEnd w:id="27"/>
    </w:p>
    <w:p w14:paraId="461326B6" w14:textId="77777777" w:rsidR="00A96C39" w:rsidRPr="004C7EBD" w:rsidRDefault="00A96C39" w:rsidP="00E47CB5">
      <w:pPr>
        <w:rPr>
          <w:lang w:val="en-GB"/>
        </w:rPr>
      </w:pPr>
      <w:r w:rsidRPr="004C7EBD">
        <w:rPr>
          <w:lang w:val="en-GB"/>
        </w:rPr>
        <w:t xml:space="preserve">The daylighting provision has been assessed using Climate Based Daylight Modelling (CBDM). </w:t>
      </w:r>
    </w:p>
    <w:p w14:paraId="67C0E44A" w14:textId="77777777" w:rsidR="00A96C39" w:rsidRPr="004C7EBD" w:rsidRDefault="00A96C39" w:rsidP="00E47CB5">
      <w:pPr>
        <w:rPr>
          <w:rFonts w:eastAsia="Calibri" w:cs="Arial"/>
        </w:rPr>
      </w:pPr>
      <w:r w:rsidRPr="004C7EBD">
        <w:rPr>
          <w:rFonts w:eastAsia="Calibri" w:cs="Arial"/>
        </w:rPr>
        <w:t xml:space="preserve">The </w:t>
      </w:r>
      <w:r>
        <w:rPr>
          <w:rFonts w:eastAsia="Calibri" w:cs="Arial"/>
        </w:rPr>
        <w:t>XXX</w:t>
      </w:r>
      <w:r w:rsidRPr="004C7EBD">
        <w:rPr>
          <w:rFonts w:eastAsia="Calibri" w:cs="Arial"/>
        </w:rPr>
        <w:t xml:space="preserve"> Stage </w:t>
      </w:r>
      <w:r>
        <w:rPr>
          <w:rFonts w:eastAsia="Calibri" w:cs="Arial"/>
        </w:rPr>
        <w:t>XX</w:t>
      </w:r>
      <w:r w:rsidRPr="004C7EBD">
        <w:rPr>
          <w:rFonts w:eastAsia="Calibri" w:cs="Arial"/>
        </w:rPr>
        <w:t xml:space="preserve"> Classroom Block qualifies as a complex building form under the criteria set out in DQLS – Lighting &amp; Visual Comfort, Section 1.1. Althou</w:t>
      </w:r>
      <w:r>
        <w:rPr>
          <w:rFonts w:eastAsia="Calibri" w:cs="Arial"/>
        </w:rPr>
        <w:t>gh the building is less than 14</w:t>
      </w:r>
      <w:r w:rsidRPr="004C7EBD">
        <w:rPr>
          <w:rFonts w:eastAsia="Calibri" w:cs="Arial"/>
        </w:rPr>
        <w:t>m deep, the building includes large open-plan learning spaces (Flexible Learning Spaces), and single-sided spaces more than 7m deep (Project Spaces). CBDM is therefore the appropriate daylighting assessment method.</w:t>
      </w:r>
    </w:p>
    <w:p w14:paraId="6E02D25B" w14:textId="77777777" w:rsidR="00A96C39" w:rsidRPr="004C7EBD" w:rsidRDefault="00A96C39" w:rsidP="00E47CB5">
      <w:pPr>
        <w:pStyle w:val="Heading2Numbered"/>
      </w:pPr>
      <w:bookmarkStart w:id="29" w:name="_Hlk57035625"/>
      <w:bookmarkStart w:id="30" w:name="_Toc328057006"/>
      <w:bookmarkStart w:id="31" w:name="_Toc328568773"/>
      <w:bookmarkStart w:id="32" w:name="_Toc328057009"/>
      <w:bookmarkStart w:id="33" w:name="_Toc328568777"/>
      <w:bookmarkStart w:id="34" w:name="_Toc239071390"/>
      <w:r w:rsidRPr="004C7EBD">
        <w:t xml:space="preserve">b) </w:t>
      </w:r>
      <w:bookmarkEnd w:id="29"/>
      <w:bookmarkEnd w:id="30"/>
      <w:bookmarkEnd w:id="31"/>
      <w:bookmarkEnd w:id="32"/>
      <w:bookmarkEnd w:id="33"/>
      <w:r w:rsidRPr="004C7EBD">
        <w:t>Complex Building Forms – Daylight Modelling</w:t>
      </w:r>
      <w:bookmarkEnd w:id="34"/>
    </w:p>
    <w:p w14:paraId="7D4CE757" w14:textId="77777777" w:rsidR="00A96C39" w:rsidRPr="004C7EBD" w:rsidRDefault="00A96C39" w:rsidP="00E47CB5">
      <w:r w:rsidRPr="004C7EBD">
        <w:t>For complex building forms that do not meet the simple building criteria, Climate Based Daylight Modelling (CBDM) must be used to model Useful Daylight Illuminance (UDI) values for each learning space, in accordance with the daylight modelling requirements and guidelines set out in Section</w:t>
      </w:r>
      <w:r>
        <w:t>s</w:t>
      </w:r>
      <w:r w:rsidRPr="004C7EBD">
        <w:t xml:space="preserve"> 1.1.2</w:t>
      </w:r>
      <w:r>
        <w:t xml:space="preserve"> and 1.1.3</w:t>
      </w:r>
      <w:r w:rsidRPr="004C7EBD">
        <w:t xml:space="preserve"> of DQLS – Lighting &amp; Visual Comfort.</w:t>
      </w:r>
    </w:p>
    <w:p w14:paraId="0A53DF3B" w14:textId="77777777" w:rsidR="00A96C39" w:rsidRPr="008C1F41" w:rsidRDefault="00A96C39" w:rsidP="00E47CB5">
      <w:pPr>
        <w:rPr>
          <w:color w:val="FF0000"/>
        </w:rPr>
      </w:pPr>
      <w:bookmarkStart w:id="35" w:name="_Hlk56599391"/>
      <w:r w:rsidRPr="004C7EBD">
        <w:t xml:space="preserve">The Useful Daylight Illuminance (UDI) </w:t>
      </w:r>
      <w:r>
        <w:t>target for learning spaces is</w:t>
      </w:r>
      <w:r w:rsidRPr="008C6F18">
        <w:t xml:space="preserve"> </w:t>
      </w:r>
      <w:r>
        <w:t>300 lux to 2000 lux for 6</w:t>
      </w:r>
      <w:r w:rsidRPr="008C6F18">
        <w:t>0% of school hours across more than 50% of the usable floor level.</w:t>
      </w:r>
    </w:p>
    <w:p w14:paraId="4EA7A031" w14:textId="77777777" w:rsidR="00A96C39" w:rsidRPr="004C7EBD" w:rsidRDefault="00A96C39" w:rsidP="00E47CB5">
      <w:r>
        <w:t>Excluded spaces are indicated in the results table, below, and excluded areas are also demarcated in the accompanying daylight plots.</w:t>
      </w:r>
    </w:p>
    <w:p w14:paraId="0FB955C4" w14:textId="04BB4136" w:rsidR="00A96C39" w:rsidRPr="004C7EBD" w:rsidRDefault="00A96C39" w:rsidP="00E47CB5">
      <w:pPr>
        <w:pStyle w:val="Heading3"/>
        <w:rPr>
          <w:rFonts w:eastAsia="Calibri"/>
        </w:rPr>
      </w:pPr>
      <w:bookmarkStart w:id="36" w:name="_Hlk56604233"/>
      <w:bookmarkEnd w:id="35"/>
      <w:r w:rsidRPr="004C7EBD">
        <w:rPr>
          <w:rFonts w:eastAsia="Calibri"/>
        </w:rPr>
        <w:t>Modelling Software</w:t>
      </w:r>
    </w:p>
    <w:p w14:paraId="541BEB23" w14:textId="77777777" w:rsidR="00A96C39" w:rsidRPr="004C7EBD" w:rsidRDefault="00A96C39" w:rsidP="00E47CB5">
      <w:r w:rsidRPr="004C7EBD">
        <w:t xml:space="preserve">The daylight modelling has been carried out using the Radiance-based </w:t>
      </w:r>
      <w:proofErr w:type="spellStart"/>
      <w:r w:rsidRPr="004C7EBD">
        <w:t>Daysim</w:t>
      </w:r>
      <w:proofErr w:type="spellEnd"/>
      <w:r w:rsidRPr="004C7EBD">
        <w:t xml:space="preserve"> package, via the </w:t>
      </w:r>
      <w:proofErr w:type="spellStart"/>
      <w:r w:rsidRPr="004C7EBD">
        <w:t>DesignBuilder</w:t>
      </w:r>
      <w:proofErr w:type="spellEnd"/>
      <w:r w:rsidRPr="004C7EBD">
        <w:t xml:space="preserve"> front end. Radiance has been validated against CIE 171:2006 Test Cases to Assess the Accuracy of Lighting Computer Programs.</w:t>
      </w:r>
    </w:p>
    <w:p w14:paraId="4E187AA0" w14:textId="1EC16134" w:rsidR="00A96C39" w:rsidRPr="004C7EBD" w:rsidRDefault="00A96C39" w:rsidP="00E47CB5">
      <w:pPr>
        <w:pStyle w:val="Heading3"/>
        <w:rPr>
          <w:rFonts w:eastAsia="Calibri"/>
        </w:rPr>
      </w:pPr>
      <w:r w:rsidRPr="004C7EBD">
        <w:rPr>
          <w:rFonts w:eastAsia="Calibri"/>
        </w:rPr>
        <w:t>Summary of Key Modelling Inputs</w:t>
      </w:r>
    </w:p>
    <w:p w14:paraId="1C252EF5" w14:textId="77777777" w:rsidR="00A96C39" w:rsidRPr="00240EE2" w:rsidRDefault="00A96C39" w:rsidP="00E47CB5">
      <w:r w:rsidRPr="00240EE2">
        <w:rPr>
          <w:b/>
        </w:rPr>
        <w:t>Wall thickness:</w:t>
      </w:r>
      <w:r w:rsidRPr="00240EE2">
        <w:t xml:space="preserve"> 110 mm (all external walls)</w:t>
      </w:r>
    </w:p>
    <w:p w14:paraId="598736E2" w14:textId="77777777" w:rsidR="00A96C39" w:rsidRPr="00240EE2" w:rsidRDefault="00A96C39" w:rsidP="00E47CB5">
      <w:r w:rsidRPr="00240EE2">
        <w:rPr>
          <w:b/>
        </w:rPr>
        <w:t>Window details:</w:t>
      </w:r>
      <w:r w:rsidRPr="00240EE2">
        <w:t xml:space="preserve"> the following generic values have been assumed for preliminary design modelling.</w:t>
      </w:r>
    </w:p>
    <w:p w14:paraId="335159B0" w14:textId="77777777" w:rsidR="00A96C39" w:rsidRPr="00240EE2" w:rsidRDefault="00A96C39" w:rsidP="00E47CB5">
      <w:pPr>
        <w:pStyle w:val="ListBullet"/>
      </w:pPr>
      <w:r w:rsidRPr="00240EE2">
        <w:t>standard single glazing (U-Value COG 5.72, SHGC 0.79, VLT 0.88)</w:t>
      </w:r>
    </w:p>
    <w:p w14:paraId="52EA89C1" w14:textId="77777777" w:rsidR="00A96C39" w:rsidRPr="00240EE2" w:rsidRDefault="00A96C39" w:rsidP="00E47CB5">
      <w:pPr>
        <w:pStyle w:val="ListBullet"/>
      </w:pPr>
      <w:r w:rsidRPr="00240EE2">
        <w:t>frame width 40 mm</w:t>
      </w:r>
    </w:p>
    <w:p w14:paraId="0AB3A2A2" w14:textId="77777777" w:rsidR="00A96C39" w:rsidRPr="00240EE2" w:rsidRDefault="00A96C39" w:rsidP="00E47CB5">
      <w:pPr>
        <w:pStyle w:val="ListBullet"/>
      </w:pPr>
      <w:r w:rsidRPr="00240EE2">
        <w:t>frame inside projection 40 mm</w:t>
      </w:r>
    </w:p>
    <w:p w14:paraId="2872DB72" w14:textId="77777777" w:rsidR="00A96C39" w:rsidRPr="00240EE2" w:rsidRDefault="00A96C39" w:rsidP="00E47CB5">
      <w:pPr>
        <w:pStyle w:val="ListBullet"/>
      </w:pPr>
      <w:r w:rsidRPr="00240EE2">
        <w:t>frame outside projection 40 mm</w:t>
      </w:r>
    </w:p>
    <w:p w14:paraId="59597FE6" w14:textId="77777777" w:rsidR="00A96C39" w:rsidRPr="00240EE2" w:rsidRDefault="00A96C39" w:rsidP="00E47CB5">
      <w:pPr>
        <w:pStyle w:val="ListBullet"/>
      </w:pPr>
      <w:r w:rsidRPr="00240EE2">
        <w:t>frame reflectance 0.3</w:t>
      </w:r>
    </w:p>
    <w:p w14:paraId="598C9270" w14:textId="77777777" w:rsidR="00A96C39" w:rsidRPr="00240EE2" w:rsidRDefault="00A96C39" w:rsidP="00E47CB5">
      <w:pPr>
        <w:pStyle w:val="ListBullet"/>
      </w:pPr>
      <w:r w:rsidRPr="00240EE2">
        <w:t>blinds have not been modelled</w:t>
      </w:r>
    </w:p>
    <w:p w14:paraId="00DAC482" w14:textId="77777777" w:rsidR="00A96C39" w:rsidRPr="00240EE2" w:rsidRDefault="00A96C39" w:rsidP="00E47CB5">
      <w:r w:rsidRPr="00240EE2">
        <w:rPr>
          <w:b/>
        </w:rPr>
        <w:lastRenderedPageBreak/>
        <w:t>Reflectance values:</w:t>
      </w:r>
      <w:r w:rsidRPr="00240EE2">
        <w:t xml:space="preserve"> the following generic values have been assumed for preliminary design modelling.</w:t>
      </w:r>
    </w:p>
    <w:p w14:paraId="63B15F54" w14:textId="77777777" w:rsidR="00A96C39" w:rsidRPr="00240EE2" w:rsidRDefault="00A96C39" w:rsidP="00E47CB5">
      <w:pPr>
        <w:pStyle w:val="ListBullet"/>
      </w:pPr>
      <w:r w:rsidRPr="00240EE2">
        <w:t>external ground 0.2</w:t>
      </w:r>
    </w:p>
    <w:p w14:paraId="26A30AE3" w14:textId="77777777" w:rsidR="00A96C39" w:rsidRPr="00240EE2" w:rsidRDefault="00A96C39" w:rsidP="00E47CB5">
      <w:pPr>
        <w:pStyle w:val="ListBullet"/>
      </w:pPr>
      <w:r w:rsidRPr="00240EE2">
        <w:t>interior ceilings 0.75 (white acoustic tiles)</w:t>
      </w:r>
    </w:p>
    <w:p w14:paraId="57E55E96" w14:textId="77777777" w:rsidR="00A96C39" w:rsidRPr="00240EE2" w:rsidRDefault="00A96C39" w:rsidP="00E47CB5">
      <w:pPr>
        <w:pStyle w:val="ListBullet"/>
      </w:pPr>
      <w:r w:rsidRPr="00240EE2">
        <w:t>interior walls 0.8 (pale cream paint on plasterboard)</w:t>
      </w:r>
    </w:p>
    <w:p w14:paraId="156A7C35" w14:textId="77777777" w:rsidR="00A96C39" w:rsidRPr="00240EE2" w:rsidRDefault="00A96C39" w:rsidP="00E47CB5">
      <w:pPr>
        <w:pStyle w:val="ListBullet"/>
      </w:pPr>
      <w:r w:rsidRPr="00240EE2">
        <w:t>interior floors 0.2 (DQLS default value)</w:t>
      </w:r>
    </w:p>
    <w:p w14:paraId="312BBD52" w14:textId="77777777" w:rsidR="00A96C39" w:rsidRPr="00240EE2" w:rsidRDefault="00A96C39" w:rsidP="00E47CB5">
      <w:pPr>
        <w:pStyle w:val="ListBullet"/>
      </w:pPr>
      <w:r w:rsidRPr="00240EE2">
        <w:t>external shades 0.3 (aluminium)</w:t>
      </w:r>
    </w:p>
    <w:p w14:paraId="1356DC55" w14:textId="7BBABE49" w:rsidR="00A96C39" w:rsidRPr="004C7EBD" w:rsidRDefault="00A96C39" w:rsidP="00E47CB5">
      <w:pPr>
        <w:pStyle w:val="Heading3"/>
        <w:rPr>
          <w:rFonts w:eastAsia="Calibri"/>
        </w:rPr>
      </w:pPr>
      <w:r w:rsidRPr="004C7EBD">
        <w:rPr>
          <w:rFonts w:eastAsia="Calibri"/>
        </w:rPr>
        <w:t>External obstructions &amp; shading</w:t>
      </w:r>
    </w:p>
    <w:p w14:paraId="064F6965" w14:textId="77777777" w:rsidR="00A96C39" w:rsidRPr="004C7EBD" w:rsidRDefault="00A96C39" w:rsidP="004E51EB">
      <w:r w:rsidRPr="004C7EBD">
        <w:t>All external fins, overhangs and shading features have been model</w:t>
      </w:r>
      <w:r>
        <w:t>l</w:t>
      </w:r>
      <w:r w:rsidRPr="004C7EBD">
        <w:t>ed as per the architectural Concept Design.</w:t>
      </w:r>
    </w:p>
    <w:p w14:paraId="2F8B0A3B" w14:textId="77777777" w:rsidR="00A96C39" w:rsidRPr="004C7EBD" w:rsidRDefault="00A96C39" w:rsidP="004E51EB">
      <w:r w:rsidRPr="004C7EBD">
        <w:t>The building orientation was model</w:t>
      </w:r>
      <w:r>
        <w:t>l</w:t>
      </w:r>
      <w:r w:rsidRPr="004C7EBD">
        <w:t xml:space="preserve">ed as per the architectural Concept Design, with the long axis aligned a few degrees off </w:t>
      </w:r>
      <w:proofErr w:type="gramStart"/>
      <w:r w:rsidRPr="004C7EBD">
        <w:t>north-south</w:t>
      </w:r>
      <w:proofErr w:type="gramEnd"/>
      <w:r w:rsidRPr="004C7EBD">
        <w:t>.</w:t>
      </w:r>
    </w:p>
    <w:p w14:paraId="0414384D" w14:textId="77777777" w:rsidR="00A96C39" w:rsidRPr="004C7EBD" w:rsidRDefault="00A96C39" w:rsidP="004E51EB">
      <w:r w:rsidRPr="004C7EBD">
        <w:rPr>
          <w:b/>
        </w:rPr>
        <w:t>Weather data:</w:t>
      </w:r>
      <w:r w:rsidRPr="004C7EBD">
        <w:t xml:space="preserve"> the weather file used was for the Auckland region and was produced by IWEC using historical data from the National Institute of Water &amp; Atmospheric Research (NIWA). The data includes hourly solar intensity and cloud cover for a typical year.</w:t>
      </w:r>
    </w:p>
    <w:p w14:paraId="16C0A4A9" w14:textId="77777777" w:rsidR="00A96C39" w:rsidRPr="004C7EBD" w:rsidRDefault="00A96C39" w:rsidP="004E51EB">
      <w:r w:rsidRPr="004C7EBD">
        <w:rPr>
          <w:b/>
        </w:rPr>
        <w:t>Hours of operation:</w:t>
      </w:r>
      <w:r w:rsidRPr="004C7EBD">
        <w:t xml:space="preserve"> Occupancy hours of 9:00am to 3:00pm. Full year data has been used, including weekends and holidays. The summer holidays, 20</w:t>
      </w:r>
      <w:r w:rsidRPr="004C7EBD">
        <w:rPr>
          <w:vertAlign w:val="superscript"/>
        </w:rPr>
        <w:t>th</w:t>
      </w:r>
      <w:r w:rsidRPr="004C7EBD">
        <w:t xml:space="preserve"> December to 1</w:t>
      </w:r>
      <w:r w:rsidRPr="004C7EBD">
        <w:rPr>
          <w:vertAlign w:val="superscript"/>
        </w:rPr>
        <w:t>st</w:t>
      </w:r>
      <w:r w:rsidRPr="004C7EBD">
        <w:t xml:space="preserve"> February, have been excluded as per the DQLS requirements.</w:t>
      </w:r>
    </w:p>
    <w:p w14:paraId="7779B431" w14:textId="77777777" w:rsidR="00A96C39" w:rsidRPr="004C7EBD" w:rsidRDefault="00A96C39" w:rsidP="004E51EB">
      <w:r w:rsidRPr="004C7EBD">
        <w:rPr>
          <w:b/>
        </w:rPr>
        <w:t>Time step:</w:t>
      </w:r>
      <w:r w:rsidRPr="004C7EBD">
        <w:t xml:space="preserve"> Hourly time-steps were applied over a full year; this exceeds the minimum requirement of 15 days per month.</w:t>
      </w:r>
    </w:p>
    <w:p w14:paraId="1302C2F9" w14:textId="77777777" w:rsidR="00A96C39" w:rsidRPr="004C7EBD" w:rsidRDefault="00A96C39" w:rsidP="004E51EB">
      <w:r w:rsidRPr="004C7EBD">
        <w:rPr>
          <w:b/>
        </w:rPr>
        <w:t>Grid size:</w:t>
      </w:r>
      <w:r w:rsidRPr="004C7EBD">
        <w:t xml:space="preserve"> A uniform grid of 250 x 250 mm was used across the entire building. This provides for ~190 reference points in the smallest daylighting zones (Breakout Spaces), and considerably more in larger spaces. A margin of 0.5 m was applied to exclude the perimeter zone from the results; this prevents the inclusion of potentially misleading illuminance data close to walls and windows.</w:t>
      </w:r>
    </w:p>
    <w:p w14:paraId="6BFE9801" w14:textId="77777777" w:rsidR="00A96C39" w:rsidRDefault="00A96C39" w:rsidP="004E51EB">
      <w:r w:rsidRPr="004C7EBD">
        <w:rPr>
          <w:b/>
        </w:rPr>
        <w:t>Working plane:</w:t>
      </w:r>
      <w:r w:rsidRPr="004C7EBD">
        <w:t xml:space="preserve"> A working plane height of 0.75 m was used across the building, in anticipation of largely desk-based work.</w:t>
      </w:r>
    </w:p>
    <w:p w14:paraId="211A5E7E" w14:textId="77777777" w:rsidR="00A96C39" w:rsidRDefault="00A96C39" w:rsidP="004E51EB">
      <w:pPr>
        <w:rPr>
          <w:b/>
          <w:bCs/>
        </w:rPr>
      </w:pPr>
      <w:r>
        <w:rPr>
          <w:b/>
          <w:bCs/>
        </w:rPr>
        <w:t xml:space="preserve">Excluded Areas: </w:t>
      </w:r>
      <w:r w:rsidRPr="005A5251">
        <w:rPr>
          <w:bCs/>
        </w:rPr>
        <w:t>The daylighting plots provided in the appendix show which areas have been included in the analysis, and which areas have been excluded. All ancillary spaces and circulation areas have been excluded. The excluded circulation areas in the large flexible learning spaces are demarcated in the daylighting plots. Where areas adjacent to walls will not be used for learning, a 500 mm perimeter zone has been excluded, as demarcated in the daylighting plots.</w:t>
      </w:r>
      <w:r>
        <w:rPr>
          <w:bCs/>
        </w:rPr>
        <w:t xml:space="preserve"> There are no specialist learning spaces which warrant exclusion from the daylighting analysis.</w:t>
      </w:r>
    </w:p>
    <w:p w14:paraId="0BA7D2A1" w14:textId="77777777" w:rsidR="00A96C39" w:rsidRPr="00436E19" w:rsidRDefault="00A96C39" w:rsidP="004E51EB">
      <w:pPr>
        <w:rPr>
          <w:bCs/>
        </w:rPr>
      </w:pPr>
      <w:r>
        <w:rPr>
          <w:b/>
          <w:bCs/>
        </w:rPr>
        <w:lastRenderedPageBreak/>
        <w:t>Shading</w:t>
      </w:r>
      <w:r w:rsidRPr="004C7EBD">
        <w:rPr>
          <w:b/>
          <w:bCs/>
        </w:rPr>
        <w:t>:</w:t>
      </w:r>
      <w:r>
        <w:rPr>
          <w:bCs/>
        </w:rPr>
        <w:t xml:space="preserve"> </w:t>
      </w:r>
      <w:r w:rsidRPr="00436E19">
        <w:rPr>
          <w:bCs/>
          <w:lang w:val="en-US"/>
        </w:rPr>
        <w:t xml:space="preserve">All external </w:t>
      </w:r>
      <w:r w:rsidRPr="00436E19">
        <w:rPr>
          <w:bCs/>
        </w:rPr>
        <w:t>overhangs and other shading features in t</w:t>
      </w:r>
      <w:r>
        <w:rPr>
          <w:bCs/>
        </w:rPr>
        <w:t>he building have been modelled, as per the latest Architectural drawing set</w:t>
      </w:r>
      <w:r w:rsidRPr="00436E19">
        <w:rPr>
          <w:bCs/>
        </w:rPr>
        <w:t>.</w:t>
      </w:r>
    </w:p>
    <w:p w14:paraId="40482F93" w14:textId="77777777" w:rsidR="00A96C39" w:rsidRPr="000E5330" w:rsidRDefault="00A96C39" w:rsidP="004E51EB">
      <w:pPr>
        <w:rPr>
          <w:bCs/>
        </w:rPr>
      </w:pPr>
      <w:r w:rsidRPr="00436E19">
        <w:rPr>
          <w:bCs/>
        </w:rPr>
        <w:t>Buildings adjacent to the proposed new building have been modelled to</w:t>
      </w:r>
      <w:r>
        <w:rPr>
          <w:bCs/>
        </w:rPr>
        <w:t xml:space="preserve"> account for incidental shading;</w:t>
      </w:r>
      <w:r w:rsidRPr="00436E19">
        <w:rPr>
          <w:bCs/>
        </w:rPr>
        <w:t xml:space="preserve"> note that future works</w:t>
      </w:r>
      <w:r>
        <w:rPr>
          <w:bCs/>
        </w:rPr>
        <w:t xml:space="preserve"> </w:t>
      </w:r>
      <w:r w:rsidRPr="00436E19">
        <w:rPr>
          <w:bCs/>
        </w:rPr>
        <w:t>have also been included to conservatively account for reduced daylighting.</w:t>
      </w:r>
    </w:p>
    <w:p w14:paraId="2C55E003" w14:textId="4622F1C7" w:rsidR="00A96C39" w:rsidRPr="004C7EBD" w:rsidRDefault="00A96C39" w:rsidP="004E51EB">
      <w:pPr>
        <w:pStyle w:val="Heading3"/>
        <w:rPr>
          <w:rFonts w:eastAsia="Calibri"/>
        </w:rPr>
      </w:pPr>
      <w:r w:rsidRPr="004C7EBD">
        <w:rPr>
          <w:rFonts w:eastAsia="Calibri"/>
        </w:rPr>
        <w:t>Summary of Modelling Results</w:t>
      </w:r>
    </w:p>
    <w:p w14:paraId="757FA31C" w14:textId="77777777" w:rsidR="00A96C39" w:rsidRPr="004C7EBD" w:rsidRDefault="00A96C39" w:rsidP="004E51EB">
      <w:r w:rsidRPr="004C7EBD">
        <w:t xml:space="preserve">The table below summarises the UDI results for each space. Values which meet the DQLS criteria are highlighted in green; spaces and values which fail to meet the DQLS criteria are highlighted in red. </w:t>
      </w:r>
      <w:r>
        <w:t>Excluded s</w:t>
      </w:r>
      <w:r w:rsidRPr="004C7EBD">
        <w:t xml:space="preserve">paces have been highlighted in grey and </w:t>
      </w:r>
      <w:r>
        <w:t xml:space="preserve">are </w:t>
      </w:r>
      <w:r w:rsidRPr="004C7EBD">
        <w:t xml:space="preserve">excluded from the </w:t>
      </w:r>
      <w:r>
        <w:t>compliance requirements</w:t>
      </w:r>
      <w:r w:rsidRPr="004C7EBD">
        <w:t>.</w:t>
      </w:r>
      <w:r>
        <w:t xml:space="preserve"> Excluded areas are demarcated in the daylighting plots provided in the appendix.</w:t>
      </w:r>
    </w:p>
    <w:p w14:paraId="3CA16913" w14:textId="77777777" w:rsidR="00A96C39" w:rsidRPr="004C7EBD" w:rsidRDefault="00A96C39" w:rsidP="004E51EB">
      <w:pPr>
        <w:rPr>
          <w:rFonts w:cs="Arial"/>
        </w:rPr>
      </w:pPr>
      <w:r w:rsidRPr="000F1039">
        <w:rPr>
          <w:noProof/>
        </w:rPr>
        <w:drawing>
          <wp:inline distT="0" distB="0" distL="0" distR="0" wp14:anchorId="266A8F77" wp14:editId="2E4CAF09">
            <wp:extent cx="5732145" cy="2625818"/>
            <wp:effectExtent l="0" t="0" r="8255" b="0"/>
            <wp:docPr id="18" name="Picture 3" descr="Table displaying floor plan data for multiple zones across three building levels, including floor area, window-to-wall ratio (WWR), useful daylight illuminance (UDI) metrics, and daylight autonomy (sDA) compliance. Color-coded cells highlight key performance indicators such as UDI area in range (green for compliant, red for non-compliant), sDA 300 lux 60% hours compliance, and over/under exposure status, with comments noting shading provisions and window pres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3" descr="Table displaying floor plan data for multiple zones across three building levels, including floor area, window-to-wall ratio (WWR), useful daylight illuminance (UDI) metrics, and daylight autonomy (sDA) compliance. Color-coded cells highlight key performance indicators such as UDI area in range (green for compliant, red for non-compliant), sDA 300 lux 60% hours compliance, and over/under exposure status, with comments noting shading provisions and window presenc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2145" cy="2625818"/>
                    </a:xfrm>
                    <a:prstGeom prst="rect">
                      <a:avLst/>
                    </a:prstGeom>
                    <a:noFill/>
                    <a:ln>
                      <a:noFill/>
                    </a:ln>
                  </pic:spPr>
                </pic:pic>
              </a:graphicData>
            </a:graphic>
          </wp:inline>
        </w:drawing>
      </w:r>
    </w:p>
    <w:p w14:paraId="1748DA24" w14:textId="77777777" w:rsidR="00A96C39" w:rsidRPr="003A695F" w:rsidRDefault="00A96C39" w:rsidP="004E51EB">
      <w:bookmarkStart w:id="37" w:name="_Hlk141865262"/>
      <w:r w:rsidRPr="003A695F">
        <w:rPr>
          <w:b/>
          <w:color w:val="FF0000"/>
        </w:rPr>
        <w:t>*</w:t>
      </w:r>
      <w:r w:rsidRPr="003A695F">
        <w:t xml:space="preserve"> Reporting of </w:t>
      </w:r>
      <w:proofErr w:type="spellStart"/>
      <w:r w:rsidRPr="003A695F">
        <w:t>sDA</w:t>
      </w:r>
      <w:proofErr w:type="spellEnd"/>
      <w:r w:rsidRPr="003A695F">
        <w:t xml:space="preserve"> results is optional and is provided here to indicate whether a space is under- or over-exposed.</w:t>
      </w:r>
    </w:p>
    <w:p w14:paraId="5ADC738E" w14:textId="45C36F67" w:rsidR="00A96C39" w:rsidRPr="004E51EB" w:rsidRDefault="00A96C39" w:rsidP="004E51EB">
      <w:r w:rsidRPr="004E51EB">
        <w:t xml:space="preserve">*Refer to the </w:t>
      </w:r>
      <w:r w:rsidRPr="004E6754">
        <w:rPr>
          <w:rFonts w:ascii="Source Sans Pro" w:eastAsia="Calibri" w:hAnsi="Source Sans Pro" w:cs="Arial"/>
        </w:rPr>
        <w:t>‘</w:t>
      </w:r>
      <w:hyperlink r:id="rId24" w:history="1">
        <w:r w:rsidRPr="004E6754">
          <w:rPr>
            <w:rStyle w:val="Hyperlink"/>
            <w:rFonts w:eastAsia="Calibri" w:cs="Arial"/>
          </w:rPr>
          <w:t>Rationale for Daylighting Requirements Addendum</w:t>
        </w:r>
      </w:hyperlink>
      <w:r w:rsidRPr="004E6754">
        <w:rPr>
          <w:rFonts w:ascii="Source Sans Pro" w:eastAsia="Calibri" w:hAnsi="Source Sans Pro" w:cs="Arial"/>
        </w:rPr>
        <w:t>’</w:t>
      </w:r>
      <w:r w:rsidRPr="004E51EB">
        <w:t xml:space="preserve"> document for example school block results for daylighting performance metrics and compliance requirements.</w:t>
      </w:r>
    </w:p>
    <w:bookmarkEnd w:id="37"/>
    <w:p w14:paraId="5649E8CC" w14:textId="45A2317D" w:rsidR="00A96C39" w:rsidRPr="004C7EBD" w:rsidRDefault="00A96C39" w:rsidP="004E51EB">
      <w:pPr>
        <w:pStyle w:val="Heading3"/>
        <w:rPr>
          <w:rFonts w:eastAsia="Calibri"/>
        </w:rPr>
      </w:pPr>
      <w:r w:rsidRPr="004C7EBD">
        <w:rPr>
          <w:rFonts w:eastAsia="Calibri"/>
        </w:rPr>
        <w:t>Recommendations</w:t>
      </w:r>
    </w:p>
    <w:p w14:paraId="6C74CE9F" w14:textId="77777777" w:rsidR="00A96C39" w:rsidRPr="004C7EBD" w:rsidRDefault="00A96C39" w:rsidP="004E51EB">
      <w:proofErr w:type="gramStart"/>
      <w:r w:rsidRPr="004C7EBD">
        <w:t>A number of</w:t>
      </w:r>
      <w:proofErr w:type="gramEnd"/>
      <w:r w:rsidRPr="004C7EBD">
        <w:t xml:space="preserve"> spaces fail to achieve the minimum UDI criteria. The spaces which fail can be divided into three categories: </w:t>
      </w:r>
    </w:p>
    <w:p w14:paraId="582794E8" w14:textId="77777777" w:rsidR="00A96C39" w:rsidRPr="004C7EBD" w:rsidRDefault="00A96C39" w:rsidP="004E51EB">
      <w:r w:rsidRPr="004C7EBD">
        <w:rPr>
          <w:b/>
        </w:rPr>
        <w:t>Large learning spaces:</w:t>
      </w:r>
      <w:r w:rsidRPr="004C7EBD">
        <w:t xml:space="preserve"> </w:t>
      </w:r>
      <w:r>
        <w:t>One</w:t>
      </w:r>
      <w:r w:rsidRPr="004C7EBD">
        <w:t xml:space="preserve"> large</w:t>
      </w:r>
      <w:r>
        <w:t xml:space="preserve"> learning</w:t>
      </w:r>
      <w:r w:rsidRPr="004C7EBD">
        <w:t xml:space="preserve"> space</w:t>
      </w:r>
      <w:r>
        <w:t xml:space="preserve"> on the ground floor</w:t>
      </w:r>
      <w:r w:rsidRPr="004C7EBD">
        <w:t xml:space="preserve"> narrowly fail</w:t>
      </w:r>
      <w:r>
        <w:t>s</w:t>
      </w:r>
      <w:r w:rsidRPr="004C7EBD">
        <w:t xml:space="preserve"> to meet the criteria. This is due to </w:t>
      </w:r>
      <w:r>
        <w:t>the large internal area of this space with no windows, due to the ancillary spaces on the east side</w:t>
      </w:r>
      <w:r w:rsidRPr="004C7EBD">
        <w:t xml:space="preserve"> (refer to the daylighting analysis in the Preliminary Design Report for further information). Th</w:t>
      </w:r>
      <w:r>
        <w:t>ere are no feasible solutions to this; altering the layout of spaces</w:t>
      </w:r>
      <w:r w:rsidRPr="004C7EBD">
        <w:t xml:space="preserve"> </w:t>
      </w:r>
      <w:r>
        <w:t>to allow east-facing windows to this area would adversely affect daylighting of other spaces. Consider feature lighting and zoned switching for this area,</w:t>
      </w:r>
    </w:p>
    <w:p w14:paraId="6C78DF45" w14:textId="41A45528" w:rsidR="00A96C39" w:rsidRPr="004C7EBD" w:rsidRDefault="00A96C39" w:rsidP="004E51EB">
      <w:r w:rsidRPr="004C7EBD">
        <w:rPr>
          <w:b/>
        </w:rPr>
        <w:lastRenderedPageBreak/>
        <w:t>Small learning spaces:</w:t>
      </w:r>
      <w:r w:rsidRPr="004C7EBD">
        <w:t xml:space="preserve"> </w:t>
      </w:r>
      <w:proofErr w:type="gramStart"/>
      <w:r w:rsidRPr="004C7EBD">
        <w:t>A number of</w:t>
      </w:r>
      <w:proofErr w:type="gramEnd"/>
      <w:r w:rsidRPr="004C7EBD">
        <w:t xml:space="preserve"> smaller spaces fail to meet the criteria by a large margin</w:t>
      </w:r>
      <w:r>
        <w:t xml:space="preserve"> (these are exempt from the compliance requirements). These</w:t>
      </w:r>
      <w:r w:rsidRPr="004C7EBD">
        <w:t xml:space="preserve"> spaces fail due to excessive hours with &gt;2000</w:t>
      </w:r>
      <w:r>
        <w:t xml:space="preserve"> </w:t>
      </w:r>
      <w:r w:rsidRPr="004C7EBD">
        <w:t>l</w:t>
      </w:r>
      <w:r>
        <w:t>u</w:t>
      </w:r>
      <w:r w:rsidRPr="004C7EBD">
        <w:t>x (refer to the daylighting analysis in the Preliminary Design Report for further information). These smaller spaces have a higher proportion of floor area along the north and west perimeters, where daylighting regularly exceeds 2000</w:t>
      </w:r>
      <w:r>
        <w:t xml:space="preserve"> </w:t>
      </w:r>
      <w:r w:rsidRPr="004C7EBD">
        <w:t>l</w:t>
      </w:r>
      <w:r>
        <w:t>u</w:t>
      </w:r>
      <w:r w:rsidRPr="004C7EBD">
        <w:t xml:space="preserve">x. This may be resolved by providing additional external shading fins to the north and west façades, by reducing the glazing area, or by providing internal shading devices. </w:t>
      </w:r>
    </w:p>
    <w:p w14:paraId="741A503A" w14:textId="77777777" w:rsidR="00A96C39" w:rsidRPr="004C7EBD" w:rsidRDefault="00A96C39" w:rsidP="004E51EB">
      <w:pPr>
        <w:pStyle w:val="Heading1Numbered"/>
      </w:pPr>
      <w:bookmarkStart w:id="38" w:name="_Toc13392216"/>
      <w:bookmarkStart w:id="39" w:name="_Toc239071391"/>
      <w:bookmarkEnd w:id="28"/>
      <w:r w:rsidRPr="004C7EBD">
        <w:lastRenderedPageBreak/>
        <w:t>Artificial Lighting Compliance</w:t>
      </w:r>
      <w:bookmarkEnd w:id="38"/>
      <w:bookmarkEnd w:id="39"/>
    </w:p>
    <w:p w14:paraId="3084B7AF" w14:textId="77777777" w:rsidR="00A96C39" w:rsidRPr="004C7EBD" w:rsidRDefault="00A96C39" w:rsidP="004E51EB">
      <w:pPr>
        <w:pStyle w:val="Heading2Numbered"/>
        <w:rPr>
          <w:lang w:val="en-GB"/>
        </w:rPr>
      </w:pPr>
      <w:bookmarkStart w:id="40" w:name="_Toc13392217"/>
      <w:bookmarkStart w:id="41" w:name="_Toc239071392"/>
      <w:r w:rsidRPr="004C7EBD">
        <w:rPr>
          <w:lang w:val="en-GB"/>
        </w:rPr>
        <w:t>Artificial Lighting</w:t>
      </w:r>
      <w:bookmarkEnd w:id="40"/>
      <w:bookmarkEnd w:id="41"/>
    </w:p>
    <w:p w14:paraId="6E877CBA" w14:textId="77777777" w:rsidR="00A96C39" w:rsidRPr="004C7EBD" w:rsidRDefault="00A96C39" w:rsidP="004E51EB">
      <w:r w:rsidRPr="004C7EBD">
        <w:t>The Electrical Services Preliminary Design Report provides for LED lighting throughout.</w:t>
      </w:r>
    </w:p>
    <w:p w14:paraId="5EC8E8B3" w14:textId="77777777" w:rsidR="00A96C39" w:rsidRPr="004C7EBD" w:rsidRDefault="00A96C39" w:rsidP="004E51EB">
      <w:r w:rsidRPr="004C7EBD">
        <w:t>The preliminary (indicative) luminaire selections for learning spaces have a CRI R</w:t>
      </w:r>
      <w:r w:rsidRPr="004C7EBD">
        <w:rPr>
          <w:vertAlign w:val="subscript"/>
        </w:rPr>
        <w:t>A</w:t>
      </w:r>
      <w:r w:rsidRPr="004C7EBD">
        <w:t xml:space="preserve"> value of 90, and R</w:t>
      </w:r>
      <w:r w:rsidRPr="004C7EBD">
        <w:rPr>
          <w:vertAlign w:val="subscript"/>
        </w:rPr>
        <w:t>9</w:t>
      </w:r>
      <w:r w:rsidRPr="004C7EBD">
        <w:t xml:space="preserve"> value &gt;50. An R</w:t>
      </w:r>
      <w:r w:rsidRPr="004C7EBD">
        <w:rPr>
          <w:vertAlign w:val="subscript"/>
        </w:rPr>
        <w:t>9</w:t>
      </w:r>
      <w:r w:rsidRPr="004C7EBD">
        <w:t xml:space="preserve"> value &gt;80 is a DQLS requirement. Where luminaires with R9 &lt;80 are proposed, justification will be provided at Developed Design.</w:t>
      </w:r>
    </w:p>
    <w:p w14:paraId="5C94020D" w14:textId="77777777" w:rsidR="00A96C39" w:rsidRPr="004C7EBD" w:rsidRDefault="00A96C39" w:rsidP="004E51EB">
      <w:r w:rsidRPr="004C7EBD">
        <w:t>Other artificial lighting criter</w:t>
      </w:r>
      <w:r>
        <w:t>i</w:t>
      </w:r>
      <w:r w:rsidRPr="004C7EBD">
        <w:t>a (standard maintained illuminance, uniformity ratio, limiting glare index, lamp colour temperature group, etc.) will be addressed at Developed</w:t>
      </w:r>
      <w:r>
        <w:t xml:space="preserve"> or Detailed</w:t>
      </w:r>
      <w:r w:rsidRPr="004C7EBD">
        <w:t xml:space="preserve"> Design.</w:t>
      </w:r>
    </w:p>
    <w:p w14:paraId="351FA38F" w14:textId="77777777" w:rsidR="00A96C39" w:rsidRPr="004C7EBD" w:rsidRDefault="00A96C39" w:rsidP="004E51EB">
      <w:pPr>
        <w:pStyle w:val="Heading2Numbered"/>
        <w:rPr>
          <w:lang w:val="en-GB"/>
        </w:rPr>
      </w:pPr>
      <w:bookmarkStart w:id="42" w:name="_Toc13392218"/>
      <w:bookmarkStart w:id="43" w:name="_Toc239071393"/>
      <w:r w:rsidRPr="004C7EBD">
        <w:rPr>
          <w:lang w:val="en-GB"/>
        </w:rPr>
        <w:t>Emergency Lighting</w:t>
      </w:r>
      <w:bookmarkEnd w:id="42"/>
      <w:bookmarkEnd w:id="43"/>
    </w:p>
    <w:p w14:paraId="19D281F0" w14:textId="77777777" w:rsidR="00A96C39" w:rsidRPr="004C7EBD" w:rsidRDefault="00A96C39" w:rsidP="004E51EB">
      <w:r w:rsidRPr="004C7EBD">
        <w:t>Emergency lighting will be provided in compliance with AS/NZS 2293.1, AS/NZS 2293.2, AS/NZS 2293.3, the NZ Building Code, and the specific Fire Engineer’s report for the building.</w:t>
      </w:r>
    </w:p>
    <w:p w14:paraId="3BCF97A0" w14:textId="77777777" w:rsidR="00A96C39" w:rsidRPr="004C7EBD" w:rsidRDefault="00A96C39" w:rsidP="004E51EB">
      <w:r w:rsidRPr="004C7EBD">
        <w:t>The Electrical Services Preliminary Design Report provides for LED emergency lighting throughout.</w:t>
      </w:r>
    </w:p>
    <w:p w14:paraId="25F89AE3" w14:textId="77777777" w:rsidR="00A96C39" w:rsidRPr="004C7EBD" w:rsidRDefault="00A96C39" w:rsidP="004E51EB">
      <w:r w:rsidRPr="004C7EBD">
        <w:t>Emergency lighting luminaires will be provided with integral batteries with a life in the order of 5 to 7 years. A minimum battery life of 10 years is a DQLS requirement. Where batteries with a life &lt;10 years are proposed, justification will be provided at Developed Design.</w:t>
      </w:r>
    </w:p>
    <w:p w14:paraId="2AD46D1C" w14:textId="05CFEAA0" w:rsidR="00A96C39" w:rsidRPr="004E51EB" w:rsidRDefault="00A96C39" w:rsidP="004E51EB">
      <w:r w:rsidRPr="004C7EBD">
        <w:t>A manual testing system will be provided.</w:t>
      </w:r>
    </w:p>
    <w:p w14:paraId="326AA816" w14:textId="77777777" w:rsidR="00A96C39" w:rsidRPr="004C7EBD" w:rsidRDefault="00A96C39" w:rsidP="004E51EB">
      <w:pPr>
        <w:pStyle w:val="Heading1Numbered"/>
      </w:pPr>
      <w:bookmarkStart w:id="44" w:name="_Toc13392219"/>
      <w:bookmarkStart w:id="45" w:name="_Toc239071394"/>
      <w:r w:rsidRPr="004C7EBD">
        <w:lastRenderedPageBreak/>
        <w:t>Security Design Report</w:t>
      </w:r>
      <w:bookmarkEnd w:id="44"/>
      <w:bookmarkEnd w:id="45"/>
    </w:p>
    <w:p w14:paraId="40BF1076" w14:textId="77777777" w:rsidR="00A96C39" w:rsidRPr="004C7EBD" w:rsidRDefault="00A96C39" w:rsidP="004E51EB">
      <w:pPr>
        <w:pStyle w:val="Heading2Numbered"/>
      </w:pPr>
      <w:bookmarkStart w:id="46" w:name="_Toc239071395"/>
      <w:r w:rsidRPr="004C7EBD">
        <w:t>Security Lighting &amp; Design</w:t>
      </w:r>
      <w:bookmarkEnd w:id="46"/>
    </w:p>
    <w:p w14:paraId="7CE748BE" w14:textId="77777777" w:rsidR="00A96C39" w:rsidRPr="004C7EBD" w:rsidRDefault="00A96C39" w:rsidP="004E51EB">
      <w:r w:rsidRPr="004C7EBD">
        <w:t xml:space="preserve">The Stage 5 classroom block will be provided with a new </w:t>
      </w:r>
      <w:r>
        <w:t>XXX</w:t>
      </w:r>
      <w:r w:rsidRPr="004C7EBD">
        <w:t xml:space="preserve"> security system, which will interface with the existing school security system.</w:t>
      </w:r>
    </w:p>
    <w:p w14:paraId="25F0B62C" w14:textId="77777777" w:rsidR="004E51EB" w:rsidRDefault="00A96C39" w:rsidP="004E51EB">
      <w:r w:rsidRPr="004C7EBD">
        <w:t>The project floor area is &gt;1000m</w:t>
      </w:r>
      <w:r w:rsidRPr="004C7EBD">
        <w:rPr>
          <w:vertAlign w:val="superscript"/>
        </w:rPr>
        <w:t>2</w:t>
      </w:r>
      <w:r>
        <w:t>. A</w:t>
      </w:r>
      <w:r w:rsidRPr="004C7EBD">
        <w:t xml:space="preserve"> security design report will be provided at Developed </w:t>
      </w:r>
      <w:r>
        <w:t xml:space="preserve">or Detailed </w:t>
      </w:r>
      <w:r w:rsidRPr="004C7EBD">
        <w:t xml:space="preserve">Design. The report will identify local security </w:t>
      </w:r>
      <w:proofErr w:type="gramStart"/>
      <w:r w:rsidRPr="004C7EBD">
        <w:t>issues, and</w:t>
      </w:r>
      <w:proofErr w:type="gramEnd"/>
      <w:r w:rsidRPr="004C7EBD">
        <w:t xml:space="preserve"> will outline how the design will deal with these issues.</w:t>
      </w:r>
    </w:p>
    <w:p w14:paraId="4FDEA4F9" w14:textId="77878B1C" w:rsidR="00A96C39" w:rsidRPr="004C7EBD" w:rsidRDefault="00A96C39" w:rsidP="004E51EB">
      <w:pPr>
        <w:rPr>
          <w:highlight w:val="green"/>
        </w:rPr>
      </w:pPr>
      <w:r w:rsidRPr="004C7EBD">
        <w:rPr>
          <w:highlight w:val="yellow"/>
        </w:rPr>
        <w:br w:type="page"/>
      </w:r>
    </w:p>
    <w:p w14:paraId="2B6BB95A" w14:textId="77777777" w:rsidR="00A96C39" w:rsidRPr="004C7EBD" w:rsidRDefault="00A96C39" w:rsidP="004E51EB">
      <w:pPr>
        <w:pStyle w:val="Heading1Numbered"/>
      </w:pPr>
      <w:bookmarkStart w:id="47" w:name="_Toc57042800"/>
      <w:bookmarkStart w:id="48" w:name="_Toc57042801"/>
      <w:bookmarkStart w:id="49" w:name="_Toc57042802"/>
      <w:bookmarkStart w:id="50" w:name="_Toc57042803"/>
      <w:bookmarkStart w:id="51" w:name="_Toc13392220"/>
      <w:bookmarkStart w:id="52" w:name="_Toc239071396"/>
      <w:bookmarkEnd w:id="36"/>
      <w:bookmarkEnd w:id="47"/>
      <w:bookmarkEnd w:id="48"/>
      <w:bookmarkEnd w:id="49"/>
      <w:bookmarkEnd w:id="50"/>
      <w:r w:rsidRPr="004C7EBD">
        <w:lastRenderedPageBreak/>
        <w:t>Acoustic Assessment</w:t>
      </w:r>
      <w:bookmarkEnd w:id="51"/>
      <w:bookmarkEnd w:id="52"/>
    </w:p>
    <w:p w14:paraId="5EB283D1" w14:textId="77777777" w:rsidR="00A96C39" w:rsidRPr="004C7EBD" w:rsidRDefault="00A96C39" w:rsidP="004E51EB">
      <w:pPr>
        <w:pStyle w:val="Heading2Numbered"/>
        <w:rPr>
          <w:lang w:val="en-GB"/>
        </w:rPr>
      </w:pPr>
      <w:bookmarkStart w:id="53" w:name="_Toc13392221"/>
      <w:bookmarkStart w:id="54" w:name="_Toc239071397"/>
      <w:r w:rsidRPr="004C7EBD">
        <w:rPr>
          <w:lang w:val="en-GB"/>
        </w:rPr>
        <w:t>Assessment Methodology</w:t>
      </w:r>
      <w:bookmarkEnd w:id="53"/>
      <w:bookmarkEnd w:id="54"/>
    </w:p>
    <w:p w14:paraId="0177C5C4" w14:textId="77777777" w:rsidR="00A96C39" w:rsidRPr="00482D3F" w:rsidRDefault="00A96C39" w:rsidP="004E51EB">
      <w:pPr>
        <w:rPr>
          <w:lang w:val="en-GB"/>
        </w:rPr>
      </w:pPr>
      <w:r w:rsidRPr="00482D3F">
        <w:rPr>
          <w:lang w:val="en-GB"/>
        </w:rPr>
        <w:t>An acoustic assessment will be provided at Developed Design.</w:t>
      </w:r>
    </w:p>
    <w:p w14:paraId="6AEAA5B3" w14:textId="77777777" w:rsidR="00A96C39" w:rsidRPr="004C7EBD" w:rsidRDefault="00A96C39" w:rsidP="004E51EB">
      <w:pPr>
        <w:rPr>
          <w:highlight w:val="green"/>
          <w:lang w:val="en-GB"/>
        </w:rPr>
      </w:pPr>
      <w:r w:rsidRPr="004C7EBD">
        <w:rPr>
          <w:highlight w:val="green"/>
          <w:lang w:val="en-GB"/>
        </w:rPr>
        <w:t xml:space="preserve">&lt;Provide information on acoustic design criteria, building layout and building envelope construction.&gt; </w:t>
      </w:r>
    </w:p>
    <w:p w14:paraId="46E3B864" w14:textId="77777777" w:rsidR="00A96C39" w:rsidRPr="004C7EBD" w:rsidRDefault="00A96C39" w:rsidP="004E51EB">
      <w:pPr>
        <w:pStyle w:val="Heading2Numbered"/>
        <w:rPr>
          <w:lang w:val="en-GB"/>
        </w:rPr>
      </w:pPr>
      <w:bookmarkStart w:id="55" w:name="_Toc13392222"/>
      <w:bookmarkStart w:id="56" w:name="_Toc239071398"/>
      <w:r w:rsidRPr="004C7EBD">
        <w:rPr>
          <w:lang w:val="en-GB"/>
        </w:rPr>
        <w:t>Internal Sound Insulation</w:t>
      </w:r>
      <w:bookmarkEnd w:id="55"/>
      <w:bookmarkEnd w:id="56"/>
    </w:p>
    <w:p w14:paraId="2925BD28" w14:textId="77777777" w:rsidR="00A96C39" w:rsidRPr="004C7EBD" w:rsidRDefault="00A96C39" w:rsidP="004E51EB">
      <w:pPr>
        <w:rPr>
          <w:highlight w:val="green"/>
        </w:rPr>
      </w:pPr>
      <w:bookmarkStart w:id="57" w:name="_Hlk56600296"/>
      <w:r w:rsidRPr="004C7EBD">
        <w:rPr>
          <w:highlight w:val="green"/>
        </w:rPr>
        <w:t>&lt; Where applicable, provide results and discussion on internal sound insulation (floors, walls, ceiling and doors), including airborne sound insulation, impact sound insulation and ambient noise environment.&gt;</w:t>
      </w:r>
    </w:p>
    <w:p w14:paraId="27D65F6E" w14:textId="77777777" w:rsidR="00A96C39" w:rsidRPr="004C7EBD" w:rsidRDefault="00A96C39" w:rsidP="004E51EB">
      <w:pPr>
        <w:pStyle w:val="Heading2Numbered"/>
        <w:rPr>
          <w:lang w:val="en-GB"/>
        </w:rPr>
      </w:pPr>
      <w:bookmarkStart w:id="58" w:name="_Toc13392223"/>
      <w:bookmarkStart w:id="59" w:name="_Toc239071399"/>
      <w:bookmarkStart w:id="60" w:name="_Hlk56600364"/>
      <w:bookmarkEnd w:id="57"/>
      <w:r w:rsidRPr="004C7EBD">
        <w:rPr>
          <w:lang w:val="en-GB"/>
        </w:rPr>
        <w:t>Reverberation and Room Acoustics</w:t>
      </w:r>
      <w:bookmarkEnd w:id="58"/>
      <w:bookmarkEnd w:id="59"/>
    </w:p>
    <w:p w14:paraId="6617C5C4" w14:textId="77777777" w:rsidR="00A96C39" w:rsidRPr="004C7EBD" w:rsidRDefault="00A96C39" w:rsidP="004E51EB">
      <w:pPr>
        <w:rPr>
          <w:highlight w:val="green"/>
        </w:rPr>
      </w:pPr>
      <w:r w:rsidRPr="004C7EBD">
        <w:rPr>
          <w:highlight w:val="green"/>
        </w:rPr>
        <w:t>&lt; Where applicable, provide results and discussion on internal sound insulation, including airborne sound insulation, impact sound insulation and ambient noise environment.&gt;</w:t>
      </w:r>
    </w:p>
    <w:p w14:paraId="390AE2FE" w14:textId="77777777" w:rsidR="00A96C39" w:rsidRPr="004C7EBD" w:rsidRDefault="00A96C39" w:rsidP="004E51EB">
      <w:pPr>
        <w:pStyle w:val="Heading2Numbered"/>
        <w:rPr>
          <w:lang w:val="en-GB"/>
        </w:rPr>
      </w:pPr>
      <w:bookmarkStart w:id="61" w:name="_Toc13392224"/>
      <w:bookmarkStart w:id="62" w:name="_Toc239071400"/>
      <w:bookmarkEnd w:id="60"/>
      <w:r w:rsidRPr="004C7EBD">
        <w:rPr>
          <w:lang w:val="en-GB"/>
        </w:rPr>
        <w:t>External Noise</w:t>
      </w:r>
      <w:bookmarkEnd w:id="61"/>
      <w:bookmarkEnd w:id="62"/>
    </w:p>
    <w:p w14:paraId="71B30E9A" w14:textId="77777777" w:rsidR="00A96C39" w:rsidRPr="004C7EBD" w:rsidRDefault="00A96C39" w:rsidP="004E51EB">
      <w:pPr>
        <w:rPr>
          <w:highlight w:val="green"/>
        </w:rPr>
      </w:pPr>
      <w:r w:rsidRPr="004C7EBD">
        <w:rPr>
          <w:highlight w:val="green"/>
        </w:rPr>
        <w:t>&lt; Where applicable, provide results and discussion on external noise, rain noise, road traffic noise, air noise contour, construction noise mitigation and external noise transmission&gt;</w:t>
      </w:r>
    </w:p>
    <w:p w14:paraId="7D440C19" w14:textId="77777777" w:rsidR="00A96C39" w:rsidRPr="004C7EBD" w:rsidRDefault="00A96C39" w:rsidP="004E51EB">
      <w:pPr>
        <w:pStyle w:val="Heading2Numbered"/>
        <w:rPr>
          <w:lang w:val="en-GB"/>
        </w:rPr>
      </w:pPr>
      <w:bookmarkStart w:id="63" w:name="_Toc13392225"/>
      <w:bookmarkStart w:id="64" w:name="_Toc239071401"/>
      <w:r w:rsidRPr="004C7EBD">
        <w:rPr>
          <w:lang w:val="en-GB"/>
        </w:rPr>
        <w:t>Mechanical Service Noise</w:t>
      </w:r>
      <w:bookmarkEnd w:id="63"/>
      <w:bookmarkEnd w:id="64"/>
    </w:p>
    <w:p w14:paraId="778B945E" w14:textId="6D29A7CB" w:rsidR="00A96C39" w:rsidRPr="004E51EB" w:rsidRDefault="00A96C39" w:rsidP="004E51EB">
      <w:pPr>
        <w:rPr>
          <w:highlight w:val="green"/>
        </w:rPr>
      </w:pPr>
      <w:r w:rsidRPr="004C7EBD">
        <w:rPr>
          <w:highlight w:val="green"/>
        </w:rPr>
        <w:t>&lt; Where applicable, provide results and discussion on mechanical services noise.&gt;</w:t>
      </w:r>
    </w:p>
    <w:p w14:paraId="4C9DB133" w14:textId="77777777" w:rsidR="00A96C39" w:rsidRPr="004C7EBD" w:rsidRDefault="00A96C39" w:rsidP="004E51EB">
      <w:pPr>
        <w:pStyle w:val="Heading1Numbered"/>
      </w:pPr>
      <w:bookmarkStart w:id="65" w:name="_Toc13392226"/>
      <w:bookmarkStart w:id="66" w:name="_Toc239071402"/>
      <w:bookmarkStart w:id="67" w:name="_Hlk57035968"/>
      <w:r w:rsidRPr="004C7EBD">
        <w:lastRenderedPageBreak/>
        <w:t>Outdoor Air Supply &amp; CO</w:t>
      </w:r>
      <w:r w:rsidRPr="004C7EBD">
        <w:rPr>
          <w:vertAlign w:val="subscript"/>
        </w:rPr>
        <w:t>2</w:t>
      </w:r>
      <w:r w:rsidRPr="004C7EBD">
        <w:t xml:space="preserve"> Compliance</w:t>
      </w:r>
      <w:bookmarkEnd w:id="65"/>
      <w:bookmarkEnd w:id="66"/>
    </w:p>
    <w:p w14:paraId="58A3D362" w14:textId="77777777" w:rsidR="00A96C39" w:rsidRPr="004C7EBD" w:rsidRDefault="00A96C39" w:rsidP="004E51EB">
      <w:pPr>
        <w:pStyle w:val="Heading2Numbered"/>
        <w:rPr>
          <w:lang w:val="en-GB"/>
        </w:rPr>
      </w:pPr>
      <w:bookmarkStart w:id="68" w:name="_Toc13392227"/>
      <w:bookmarkStart w:id="69" w:name="_Toc239071403"/>
      <w:r w:rsidRPr="004C7EBD">
        <w:rPr>
          <w:lang w:val="en-GB"/>
        </w:rPr>
        <w:t>Outdoor Air Supply</w:t>
      </w:r>
      <w:bookmarkEnd w:id="68"/>
      <w:bookmarkEnd w:id="69"/>
    </w:p>
    <w:p w14:paraId="1FF138FC" w14:textId="77777777" w:rsidR="00A96C39" w:rsidRPr="004C7EBD" w:rsidRDefault="00A96C39" w:rsidP="004E51EB">
      <w:r w:rsidRPr="004C7EBD">
        <w:t>All spaces (except toilets, ancillary spaces, and internal breakout spaces) will be naturally ventilated.</w:t>
      </w:r>
    </w:p>
    <w:p w14:paraId="0423E1FC" w14:textId="77777777" w:rsidR="00A96C39" w:rsidRPr="004C7EBD" w:rsidRDefault="00A96C39" w:rsidP="004E51EB">
      <w:r w:rsidRPr="004C7EBD">
        <w:t>Larger spaces have openable windows on two or more sides, allowing crossflow ventilation. The Mechanical Services Preliminary Design Drawings provide for openable windows within 7m of any point within each learning space.</w:t>
      </w:r>
      <w:r>
        <w:t xml:space="preserve"> Architectural compliance will be demonstrated at Developed Design.</w:t>
      </w:r>
    </w:p>
    <w:p w14:paraId="6FA12A21" w14:textId="77777777" w:rsidR="00A96C39" w:rsidRPr="004C7EBD" w:rsidRDefault="00A96C39" w:rsidP="004E51EB">
      <w:r w:rsidRPr="004C7EBD">
        <w:t xml:space="preserve">Smaller spaces, such as breakout spaces, have openable windows on one side only. These spaces have a depth of ~3.2 m, which is less than twice the ceiling height. Openable windows with an area &gt;10% of the floor area will be provided; compliance will be demonstrated at Developed </w:t>
      </w:r>
      <w:r>
        <w:t xml:space="preserve">or Detailed </w:t>
      </w:r>
      <w:r w:rsidRPr="004C7EBD">
        <w:t>Design as part of NZBC Clause G4 compliance.</w:t>
      </w:r>
    </w:p>
    <w:p w14:paraId="14DA2CED" w14:textId="77777777" w:rsidR="00A96C39" w:rsidRPr="004C7EBD" w:rsidRDefault="00A96C39" w:rsidP="004E51EB">
      <w:proofErr w:type="gramStart"/>
      <w:r w:rsidRPr="004C7EBD">
        <w:t>A number of</w:t>
      </w:r>
      <w:proofErr w:type="gramEnd"/>
      <w:r w:rsidRPr="004C7EBD">
        <w:t xml:space="preserve"> breakout spaces are internally located and have no external wall. These spaces will be provided with mechanical supply ventilation at ≥10 l/s/p.</w:t>
      </w:r>
    </w:p>
    <w:p w14:paraId="10FA3A2C" w14:textId="77777777" w:rsidR="00A96C39" w:rsidRPr="004C7EBD" w:rsidRDefault="00A96C39" w:rsidP="004E51EB">
      <w:r w:rsidRPr="004C7EBD">
        <w:t xml:space="preserve">Mechanical extract ventilation will be provided to toilets at ≥35 l/s in compliance with </w:t>
      </w:r>
      <w:r>
        <w:t>NZSPA</w:t>
      </w:r>
      <w:r w:rsidRPr="004C7EBD">
        <w:t>’s Toilet Design Guide.</w:t>
      </w:r>
    </w:p>
    <w:p w14:paraId="6A9654B1" w14:textId="77777777" w:rsidR="00A96C39" w:rsidRPr="004C7EBD" w:rsidRDefault="00A96C39" w:rsidP="004E51EB">
      <w:r w:rsidRPr="004C7EBD">
        <w:t>It is a DQLS requirement that</w:t>
      </w:r>
      <w:r>
        <w:t xml:space="preserve"> all low-level (sill height &lt;1.5 </w:t>
      </w:r>
      <w:r w:rsidRPr="004C7EBD">
        <w:t>m</w:t>
      </w:r>
      <w:r>
        <w:t xml:space="preserve"> generally, or 2.0 m adjacent to pedestrian walkways</w:t>
      </w:r>
      <w:r w:rsidRPr="004C7EBD">
        <w:t>) windows be provided with restrictors. Compliance will be demonstrated at Developed</w:t>
      </w:r>
      <w:r>
        <w:t xml:space="preserve"> or Detailed</w:t>
      </w:r>
      <w:r w:rsidRPr="004C7EBD">
        <w:t xml:space="preserve"> Design.</w:t>
      </w:r>
    </w:p>
    <w:p w14:paraId="243BF8AC" w14:textId="77777777" w:rsidR="00A96C39" w:rsidRPr="004C7EBD" w:rsidRDefault="00A96C39" w:rsidP="004E51EB">
      <w:pPr>
        <w:pStyle w:val="Heading2Numbered"/>
        <w:rPr>
          <w:lang w:val="en-GB"/>
        </w:rPr>
      </w:pPr>
      <w:bookmarkStart w:id="70" w:name="_Toc13392228"/>
      <w:bookmarkStart w:id="71" w:name="_Toc239071404"/>
      <w:r w:rsidRPr="004C7EBD">
        <w:rPr>
          <w:lang w:val="en-GB"/>
        </w:rPr>
        <w:t>CO</w:t>
      </w:r>
      <w:r w:rsidRPr="004C7EBD">
        <w:rPr>
          <w:vertAlign w:val="subscript"/>
          <w:lang w:val="en-GB"/>
        </w:rPr>
        <w:t>2</w:t>
      </w:r>
      <w:r w:rsidRPr="004C7EBD">
        <w:rPr>
          <w:lang w:val="en-GB"/>
        </w:rPr>
        <w:t xml:space="preserve"> Concentrations</w:t>
      </w:r>
      <w:bookmarkEnd w:id="70"/>
      <w:bookmarkEnd w:id="71"/>
    </w:p>
    <w:p w14:paraId="2BBFA751" w14:textId="77777777" w:rsidR="00A96C39" w:rsidRPr="004C7EBD" w:rsidRDefault="00A96C39" w:rsidP="004E51EB">
      <w:pPr>
        <w:rPr>
          <w:highlight w:val="green"/>
        </w:rPr>
      </w:pPr>
      <w:r w:rsidRPr="004C7EBD">
        <w:t>The building GFA is &gt;600m</w:t>
      </w:r>
      <w:r w:rsidRPr="004C7EBD">
        <w:rPr>
          <w:vertAlign w:val="superscript"/>
        </w:rPr>
        <w:t>2</w:t>
      </w:r>
      <w:r w:rsidRPr="004C7EBD">
        <w:t xml:space="preserve">, therefore climate-based modelling will be used to demonstrate compliance </w:t>
      </w:r>
      <w:r>
        <w:t xml:space="preserve">with </w:t>
      </w:r>
      <w:r w:rsidRPr="004C7EBD">
        <w:t>DQLS CO</w:t>
      </w:r>
      <w:r w:rsidRPr="004C7EBD">
        <w:rPr>
          <w:vertAlign w:val="subscript"/>
        </w:rPr>
        <w:t>2</w:t>
      </w:r>
      <w:r w:rsidRPr="004C7EBD">
        <w:t xml:space="preserve"> concentration limits. A modelling report will be provided at Developed </w:t>
      </w:r>
      <w:r>
        <w:t xml:space="preserve">&amp; Detailed </w:t>
      </w:r>
      <w:r w:rsidRPr="004C7EBD">
        <w:t>Design.</w:t>
      </w:r>
    </w:p>
    <w:p w14:paraId="16EEA7DD" w14:textId="1E12F987" w:rsidR="00A96C39" w:rsidRPr="004E51EB" w:rsidRDefault="00A96C39" w:rsidP="004E51EB">
      <w:r w:rsidRPr="004C7EBD">
        <w:t>The Mechanical Services Preliminary Design Report provides for local temperature and CO</w:t>
      </w:r>
      <w:r w:rsidRPr="004C7EBD">
        <w:rPr>
          <w:vertAlign w:val="subscript"/>
        </w:rPr>
        <w:t>2</w:t>
      </w:r>
      <w:r w:rsidRPr="004C7EBD">
        <w:t xml:space="preserve"> monitors in each learning space.</w:t>
      </w:r>
    </w:p>
    <w:p w14:paraId="5CAA8F57" w14:textId="77777777" w:rsidR="00A96C39" w:rsidRPr="004C7EBD" w:rsidRDefault="00A96C39" w:rsidP="004E51EB">
      <w:pPr>
        <w:pStyle w:val="Heading1Numbered"/>
      </w:pPr>
      <w:bookmarkStart w:id="72" w:name="_Toc13392229"/>
      <w:bookmarkStart w:id="73" w:name="_Toc239071405"/>
      <w:r w:rsidRPr="004C7EBD">
        <w:lastRenderedPageBreak/>
        <w:t>VOC &amp; Refrigerant Compliance</w:t>
      </w:r>
      <w:bookmarkEnd w:id="72"/>
      <w:bookmarkEnd w:id="73"/>
    </w:p>
    <w:p w14:paraId="1649F671" w14:textId="77777777" w:rsidR="00A96C39" w:rsidRPr="004C7EBD" w:rsidRDefault="00A96C39" w:rsidP="004E51EB">
      <w:pPr>
        <w:pStyle w:val="Heading2Numbered"/>
        <w:rPr>
          <w:lang w:val="en-GB"/>
        </w:rPr>
      </w:pPr>
      <w:bookmarkStart w:id="74" w:name="_Toc13392230"/>
      <w:bookmarkStart w:id="75" w:name="_Toc239071406"/>
      <w:r w:rsidRPr="004C7EBD">
        <w:rPr>
          <w:lang w:val="en-GB"/>
        </w:rPr>
        <w:t>VOC Concentrations</w:t>
      </w:r>
      <w:bookmarkEnd w:id="74"/>
      <w:bookmarkEnd w:id="75"/>
    </w:p>
    <w:p w14:paraId="2E800DDD" w14:textId="77777777" w:rsidR="00A96C39" w:rsidRPr="001766C5" w:rsidRDefault="00A96C39" w:rsidP="004E51EB">
      <w:r w:rsidRPr="001766C5">
        <w:t>Complia</w:t>
      </w:r>
      <w:r>
        <w:t>n</w:t>
      </w:r>
      <w:r w:rsidRPr="001766C5">
        <w:t>ce will be demonstrated at Detailed Design.</w:t>
      </w:r>
    </w:p>
    <w:p w14:paraId="01A0B5B3" w14:textId="77777777" w:rsidR="00A96C39" w:rsidRPr="004C7EBD" w:rsidRDefault="00A96C39" w:rsidP="004E51EB">
      <w:pPr>
        <w:rPr>
          <w:i/>
          <w:iCs/>
          <w:highlight w:val="magenta"/>
        </w:rPr>
      </w:pPr>
      <w:r w:rsidRPr="004C7EBD">
        <w:rPr>
          <w:highlight w:val="magenta"/>
        </w:rPr>
        <w:t xml:space="preserve">&lt;Section 1.1.3 of DQLS – IAQTC requires that for new or upgraded learning spaces, 90% of the carpet, ceiling materials and paints installed must comply with the maximum VOC-content, or the maximum allowable VOC-emission rates, as described by the </w:t>
      </w:r>
      <w:r w:rsidRPr="004C7EBD">
        <w:rPr>
          <w:i/>
          <w:iCs/>
          <w:highlight w:val="magenta"/>
        </w:rPr>
        <w:t>New Zealand Green Building Council (NZGBC) or Green Building Council of Australia (GBCA) Recognised Eco-Labels list &gt;</w:t>
      </w:r>
    </w:p>
    <w:p w14:paraId="0D674269" w14:textId="77777777" w:rsidR="00A96C39" w:rsidRPr="004C7EBD" w:rsidRDefault="00A96C39" w:rsidP="004E51EB">
      <w:pPr>
        <w:rPr>
          <w:highlight w:val="magenta"/>
        </w:rPr>
      </w:pPr>
      <w:r w:rsidRPr="004C7EBD">
        <w:rPr>
          <w:highlight w:val="magenta"/>
        </w:rPr>
        <w:t>&lt;Provide a design statement demonstrating compliance with this requirement. Tabulate the maximum allowable VOC emissions/content, together with values for all materials and components&gt;</w:t>
      </w:r>
    </w:p>
    <w:p w14:paraId="4D6B7A54" w14:textId="77777777" w:rsidR="00A96C39" w:rsidRPr="004C7EBD" w:rsidRDefault="00A96C39" w:rsidP="004E51EB">
      <w:pPr>
        <w:pStyle w:val="Heading2Numbered"/>
        <w:rPr>
          <w:lang w:val="en-GB"/>
        </w:rPr>
      </w:pPr>
      <w:bookmarkStart w:id="76" w:name="_Toc13392231"/>
      <w:bookmarkStart w:id="77" w:name="_Toc239071407"/>
      <w:r w:rsidRPr="004C7EBD">
        <w:rPr>
          <w:lang w:val="en-GB"/>
        </w:rPr>
        <w:t>Refrigerants</w:t>
      </w:r>
      <w:bookmarkEnd w:id="76"/>
      <w:bookmarkEnd w:id="77"/>
    </w:p>
    <w:p w14:paraId="2F40D919" w14:textId="77777777" w:rsidR="00A96C39" w:rsidRPr="004C7EBD" w:rsidRDefault="00A96C39" w:rsidP="004E51EB">
      <w:r w:rsidRPr="004C7EBD">
        <w:t>The preliminary design allows for either of two heating/cooling system options: a VRF system with hi-wall heat pumps, or an air-source heat pump with hydronic reticulation to fan coil units.</w:t>
      </w:r>
    </w:p>
    <w:p w14:paraId="65D55784" w14:textId="77777777" w:rsidR="00A96C39" w:rsidRPr="004C7EBD" w:rsidRDefault="00A96C39" w:rsidP="004E51EB">
      <w:pPr>
        <w:rPr>
          <w:i/>
          <w:iCs/>
        </w:rPr>
      </w:pPr>
      <w:r w:rsidRPr="004C7EBD">
        <w:t xml:space="preserve">The VRF system would entail refrigerant reticulation within the building envelope. If this option is selected, compliance with AS/NZS 5149.1 will be demonstrated at Developed or Detailed Design. </w:t>
      </w:r>
      <w:proofErr w:type="gramStart"/>
      <w:r w:rsidRPr="004C7EBD">
        <w:t>A number of</w:t>
      </w:r>
      <w:proofErr w:type="gramEnd"/>
      <w:r w:rsidRPr="004C7EBD">
        <w:t xml:space="preserve"> single-split systems are envisaged to serve the breakout spaces, should refrigerant charges otherwise exceed allowable limits for these smaller spaces.</w:t>
      </w:r>
    </w:p>
    <w:p w14:paraId="715A161B" w14:textId="38B4A9D5" w:rsidR="00A96C39" w:rsidRPr="004C7EBD" w:rsidRDefault="00A96C39" w:rsidP="004E51EB">
      <w:r w:rsidRPr="004C7EBD">
        <w:t>The latter option (heat pumps with hydronic fan coil units) would not entail refrigerant reticulation within the building envelope.</w:t>
      </w:r>
    </w:p>
    <w:p w14:paraId="280F0DE9" w14:textId="77777777" w:rsidR="00A96C39" w:rsidRPr="004C7EBD" w:rsidRDefault="00A96C39" w:rsidP="004E51EB">
      <w:pPr>
        <w:pStyle w:val="Heading1Numbered"/>
      </w:pPr>
      <w:bookmarkStart w:id="78" w:name="_Toc13392232"/>
      <w:bookmarkStart w:id="79" w:name="_Toc239071408"/>
      <w:r w:rsidRPr="004C7EBD">
        <w:lastRenderedPageBreak/>
        <w:t>Thermal Comfort Compliance</w:t>
      </w:r>
      <w:bookmarkEnd w:id="78"/>
      <w:bookmarkEnd w:id="79"/>
    </w:p>
    <w:p w14:paraId="6495601C" w14:textId="77777777" w:rsidR="00A96C39" w:rsidRPr="004C7EBD" w:rsidRDefault="00A96C39" w:rsidP="004E51EB">
      <w:pPr>
        <w:pStyle w:val="Heading2Numbered"/>
        <w:rPr>
          <w:lang w:val="en-GB"/>
        </w:rPr>
      </w:pPr>
      <w:bookmarkStart w:id="80" w:name="_Toc57042811"/>
      <w:bookmarkStart w:id="81" w:name="_Toc13392233"/>
      <w:bookmarkStart w:id="82" w:name="_Toc239071409"/>
      <w:bookmarkEnd w:id="80"/>
      <w:r w:rsidRPr="004C7EBD">
        <w:rPr>
          <w:lang w:val="en-GB"/>
        </w:rPr>
        <w:t>Minimum Internal Temperature</w:t>
      </w:r>
      <w:bookmarkEnd w:id="81"/>
      <w:bookmarkEnd w:id="82"/>
    </w:p>
    <w:p w14:paraId="5195026A" w14:textId="77777777" w:rsidR="00A96C39" w:rsidRDefault="00A96C39" w:rsidP="004E51EB">
      <w:pPr>
        <w:rPr>
          <w:lang w:val="en-GB"/>
        </w:rPr>
      </w:pPr>
      <w:r w:rsidRPr="004C7EBD">
        <w:rPr>
          <w:lang w:val="en-GB"/>
        </w:rPr>
        <w:t>The winter design temperature for all learning spaces is 18°C – 20°C</w:t>
      </w:r>
      <w:r>
        <w:rPr>
          <w:lang w:val="en-GB"/>
        </w:rPr>
        <w:t xml:space="preserve"> (19</w:t>
      </w:r>
      <w:r w:rsidRPr="00C74D06">
        <w:rPr>
          <w:rFonts w:ascii="Lucida Grande" w:hAnsi="Lucida Grande" w:cs="Lucida Grande"/>
          <w:b/>
          <w:color w:val="000000"/>
        </w:rPr>
        <w:t>°</w:t>
      </w:r>
      <w:r>
        <w:rPr>
          <w:lang w:val="en-GB"/>
        </w:rPr>
        <w:t>C +/- 1</w:t>
      </w:r>
      <w:r w:rsidRPr="003526BF">
        <w:rPr>
          <w:rFonts w:ascii="Lucida Grande" w:hAnsi="Lucida Grande" w:cs="Lucida Grande"/>
          <w:b/>
          <w:color w:val="000000"/>
        </w:rPr>
        <w:t>°</w:t>
      </w:r>
      <w:r>
        <w:rPr>
          <w:lang w:val="en-GB"/>
        </w:rPr>
        <w:t>C)</w:t>
      </w:r>
      <w:r w:rsidRPr="004C7EBD">
        <w:rPr>
          <w:lang w:val="en-GB"/>
        </w:rPr>
        <w:t>; heating systems will be designed and sized accordingly. Sizing data will be provided at Developed or Detailed Design.</w:t>
      </w:r>
    </w:p>
    <w:p w14:paraId="5C8A7A18" w14:textId="77777777" w:rsidR="00A96C39" w:rsidRPr="004C7EBD" w:rsidRDefault="00A96C39" w:rsidP="004E51EB">
      <w:pPr>
        <w:rPr>
          <w:lang w:val="en-GB"/>
        </w:rPr>
      </w:pPr>
      <w:r>
        <w:rPr>
          <w:lang w:val="en-GB"/>
        </w:rPr>
        <w:t>There are no administration, meeting, or staff rooms in this project.</w:t>
      </w:r>
    </w:p>
    <w:p w14:paraId="477ABF8A" w14:textId="77777777" w:rsidR="00A96C39" w:rsidRPr="004C7EBD" w:rsidRDefault="00A96C39" w:rsidP="004E51EB">
      <w:pPr>
        <w:rPr>
          <w:lang w:val="en-GB"/>
        </w:rPr>
      </w:pPr>
      <w:r w:rsidRPr="004C7EBD">
        <w:rPr>
          <w:lang w:val="en-GB"/>
        </w:rPr>
        <w:t xml:space="preserve">This project </w:t>
      </w:r>
      <w:proofErr w:type="gramStart"/>
      <w:r w:rsidRPr="004C7EBD">
        <w:rPr>
          <w:lang w:val="en-GB"/>
        </w:rPr>
        <w:t>is located in</w:t>
      </w:r>
      <w:proofErr w:type="gramEnd"/>
      <w:r w:rsidRPr="004C7EBD">
        <w:rPr>
          <w:lang w:val="en-GB"/>
        </w:rPr>
        <w:t xml:space="preserve"> Climate Zone 1; there is hence no requirement for heating to toilet facilities.</w:t>
      </w:r>
    </w:p>
    <w:p w14:paraId="4B12DC49" w14:textId="77777777" w:rsidR="00A96C39" w:rsidRPr="004C7EBD" w:rsidRDefault="00A96C39" w:rsidP="004E51EB">
      <w:pPr>
        <w:rPr>
          <w:lang w:val="en-GB"/>
        </w:rPr>
      </w:pPr>
      <w:r w:rsidRPr="004C7EBD">
        <w:rPr>
          <w:lang w:val="en-GB"/>
        </w:rPr>
        <w:t>There are no Universal School Bathrooms requiring heating in this project.</w:t>
      </w:r>
    </w:p>
    <w:p w14:paraId="2D99BD7A" w14:textId="77777777" w:rsidR="00A96C39" w:rsidRPr="004C7EBD" w:rsidRDefault="00A96C39" w:rsidP="00E47CB5">
      <w:pPr>
        <w:rPr>
          <w:highlight w:val="green"/>
          <w:lang w:val="en-GB"/>
        </w:rPr>
      </w:pPr>
      <w:r>
        <w:rPr>
          <w:noProof/>
        </w:rPr>
        <w:drawing>
          <wp:inline distT="0" distB="0" distL="0" distR="0" wp14:anchorId="05982A51" wp14:editId="30A256CB">
            <wp:extent cx="4475222" cy="4134819"/>
            <wp:effectExtent l="0" t="0" r="1905" b="0"/>
            <wp:docPr id="12"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5">
                      <a:extLst>
                        <a:ext uri="{C183D7F6-B498-43B3-948B-1728B52AA6E4}">
                          <adec:decorative xmlns:adec="http://schemas.microsoft.com/office/drawing/2017/decorative" val="1"/>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75222" cy="4134819"/>
                    </a:xfrm>
                    <a:prstGeom prst="rect">
                      <a:avLst/>
                    </a:prstGeom>
                    <a:noFill/>
                    <a:ln>
                      <a:noFill/>
                    </a:ln>
                  </pic:spPr>
                </pic:pic>
              </a:graphicData>
            </a:graphic>
          </wp:inline>
        </w:drawing>
      </w:r>
    </w:p>
    <w:p w14:paraId="7E06CCCE" w14:textId="77777777" w:rsidR="00A96C39" w:rsidRPr="004C7EBD" w:rsidRDefault="00A96C39" w:rsidP="004E51EB">
      <w:pPr>
        <w:pStyle w:val="Heading2Numbered"/>
        <w:rPr>
          <w:lang w:val="en-GB"/>
        </w:rPr>
      </w:pPr>
      <w:bookmarkStart w:id="83" w:name="_Toc13392234"/>
      <w:bookmarkStart w:id="84" w:name="_Toc239071410"/>
      <w:bookmarkEnd w:id="67"/>
      <w:r w:rsidRPr="004C7EBD">
        <w:rPr>
          <w:lang w:val="en-GB"/>
        </w:rPr>
        <w:t>Maximum Internal Temperature</w:t>
      </w:r>
      <w:bookmarkEnd w:id="83"/>
      <w:bookmarkEnd w:id="84"/>
    </w:p>
    <w:p w14:paraId="65EBF2B8" w14:textId="77777777" w:rsidR="00A96C39" w:rsidRDefault="00A96C39" w:rsidP="004E51EB">
      <w:r>
        <w:t>Thermal modelling</w:t>
      </w:r>
      <w:r w:rsidRPr="004C7EBD">
        <w:t xml:space="preserve"> </w:t>
      </w:r>
      <w:r>
        <w:t xml:space="preserve">has been carried out to assess maximum internal temperature (overheating) compliance </w:t>
      </w:r>
      <w:r w:rsidRPr="004C7EBD">
        <w:t>for each</w:t>
      </w:r>
      <w:r>
        <w:t xml:space="preserve"> learning</w:t>
      </w:r>
      <w:r w:rsidRPr="004C7EBD">
        <w:t xml:space="preserve"> space. </w:t>
      </w:r>
      <w:r>
        <w:t xml:space="preserve">Based on the parameters and assumptions outlined below, all learning spaces comply with the DQLS overheating criteria. The analysis is based on Preliminary Design information; the thermal modelling will be </w:t>
      </w:r>
      <w:proofErr w:type="gramStart"/>
      <w:r>
        <w:t>up-dated</w:t>
      </w:r>
      <w:proofErr w:type="gramEnd"/>
      <w:r>
        <w:t xml:space="preserve"> at Detailed Design.</w:t>
      </w:r>
    </w:p>
    <w:p w14:paraId="27CB6EA9" w14:textId="77777777" w:rsidR="00A96C39" w:rsidRPr="004C7EBD" w:rsidRDefault="00A96C39" w:rsidP="004E51EB">
      <w:pPr>
        <w:pStyle w:val="Heading3Numbered"/>
        <w:rPr>
          <w:lang w:val="en-GB"/>
        </w:rPr>
      </w:pPr>
      <w:r w:rsidRPr="004C7EBD">
        <w:rPr>
          <w:lang w:val="en-GB"/>
        </w:rPr>
        <w:lastRenderedPageBreak/>
        <w:t>Assessment Methodology</w:t>
      </w:r>
    </w:p>
    <w:p w14:paraId="42611FDD" w14:textId="77777777" w:rsidR="00A96C39" w:rsidRPr="004C7EBD" w:rsidRDefault="00A96C39" w:rsidP="004E51EB">
      <w:pPr>
        <w:rPr>
          <w:lang w:val="en-GB"/>
        </w:rPr>
      </w:pPr>
      <w:r w:rsidRPr="004C7EBD">
        <w:rPr>
          <w:lang w:val="en-GB"/>
        </w:rPr>
        <w:t xml:space="preserve">Compliance with the maximum temperature (overheating) requirements has been assessed using thermal modelling. </w:t>
      </w:r>
    </w:p>
    <w:p w14:paraId="23102C4A" w14:textId="77777777" w:rsidR="00A96C39" w:rsidRPr="004C7EBD" w:rsidRDefault="00A96C39" w:rsidP="004E51EB">
      <w:pPr>
        <w:rPr>
          <w:rFonts w:eastAsia="Calibri" w:cs="Arial"/>
        </w:rPr>
      </w:pPr>
      <w:r w:rsidRPr="004C7EBD">
        <w:rPr>
          <w:rFonts w:eastAsia="Calibri" w:cs="Arial"/>
        </w:rPr>
        <w:t xml:space="preserve">The </w:t>
      </w:r>
      <w:r>
        <w:rPr>
          <w:rFonts w:eastAsia="Calibri" w:cs="Arial"/>
        </w:rPr>
        <w:t>XXX</w:t>
      </w:r>
      <w:r w:rsidRPr="004C7EBD">
        <w:rPr>
          <w:rFonts w:eastAsia="Calibri" w:cs="Arial"/>
        </w:rPr>
        <w:t xml:space="preserve"> Stage </w:t>
      </w:r>
      <w:r>
        <w:rPr>
          <w:rFonts w:eastAsia="Calibri" w:cs="Arial"/>
        </w:rPr>
        <w:t>XX</w:t>
      </w:r>
      <w:r w:rsidRPr="004C7EBD">
        <w:rPr>
          <w:rFonts w:eastAsia="Calibri" w:cs="Arial"/>
        </w:rPr>
        <w:t xml:space="preserve"> Classroom Block qualifies as a </w:t>
      </w:r>
      <w:r>
        <w:rPr>
          <w:rFonts w:eastAsia="Calibri" w:cs="Arial"/>
        </w:rPr>
        <w:t xml:space="preserve">large </w:t>
      </w:r>
      <w:r w:rsidRPr="004C7EBD">
        <w:rPr>
          <w:rFonts w:eastAsia="Calibri" w:cs="Arial"/>
        </w:rPr>
        <w:t xml:space="preserve">building form under the criteria set out in DQLS – </w:t>
      </w:r>
      <w:r>
        <w:rPr>
          <w:rFonts w:eastAsia="Calibri" w:cs="Arial"/>
        </w:rPr>
        <w:t>IAQTC Section 1.2,</w:t>
      </w:r>
      <w:r w:rsidRPr="004C7EBD">
        <w:rPr>
          <w:rFonts w:eastAsia="Calibri" w:cs="Arial"/>
        </w:rPr>
        <w:t xml:space="preserve"> </w:t>
      </w:r>
      <w:r>
        <w:rPr>
          <w:rFonts w:eastAsia="Calibri" w:cs="Arial"/>
        </w:rPr>
        <w:t xml:space="preserve">as </w:t>
      </w:r>
      <w:r w:rsidRPr="004C7EBD">
        <w:rPr>
          <w:rFonts w:eastAsia="Calibri" w:cs="Arial"/>
        </w:rPr>
        <w:t>the building GFA is more than 600 m</w:t>
      </w:r>
      <w:r w:rsidRPr="004C7EBD">
        <w:rPr>
          <w:rFonts w:eastAsia="Calibri" w:cs="Arial"/>
          <w:vertAlign w:val="superscript"/>
        </w:rPr>
        <w:t>2</w:t>
      </w:r>
      <w:r>
        <w:rPr>
          <w:rFonts w:eastAsia="Calibri" w:cs="Arial"/>
        </w:rPr>
        <w:t xml:space="preserve">. </w:t>
      </w:r>
      <w:r w:rsidRPr="004C7EBD">
        <w:rPr>
          <w:rFonts w:eastAsia="Calibri" w:cs="Arial"/>
        </w:rPr>
        <w:t>Thermal modelling is therefore the appropriate assessment method.</w:t>
      </w:r>
    </w:p>
    <w:p w14:paraId="3E7FE5E7" w14:textId="77777777" w:rsidR="00A96C39" w:rsidRPr="004C7EBD" w:rsidRDefault="00A96C39" w:rsidP="004E51EB">
      <w:pPr>
        <w:pStyle w:val="Heading3Numbered"/>
        <w:rPr>
          <w:lang w:val="en-GB"/>
        </w:rPr>
      </w:pPr>
      <w:r w:rsidRPr="004C7EBD">
        <w:rPr>
          <w:lang w:val="en-GB"/>
        </w:rPr>
        <w:t xml:space="preserve">b) </w:t>
      </w:r>
      <w:r>
        <w:rPr>
          <w:lang w:val="en-GB"/>
        </w:rPr>
        <w:t>Large</w:t>
      </w:r>
      <w:r w:rsidRPr="004C7EBD">
        <w:rPr>
          <w:lang w:val="en-GB"/>
        </w:rPr>
        <w:t xml:space="preserve"> Building Forms – Thermal Modelling</w:t>
      </w:r>
    </w:p>
    <w:p w14:paraId="4BA3B2A6" w14:textId="7A516C36" w:rsidR="00A96C39" w:rsidRPr="004C7EBD" w:rsidRDefault="00A96C39" w:rsidP="004E51EB">
      <w:pPr>
        <w:pStyle w:val="Heading4"/>
        <w:rPr>
          <w:rFonts w:eastAsia="Calibri"/>
        </w:rPr>
      </w:pPr>
      <w:r w:rsidRPr="004C7EBD">
        <w:rPr>
          <w:rFonts w:eastAsia="Calibri"/>
        </w:rPr>
        <w:t>Summary of Key Modelling Inputs</w:t>
      </w:r>
    </w:p>
    <w:p w14:paraId="62095B13" w14:textId="77777777" w:rsidR="00A96C39" w:rsidRPr="004C7EBD" w:rsidRDefault="00A96C39" w:rsidP="004E51EB">
      <w:r w:rsidRPr="004C7EBD">
        <w:rPr>
          <w:b/>
        </w:rPr>
        <w:t>Modelling Software:</w:t>
      </w:r>
      <w:r w:rsidRPr="004C7EBD">
        <w:t xml:space="preserve"> The thermal simulation was model</w:t>
      </w:r>
      <w:r>
        <w:t>l</w:t>
      </w:r>
      <w:r w:rsidRPr="004C7EBD">
        <w:t xml:space="preserve">ed using Design Builder (Version 6.1.0.6), and the thermal simulation was carried out using </w:t>
      </w:r>
      <w:proofErr w:type="spellStart"/>
      <w:r w:rsidRPr="004C7EBD">
        <w:t>EnergyPlus</w:t>
      </w:r>
      <w:proofErr w:type="spellEnd"/>
      <w:r w:rsidRPr="004C7EBD">
        <w:t xml:space="preserve"> (Version 9.3). </w:t>
      </w:r>
      <w:proofErr w:type="spellStart"/>
      <w:r w:rsidRPr="004C7EBD">
        <w:t>EnergyPlus</w:t>
      </w:r>
      <w:proofErr w:type="spellEnd"/>
      <w:r w:rsidRPr="004C7EBD">
        <w:t xml:space="preserve"> has been verified using ANSI/ASHRAE Standard 140-2011 and </w:t>
      </w:r>
      <w:proofErr w:type="spellStart"/>
      <w:r w:rsidRPr="004C7EBD">
        <w:t>BESTest</w:t>
      </w:r>
      <w:proofErr w:type="spellEnd"/>
      <w:r w:rsidRPr="004C7EBD">
        <w:t xml:space="preserve"> methods (https://energyplus.net/testing).</w:t>
      </w:r>
    </w:p>
    <w:p w14:paraId="1BF7E0C4" w14:textId="77777777" w:rsidR="00A96C39" w:rsidRPr="004C7EBD" w:rsidRDefault="00A96C39" w:rsidP="004E51EB">
      <w:r w:rsidRPr="004C7EBD">
        <w:rPr>
          <w:b/>
        </w:rPr>
        <w:t>Weather files:</w:t>
      </w:r>
      <w:r w:rsidRPr="004C7EBD">
        <w:t xml:space="preserve"> The weather data used was a Typical Meteorological Year (TMY) dataset for the Auckland region, pro</w:t>
      </w:r>
      <w:r w:rsidRPr="00107AEC">
        <w:t>duced by ASHRAE from historical data. The</w:t>
      </w:r>
      <w:r w:rsidRPr="004C7EBD">
        <w:t xml:space="preserve"> weather file provides averaged conditions which are suitable for predicting long term energy performance. However, the absence of more extreme temperatures makes TMY datasets less useful for assessing building performance during weather extremes; the results should be read in this context.</w:t>
      </w:r>
    </w:p>
    <w:p w14:paraId="0F767228" w14:textId="77777777" w:rsidR="00A96C39" w:rsidRPr="004C7EBD" w:rsidRDefault="00A96C39" w:rsidP="004E51EB">
      <w:r w:rsidRPr="004C7EBD">
        <w:rPr>
          <w:b/>
        </w:rPr>
        <w:t>Occupancy Schedule:</w:t>
      </w:r>
      <w:r w:rsidRPr="004C7EBD">
        <w:t xml:space="preserve"> Internal heat gains due to occupants have been modelled based on the data for schools as per Tables G1 and G2 of NZS4218:2009.</w:t>
      </w:r>
    </w:p>
    <w:p w14:paraId="4E062FCA" w14:textId="77777777" w:rsidR="00A96C39" w:rsidRPr="004C7EBD" w:rsidRDefault="00A96C39" w:rsidP="004E51EB">
      <w:pPr>
        <w:rPr>
          <w:highlight w:val="green"/>
        </w:rPr>
      </w:pPr>
      <w:r w:rsidRPr="004C7EBD">
        <w:t>Occupancy load was modelled as 90 Watts per student, with 30 students per learning space.</w:t>
      </w:r>
    </w:p>
    <w:tbl>
      <w:tblPr>
        <w:tblStyle w:val="NZSPADefault"/>
        <w:tblW w:w="5000" w:type="pct"/>
        <w:tblLook w:val="0620" w:firstRow="1" w:lastRow="0" w:firstColumn="0" w:lastColumn="0" w:noHBand="1" w:noVBand="1"/>
      </w:tblPr>
      <w:tblGrid>
        <w:gridCol w:w="1955"/>
        <w:gridCol w:w="1491"/>
        <w:gridCol w:w="1491"/>
        <w:gridCol w:w="1491"/>
        <w:gridCol w:w="1493"/>
        <w:gridCol w:w="1491"/>
      </w:tblGrid>
      <w:tr w:rsidR="00A96C39" w:rsidRPr="004E51EB" w14:paraId="5E3F6B45" w14:textId="77777777" w:rsidTr="004E51EB">
        <w:trPr>
          <w:cnfStyle w:val="100000000000" w:firstRow="1" w:lastRow="0" w:firstColumn="0" w:lastColumn="0" w:oddVBand="0" w:evenVBand="0" w:oddHBand="0" w:evenHBand="0" w:firstRowFirstColumn="0" w:firstRowLastColumn="0" w:lastRowFirstColumn="0" w:lastRowLastColumn="0"/>
        </w:trPr>
        <w:tc>
          <w:tcPr>
            <w:tcW w:w="1039" w:type="pct"/>
          </w:tcPr>
          <w:p w14:paraId="5E642841" w14:textId="77777777" w:rsidR="00A96C39" w:rsidRPr="004E51EB" w:rsidRDefault="00A96C39" w:rsidP="004E51EB">
            <w:r w:rsidRPr="004E51EB">
              <w:t>Occupancy</w:t>
            </w:r>
          </w:p>
        </w:tc>
        <w:tc>
          <w:tcPr>
            <w:tcW w:w="792" w:type="pct"/>
          </w:tcPr>
          <w:p w14:paraId="43693794" w14:textId="77777777" w:rsidR="00A96C39" w:rsidRPr="004E51EB" w:rsidRDefault="00A96C39" w:rsidP="004E51EB">
            <w:r w:rsidRPr="004E51EB">
              <w:t>12am – 8am</w:t>
            </w:r>
          </w:p>
        </w:tc>
        <w:tc>
          <w:tcPr>
            <w:tcW w:w="792" w:type="pct"/>
          </w:tcPr>
          <w:p w14:paraId="36860D2C" w14:textId="77777777" w:rsidR="00A96C39" w:rsidRPr="004E51EB" w:rsidRDefault="00A96C39" w:rsidP="004E51EB">
            <w:r w:rsidRPr="004E51EB">
              <w:t>8am – 11am</w:t>
            </w:r>
          </w:p>
        </w:tc>
        <w:tc>
          <w:tcPr>
            <w:tcW w:w="792" w:type="pct"/>
          </w:tcPr>
          <w:p w14:paraId="4FB413BF" w14:textId="77777777" w:rsidR="00A96C39" w:rsidRPr="004E51EB" w:rsidRDefault="00A96C39" w:rsidP="004E51EB">
            <w:r w:rsidRPr="004E51EB">
              <w:t>11am- 6pm</w:t>
            </w:r>
          </w:p>
        </w:tc>
        <w:tc>
          <w:tcPr>
            <w:tcW w:w="793" w:type="pct"/>
          </w:tcPr>
          <w:p w14:paraId="4A665A28" w14:textId="77777777" w:rsidR="00A96C39" w:rsidRPr="004E51EB" w:rsidRDefault="00A96C39" w:rsidP="004E51EB">
            <w:r w:rsidRPr="004E51EB">
              <w:t>6pm – 10pm</w:t>
            </w:r>
          </w:p>
        </w:tc>
        <w:tc>
          <w:tcPr>
            <w:tcW w:w="792" w:type="pct"/>
          </w:tcPr>
          <w:p w14:paraId="539D8D37" w14:textId="77777777" w:rsidR="00A96C39" w:rsidRPr="004E51EB" w:rsidRDefault="00A96C39" w:rsidP="004E51EB">
            <w:r w:rsidRPr="004E51EB">
              <w:t>10pm-12am</w:t>
            </w:r>
          </w:p>
        </w:tc>
      </w:tr>
      <w:tr w:rsidR="00A96C39" w:rsidRPr="004E51EB" w14:paraId="2AB00E7D" w14:textId="77777777" w:rsidTr="004E51EB">
        <w:tc>
          <w:tcPr>
            <w:tcW w:w="1039" w:type="pct"/>
          </w:tcPr>
          <w:p w14:paraId="42030C4F" w14:textId="77777777" w:rsidR="00A96C39" w:rsidRPr="004E51EB" w:rsidRDefault="00A96C39" w:rsidP="004E51EB">
            <w:r w:rsidRPr="004E51EB">
              <w:t>Week</w:t>
            </w:r>
          </w:p>
        </w:tc>
        <w:tc>
          <w:tcPr>
            <w:tcW w:w="792" w:type="pct"/>
          </w:tcPr>
          <w:p w14:paraId="09FC0F2A" w14:textId="77777777" w:rsidR="00A96C39" w:rsidRPr="004E51EB" w:rsidRDefault="00A96C39" w:rsidP="004E51EB">
            <w:r w:rsidRPr="004E51EB">
              <w:t>0</w:t>
            </w:r>
          </w:p>
        </w:tc>
        <w:tc>
          <w:tcPr>
            <w:tcW w:w="792" w:type="pct"/>
          </w:tcPr>
          <w:p w14:paraId="25DE7748" w14:textId="77777777" w:rsidR="00A96C39" w:rsidRPr="004E51EB" w:rsidRDefault="00A96C39" w:rsidP="004E51EB">
            <w:r w:rsidRPr="004E51EB">
              <w:t>0.95</w:t>
            </w:r>
          </w:p>
        </w:tc>
        <w:tc>
          <w:tcPr>
            <w:tcW w:w="792" w:type="pct"/>
          </w:tcPr>
          <w:p w14:paraId="6292C166" w14:textId="77777777" w:rsidR="00A96C39" w:rsidRPr="004E51EB" w:rsidRDefault="00A96C39" w:rsidP="004E51EB">
            <w:r w:rsidRPr="004E51EB">
              <w:t>0.95</w:t>
            </w:r>
          </w:p>
        </w:tc>
        <w:tc>
          <w:tcPr>
            <w:tcW w:w="793" w:type="pct"/>
          </w:tcPr>
          <w:p w14:paraId="33124165" w14:textId="77777777" w:rsidR="00A96C39" w:rsidRPr="004E51EB" w:rsidRDefault="00A96C39" w:rsidP="004E51EB">
            <w:r w:rsidRPr="004E51EB">
              <w:t>0.1</w:t>
            </w:r>
          </w:p>
        </w:tc>
        <w:tc>
          <w:tcPr>
            <w:tcW w:w="792" w:type="pct"/>
          </w:tcPr>
          <w:p w14:paraId="5E638346" w14:textId="77777777" w:rsidR="00A96C39" w:rsidRPr="004E51EB" w:rsidRDefault="00A96C39" w:rsidP="004E51EB">
            <w:r w:rsidRPr="004E51EB">
              <w:t>0</w:t>
            </w:r>
          </w:p>
        </w:tc>
      </w:tr>
      <w:tr w:rsidR="00A96C39" w:rsidRPr="004E51EB" w14:paraId="68BA7900" w14:textId="77777777" w:rsidTr="004E51EB">
        <w:tc>
          <w:tcPr>
            <w:tcW w:w="1039" w:type="pct"/>
          </w:tcPr>
          <w:p w14:paraId="3F28A721" w14:textId="77777777" w:rsidR="00A96C39" w:rsidRPr="004E51EB" w:rsidRDefault="00A96C39" w:rsidP="004E51EB">
            <w:r w:rsidRPr="004E51EB">
              <w:t>Saturday</w:t>
            </w:r>
          </w:p>
        </w:tc>
        <w:tc>
          <w:tcPr>
            <w:tcW w:w="792" w:type="pct"/>
          </w:tcPr>
          <w:p w14:paraId="15A06F0A" w14:textId="77777777" w:rsidR="00A96C39" w:rsidRPr="004E51EB" w:rsidRDefault="00A96C39" w:rsidP="004E51EB">
            <w:r w:rsidRPr="004E51EB">
              <w:t>0</w:t>
            </w:r>
          </w:p>
        </w:tc>
        <w:tc>
          <w:tcPr>
            <w:tcW w:w="792" w:type="pct"/>
          </w:tcPr>
          <w:p w14:paraId="46D08223" w14:textId="77777777" w:rsidR="00A96C39" w:rsidRPr="004E51EB" w:rsidRDefault="00A96C39" w:rsidP="004E51EB">
            <w:r w:rsidRPr="004E51EB">
              <w:t>0.1</w:t>
            </w:r>
          </w:p>
        </w:tc>
        <w:tc>
          <w:tcPr>
            <w:tcW w:w="792" w:type="pct"/>
          </w:tcPr>
          <w:p w14:paraId="481D58B3" w14:textId="77777777" w:rsidR="00A96C39" w:rsidRPr="004E51EB" w:rsidRDefault="00A96C39" w:rsidP="004E51EB">
            <w:r w:rsidRPr="004E51EB">
              <w:t>0.1</w:t>
            </w:r>
          </w:p>
        </w:tc>
        <w:tc>
          <w:tcPr>
            <w:tcW w:w="793" w:type="pct"/>
          </w:tcPr>
          <w:p w14:paraId="28E098A8" w14:textId="77777777" w:rsidR="00A96C39" w:rsidRPr="004E51EB" w:rsidRDefault="00A96C39" w:rsidP="004E51EB">
            <w:r w:rsidRPr="004E51EB">
              <w:t>0</w:t>
            </w:r>
          </w:p>
        </w:tc>
        <w:tc>
          <w:tcPr>
            <w:tcW w:w="792" w:type="pct"/>
          </w:tcPr>
          <w:p w14:paraId="4B4D1F66" w14:textId="77777777" w:rsidR="00A96C39" w:rsidRPr="004E51EB" w:rsidRDefault="00A96C39" w:rsidP="004E51EB">
            <w:r w:rsidRPr="004E51EB">
              <w:t>0</w:t>
            </w:r>
          </w:p>
        </w:tc>
      </w:tr>
      <w:tr w:rsidR="00A96C39" w:rsidRPr="004E51EB" w14:paraId="5E3BEBE1" w14:textId="77777777" w:rsidTr="004E51EB">
        <w:tc>
          <w:tcPr>
            <w:tcW w:w="1039" w:type="pct"/>
          </w:tcPr>
          <w:p w14:paraId="54C0D2E2" w14:textId="77777777" w:rsidR="00A96C39" w:rsidRPr="004E51EB" w:rsidRDefault="00A96C39" w:rsidP="004E51EB">
            <w:r w:rsidRPr="004E51EB">
              <w:t>Sunday</w:t>
            </w:r>
          </w:p>
        </w:tc>
        <w:tc>
          <w:tcPr>
            <w:tcW w:w="792" w:type="pct"/>
          </w:tcPr>
          <w:p w14:paraId="046718CC" w14:textId="77777777" w:rsidR="00A96C39" w:rsidRPr="004E51EB" w:rsidRDefault="00A96C39" w:rsidP="004E51EB">
            <w:r w:rsidRPr="004E51EB">
              <w:t>0</w:t>
            </w:r>
          </w:p>
        </w:tc>
        <w:tc>
          <w:tcPr>
            <w:tcW w:w="792" w:type="pct"/>
          </w:tcPr>
          <w:p w14:paraId="022F04C8" w14:textId="77777777" w:rsidR="00A96C39" w:rsidRPr="004E51EB" w:rsidRDefault="00A96C39" w:rsidP="004E51EB">
            <w:r w:rsidRPr="004E51EB">
              <w:t>0</w:t>
            </w:r>
          </w:p>
        </w:tc>
        <w:tc>
          <w:tcPr>
            <w:tcW w:w="792" w:type="pct"/>
          </w:tcPr>
          <w:p w14:paraId="60D728BF" w14:textId="77777777" w:rsidR="00A96C39" w:rsidRPr="004E51EB" w:rsidRDefault="00A96C39" w:rsidP="004E51EB">
            <w:r w:rsidRPr="004E51EB">
              <w:t>0</w:t>
            </w:r>
          </w:p>
        </w:tc>
        <w:tc>
          <w:tcPr>
            <w:tcW w:w="793" w:type="pct"/>
          </w:tcPr>
          <w:p w14:paraId="39431B27" w14:textId="77777777" w:rsidR="00A96C39" w:rsidRPr="004E51EB" w:rsidRDefault="00A96C39" w:rsidP="004E51EB">
            <w:r w:rsidRPr="004E51EB">
              <w:t>0</w:t>
            </w:r>
          </w:p>
        </w:tc>
        <w:tc>
          <w:tcPr>
            <w:tcW w:w="792" w:type="pct"/>
          </w:tcPr>
          <w:p w14:paraId="5E7589FF" w14:textId="77777777" w:rsidR="00A96C39" w:rsidRPr="004E51EB" w:rsidRDefault="00A96C39" w:rsidP="004E51EB">
            <w:r w:rsidRPr="004E51EB">
              <w:t>0</w:t>
            </w:r>
          </w:p>
        </w:tc>
      </w:tr>
    </w:tbl>
    <w:p w14:paraId="3BD4F453" w14:textId="77777777" w:rsidR="00A96C39" w:rsidRPr="002A6E43" w:rsidRDefault="00A96C39" w:rsidP="004E51EB">
      <w:r w:rsidRPr="004C7EBD">
        <w:rPr>
          <w:b/>
        </w:rPr>
        <w:t>Lighting &amp; Plug Loads:</w:t>
      </w:r>
      <w:r w:rsidRPr="004C7EBD">
        <w:t xml:space="preserve"> Internal heat </w:t>
      </w:r>
      <w:r w:rsidRPr="002A6E43">
        <w:t>gains due to small power have been modelled based on the data for schools as per Tables G1 and G2 of NZS4218:2009. Small power (plug</w:t>
      </w:r>
      <w:r>
        <w:t>)</w:t>
      </w:r>
      <w:r w:rsidRPr="002A6E43">
        <w:t xml:space="preserve"> loa</w:t>
      </w:r>
      <w:r>
        <w:t>ds</w:t>
      </w:r>
      <w:r w:rsidRPr="002A6E43">
        <w:t xml:space="preserve"> were modelled as 5.4 W/m</w:t>
      </w:r>
      <w:r w:rsidRPr="002A6E43">
        <w:rPr>
          <w:vertAlign w:val="superscript"/>
        </w:rPr>
        <w:t>2</w:t>
      </w:r>
      <w:r w:rsidRPr="002A6E43">
        <w:t>.</w:t>
      </w:r>
    </w:p>
    <w:p w14:paraId="73ADE8F8" w14:textId="77777777" w:rsidR="00A96C39" w:rsidRPr="002A6E43" w:rsidRDefault="00A96C39" w:rsidP="004E51EB">
      <w:r w:rsidRPr="002A6E43">
        <w:t>Lighting loads were modelled as 6 W/m</w:t>
      </w:r>
      <w:r w:rsidRPr="002A6E43">
        <w:rPr>
          <w:vertAlign w:val="superscript"/>
        </w:rPr>
        <w:t>2</w:t>
      </w:r>
      <w:r w:rsidRPr="002A6E43">
        <w:t>.</w:t>
      </w:r>
    </w:p>
    <w:tbl>
      <w:tblPr>
        <w:tblStyle w:val="NZSPADefault"/>
        <w:tblW w:w="5000" w:type="pct"/>
        <w:tblLook w:val="0620" w:firstRow="1" w:lastRow="0" w:firstColumn="0" w:lastColumn="0" w:noHBand="1" w:noVBand="1"/>
      </w:tblPr>
      <w:tblGrid>
        <w:gridCol w:w="2086"/>
        <w:gridCol w:w="1465"/>
        <w:gridCol w:w="1465"/>
        <w:gridCol w:w="1465"/>
        <w:gridCol w:w="1466"/>
        <w:gridCol w:w="1465"/>
      </w:tblGrid>
      <w:tr w:rsidR="00A96C39" w:rsidRPr="004E51EB" w14:paraId="5A92EDAB" w14:textId="77777777" w:rsidTr="004E51EB">
        <w:trPr>
          <w:cnfStyle w:val="100000000000" w:firstRow="1" w:lastRow="0" w:firstColumn="0" w:lastColumn="0" w:oddVBand="0" w:evenVBand="0" w:oddHBand="0" w:evenHBand="0" w:firstRowFirstColumn="0" w:firstRowLastColumn="0" w:lastRowFirstColumn="0" w:lastRowLastColumn="0"/>
        </w:trPr>
        <w:tc>
          <w:tcPr>
            <w:tcW w:w="1108" w:type="pct"/>
          </w:tcPr>
          <w:p w14:paraId="71CF639B" w14:textId="77777777" w:rsidR="00A96C39" w:rsidRPr="004E51EB" w:rsidRDefault="00A96C39" w:rsidP="004E51EB">
            <w:r w:rsidRPr="004E51EB">
              <w:t>Lighting &amp; Plug Loads</w:t>
            </w:r>
          </w:p>
        </w:tc>
        <w:tc>
          <w:tcPr>
            <w:tcW w:w="778" w:type="pct"/>
          </w:tcPr>
          <w:p w14:paraId="3C2D38B4" w14:textId="77777777" w:rsidR="00A96C39" w:rsidRPr="004E51EB" w:rsidRDefault="00A96C39" w:rsidP="004E51EB">
            <w:r w:rsidRPr="004E51EB">
              <w:t>12am – 8am</w:t>
            </w:r>
          </w:p>
        </w:tc>
        <w:tc>
          <w:tcPr>
            <w:tcW w:w="778" w:type="pct"/>
          </w:tcPr>
          <w:p w14:paraId="2DE533EC" w14:textId="77777777" w:rsidR="00A96C39" w:rsidRPr="004E51EB" w:rsidRDefault="00A96C39" w:rsidP="004E51EB">
            <w:r w:rsidRPr="004E51EB">
              <w:t>8am – 11am</w:t>
            </w:r>
          </w:p>
        </w:tc>
        <w:tc>
          <w:tcPr>
            <w:tcW w:w="778" w:type="pct"/>
          </w:tcPr>
          <w:p w14:paraId="4D05B91A" w14:textId="77777777" w:rsidR="00A96C39" w:rsidRPr="004E51EB" w:rsidRDefault="00A96C39" w:rsidP="004E51EB">
            <w:r w:rsidRPr="004E51EB">
              <w:t>11am- 6pm</w:t>
            </w:r>
          </w:p>
        </w:tc>
        <w:tc>
          <w:tcPr>
            <w:tcW w:w="779" w:type="pct"/>
          </w:tcPr>
          <w:p w14:paraId="6F9B0883" w14:textId="77777777" w:rsidR="00A96C39" w:rsidRPr="004E51EB" w:rsidRDefault="00A96C39" w:rsidP="004E51EB">
            <w:r w:rsidRPr="004E51EB">
              <w:t>6pm – 10pm</w:t>
            </w:r>
          </w:p>
        </w:tc>
        <w:tc>
          <w:tcPr>
            <w:tcW w:w="778" w:type="pct"/>
          </w:tcPr>
          <w:p w14:paraId="29A28346" w14:textId="77777777" w:rsidR="00A96C39" w:rsidRPr="004E51EB" w:rsidRDefault="00A96C39" w:rsidP="004E51EB">
            <w:r w:rsidRPr="004E51EB">
              <w:t>10pm-12am</w:t>
            </w:r>
          </w:p>
        </w:tc>
      </w:tr>
      <w:tr w:rsidR="00A96C39" w:rsidRPr="004E51EB" w14:paraId="76879CAE" w14:textId="77777777" w:rsidTr="004E51EB">
        <w:tc>
          <w:tcPr>
            <w:tcW w:w="1108" w:type="pct"/>
          </w:tcPr>
          <w:p w14:paraId="51B49FC6" w14:textId="77777777" w:rsidR="00A96C39" w:rsidRPr="004E51EB" w:rsidRDefault="00A96C39" w:rsidP="004E51EB">
            <w:r w:rsidRPr="004E51EB">
              <w:t>Week</w:t>
            </w:r>
          </w:p>
        </w:tc>
        <w:tc>
          <w:tcPr>
            <w:tcW w:w="778" w:type="pct"/>
          </w:tcPr>
          <w:p w14:paraId="196242ED" w14:textId="77777777" w:rsidR="00A96C39" w:rsidRPr="004E51EB" w:rsidRDefault="00A96C39" w:rsidP="004E51EB">
            <w:r w:rsidRPr="004E51EB">
              <w:t>0.05</w:t>
            </w:r>
          </w:p>
        </w:tc>
        <w:tc>
          <w:tcPr>
            <w:tcW w:w="778" w:type="pct"/>
          </w:tcPr>
          <w:p w14:paraId="69AE4953" w14:textId="77777777" w:rsidR="00A96C39" w:rsidRPr="004E51EB" w:rsidRDefault="00A96C39" w:rsidP="004E51EB">
            <w:r w:rsidRPr="004E51EB">
              <w:t>0.95</w:t>
            </w:r>
          </w:p>
        </w:tc>
        <w:tc>
          <w:tcPr>
            <w:tcW w:w="778" w:type="pct"/>
          </w:tcPr>
          <w:p w14:paraId="5E3FDD14" w14:textId="77777777" w:rsidR="00A96C39" w:rsidRPr="004E51EB" w:rsidRDefault="00A96C39" w:rsidP="004E51EB">
            <w:r w:rsidRPr="004E51EB">
              <w:t>0.95</w:t>
            </w:r>
          </w:p>
        </w:tc>
        <w:tc>
          <w:tcPr>
            <w:tcW w:w="779" w:type="pct"/>
          </w:tcPr>
          <w:p w14:paraId="53111FA2" w14:textId="77777777" w:rsidR="00A96C39" w:rsidRPr="004E51EB" w:rsidRDefault="00A96C39" w:rsidP="004E51EB">
            <w:r w:rsidRPr="004E51EB">
              <w:t>0.3</w:t>
            </w:r>
          </w:p>
        </w:tc>
        <w:tc>
          <w:tcPr>
            <w:tcW w:w="778" w:type="pct"/>
          </w:tcPr>
          <w:p w14:paraId="52F75BBF" w14:textId="77777777" w:rsidR="00A96C39" w:rsidRPr="004E51EB" w:rsidRDefault="00A96C39" w:rsidP="004E51EB">
            <w:r w:rsidRPr="004E51EB">
              <w:t>0.05</w:t>
            </w:r>
          </w:p>
        </w:tc>
      </w:tr>
      <w:tr w:rsidR="00A96C39" w:rsidRPr="004E51EB" w14:paraId="2135F695" w14:textId="77777777" w:rsidTr="004E51EB">
        <w:tc>
          <w:tcPr>
            <w:tcW w:w="1108" w:type="pct"/>
          </w:tcPr>
          <w:p w14:paraId="4B92A770" w14:textId="77777777" w:rsidR="00A96C39" w:rsidRPr="004E51EB" w:rsidRDefault="00A96C39" w:rsidP="004E51EB">
            <w:r w:rsidRPr="004E51EB">
              <w:t>Saturday</w:t>
            </w:r>
          </w:p>
        </w:tc>
        <w:tc>
          <w:tcPr>
            <w:tcW w:w="778" w:type="pct"/>
          </w:tcPr>
          <w:p w14:paraId="542E40A3" w14:textId="77777777" w:rsidR="00A96C39" w:rsidRPr="004E51EB" w:rsidRDefault="00A96C39" w:rsidP="004E51EB">
            <w:r w:rsidRPr="004E51EB">
              <w:t>0.05</w:t>
            </w:r>
          </w:p>
        </w:tc>
        <w:tc>
          <w:tcPr>
            <w:tcW w:w="778" w:type="pct"/>
          </w:tcPr>
          <w:p w14:paraId="0D729BF6" w14:textId="77777777" w:rsidR="00A96C39" w:rsidRPr="004E51EB" w:rsidRDefault="00A96C39" w:rsidP="004E51EB">
            <w:r w:rsidRPr="004E51EB">
              <w:t>0.15</w:t>
            </w:r>
          </w:p>
        </w:tc>
        <w:tc>
          <w:tcPr>
            <w:tcW w:w="778" w:type="pct"/>
          </w:tcPr>
          <w:p w14:paraId="00D5F1AE" w14:textId="77777777" w:rsidR="00A96C39" w:rsidRPr="004E51EB" w:rsidRDefault="00A96C39" w:rsidP="004E51EB">
            <w:r w:rsidRPr="004E51EB">
              <w:t>0.15</w:t>
            </w:r>
          </w:p>
        </w:tc>
        <w:tc>
          <w:tcPr>
            <w:tcW w:w="779" w:type="pct"/>
          </w:tcPr>
          <w:p w14:paraId="2AA5545D" w14:textId="77777777" w:rsidR="00A96C39" w:rsidRPr="004E51EB" w:rsidRDefault="00A96C39" w:rsidP="004E51EB">
            <w:r w:rsidRPr="004E51EB">
              <w:t>0.05</w:t>
            </w:r>
          </w:p>
        </w:tc>
        <w:tc>
          <w:tcPr>
            <w:tcW w:w="778" w:type="pct"/>
          </w:tcPr>
          <w:p w14:paraId="23A23773" w14:textId="77777777" w:rsidR="00A96C39" w:rsidRPr="004E51EB" w:rsidRDefault="00A96C39" w:rsidP="004E51EB">
            <w:r w:rsidRPr="004E51EB">
              <w:t>0.05</w:t>
            </w:r>
          </w:p>
        </w:tc>
      </w:tr>
      <w:tr w:rsidR="00A96C39" w:rsidRPr="004E51EB" w14:paraId="3BB911A0" w14:textId="77777777" w:rsidTr="004E51EB">
        <w:tc>
          <w:tcPr>
            <w:tcW w:w="1108" w:type="pct"/>
          </w:tcPr>
          <w:p w14:paraId="2E416C03" w14:textId="77777777" w:rsidR="00A96C39" w:rsidRPr="004E51EB" w:rsidRDefault="00A96C39" w:rsidP="004E51EB">
            <w:r w:rsidRPr="004E51EB">
              <w:t>Sunday</w:t>
            </w:r>
          </w:p>
        </w:tc>
        <w:tc>
          <w:tcPr>
            <w:tcW w:w="778" w:type="pct"/>
          </w:tcPr>
          <w:p w14:paraId="1ED981ED" w14:textId="77777777" w:rsidR="00A96C39" w:rsidRPr="004E51EB" w:rsidRDefault="00A96C39" w:rsidP="004E51EB">
            <w:r w:rsidRPr="004E51EB">
              <w:t>0.05</w:t>
            </w:r>
          </w:p>
        </w:tc>
        <w:tc>
          <w:tcPr>
            <w:tcW w:w="778" w:type="pct"/>
          </w:tcPr>
          <w:p w14:paraId="195A203A" w14:textId="77777777" w:rsidR="00A96C39" w:rsidRPr="004E51EB" w:rsidRDefault="00A96C39" w:rsidP="004E51EB">
            <w:r w:rsidRPr="004E51EB">
              <w:t>0.05</w:t>
            </w:r>
          </w:p>
        </w:tc>
        <w:tc>
          <w:tcPr>
            <w:tcW w:w="778" w:type="pct"/>
          </w:tcPr>
          <w:p w14:paraId="319318F7" w14:textId="77777777" w:rsidR="00A96C39" w:rsidRPr="004E51EB" w:rsidRDefault="00A96C39" w:rsidP="004E51EB">
            <w:r w:rsidRPr="004E51EB">
              <w:t>0.05</w:t>
            </w:r>
          </w:p>
        </w:tc>
        <w:tc>
          <w:tcPr>
            <w:tcW w:w="779" w:type="pct"/>
          </w:tcPr>
          <w:p w14:paraId="73318D4A" w14:textId="77777777" w:rsidR="00A96C39" w:rsidRPr="004E51EB" w:rsidRDefault="00A96C39" w:rsidP="004E51EB">
            <w:r w:rsidRPr="004E51EB">
              <w:t>0.05</w:t>
            </w:r>
          </w:p>
        </w:tc>
        <w:tc>
          <w:tcPr>
            <w:tcW w:w="778" w:type="pct"/>
          </w:tcPr>
          <w:p w14:paraId="4F063200" w14:textId="77777777" w:rsidR="00A96C39" w:rsidRPr="004E51EB" w:rsidRDefault="00A96C39" w:rsidP="004E51EB">
            <w:r w:rsidRPr="004E51EB">
              <w:t>0.05</w:t>
            </w:r>
          </w:p>
        </w:tc>
      </w:tr>
    </w:tbl>
    <w:p w14:paraId="45E608FB" w14:textId="77777777" w:rsidR="00A96C39" w:rsidRPr="005C2841" w:rsidRDefault="00A96C39" w:rsidP="004E51EB">
      <w:r>
        <w:rPr>
          <w:b/>
        </w:rPr>
        <w:lastRenderedPageBreak/>
        <w:t>Ventilation &amp; Infiltration</w:t>
      </w:r>
      <w:r w:rsidRPr="004C7EBD">
        <w:rPr>
          <w:b/>
        </w:rPr>
        <w:t xml:space="preserve"> </w:t>
      </w:r>
      <w:r w:rsidRPr="00B23849">
        <w:rPr>
          <w:b/>
        </w:rPr>
        <w:t>Schedules:</w:t>
      </w:r>
      <w:r w:rsidRPr="00B23849">
        <w:t xml:space="preserve"> Natural venti</w:t>
      </w:r>
      <w:r>
        <w:t>lation w</w:t>
      </w:r>
      <w:r w:rsidRPr="00B23849">
        <w:t>as modelled based on</w:t>
      </w:r>
      <w:r>
        <w:t xml:space="preserve"> the</w:t>
      </w:r>
      <w:r w:rsidRPr="00B23849">
        <w:t xml:space="preserve"> openable </w:t>
      </w:r>
      <w:r w:rsidRPr="005C2841">
        <w:t xml:space="preserve">area and type (geometry) of the doors and windows in each space, as shown on the latest Architectural drawing set (dated 30/04/2021). Openable windows &amp; doors were modelled to modulate open </w:t>
      </w:r>
      <w:proofErr w:type="gramStart"/>
      <w:r>
        <w:t xml:space="preserve">so as </w:t>
      </w:r>
      <w:r w:rsidRPr="005C2841">
        <w:t>to</w:t>
      </w:r>
      <w:proofErr w:type="gramEnd"/>
      <w:r w:rsidRPr="005C2841">
        <w:t xml:space="preserve"> maintain an interior air temperature between 18-24°C during occupied hours.</w:t>
      </w:r>
    </w:p>
    <w:p w14:paraId="24F36791" w14:textId="77777777" w:rsidR="00A96C39" w:rsidRPr="00B23849" w:rsidRDefault="00A96C39" w:rsidP="004E51EB">
      <w:r w:rsidRPr="005C2841">
        <w:t xml:space="preserve">Internal </w:t>
      </w:r>
      <w:r>
        <w:t>doors</w:t>
      </w:r>
      <w:r w:rsidRPr="00B23849">
        <w:t xml:space="preserve"> were modelled to be open 100% of the time during occupied periods.</w:t>
      </w:r>
    </w:p>
    <w:p w14:paraId="28D8EC1C" w14:textId="77777777" w:rsidR="00A96C39" w:rsidRPr="00F4044E" w:rsidRDefault="00A96C39" w:rsidP="004E51EB">
      <w:r w:rsidRPr="00B23849">
        <w:t xml:space="preserve">Infiltration was modelled at a </w:t>
      </w:r>
      <w:r w:rsidRPr="00F4044E">
        <w:t xml:space="preserve">constant rate of 0.5 ACH. </w:t>
      </w:r>
    </w:p>
    <w:p w14:paraId="24E6BE1F" w14:textId="77777777" w:rsidR="00A96C39" w:rsidRPr="00F4044E" w:rsidRDefault="00A96C39" w:rsidP="004E51EB">
      <w:r w:rsidRPr="00F4044E">
        <w:rPr>
          <w:b/>
        </w:rPr>
        <w:t>Building Envelope R-Values:</w:t>
      </w:r>
      <w:r>
        <w:t xml:space="preserve"> Building element R-values were modelled as per</w:t>
      </w:r>
      <w:r w:rsidRPr="00F4044E">
        <w:t xml:space="preserve"> the </w:t>
      </w:r>
      <w:r>
        <w:t xml:space="preserve">DQLS – IAQTC minimums set out in Section 1.3.1, Table 4. R-values and assumed </w:t>
      </w:r>
      <w:r w:rsidRPr="00F4044E">
        <w:t>building element</w:t>
      </w:r>
      <w:r>
        <w:t xml:space="preserve"> constructions are summarised</w:t>
      </w:r>
      <w:r w:rsidRPr="00F4044E">
        <w:t xml:space="preserve"> below.</w:t>
      </w:r>
    </w:p>
    <w:tbl>
      <w:tblPr>
        <w:tblStyle w:val="NZSPADefault"/>
        <w:tblW w:w="5000" w:type="pct"/>
        <w:tblLook w:val="0620" w:firstRow="1" w:lastRow="0" w:firstColumn="0" w:lastColumn="0" w:noHBand="1" w:noVBand="1"/>
      </w:tblPr>
      <w:tblGrid>
        <w:gridCol w:w="2024"/>
        <w:gridCol w:w="5504"/>
        <w:gridCol w:w="1884"/>
      </w:tblGrid>
      <w:tr w:rsidR="00A96C39" w:rsidRPr="004E51EB" w14:paraId="7A27C170" w14:textId="77777777" w:rsidTr="004E51EB">
        <w:trPr>
          <w:cnfStyle w:val="100000000000" w:firstRow="1" w:lastRow="0" w:firstColumn="0" w:lastColumn="0" w:oddVBand="0" w:evenVBand="0" w:oddHBand="0" w:evenHBand="0" w:firstRowFirstColumn="0" w:firstRowLastColumn="0" w:lastRowFirstColumn="0" w:lastRowLastColumn="0"/>
          <w:trHeight w:val="20"/>
        </w:trPr>
        <w:tc>
          <w:tcPr>
            <w:tcW w:w="2022" w:type="dxa"/>
          </w:tcPr>
          <w:p w14:paraId="43187DD5" w14:textId="77777777" w:rsidR="00A96C39" w:rsidRPr="004E51EB" w:rsidRDefault="00A96C39" w:rsidP="004E51EB">
            <w:r w:rsidRPr="004E51EB">
              <w:rPr>
                <w:lang w:eastAsia="en-NZ"/>
              </w:rPr>
              <w:t>Building Element</w:t>
            </w:r>
          </w:p>
        </w:tc>
        <w:tc>
          <w:tcPr>
            <w:tcW w:w="5498" w:type="dxa"/>
          </w:tcPr>
          <w:p w14:paraId="1DA034AA" w14:textId="77777777" w:rsidR="00A96C39" w:rsidRPr="004E51EB" w:rsidRDefault="00A96C39" w:rsidP="004E51EB">
            <w:r w:rsidRPr="004E51EB">
              <w:rPr>
                <w:lang w:eastAsia="en-NZ"/>
              </w:rPr>
              <w:t>Description</w:t>
            </w:r>
          </w:p>
        </w:tc>
        <w:tc>
          <w:tcPr>
            <w:tcW w:w="1882" w:type="dxa"/>
          </w:tcPr>
          <w:p w14:paraId="261120E5" w14:textId="77777777" w:rsidR="00A96C39" w:rsidRPr="004E51EB" w:rsidRDefault="00A96C39" w:rsidP="004E51EB">
            <w:r w:rsidRPr="004E51EB">
              <w:rPr>
                <w:lang w:eastAsia="en-NZ"/>
              </w:rPr>
              <w:t>R-Value</w:t>
            </w:r>
          </w:p>
        </w:tc>
      </w:tr>
      <w:tr w:rsidR="00A96C39" w:rsidRPr="004E51EB" w14:paraId="0EA26CC8" w14:textId="77777777" w:rsidTr="004E51EB">
        <w:trPr>
          <w:trHeight w:val="20"/>
        </w:trPr>
        <w:tc>
          <w:tcPr>
            <w:tcW w:w="2022" w:type="dxa"/>
            <w:hideMark/>
          </w:tcPr>
          <w:p w14:paraId="6234D421" w14:textId="77777777" w:rsidR="00A96C39" w:rsidRPr="004E51EB" w:rsidRDefault="00A96C39" w:rsidP="004E51EB">
            <w:pPr>
              <w:rPr>
                <w:lang w:eastAsia="en-NZ"/>
              </w:rPr>
            </w:pPr>
            <w:r w:rsidRPr="004E51EB">
              <w:t xml:space="preserve">Roof </w:t>
            </w:r>
          </w:p>
        </w:tc>
        <w:tc>
          <w:tcPr>
            <w:tcW w:w="5498" w:type="dxa"/>
            <w:hideMark/>
          </w:tcPr>
          <w:p w14:paraId="1FBAEC4D" w14:textId="77777777" w:rsidR="00A96C39" w:rsidRPr="004E51EB" w:rsidRDefault="00A96C39" w:rsidP="004E51EB">
            <w:pPr>
              <w:rPr>
                <w:lang w:eastAsia="en-NZ"/>
              </w:rPr>
            </w:pPr>
            <w:proofErr w:type="gramStart"/>
            <w:r w:rsidRPr="004E51EB">
              <w:t>Light-weight</w:t>
            </w:r>
            <w:proofErr w:type="gramEnd"/>
            <w:r w:rsidRPr="004E51EB">
              <w:t xml:space="preserve"> insulated roof</w:t>
            </w:r>
          </w:p>
        </w:tc>
        <w:tc>
          <w:tcPr>
            <w:tcW w:w="1882" w:type="dxa"/>
            <w:hideMark/>
          </w:tcPr>
          <w:p w14:paraId="6108188B" w14:textId="77777777" w:rsidR="00A96C39" w:rsidRPr="004E51EB" w:rsidRDefault="00A96C39" w:rsidP="004E51EB">
            <w:pPr>
              <w:rPr>
                <w:lang w:eastAsia="en-NZ"/>
              </w:rPr>
            </w:pPr>
            <w:r w:rsidRPr="004E51EB">
              <w:t>3.5</w:t>
            </w:r>
          </w:p>
        </w:tc>
      </w:tr>
      <w:tr w:rsidR="00A96C39" w:rsidRPr="004E51EB" w14:paraId="29DECEA5" w14:textId="77777777" w:rsidTr="004E51EB">
        <w:trPr>
          <w:trHeight w:val="20"/>
        </w:trPr>
        <w:tc>
          <w:tcPr>
            <w:tcW w:w="2022" w:type="dxa"/>
            <w:hideMark/>
          </w:tcPr>
          <w:p w14:paraId="0833F7CC" w14:textId="77777777" w:rsidR="00A96C39" w:rsidRPr="004E51EB" w:rsidRDefault="00A96C39" w:rsidP="004E51EB">
            <w:pPr>
              <w:rPr>
                <w:lang w:eastAsia="en-NZ"/>
              </w:rPr>
            </w:pPr>
            <w:r w:rsidRPr="004E51EB">
              <w:t xml:space="preserve">External Walls </w:t>
            </w:r>
          </w:p>
        </w:tc>
        <w:tc>
          <w:tcPr>
            <w:tcW w:w="5498" w:type="dxa"/>
            <w:hideMark/>
          </w:tcPr>
          <w:p w14:paraId="4CB5F6FE" w14:textId="77777777" w:rsidR="00A96C39" w:rsidRPr="004E51EB" w:rsidRDefault="00A96C39" w:rsidP="004E51EB">
            <w:pPr>
              <w:rPr>
                <w:lang w:eastAsia="en-NZ"/>
              </w:rPr>
            </w:pPr>
            <w:r w:rsidRPr="004E51EB">
              <w:t xml:space="preserve">Insulated timber framed wall with plasterboard lining and steel cladding </w:t>
            </w:r>
          </w:p>
        </w:tc>
        <w:tc>
          <w:tcPr>
            <w:tcW w:w="1882" w:type="dxa"/>
            <w:hideMark/>
          </w:tcPr>
          <w:p w14:paraId="7BD15CB7" w14:textId="77777777" w:rsidR="00A96C39" w:rsidRPr="004E51EB" w:rsidRDefault="00A96C39" w:rsidP="004E51EB">
            <w:pPr>
              <w:rPr>
                <w:lang w:eastAsia="en-NZ"/>
              </w:rPr>
            </w:pPr>
            <w:r w:rsidRPr="004E51EB">
              <w:t>2.2</w:t>
            </w:r>
          </w:p>
        </w:tc>
      </w:tr>
      <w:tr w:rsidR="00A96C39" w:rsidRPr="004E51EB" w14:paraId="58ED3353" w14:textId="77777777" w:rsidTr="004E51EB">
        <w:trPr>
          <w:trHeight w:val="20"/>
        </w:trPr>
        <w:tc>
          <w:tcPr>
            <w:tcW w:w="2022" w:type="dxa"/>
            <w:hideMark/>
          </w:tcPr>
          <w:p w14:paraId="63AA54A6" w14:textId="77777777" w:rsidR="00A96C39" w:rsidRPr="004E51EB" w:rsidRDefault="00A96C39" w:rsidP="004E51EB">
            <w:pPr>
              <w:rPr>
                <w:b/>
                <w:bCs/>
                <w:lang w:eastAsia="en-NZ"/>
              </w:rPr>
            </w:pPr>
            <w:r w:rsidRPr="004E51EB">
              <w:rPr>
                <w:b/>
                <w:bCs/>
              </w:rPr>
              <w:t>Internal Walls</w:t>
            </w:r>
          </w:p>
        </w:tc>
        <w:tc>
          <w:tcPr>
            <w:tcW w:w="5498" w:type="dxa"/>
            <w:hideMark/>
          </w:tcPr>
          <w:p w14:paraId="187E53CD" w14:textId="77777777" w:rsidR="00A96C39" w:rsidRPr="004E51EB" w:rsidRDefault="00A96C39" w:rsidP="004E51EB">
            <w:pPr>
              <w:rPr>
                <w:b/>
                <w:bCs/>
                <w:lang w:eastAsia="en-NZ"/>
              </w:rPr>
            </w:pPr>
            <w:r w:rsidRPr="004E51EB">
              <w:rPr>
                <w:b/>
                <w:bCs/>
              </w:rPr>
              <w:t>Uninsulated timber framed walls with plasterboard linings</w:t>
            </w:r>
          </w:p>
        </w:tc>
        <w:tc>
          <w:tcPr>
            <w:tcW w:w="1882" w:type="dxa"/>
            <w:hideMark/>
          </w:tcPr>
          <w:p w14:paraId="41619DBD" w14:textId="77777777" w:rsidR="00A96C39" w:rsidRPr="004E51EB" w:rsidRDefault="00A96C39" w:rsidP="004E51EB">
            <w:pPr>
              <w:rPr>
                <w:lang w:eastAsia="en-NZ"/>
              </w:rPr>
            </w:pPr>
            <w:r w:rsidRPr="004E51EB">
              <w:t>-</w:t>
            </w:r>
          </w:p>
        </w:tc>
      </w:tr>
      <w:tr w:rsidR="00A96C39" w:rsidRPr="004E51EB" w14:paraId="5A4B167F" w14:textId="77777777" w:rsidTr="004E51EB">
        <w:trPr>
          <w:trHeight w:val="20"/>
        </w:trPr>
        <w:tc>
          <w:tcPr>
            <w:tcW w:w="2022" w:type="dxa"/>
            <w:hideMark/>
          </w:tcPr>
          <w:p w14:paraId="1ED6E4ED" w14:textId="77777777" w:rsidR="00A96C39" w:rsidRPr="004E51EB" w:rsidRDefault="00A96C39" w:rsidP="004E51EB">
            <w:pPr>
              <w:rPr>
                <w:lang w:eastAsia="en-NZ"/>
              </w:rPr>
            </w:pPr>
            <w:r w:rsidRPr="004E51EB">
              <w:t>Ground Floor</w:t>
            </w:r>
          </w:p>
        </w:tc>
        <w:tc>
          <w:tcPr>
            <w:tcW w:w="5498" w:type="dxa"/>
            <w:hideMark/>
          </w:tcPr>
          <w:p w14:paraId="35190F8C" w14:textId="77777777" w:rsidR="00A96C39" w:rsidRPr="004E51EB" w:rsidRDefault="00A96C39" w:rsidP="004E51EB">
            <w:pPr>
              <w:rPr>
                <w:lang w:eastAsia="en-NZ"/>
              </w:rPr>
            </w:pPr>
            <w:r w:rsidRPr="004E51EB">
              <w:t>Uninsulated slab on grade</w:t>
            </w:r>
          </w:p>
        </w:tc>
        <w:tc>
          <w:tcPr>
            <w:tcW w:w="1882" w:type="dxa"/>
          </w:tcPr>
          <w:p w14:paraId="1D763139" w14:textId="77777777" w:rsidR="00A96C39" w:rsidRPr="004E51EB" w:rsidRDefault="00A96C39" w:rsidP="004E51EB">
            <w:pPr>
              <w:rPr>
                <w:lang w:eastAsia="en-NZ"/>
              </w:rPr>
            </w:pPr>
            <w:r w:rsidRPr="004E51EB">
              <w:t>2.2</w:t>
            </w:r>
          </w:p>
        </w:tc>
      </w:tr>
      <w:tr w:rsidR="00A96C39" w:rsidRPr="004E51EB" w14:paraId="575761DC" w14:textId="77777777" w:rsidTr="004E51EB">
        <w:trPr>
          <w:trHeight w:val="20"/>
        </w:trPr>
        <w:tc>
          <w:tcPr>
            <w:tcW w:w="2022" w:type="dxa"/>
            <w:hideMark/>
          </w:tcPr>
          <w:p w14:paraId="0DAAE839" w14:textId="77777777" w:rsidR="00A96C39" w:rsidRPr="004E51EB" w:rsidRDefault="00A96C39" w:rsidP="004E51EB">
            <w:pPr>
              <w:rPr>
                <w:b/>
                <w:bCs/>
                <w:lang w:eastAsia="en-NZ"/>
              </w:rPr>
            </w:pPr>
            <w:r w:rsidRPr="004E51EB">
              <w:rPr>
                <w:b/>
                <w:bCs/>
              </w:rPr>
              <w:t>Internal Floor</w:t>
            </w:r>
          </w:p>
        </w:tc>
        <w:tc>
          <w:tcPr>
            <w:tcW w:w="5498" w:type="dxa"/>
            <w:hideMark/>
          </w:tcPr>
          <w:p w14:paraId="709B7D43" w14:textId="77777777" w:rsidR="00A96C39" w:rsidRPr="004E51EB" w:rsidRDefault="00A96C39" w:rsidP="004E51EB">
            <w:pPr>
              <w:rPr>
                <w:b/>
                <w:bCs/>
                <w:lang w:eastAsia="en-NZ"/>
              </w:rPr>
            </w:pPr>
            <w:r w:rsidRPr="004E51EB">
              <w:rPr>
                <w:b/>
                <w:bCs/>
              </w:rPr>
              <w:t>100 mm concrete slab floor, with carpet covering</w:t>
            </w:r>
          </w:p>
        </w:tc>
        <w:tc>
          <w:tcPr>
            <w:tcW w:w="1882" w:type="dxa"/>
          </w:tcPr>
          <w:p w14:paraId="18217A23" w14:textId="77777777" w:rsidR="00A96C39" w:rsidRPr="004E51EB" w:rsidRDefault="00A96C39" w:rsidP="004E51EB">
            <w:pPr>
              <w:rPr>
                <w:lang w:eastAsia="en-NZ"/>
              </w:rPr>
            </w:pPr>
            <w:r w:rsidRPr="004E51EB">
              <w:t>-</w:t>
            </w:r>
          </w:p>
        </w:tc>
      </w:tr>
    </w:tbl>
    <w:p w14:paraId="4E522A42" w14:textId="76543A21" w:rsidR="00A96C39" w:rsidRPr="004E51EB" w:rsidRDefault="004E51EB" w:rsidP="004E51EB">
      <w:r w:rsidRPr="00121E8D">
        <w:t xml:space="preserve">Glazing was modelled as standard clear </w:t>
      </w:r>
      <w:r>
        <w:t>double</w:t>
      </w:r>
      <w:r w:rsidRPr="00121E8D">
        <w:t xml:space="preserve"> glazing</w:t>
      </w:r>
      <w:r>
        <w:t xml:space="preserve"> (4-6-4)</w:t>
      </w:r>
      <w:r w:rsidRPr="00121E8D">
        <w:t xml:space="preserve">, </w:t>
      </w:r>
      <w:r>
        <w:t>in PVC</w:t>
      </w:r>
      <w:r w:rsidRPr="00121E8D">
        <w:t xml:space="preserve"> frames</w:t>
      </w:r>
      <w:r>
        <w:t>.</w:t>
      </w:r>
    </w:p>
    <w:tbl>
      <w:tblPr>
        <w:tblStyle w:val="NZSPADefault"/>
        <w:tblW w:w="0" w:type="auto"/>
        <w:tblLook w:val="0620" w:firstRow="1" w:lastRow="0" w:firstColumn="0" w:lastColumn="0" w:noHBand="1" w:noVBand="1"/>
      </w:tblPr>
      <w:tblGrid>
        <w:gridCol w:w="1926"/>
        <w:gridCol w:w="992"/>
      </w:tblGrid>
      <w:tr w:rsidR="00A96C39" w:rsidRPr="004E51EB" w14:paraId="026FD7D4" w14:textId="77777777" w:rsidTr="004E51EB">
        <w:trPr>
          <w:cnfStyle w:val="100000000000" w:firstRow="1" w:lastRow="0" w:firstColumn="0" w:lastColumn="0" w:oddVBand="0" w:evenVBand="0" w:oddHBand="0" w:evenHBand="0" w:firstRowFirstColumn="0" w:firstRowLastColumn="0" w:lastRowFirstColumn="0" w:lastRowLastColumn="0"/>
          <w:trHeight w:val="20"/>
        </w:trPr>
        <w:tc>
          <w:tcPr>
            <w:tcW w:w="1926" w:type="dxa"/>
          </w:tcPr>
          <w:p w14:paraId="412C110D" w14:textId="77777777" w:rsidR="00A96C39" w:rsidRPr="004E51EB" w:rsidRDefault="00A96C39" w:rsidP="004E51EB">
            <w:r w:rsidRPr="004E51EB">
              <w:rPr>
                <w:lang w:eastAsia="en-NZ"/>
              </w:rPr>
              <w:t>Glazing Metric</w:t>
            </w:r>
          </w:p>
        </w:tc>
        <w:tc>
          <w:tcPr>
            <w:tcW w:w="992" w:type="dxa"/>
          </w:tcPr>
          <w:p w14:paraId="5296E8DA" w14:textId="77777777" w:rsidR="00A96C39" w:rsidRPr="004E51EB" w:rsidRDefault="00A96C39" w:rsidP="004E51EB">
            <w:r w:rsidRPr="004E51EB">
              <w:rPr>
                <w:lang w:eastAsia="en-NZ"/>
              </w:rPr>
              <w:t>Value</w:t>
            </w:r>
          </w:p>
        </w:tc>
      </w:tr>
      <w:tr w:rsidR="00A96C39" w:rsidRPr="004E51EB" w14:paraId="7FE378F9" w14:textId="77777777" w:rsidTr="004E51EB">
        <w:trPr>
          <w:trHeight w:val="20"/>
        </w:trPr>
        <w:tc>
          <w:tcPr>
            <w:tcW w:w="1926" w:type="dxa"/>
            <w:hideMark/>
          </w:tcPr>
          <w:p w14:paraId="17B79152" w14:textId="77777777" w:rsidR="00A96C39" w:rsidRPr="004E51EB" w:rsidRDefault="00A96C39" w:rsidP="004E51EB">
            <w:pPr>
              <w:rPr>
                <w:lang w:eastAsia="en-NZ"/>
              </w:rPr>
            </w:pPr>
            <w:r w:rsidRPr="004E51EB">
              <w:t>R-</w:t>
            </w:r>
            <w:proofErr w:type="spellStart"/>
            <w:r w:rsidRPr="004E51EB">
              <w:t>ValueWINDOW</w:t>
            </w:r>
            <w:proofErr w:type="spellEnd"/>
          </w:p>
        </w:tc>
        <w:tc>
          <w:tcPr>
            <w:tcW w:w="992" w:type="dxa"/>
            <w:hideMark/>
          </w:tcPr>
          <w:p w14:paraId="784EBE32" w14:textId="77777777" w:rsidR="00A96C39" w:rsidRPr="004E51EB" w:rsidRDefault="00A96C39" w:rsidP="004E51EB">
            <w:pPr>
              <w:rPr>
                <w:lang w:eastAsia="en-NZ"/>
              </w:rPr>
            </w:pPr>
            <w:r w:rsidRPr="004E51EB">
              <w:t>0.33</w:t>
            </w:r>
          </w:p>
        </w:tc>
      </w:tr>
      <w:tr w:rsidR="00A96C39" w:rsidRPr="004E51EB" w14:paraId="0F7BEC61" w14:textId="77777777" w:rsidTr="004E51EB">
        <w:trPr>
          <w:trHeight w:val="20"/>
        </w:trPr>
        <w:tc>
          <w:tcPr>
            <w:tcW w:w="1926" w:type="dxa"/>
            <w:hideMark/>
          </w:tcPr>
          <w:p w14:paraId="54A4EF8D" w14:textId="77777777" w:rsidR="00A96C39" w:rsidRPr="004E51EB" w:rsidRDefault="00A96C39" w:rsidP="004E51EB">
            <w:pPr>
              <w:rPr>
                <w:lang w:eastAsia="en-NZ"/>
              </w:rPr>
            </w:pPr>
            <w:r w:rsidRPr="004E51EB">
              <w:t>U-</w:t>
            </w:r>
            <w:proofErr w:type="spellStart"/>
            <w:r w:rsidRPr="004E51EB">
              <w:t>ValueCOG</w:t>
            </w:r>
            <w:proofErr w:type="spellEnd"/>
            <w:r w:rsidRPr="004E51EB">
              <w:t xml:space="preserve"> </w:t>
            </w:r>
          </w:p>
        </w:tc>
        <w:tc>
          <w:tcPr>
            <w:tcW w:w="992" w:type="dxa"/>
            <w:hideMark/>
          </w:tcPr>
          <w:p w14:paraId="5686E13E" w14:textId="77777777" w:rsidR="00A96C39" w:rsidRPr="004E51EB" w:rsidRDefault="00A96C39" w:rsidP="004E51EB">
            <w:pPr>
              <w:rPr>
                <w:lang w:eastAsia="en-NZ"/>
              </w:rPr>
            </w:pPr>
            <w:r w:rsidRPr="004E51EB">
              <w:t>3.15</w:t>
            </w:r>
          </w:p>
        </w:tc>
      </w:tr>
      <w:tr w:rsidR="00A96C39" w:rsidRPr="004E51EB" w14:paraId="6C225839" w14:textId="77777777" w:rsidTr="004E51EB">
        <w:trPr>
          <w:trHeight w:val="20"/>
        </w:trPr>
        <w:tc>
          <w:tcPr>
            <w:tcW w:w="1926" w:type="dxa"/>
            <w:hideMark/>
          </w:tcPr>
          <w:p w14:paraId="20280B73" w14:textId="77777777" w:rsidR="00A96C39" w:rsidRPr="004E51EB" w:rsidRDefault="00A96C39" w:rsidP="004E51EB">
            <w:pPr>
              <w:rPr>
                <w:lang w:eastAsia="en-NZ"/>
              </w:rPr>
            </w:pPr>
            <w:r w:rsidRPr="004E51EB">
              <w:t>SHGCCOG</w:t>
            </w:r>
          </w:p>
        </w:tc>
        <w:tc>
          <w:tcPr>
            <w:tcW w:w="992" w:type="dxa"/>
            <w:hideMark/>
          </w:tcPr>
          <w:p w14:paraId="3B4BF5D2" w14:textId="77777777" w:rsidR="00A96C39" w:rsidRPr="004E51EB" w:rsidRDefault="00A96C39" w:rsidP="004E51EB">
            <w:pPr>
              <w:rPr>
                <w:lang w:eastAsia="en-NZ"/>
              </w:rPr>
            </w:pPr>
            <w:r w:rsidRPr="004E51EB">
              <w:t>0.74</w:t>
            </w:r>
          </w:p>
        </w:tc>
      </w:tr>
      <w:tr w:rsidR="00A96C39" w:rsidRPr="004E51EB" w14:paraId="3448B0DA" w14:textId="77777777" w:rsidTr="004E51EB">
        <w:trPr>
          <w:trHeight w:val="20"/>
        </w:trPr>
        <w:tc>
          <w:tcPr>
            <w:tcW w:w="1926" w:type="dxa"/>
            <w:hideMark/>
          </w:tcPr>
          <w:p w14:paraId="7C9F61DD" w14:textId="77777777" w:rsidR="00A96C39" w:rsidRPr="004E51EB" w:rsidRDefault="00A96C39" w:rsidP="004E51EB">
            <w:pPr>
              <w:rPr>
                <w:lang w:eastAsia="en-NZ"/>
              </w:rPr>
            </w:pPr>
            <w:r w:rsidRPr="004E51EB">
              <w:t>VLT</w:t>
            </w:r>
          </w:p>
        </w:tc>
        <w:tc>
          <w:tcPr>
            <w:tcW w:w="992" w:type="dxa"/>
          </w:tcPr>
          <w:p w14:paraId="097A4F81" w14:textId="77777777" w:rsidR="00A96C39" w:rsidRPr="004E51EB" w:rsidRDefault="00A96C39" w:rsidP="004E51EB">
            <w:pPr>
              <w:rPr>
                <w:lang w:eastAsia="en-NZ"/>
              </w:rPr>
            </w:pPr>
            <w:r w:rsidRPr="004E51EB">
              <w:t>0.85</w:t>
            </w:r>
          </w:p>
        </w:tc>
      </w:tr>
    </w:tbl>
    <w:p w14:paraId="027AB1A6" w14:textId="1F6A8A5C" w:rsidR="00A96C39" w:rsidRPr="00436E19" w:rsidRDefault="00A96C39" w:rsidP="004E51EB">
      <w:r>
        <w:rPr>
          <w:b/>
        </w:rPr>
        <w:t>Shading</w:t>
      </w:r>
      <w:r w:rsidRPr="004C7EBD">
        <w:rPr>
          <w:b/>
        </w:rPr>
        <w:t>:</w:t>
      </w:r>
      <w:r>
        <w:t xml:space="preserve"> </w:t>
      </w:r>
      <w:r w:rsidRPr="00436E19">
        <w:rPr>
          <w:lang w:val="en-US"/>
        </w:rPr>
        <w:t xml:space="preserve">All external </w:t>
      </w:r>
      <w:r w:rsidRPr="00436E19">
        <w:t>overhangs and other shading features in t</w:t>
      </w:r>
      <w:r>
        <w:t>he building have been modelled, as per the latest Architectural drawing set</w:t>
      </w:r>
      <w:r w:rsidRPr="00436E19">
        <w:t>.</w:t>
      </w:r>
    </w:p>
    <w:p w14:paraId="37FDEE1E" w14:textId="77777777" w:rsidR="00A96C39" w:rsidRPr="000E5330" w:rsidRDefault="00A96C39" w:rsidP="004E51EB">
      <w:r w:rsidRPr="00436E19">
        <w:t>Buildings adjacent to the proposed new building have been modelled to</w:t>
      </w:r>
      <w:r>
        <w:t xml:space="preserve"> account for incidental shading;</w:t>
      </w:r>
      <w:r w:rsidRPr="00436E19">
        <w:t xml:space="preserve"> note that future works</w:t>
      </w:r>
      <w:r>
        <w:t xml:space="preserve"> </w:t>
      </w:r>
      <w:r w:rsidRPr="00436E19">
        <w:t xml:space="preserve">have also been included </w:t>
      </w:r>
      <w:r>
        <w:t>(</w:t>
      </w:r>
      <w:r w:rsidRPr="00436E19">
        <w:t>to conservatively account for reduced daylighting</w:t>
      </w:r>
      <w:r>
        <w:t>)</w:t>
      </w:r>
      <w:r w:rsidRPr="00436E19">
        <w:t>.</w:t>
      </w:r>
      <w:r w:rsidRPr="00CC161D">
        <w:t xml:space="preserve"> </w:t>
      </w:r>
    </w:p>
    <w:p w14:paraId="23A4D350" w14:textId="77777777" w:rsidR="00A96C39" w:rsidRPr="004C7EBD" w:rsidRDefault="00A96C39" w:rsidP="004E51EB">
      <w:pPr>
        <w:pStyle w:val="Heading4"/>
        <w:rPr>
          <w:rFonts w:eastAsia="Calibri"/>
        </w:rPr>
      </w:pPr>
      <w:r w:rsidRPr="004C7EBD">
        <w:rPr>
          <w:rFonts w:eastAsia="Calibri"/>
        </w:rPr>
        <w:t>Summary of Modelling Results:</w:t>
      </w:r>
    </w:p>
    <w:p w14:paraId="054B6973" w14:textId="77777777" w:rsidR="00A96C39" w:rsidRDefault="00A96C39" w:rsidP="004E51EB">
      <w:r w:rsidRPr="004C7EBD">
        <w:t xml:space="preserve">The table below summarises the </w:t>
      </w:r>
      <w:r>
        <w:t>thermal modelling</w:t>
      </w:r>
      <w:r w:rsidRPr="004C7EBD">
        <w:t xml:space="preserve"> results for each space. </w:t>
      </w:r>
      <w:r>
        <w:t>Based on the parameters and assumptions outlined above, all learning spaces comply with the DQLS overheating criteria.</w:t>
      </w:r>
    </w:p>
    <w:p w14:paraId="39191BE6" w14:textId="77777777" w:rsidR="00A96C39" w:rsidRPr="006E0483" w:rsidRDefault="00A96C39" w:rsidP="004E51EB">
      <w:pPr>
        <w:rPr>
          <w:lang w:val="en-US"/>
        </w:rPr>
      </w:pPr>
      <w:r>
        <w:rPr>
          <w:lang w:val="en-US"/>
        </w:rPr>
        <w:t xml:space="preserve">As required by DQLS - </w:t>
      </w:r>
      <w:r w:rsidRPr="006E0483">
        <w:rPr>
          <w:lang w:val="en-US"/>
        </w:rPr>
        <w:t xml:space="preserve">IAQTC </w:t>
      </w:r>
      <w:r>
        <w:rPr>
          <w:lang w:val="en-US"/>
        </w:rPr>
        <w:t xml:space="preserve">Section 1.2, </w:t>
      </w:r>
      <w:r w:rsidRPr="006E0483">
        <w:rPr>
          <w:lang w:val="en-US"/>
        </w:rPr>
        <w:t>allowable hours above 25°C and 28°C were assessed during the occupied period of 9am to</w:t>
      </w:r>
      <w:r>
        <w:rPr>
          <w:lang w:val="en-US"/>
        </w:rPr>
        <w:t xml:space="preserve"> </w:t>
      </w:r>
      <w:r w:rsidRPr="006E0483">
        <w:rPr>
          <w:lang w:val="en-US"/>
        </w:rPr>
        <w:t>3:30pm, Monday to Friday from 10</w:t>
      </w:r>
      <w:r w:rsidRPr="006E0483">
        <w:rPr>
          <w:vertAlign w:val="superscript"/>
          <w:lang w:val="en-US"/>
        </w:rPr>
        <w:t>th</w:t>
      </w:r>
      <w:r w:rsidRPr="006E0483">
        <w:rPr>
          <w:lang w:val="en-US"/>
        </w:rPr>
        <w:t xml:space="preserve"> October to 20</w:t>
      </w:r>
      <w:r w:rsidRPr="006E0483">
        <w:rPr>
          <w:vertAlign w:val="superscript"/>
          <w:lang w:val="en-US"/>
        </w:rPr>
        <w:t>th</w:t>
      </w:r>
      <w:r w:rsidRPr="006E0483">
        <w:rPr>
          <w:lang w:val="en-US"/>
        </w:rPr>
        <w:t xml:space="preserve"> December, and 1</w:t>
      </w:r>
      <w:r w:rsidRPr="006E0483">
        <w:rPr>
          <w:vertAlign w:val="superscript"/>
          <w:lang w:val="en-US"/>
        </w:rPr>
        <w:t>st</w:t>
      </w:r>
      <w:r w:rsidRPr="006E0483">
        <w:rPr>
          <w:lang w:val="en-US"/>
        </w:rPr>
        <w:t xml:space="preserve"> February to 15</w:t>
      </w:r>
      <w:r w:rsidRPr="006E0483">
        <w:rPr>
          <w:vertAlign w:val="superscript"/>
          <w:lang w:val="en-US"/>
        </w:rPr>
        <w:t>th</w:t>
      </w:r>
      <w:r w:rsidRPr="006E0483">
        <w:rPr>
          <w:lang w:val="en-US"/>
        </w:rPr>
        <w:t xml:space="preserve"> April.</w:t>
      </w:r>
    </w:p>
    <w:p w14:paraId="13500619" w14:textId="77777777" w:rsidR="00A96C39" w:rsidRPr="00436E19" w:rsidRDefault="00A96C39" w:rsidP="004E51EB">
      <w:r>
        <w:rPr>
          <w:noProof/>
          <w:lang w:val="en-US"/>
        </w:rPr>
        <w:lastRenderedPageBreak/>
        <w:drawing>
          <wp:inline distT="0" distB="0" distL="0" distR="0" wp14:anchorId="3243A0CF" wp14:editId="677CFC90">
            <wp:extent cx="4198568" cy="3529678"/>
            <wp:effectExtent l="0" t="0" r="0" b="1270"/>
            <wp:docPr id="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4198568" cy="3529678"/>
                    </a:xfrm>
                    <a:prstGeom prst="rect">
                      <a:avLst/>
                    </a:prstGeom>
                    <a:noFill/>
                    <a:ln>
                      <a:noFill/>
                    </a:ln>
                  </pic:spPr>
                </pic:pic>
              </a:graphicData>
            </a:graphic>
          </wp:inline>
        </w:drawing>
      </w:r>
    </w:p>
    <w:p w14:paraId="0006A1C3" w14:textId="32986BBE" w:rsidR="00A96C39" w:rsidRPr="004C7EBD" w:rsidRDefault="00A96C39" w:rsidP="004E51EB">
      <w:pPr>
        <w:pStyle w:val="Heading4"/>
        <w:rPr>
          <w:rFonts w:eastAsia="Calibri"/>
        </w:rPr>
      </w:pPr>
      <w:r w:rsidRPr="004C7EBD">
        <w:rPr>
          <w:rFonts w:eastAsia="Calibri"/>
        </w:rPr>
        <w:t>Recommendations</w:t>
      </w:r>
    </w:p>
    <w:p w14:paraId="19785D8E" w14:textId="77777777" w:rsidR="00A96C39" w:rsidRDefault="00A96C39" w:rsidP="004E51EB">
      <w:r>
        <w:t>Based on the Preliminary Design, all</w:t>
      </w:r>
      <w:r w:rsidRPr="004C7EBD">
        <w:t xml:space="preserve"> </w:t>
      </w:r>
      <w:r>
        <w:t>learning</w:t>
      </w:r>
      <w:r w:rsidRPr="004C7EBD">
        <w:t xml:space="preserve"> spaces </w:t>
      </w:r>
      <w:r>
        <w:t>comply with the DQLS overheating criteria.</w:t>
      </w:r>
    </w:p>
    <w:p w14:paraId="39A9CE67" w14:textId="77777777" w:rsidR="00A96C39" w:rsidRPr="009434CE" w:rsidRDefault="00A96C39" w:rsidP="004E51EB">
      <w:pPr>
        <w:rPr>
          <w:lang w:val="en-US"/>
        </w:rPr>
      </w:pPr>
      <w:r w:rsidRPr="00783B11">
        <w:rPr>
          <w:lang w:val="en-US"/>
        </w:rPr>
        <w:t>As this is a simple building form</w:t>
      </w:r>
      <w:r>
        <w:rPr>
          <w:lang w:val="en-US"/>
        </w:rPr>
        <w:t xml:space="preserve"> that complies with the</w:t>
      </w:r>
      <w:r w:rsidRPr="00783B11">
        <w:rPr>
          <w:lang w:val="en-US"/>
        </w:rPr>
        <w:t xml:space="preserve"> DQLS overheating criteria</w:t>
      </w:r>
      <w:r>
        <w:rPr>
          <w:lang w:val="en-US"/>
        </w:rPr>
        <w:t xml:space="preserve"> based on </w:t>
      </w:r>
      <w:r w:rsidRPr="00783B11">
        <w:rPr>
          <w:lang w:val="en-US"/>
        </w:rPr>
        <w:t>effective cross</w:t>
      </w:r>
      <w:r>
        <w:rPr>
          <w:lang w:val="en-US"/>
        </w:rPr>
        <w:t>flow ventilation, active cooling is not required.</w:t>
      </w:r>
      <w:r w:rsidRPr="00783B11">
        <w:rPr>
          <w:lang w:val="en-US"/>
        </w:rPr>
        <w:t xml:space="preserve"> </w:t>
      </w:r>
      <w:r>
        <w:rPr>
          <w:lang w:val="en-US"/>
        </w:rPr>
        <w:t xml:space="preserve">However, </w:t>
      </w:r>
      <w:r w:rsidRPr="00783B11">
        <w:rPr>
          <w:lang w:val="en-US"/>
        </w:rPr>
        <w:t>some breakout rooms</w:t>
      </w:r>
      <w:r>
        <w:rPr>
          <w:lang w:val="en-US"/>
        </w:rPr>
        <w:t xml:space="preserve"> experience only slightly less than 8</w:t>
      </w:r>
      <w:r w:rsidRPr="00783B11">
        <w:rPr>
          <w:lang w:val="en-US"/>
        </w:rPr>
        <w:t>0 hours above 25°C</w:t>
      </w:r>
      <w:r>
        <w:rPr>
          <w:lang w:val="en-US"/>
        </w:rPr>
        <w:t>; we recommend that these</w:t>
      </w:r>
      <w:r w:rsidRPr="00783B11">
        <w:rPr>
          <w:lang w:val="en-US"/>
        </w:rPr>
        <w:t xml:space="preserve"> be fitted with an active cooling system to </w:t>
      </w:r>
      <w:r>
        <w:rPr>
          <w:lang w:val="en-US"/>
        </w:rPr>
        <w:t>ensure</w:t>
      </w:r>
      <w:r w:rsidRPr="00783B11">
        <w:rPr>
          <w:lang w:val="en-US"/>
        </w:rPr>
        <w:t xml:space="preserve"> comfortable conditions.</w:t>
      </w:r>
    </w:p>
    <w:p w14:paraId="4260274B" w14:textId="77777777" w:rsidR="00A96C39" w:rsidRDefault="00A96C39" w:rsidP="004E51EB">
      <w:r w:rsidRPr="004C7EBD">
        <w:t>The</w:t>
      </w:r>
      <w:r>
        <w:t xml:space="preserve"> thermal modelling will be updated at Developed and Detailed Design to ensure continued compliance. </w:t>
      </w:r>
      <w:proofErr w:type="gramStart"/>
      <w:r>
        <w:t>In particular, building</w:t>
      </w:r>
      <w:proofErr w:type="gramEnd"/>
      <w:r>
        <w:t xml:space="preserve"> element R-values and constructions will be checked, and glazing assumptions (location, type &amp; size of windows)</w:t>
      </w:r>
      <w:r w:rsidRPr="004C7EBD">
        <w:t xml:space="preserve"> </w:t>
      </w:r>
      <w:r>
        <w:t>will be updated.</w:t>
      </w:r>
    </w:p>
    <w:p w14:paraId="7DD042C2" w14:textId="77777777" w:rsidR="00A96C39" w:rsidRPr="00EE51A6" w:rsidRDefault="00A96C39" w:rsidP="004E51EB">
      <w:pPr>
        <w:pStyle w:val="Heading3Numbered"/>
      </w:pPr>
      <w:r>
        <w:t>Mechanical Cooling</w:t>
      </w:r>
    </w:p>
    <w:p w14:paraId="399DF680" w14:textId="77777777" w:rsidR="00A96C39" w:rsidRDefault="00A96C39" w:rsidP="004E51EB">
      <w:pPr>
        <w:rPr>
          <w:lang w:val="en-US"/>
        </w:rPr>
      </w:pPr>
      <w:r>
        <w:t>Based on the Preliminary Design assumptions, all</w:t>
      </w:r>
      <w:r w:rsidRPr="004C7EBD">
        <w:t xml:space="preserve"> </w:t>
      </w:r>
      <w:r>
        <w:t>learning</w:t>
      </w:r>
      <w:r w:rsidRPr="004C7EBD">
        <w:t xml:space="preserve"> spaces </w:t>
      </w:r>
      <w:r>
        <w:t xml:space="preserve">comply with the DQLS overheating criteria. However, </w:t>
      </w:r>
      <w:r w:rsidRPr="00783B11">
        <w:rPr>
          <w:lang w:val="en-US"/>
        </w:rPr>
        <w:t>some breakout rooms</w:t>
      </w:r>
      <w:r>
        <w:rPr>
          <w:lang w:val="en-US"/>
        </w:rPr>
        <w:t xml:space="preserve"> experience only slightly less than 8</w:t>
      </w:r>
      <w:r w:rsidRPr="00783B11">
        <w:rPr>
          <w:lang w:val="en-US"/>
        </w:rPr>
        <w:t>0 hours above 25°C</w:t>
      </w:r>
      <w:r>
        <w:rPr>
          <w:lang w:val="en-US"/>
        </w:rPr>
        <w:t>; we recommend that these</w:t>
      </w:r>
      <w:r w:rsidRPr="00783B11">
        <w:rPr>
          <w:lang w:val="en-US"/>
        </w:rPr>
        <w:t xml:space="preserve"> be fitted with an active cooling system to </w:t>
      </w:r>
      <w:r w:rsidRPr="006322B3">
        <w:rPr>
          <w:lang w:val="en-US"/>
        </w:rPr>
        <w:t>ensure comfortable conditions.</w:t>
      </w:r>
      <w:r>
        <w:rPr>
          <w:lang w:val="en-US"/>
        </w:rPr>
        <w:t xml:space="preserve"> This will be re-assessed at Developed Design.</w:t>
      </w:r>
    </w:p>
    <w:p w14:paraId="7C06673C" w14:textId="77777777" w:rsidR="00A96C39" w:rsidRPr="006322B3" w:rsidRDefault="00A96C39" w:rsidP="004E51EB">
      <w:r>
        <w:rPr>
          <w:lang w:val="en-US"/>
        </w:rPr>
        <w:t>Note that a heat-pump system is recommended for heating purposes; provision of mechanical cooling would not incur additional capital expense.</w:t>
      </w:r>
    </w:p>
    <w:p w14:paraId="1CB367BA" w14:textId="77777777" w:rsidR="00A96C39" w:rsidRPr="006322B3" w:rsidRDefault="00A96C39" w:rsidP="004E51EB">
      <w:r w:rsidRPr="006322B3">
        <w:t xml:space="preserve">A </w:t>
      </w:r>
      <w:r w:rsidRPr="006322B3">
        <w:rPr>
          <w:b/>
        </w:rPr>
        <w:t>design statement</w:t>
      </w:r>
      <w:r w:rsidRPr="006322B3">
        <w:t xml:space="preserve"> justifying the need for mechanical cooling and demonstrating that the mechanical cooling system has been sized to achieve compliance with Section 1.2, will be provided at Developed Design.</w:t>
      </w:r>
    </w:p>
    <w:p w14:paraId="3F31C8EF" w14:textId="77777777" w:rsidR="00A96C39" w:rsidRPr="004C7EBD" w:rsidRDefault="00A96C39" w:rsidP="004E51EB">
      <w:pPr>
        <w:pStyle w:val="Heading1Numbered"/>
      </w:pPr>
      <w:bookmarkStart w:id="85" w:name="_Toc13392235"/>
      <w:bookmarkStart w:id="86" w:name="_Toc239071411"/>
      <w:r w:rsidRPr="004C7EBD">
        <w:lastRenderedPageBreak/>
        <w:t>Thermal Performance (Insulation) Compliance</w:t>
      </w:r>
      <w:bookmarkEnd w:id="85"/>
      <w:bookmarkEnd w:id="86"/>
    </w:p>
    <w:p w14:paraId="73F65AD4" w14:textId="77777777" w:rsidR="00A96C39" w:rsidRPr="004C7EBD" w:rsidRDefault="00A96C39" w:rsidP="004E51EB">
      <w:pPr>
        <w:pStyle w:val="Heading2Numbered"/>
        <w:rPr>
          <w:lang w:val="en-GB"/>
        </w:rPr>
      </w:pPr>
      <w:bookmarkStart w:id="87" w:name="_Toc13392236"/>
      <w:bookmarkStart w:id="88" w:name="_Toc239071412"/>
      <w:r w:rsidRPr="004C7EBD">
        <w:rPr>
          <w:lang w:val="en-GB"/>
        </w:rPr>
        <w:t>Building Element R-Values</w:t>
      </w:r>
      <w:bookmarkEnd w:id="87"/>
      <w:bookmarkEnd w:id="88"/>
    </w:p>
    <w:p w14:paraId="4D076755" w14:textId="77777777" w:rsidR="00A96C39" w:rsidRPr="00EB1D8C" w:rsidRDefault="00A96C39" w:rsidP="004E51EB">
      <w:r w:rsidRPr="00EB1D8C">
        <w:t>Compliance with the requirements of DQLS – IAQTC Section 1.3.1 will be demonstrated at Developed or Detailed Design. Insufficient information is available at Preliminary Design to assess compliance.</w:t>
      </w:r>
    </w:p>
    <w:p w14:paraId="30140C82" w14:textId="77777777" w:rsidR="00A96C39" w:rsidRPr="004C7EBD" w:rsidRDefault="00A96C39" w:rsidP="004E51EB">
      <w:pPr>
        <w:pStyle w:val="Heading2Numbered"/>
        <w:rPr>
          <w:lang w:val="en-GB"/>
        </w:rPr>
      </w:pPr>
      <w:bookmarkStart w:id="89" w:name="_Toc13392237"/>
      <w:bookmarkStart w:id="90" w:name="_Toc239071413"/>
      <w:r w:rsidRPr="004C7EBD">
        <w:rPr>
          <w:lang w:val="en-GB"/>
        </w:rPr>
        <w:t>Window to Wall Ratios</w:t>
      </w:r>
      <w:bookmarkEnd w:id="89"/>
      <w:bookmarkEnd w:id="90"/>
    </w:p>
    <w:p w14:paraId="0C30AEE5" w14:textId="77777777" w:rsidR="00A96C39" w:rsidRDefault="00A96C39" w:rsidP="004E51EB">
      <w:r w:rsidRPr="00EB1D8C">
        <w:t xml:space="preserve">Compliance with the requirements of DQLS – IAQTC Section </w:t>
      </w:r>
      <w:r>
        <w:t>1.3.2</w:t>
      </w:r>
      <w:r w:rsidRPr="00EB1D8C">
        <w:t xml:space="preserve"> will be demonstrated a</w:t>
      </w:r>
      <w:r>
        <w:t>t Developed or Detailed Design.</w:t>
      </w:r>
    </w:p>
    <w:p w14:paraId="42B24E99" w14:textId="77777777" w:rsidR="00A96C39" w:rsidRPr="003F65F5" w:rsidRDefault="00A96C39" w:rsidP="004E51EB">
      <w:r>
        <w:t>Note that the Preliminary Design has been assessed using thermal modelling and complies with the DQLS – IAQTC overheating criteria. Compliance will be re-assessed at Developed Design.</w:t>
      </w:r>
    </w:p>
    <w:p w14:paraId="7AD3E30C" w14:textId="77777777" w:rsidR="00A96C39" w:rsidRPr="004C7EBD" w:rsidRDefault="00A96C39" w:rsidP="004E51EB">
      <w:pPr>
        <w:pStyle w:val="Heading1Numbered"/>
      </w:pPr>
      <w:bookmarkStart w:id="91" w:name="_Toc13392238"/>
      <w:bookmarkStart w:id="92" w:name="_Toc239071414"/>
      <w:r w:rsidRPr="004C7EBD">
        <w:lastRenderedPageBreak/>
        <w:t>Heating &amp; Cooling System Life Cycle Cost Analysis</w:t>
      </w:r>
      <w:bookmarkEnd w:id="91"/>
      <w:bookmarkEnd w:id="92"/>
      <w:r w:rsidRPr="004C7EBD">
        <w:t xml:space="preserve"> </w:t>
      </w:r>
    </w:p>
    <w:p w14:paraId="2DBA4EE1" w14:textId="77777777" w:rsidR="00A96C39" w:rsidRPr="002F7562" w:rsidRDefault="00A96C39" w:rsidP="004E51EB">
      <w:pPr>
        <w:pStyle w:val="Heading2Numbered"/>
      </w:pPr>
      <w:bookmarkStart w:id="93" w:name="_Toc239071415"/>
      <w:r w:rsidRPr="002F7562">
        <w:t>Life Cycle Cost Analysis</w:t>
      </w:r>
      <w:bookmarkEnd w:id="93"/>
    </w:p>
    <w:p w14:paraId="5F70C99B" w14:textId="77777777" w:rsidR="00A96C39" w:rsidRPr="00F70B74" w:rsidRDefault="00A96C39" w:rsidP="004E51EB">
      <w:r>
        <w:t>As this project has a GFA &gt;600m</w:t>
      </w:r>
      <w:r w:rsidRPr="00F70B74">
        <w:rPr>
          <w:vertAlign w:val="superscript"/>
        </w:rPr>
        <w:t>2</w:t>
      </w:r>
      <w:r>
        <w:t>,</w:t>
      </w:r>
      <w:r w:rsidRPr="00F70B74">
        <w:t xml:space="preserve"> a 20-year Life Cycle Cost Analysis was carried out</w:t>
      </w:r>
      <w:r>
        <w:t xml:space="preserve"> </w:t>
      </w:r>
      <w:r w:rsidRPr="00F70B74">
        <w:t xml:space="preserve">to determine the most appropriate </w:t>
      </w:r>
      <w:r>
        <w:t>heating system for the project,</w:t>
      </w:r>
      <w:r w:rsidRPr="00F70B74">
        <w:t xml:space="preserve"> in line w</w:t>
      </w:r>
      <w:r>
        <w:t>ith DQLS requirements.</w:t>
      </w:r>
    </w:p>
    <w:p w14:paraId="04F31E2C" w14:textId="77777777" w:rsidR="00A96C39" w:rsidRPr="00F70B74" w:rsidRDefault="00A96C39" w:rsidP="004E51EB">
      <w:pPr>
        <w:rPr>
          <w:lang w:val="en-GB"/>
        </w:rPr>
      </w:pPr>
      <w:r>
        <w:t>NZSPA</w:t>
      </w:r>
      <w:r w:rsidRPr="00F70B74">
        <w:t xml:space="preserve">-approved LCCA calculator and default parameter values have been used in </w:t>
      </w:r>
      <w:r w:rsidRPr="00F70B74">
        <w:rPr>
          <w:lang w:val="en-GB"/>
        </w:rPr>
        <w:t>this analysis.</w:t>
      </w:r>
    </w:p>
    <w:p w14:paraId="7DD92FCF" w14:textId="77777777" w:rsidR="00A96C39" w:rsidRDefault="00A96C39" w:rsidP="004E51EB">
      <w:pPr>
        <w:rPr>
          <w:lang w:val="en-GB"/>
        </w:rPr>
      </w:pPr>
      <w:r w:rsidRPr="00F70B74">
        <w:rPr>
          <w:lang w:val="en-GB"/>
        </w:rPr>
        <w:t>Results are summarised in the tables below.</w:t>
      </w:r>
    </w:p>
    <w:p w14:paraId="100C1063" w14:textId="77777777" w:rsidR="00A96C39" w:rsidRDefault="00A96C39" w:rsidP="00E47CB5">
      <w:pPr>
        <w:rPr>
          <w:lang w:val="en-GB"/>
        </w:rPr>
      </w:pPr>
      <w:r w:rsidRPr="00EA46E6">
        <w:rPr>
          <w:noProof/>
        </w:rPr>
        <w:drawing>
          <wp:inline distT="0" distB="0" distL="0" distR="0" wp14:anchorId="40F21893" wp14:editId="75C3EB13">
            <wp:extent cx="2708727" cy="2340000"/>
            <wp:effectExtent l="0" t="0" r="9525" b="0"/>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08727" cy="2340000"/>
                    </a:xfrm>
                    <a:prstGeom prst="rect">
                      <a:avLst/>
                    </a:prstGeom>
                    <a:noFill/>
                    <a:ln>
                      <a:noFill/>
                    </a:ln>
                  </pic:spPr>
                </pic:pic>
              </a:graphicData>
            </a:graphic>
          </wp:inline>
        </w:drawing>
      </w:r>
    </w:p>
    <w:p w14:paraId="39DD66EE" w14:textId="77777777" w:rsidR="00A96C39" w:rsidRDefault="00A96C39" w:rsidP="00E47CB5">
      <w:pPr>
        <w:rPr>
          <w:lang w:val="en-GB"/>
        </w:rPr>
      </w:pPr>
      <w:r w:rsidRPr="00EA46E6">
        <w:rPr>
          <w:noProof/>
        </w:rPr>
        <w:drawing>
          <wp:inline distT="0" distB="0" distL="0" distR="0" wp14:anchorId="4345B01B" wp14:editId="26E3370E">
            <wp:extent cx="5220000" cy="2165859"/>
            <wp:effectExtent l="0" t="0" r="0" b="0"/>
            <wp:docPr id="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20000" cy="2165859"/>
                    </a:xfrm>
                    <a:prstGeom prst="rect">
                      <a:avLst/>
                    </a:prstGeom>
                    <a:noFill/>
                    <a:ln>
                      <a:noFill/>
                    </a:ln>
                  </pic:spPr>
                </pic:pic>
              </a:graphicData>
            </a:graphic>
          </wp:inline>
        </w:drawing>
      </w:r>
    </w:p>
    <w:p w14:paraId="2979A7EB" w14:textId="77777777" w:rsidR="00A96C39" w:rsidRPr="00F70B74" w:rsidRDefault="00A96C39" w:rsidP="00E47CB5">
      <w:pPr>
        <w:rPr>
          <w:lang w:val="en-GB"/>
        </w:rPr>
      </w:pPr>
      <w:r w:rsidRPr="005415CC">
        <w:rPr>
          <w:noProof/>
        </w:rPr>
        <w:lastRenderedPageBreak/>
        <w:drawing>
          <wp:inline distT="0" distB="0" distL="0" distR="0" wp14:anchorId="04FCC95B" wp14:editId="659882EA">
            <wp:extent cx="5216965" cy="2426458"/>
            <wp:effectExtent l="0" t="0" r="0"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216965" cy="2426458"/>
                    </a:xfrm>
                    <a:prstGeom prst="rect">
                      <a:avLst/>
                    </a:prstGeom>
                    <a:noFill/>
                    <a:ln>
                      <a:noFill/>
                    </a:ln>
                  </pic:spPr>
                </pic:pic>
              </a:graphicData>
            </a:graphic>
          </wp:inline>
        </w:drawing>
      </w:r>
    </w:p>
    <w:p w14:paraId="14C1193F" w14:textId="77777777" w:rsidR="00A96C39" w:rsidRPr="00F70B74" w:rsidRDefault="00A96C39" w:rsidP="00E47CB5">
      <w:r w:rsidRPr="00F70B74">
        <w:t>Although the Weighted Attribute Analysis results suggest that</w:t>
      </w:r>
      <w:r>
        <w:t xml:space="preserve"> Air-Source Heat Pumps and</w:t>
      </w:r>
      <w:r w:rsidRPr="00F70B74">
        <w:t xml:space="preserve"> Individual Split A/C unit</w:t>
      </w:r>
      <w:r>
        <w:t>s should be preferred over VRF Multi-S</w:t>
      </w:r>
      <w:r w:rsidRPr="00F70B74">
        <w:t xml:space="preserve">plit systems, this is due to the lower capital cost attributed to </w:t>
      </w:r>
      <w:r>
        <w:t>these systems.</w:t>
      </w:r>
      <w:r w:rsidRPr="00F70B74">
        <w:t xml:space="preserve"> In practice, relative capital costs vary depending on particulars of the project. VRF systems enable extended pipe runs and a more controlled central plant location, rather than multiple outdoor units with multiple maintenance points distributed about the periphery of the building. Split units will also increase the sizes of the risers required, as individual pipe runs will be required for each unit.</w:t>
      </w:r>
    </w:p>
    <w:p w14:paraId="4EF233AB" w14:textId="77777777" w:rsidR="00A96C39" w:rsidRPr="00F70B74" w:rsidRDefault="00A96C39" w:rsidP="00E47CB5">
      <w:pPr>
        <w:rPr>
          <w:lang w:val="en-GB"/>
        </w:rPr>
      </w:pPr>
      <w:r w:rsidRPr="00F70B74">
        <w:t xml:space="preserve">Although suggested in the Master Plan, electric radiant heaters are not a recommended option due to their </w:t>
      </w:r>
      <w:proofErr w:type="gramStart"/>
      <w:r w:rsidRPr="00F70B74">
        <w:t>high power</w:t>
      </w:r>
      <w:proofErr w:type="gramEnd"/>
      <w:r w:rsidRPr="00F70B74">
        <w:t xml:space="preserve"> requirements and the limited existing electrical infrastructure</w:t>
      </w:r>
      <w:r>
        <w:t xml:space="preserve">. </w:t>
      </w:r>
      <w:r w:rsidRPr="00F70B74">
        <w:t>The required increase in electrical infrastructure</w:t>
      </w:r>
      <w:r>
        <w:t xml:space="preserve"> (in particular, a new transformer)</w:t>
      </w:r>
      <w:r w:rsidRPr="00F70B74">
        <w:t xml:space="preserve"> has been included in the LCCA calculations and would make this </w:t>
      </w:r>
      <w:r w:rsidRPr="00F70B74">
        <w:rPr>
          <w:lang w:val="en-GB"/>
        </w:rPr>
        <w:t xml:space="preserve">option significantly more expensive than </w:t>
      </w:r>
      <w:r>
        <w:rPr>
          <w:lang w:val="en-GB"/>
        </w:rPr>
        <w:t>heat-pump alternatives</w:t>
      </w:r>
      <w:r w:rsidRPr="00F70B74">
        <w:rPr>
          <w:lang w:val="en-GB"/>
        </w:rPr>
        <w:t>.</w:t>
      </w:r>
    </w:p>
    <w:p w14:paraId="3CB50049" w14:textId="77777777" w:rsidR="00A96C39" w:rsidRPr="00A03376" w:rsidRDefault="00A96C39" w:rsidP="00E47CB5">
      <w:r w:rsidRPr="00A03376">
        <w:t xml:space="preserve">Under the Kigali Amendment, use of R-410 refrigerant based systems </w:t>
      </w:r>
      <w:proofErr w:type="gramStart"/>
      <w:r w:rsidRPr="00A03376">
        <w:t>are</w:t>
      </w:r>
      <w:proofErr w:type="gramEnd"/>
      <w:r w:rsidRPr="00A03376">
        <w:t xml:space="preserve"> to be progressively phased down. For this reason, two alternative mechanical system options have been proposed.</w:t>
      </w:r>
    </w:p>
    <w:p w14:paraId="06D8D035" w14:textId="77777777" w:rsidR="00A96C39" w:rsidRPr="00A03376" w:rsidRDefault="00A96C39" w:rsidP="00E47CB5">
      <w:r w:rsidRPr="00A03376">
        <w:t>The first option is a VRF system, which requires refrigerant reticulation within the building envelope, and hence has a relatively high refrigerant charge.</w:t>
      </w:r>
    </w:p>
    <w:p w14:paraId="46B83302" w14:textId="77777777" w:rsidR="00A96C39" w:rsidRPr="00A03376" w:rsidRDefault="00A96C39" w:rsidP="00E47CB5">
      <w:pPr>
        <w:rPr>
          <w:lang w:val="en-GB"/>
        </w:rPr>
      </w:pPr>
      <w:r w:rsidRPr="00A03376">
        <w:t xml:space="preserve">The second option is an air-source heat pump with fan coil units. This uses water as the heat exchange medium within the building </w:t>
      </w:r>
      <w:proofErr w:type="gramStart"/>
      <w:r w:rsidRPr="00A03376">
        <w:t>envelope, and</w:t>
      </w:r>
      <w:proofErr w:type="gramEnd"/>
      <w:r w:rsidRPr="00A03376">
        <w:t xml:space="preserve"> hence has a lower refrigerant charge. The second option, although more expensive, significantly reduces the volume of R-410 refrigerant used. The second option may also be available with an alternative refrigerant when the project </w:t>
      </w:r>
      <w:r w:rsidRPr="00A03376">
        <w:rPr>
          <w:lang w:val="en-GB"/>
        </w:rPr>
        <w:t>reaches tender stage.</w:t>
      </w:r>
    </w:p>
    <w:p w14:paraId="2EF84A98" w14:textId="77777777" w:rsidR="004E51EB" w:rsidRDefault="00A96C39" w:rsidP="00E47CB5">
      <w:pPr>
        <w:rPr>
          <w:lang w:val="en-GB"/>
        </w:rPr>
      </w:pPr>
      <w:r w:rsidRPr="00A03376">
        <w:rPr>
          <w:lang w:val="en-GB"/>
        </w:rPr>
        <w:t xml:space="preserve">A final system selection will be made in consultation with </w:t>
      </w:r>
      <w:r>
        <w:rPr>
          <w:lang w:val="en-GB"/>
        </w:rPr>
        <w:t>NZSPA</w:t>
      </w:r>
      <w:r w:rsidRPr="00A03376">
        <w:rPr>
          <w:lang w:val="en-GB"/>
        </w:rPr>
        <w:t xml:space="preserve"> and the School.</w:t>
      </w:r>
    </w:p>
    <w:p w14:paraId="71957F36" w14:textId="77777777" w:rsidR="00A96C39" w:rsidRPr="004C7EBD" w:rsidRDefault="00A96C39" w:rsidP="004E51EB">
      <w:pPr>
        <w:pStyle w:val="Heading1Numbered"/>
      </w:pPr>
      <w:bookmarkStart w:id="94" w:name="_Toc13392239"/>
      <w:bookmarkStart w:id="95" w:name="_Toc239071416"/>
      <w:bookmarkStart w:id="96" w:name="_Hlk141868204"/>
      <w:r>
        <w:lastRenderedPageBreak/>
        <w:t>Internal Environmental</w:t>
      </w:r>
      <w:r w:rsidRPr="004C7EBD">
        <w:t xml:space="preserve"> Monitoring</w:t>
      </w:r>
      <w:r>
        <w:t xml:space="preserve"> (IEM) </w:t>
      </w:r>
      <w:r w:rsidRPr="004C7EBD">
        <w:t>Compliance</w:t>
      </w:r>
      <w:bookmarkEnd w:id="94"/>
      <w:bookmarkEnd w:id="95"/>
    </w:p>
    <w:p w14:paraId="0F3E2698" w14:textId="77777777" w:rsidR="00A96C39" w:rsidRPr="004C7EBD" w:rsidRDefault="00A96C39" w:rsidP="004E51EB">
      <w:pPr>
        <w:pStyle w:val="Heading2Numbered"/>
      </w:pPr>
      <w:bookmarkStart w:id="97" w:name="_Toc239071417"/>
      <w:bookmarkEnd w:id="96"/>
      <w:r>
        <w:t>IEM</w:t>
      </w:r>
      <w:r w:rsidRPr="004C7EBD">
        <w:t xml:space="preserve"> Requirements</w:t>
      </w:r>
      <w:bookmarkEnd w:id="97"/>
    </w:p>
    <w:p w14:paraId="5E5B3EF4" w14:textId="06EF140B" w:rsidR="00A96C39" w:rsidRPr="00D064F8" w:rsidRDefault="00A96C39" w:rsidP="004E51EB">
      <w:r>
        <w:t xml:space="preserve">As per </w:t>
      </w:r>
      <w:hyperlink r:id="rId30" w:history="1">
        <w:r w:rsidRPr="004E6754">
          <w:rPr>
            <w:rStyle w:val="Hyperlink"/>
          </w:rPr>
          <w:t>DQLS – IAQ &amp; TC (p.33 and 34)</w:t>
        </w:r>
      </w:hyperlink>
      <w:r>
        <w:t>, Internal Environmental Monitoring (IEM) devices are to be installed in teaching spaces.</w:t>
      </w:r>
    </w:p>
    <w:p w14:paraId="6D8AF725" w14:textId="77777777" w:rsidR="00A96C39" w:rsidRDefault="00A96C39" w:rsidP="004E51EB">
      <w:bookmarkStart w:id="98" w:name="_Hlk141867880"/>
      <w:r>
        <w:t xml:space="preserve">Below </w:t>
      </w:r>
      <w:proofErr w:type="gramStart"/>
      <w:r>
        <w:t>is</w:t>
      </w:r>
      <w:proofErr w:type="gramEnd"/>
      <w:r>
        <w:t xml:space="preserve"> the</w:t>
      </w:r>
      <w:r w:rsidRPr="00D064F8">
        <w:t xml:space="preserve"> plan mark-ups showing the proposed location of the IEMs within the spaces</w:t>
      </w:r>
      <w:r>
        <w:t>, in line with the IEM</w:t>
      </w:r>
      <w:r w:rsidRPr="00D064F8">
        <w:t xml:space="preserve"> requirements in Section 1.6</w:t>
      </w:r>
      <w:bookmarkEnd w:id="98"/>
      <w:r>
        <w:t xml:space="preserve">. The IEMs will be sourced from NZSPA. </w:t>
      </w:r>
    </w:p>
    <w:p w14:paraId="073844D9" w14:textId="77777777" w:rsidR="00A96C39" w:rsidRPr="000D77B2" w:rsidRDefault="00A96C39" w:rsidP="004E51EB">
      <w:r>
        <w:rPr>
          <w:noProof/>
        </w:rPr>
        <w:drawing>
          <wp:inline distT="0" distB="0" distL="0" distR="0" wp14:anchorId="5BDFE4C3" wp14:editId="1FB5DC81">
            <wp:extent cx="5858083" cy="2499360"/>
            <wp:effectExtent l="0" t="0" r="9525" b="0"/>
            <wp:docPr id="13" name="Picture 13" descr="Floor plan diagram showing recommended locations for deploying IEM devices in a classroom divided into three teaching spaces, breakout rooms, a maker space, and circulation area. Key details include device placements at 1.5m above floor level, data logger position near east side door, labeled rooms, and directional north arrow for ori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Floor plan diagram showing recommended locations for deploying IEM devices in a classroom divided into three teaching spaces, breakout rooms, a maker space, and circulation area. Key details include device placements at 1.5m above floor level, data logger position near east side door, labeled rooms, and directional north arrow for orientation."/>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67238" cy="2503266"/>
                    </a:xfrm>
                    <a:prstGeom prst="rect">
                      <a:avLst/>
                    </a:prstGeom>
                    <a:noFill/>
                  </pic:spPr>
                </pic:pic>
              </a:graphicData>
            </a:graphic>
          </wp:inline>
        </w:drawing>
      </w:r>
    </w:p>
    <w:p w14:paraId="24AFC7EC" w14:textId="448750E8" w:rsidR="00A96C39" w:rsidRPr="004C7EBD" w:rsidRDefault="00A96C39" w:rsidP="004E51EB">
      <w:pPr>
        <w:pStyle w:val="Heading1Numbered"/>
      </w:pPr>
      <w:bookmarkStart w:id="99" w:name="_Toc13392240"/>
      <w:bookmarkStart w:id="100" w:name="_Toc239071418"/>
      <w:r w:rsidRPr="004C7EBD">
        <w:lastRenderedPageBreak/>
        <w:t>Specialist &amp; Ancillary Spaces Compliance</w:t>
      </w:r>
      <w:bookmarkEnd w:id="99"/>
      <w:bookmarkEnd w:id="100"/>
    </w:p>
    <w:p w14:paraId="069569DA" w14:textId="312A3B68" w:rsidR="00A96C39" w:rsidRPr="004C7EBD" w:rsidRDefault="00A96C39" w:rsidP="004E51EB">
      <w:pPr>
        <w:pStyle w:val="Heading2Numbered"/>
      </w:pPr>
      <w:bookmarkStart w:id="101" w:name="_Toc239071419"/>
      <w:r w:rsidRPr="004C7EBD">
        <w:t>Specialist &amp; Ancillary Spaces Requirements</w:t>
      </w:r>
      <w:bookmarkEnd w:id="101"/>
    </w:p>
    <w:p w14:paraId="2D0A7DC1" w14:textId="1C6A32C4" w:rsidR="00A96C39" w:rsidRPr="004C7EBD" w:rsidRDefault="00A96C39" w:rsidP="004E51EB">
      <w:pPr>
        <w:pStyle w:val="Heading3"/>
        <w:rPr>
          <w:rFonts w:eastAsia="Calibri"/>
        </w:rPr>
      </w:pPr>
      <w:r>
        <w:rPr>
          <w:rFonts w:eastAsia="Calibri"/>
        </w:rPr>
        <w:t>Food Technology Spaces</w:t>
      </w:r>
    </w:p>
    <w:p w14:paraId="06871960" w14:textId="77777777" w:rsidR="00A96C39" w:rsidRPr="003A7E7C" w:rsidRDefault="00A96C39" w:rsidP="004E51EB">
      <w:pPr>
        <w:rPr>
          <w:lang w:val="en-US"/>
        </w:rPr>
      </w:pPr>
      <w:r w:rsidRPr="003A7E7C">
        <w:t>This project includes four ‘Maker Spaces’, which are provided with domestic cooking ranges. These will</w:t>
      </w:r>
      <w:r w:rsidRPr="003A7E7C">
        <w:rPr>
          <w:lang w:val="en-US"/>
        </w:rPr>
        <w:t xml:space="preserve"> be fitted with stainless steel domestic range hoods, exhausting through the external walls, and in compliance with as 1668:2 (2012). Required clearances to openable windows are indicated on the Mechanical Services Preliminary Design drawings.</w:t>
      </w:r>
      <w:r>
        <w:rPr>
          <w:lang w:val="en-US"/>
        </w:rPr>
        <w:t xml:space="preserve"> Make-up</w:t>
      </w:r>
      <w:r w:rsidRPr="003A7E7C">
        <w:rPr>
          <w:lang w:val="en-US"/>
        </w:rPr>
        <w:t xml:space="preserve"> air will be provided via natural ventilation (openable windows).</w:t>
      </w:r>
    </w:p>
    <w:p w14:paraId="07E53D90" w14:textId="77777777" w:rsidR="00A96C39" w:rsidRDefault="00A96C39" w:rsidP="004E51EB">
      <w:pPr>
        <w:rPr>
          <w:lang w:val="en-US"/>
        </w:rPr>
      </w:pPr>
      <w:r w:rsidRPr="003A7E7C">
        <w:t xml:space="preserve">It is not currently envisaged that the kitchen ranges will use gas. Should this change, </w:t>
      </w:r>
      <w:r w:rsidRPr="003A7E7C">
        <w:rPr>
          <w:lang w:val="en-US"/>
        </w:rPr>
        <w:t>compliance with AS/NZS 5261 and/or AS/NZS 5601.1:2013, provision of manual shut off valves, and provision of an automatic gas shut off valve linked to the fire alarm system, will be demonstrated at Developed or Detailed Design.</w:t>
      </w:r>
    </w:p>
    <w:p w14:paraId="00776DF2" w14:textId="3C35D315" w:rsidR="00A96C39" w:rsidRPr="004C7EBD" w:rsidRDefault="00A96C39" w:rsidP="004E51EB">
      <w:pPr>
        <w:pStyle w:val="Heading3"/>
        <w:rPr>
          <w:rFonts w:eastAsia="Calibri"/>
        </w:rPr>
      </w:pPr>
      <w:r>
        <w:rPr>
          <w:rFonts w:eastAsia="Calibri"/>
        </w:rPr>
        <w:t>IT Server Rooms</w:t>
      </w:r>
    </w:p>
    <w:p w14:paraId="00C18BF9" w14:textId="77777777" w:rsidR="00A96C39" w:rsidRDefault="00A96C39" w:rsidP="004E51EB">
      <w:r w:rsidRPr="003A7E7C">
        <w:t>This project i</w:t>
      </w:r>
      <w:r>
        <w:t>ncludes a server room/IT cupboard on each floor. These spaces are provided with extract ventilation (in common with the toilet extract system) to maintain an acceptable operating temperature. Make-up air will be provided via door grilles.</w:t>
      </w:r>
    </w:p>
    <w:p w14:paraId="1C2385A2" w14:textId="77777777" w:rsidR="00A96C39" w:rsidRDefault="00A96C39" w:rsidP="004E51EB">
      <w:r>
        <w:t>The scale of the IT installations is not anticipated to be such as would require active cooling via heat pumps.</w:t>
      </w:r>
    </w:p>
    <w:p w14:paraId="19CA6358" w14:textId="77777777" w:rsidR="00A96C39" w:rsidRDefault="00A96C39" w:rsidP="004E51EB">
      <w:pPr>
        <w:rPr>
          <w:lang w:val="en-US"/>
        </w:rPr>
      </w:pPr>
      <w:r>
        <w:rPr>
          <w:lang w:val="en-US"/>
        </w:rPr>
        <w:t>A</w:t>
      </w:r>
      <w:r w:rsidRPr="00CD3194">
        <w:rPr>
          <w:lang w:val="en-US"/>
        </w:rPr>
        <w:t xml:space="preserve"> high-limit direct acting thermostat set at 30°C</w:t>
      </w:r>
      <w:r>
        <w:rPr>
          <w:lang w:val="en-US"/>
        </w:rPr>
        <w:t xml:space="preserve"> will be provided and interlocked with the toilet extract system, with</w:t>
      </w:r>
      <w:r w:rsidRPr="00CD3194">
        <w:rPr>
          <w:lang w:val="en-US"/>
        </w:rPr>
        <w:t xml:space="preserve"> an audible alarm immediately outside </w:t>
      </w:r>
      <w:r>
        <w:rPr>
          <w:lang w:val="en-US"/>
        </w:rPr>
        <w:t>each</w:t>
      </w:r>
      <w:r w:rsidRPr="00CD3194">
        <w:rPr>
          <w:lang w:val="en-US"/>
        </w:rPr>
        <w:t xml:space="preserve"> server room</w:t>
      </w:r>
      <w:r>
        <w:rPr>
          <w:lang w:val="en-US"/>
        </w:rPr>
        <w:t>.</w:t>
      </w:r>
    </w:p>
    <w:p w14:paraId="0451D6BD" w14:textId="77EF9F59" w:rsidR="00A96C39" w:rsidRPr="004C7EBD" w:rsidRDefault="00A96C39" w:rsidP="004E51EB">
      <w:pPr>
        <w:pStyle w:val="Heading3"/>
        <w:rPr>
          <w:rFonts w:eastAsia="Calibri"/>
        </w:rPr>
      </w:pPr>
      <w:r>
        <w:rPr>
          <w:rFonts w:eastAsia="Calibri"/>
        </w:rPr>
        <w:t>Toilet Facilities</w:t>
      </w:r>
    </w:p>
    <w:p w14:paraId="52A7CF7D" w14:textId="77777777" w:rsidR="00A96C39" w:rsidRDefault="00A96C39" w:rsidP="004E51EB">
      <w:pPr>
        <w:rPr>
          <w:lang w:val="en-US"/>
        </w:rPr>
      </w:pPr>
      <w:r w:rsidRPr="003A7E7C">
        <w:t xml:space="preserve">This project includes </w:t>
      </w:r>
      <w:r>
        <w:t>both standard and accessible toilet facilities on both floors. There are no Universal School Bathrooms (HDUs) in this project.</w:t>
      </w:r>
    </w:p>
    <w:p w14:paraId="0ACFC0CC" w14:textId="77777777" w:rsidR="00A96C39" w:rsidRDefault="00A96C39" w:rsidP="004E51EB">
      <w:pPr>
        <w:rPr>
          <w:lang w:val="en-US"/>
        </w:rPr>
      </w:pPr>
      <w:r>
        <w:rPr>
          <w:lang w:val="en-US"/>
        </w:rPr>
        <w:t xml:space="preserve">Separate mechanical </w:t>
      </w:r>
      <w:proofErr w:type="gramStart"/>
      <w:r>
        <w:rPr>
          <w:lang w:val="en-US"/>
        </w:rPr>
        <w:t>extract ventilation</w:t>
      </w:r>
      <w:proofErr w:type="gramEnd"/>
      <w:r>
        <w:rPr>
          <w:lang w:val="en-US"/>
        </w:rPr>
        <w:t xml:space="preserve"> systems will be provided to each floor. These will provide 35 l/s extract to each cubicle, and 50 l/s to each accessible toilet facility.</w:t>
      </w:r>
    </w:p>
    <w:p w14:paraId="5F240DC0" w14:textId="77777777" w:rsidR="00A96C39" w:rsidRDefault="00A96C39" w:rsidP="004E51EB">
      <w:pPr>
        <w:rPr>
          <w:lang w:val="en-US"/>
        </w:rPr>
      </w:pPr>
      <w:r>
        <w:rPr>
          <w:lang w:val="en-US"/>
        </w:rPr>
        <w:t xml:space="preserve">The ground floor extract system will exhaust through the external wall. </w:t>
      </w:r>
      <w:r w:rsidRPr="003A7E7C">
        <w:rPr>
          <w:lang w:val="en-US"/>
        </w:rPr>
        <w:t>Required clearances to openable windows are indicated on the Mechanical Services Preliminary Design drawings.</w:t>
      </w:r>
      <w:r>
        <w:rPr>
          <w:lang w:val="en-US"/>
        </w:rPr>
        <w:t xml:space="preserve"> The </w:t>
      </w:r>
      <w:proofErr w:type="gramStart"/>
      <w:r>
        <w:rPr>
          <w:lang w:val="en-US"/>
        </w:rPr>
        <w:t>first floor</w:t>
      </w:r>
      <w:proofErr w:type="gramEnd"/>
      <w:r>
        <w:rPr>
          <w:lang w:val="en-US"/>
        </w:rPr>
        <w:t xml:space="preserve"> systems will exhaust via a roof cowl. Make-up</w:t>
      </w:r>
      <w:r w:rsidRPr="003A7E7C">
        <w:rPr>
          <w:lang w:val="en-US"/>
        </w:rPr>
        <w:t xml:space="preserve"> air will be provided via</w:t>
      </w:r>
      <w:r>
        <w:rPr>
          <w:lang w:val="en-US"/>
        </w:rPr>
        <w:t xml:space="preserve"> door grilles and under-cuts, as appropriate.</w:t>
      </w:r>
    </w:p>
    <w:p w14:paraId="05306F12" w14:textId="77777777" w:rsidR="00A96C39" w:rsidRDefault="00A96C39" w:rsidP="004E51EB">
      <w:pPr>
        <w:rPr>
          <w:lang w:val="en-US"/>
        </w:rPr>
      </w:pPr>
      <w:r>
        <w:rPr>
          <w:lang w:val="en-US"/>
        </w:rPr>
        <w:t>The extract system control strategy will be determined at Developed or Detailed Design.</w:t>
      </w:r>
    </w:p>
    <w:p w14:paraId="605EADA1" w14:textId="30DF41F4" w:rsidR="00A96C39" w:rsidRPr="008A6FA7" w:rsidRDefault="00A96C39" w:rsidP="004E51EB">
      <w:pPr>
        <w:rPr>
          <w:lang w:val="en-US"/>
        </w:rPr>
      </w:pPr>
      <w:r>
        <w:rPr>
          <w:lang w:val="en-US"/>
        </w:rPr>
        <w:t xml:space="preserve">There are no Workshop Technology or Science Laboratory spaces </w:t>
      </w:r>
      <w:proofErr w:type="gramStart"/>
      <w:r>
        <w:rPr>
          <w:lang w:val="en-US"/>
        </w:rPr>
        <w:t>in</w:t>
      </w:r>
      <w:proofErr w:type="gramEnd"/>
      <w:r>
        <w:rPr>
          <w:lang w:val="en-US"/>
        </w:rPr>
        <w:t xml:space="preserve"> this project.</w:t>
      </w:r>
    </w:p>
    <w:p w14:paraId="2B37EB62" w14:textId="77777777" w:rsidR="00A96C39" w:rsidRPr="004C7EBD" w:rsidRDefault="00A96C39" w:rsidP="004E51EB">
      <w:pPr>
        <w:pStyle w:val="Heading1Numbered"/>
      </w:pPr>
      <w:bookmarkStart w:id="102" w:name="_Toc351995954"/>
      <w:bookmarkStart w:id="103" w:name="_Toc13392241"/>
      <w:bookmarkStart w:id="104" w:name="_Toc239071420"/>
      <w:r w:rsidRPr="004C7EBD">
        <w:lastRenderedPageBreak/>
        <w:t>Conclusions &amp; Recommendations</w:t>
      </w:r>
      <w:bookmarkEnd w:id="102"/>
      <w:bookmarkEnd w:id="103"/>
      <w:bookmarkEnd w:id="104"/>
    </w:p>
    <w:p w14:paraId="1B4DC5AD" w14:textId="77777777" w:rsidR="00A96C39" w:rsidRPr="004C7EBD" w:rsidRDefault="00A96C39" w:rsidP="004E51EB">
      <w:pPr>
        <w:pStyle w:val="Heading2Numbered"/>
        <w:rPr>
          <w:lang w:val="en-GB"/>
        </w:rPr>
      </w:pPr>
      <w:bookmarkStart w:id="105" w:name="_Toc351995955"/>
      <w:bookmarkStart w:id="106" w:name="_Toc13392242"/>
      <w:bookmarkStart w:id="107" w:name="_Toc239071421"/>
      <w:r w:rsidRPr="004C7EBD">
        <w:rPr>
          <w:lang w:val="en-GB"/>
        </w:rPr>
        <w:t>Conclusions</w:t>
      </w:r>
      <w:bookmarkEnd w:id="105"/>
      <w:bookmarkEnd w:id="106"/>
      <w:bookmarkEnd w:id="107"/>
    </w:p>
    <w:p w14:paraId="11A544BC" w14:textId="77777777" w:rsidR="00A96C39" w:rsidRPr="0040182A" w:rsidRDefault="00A96C39" w:rsidP="004E51EB">
      <w:r w:rsidRPr="0040182A">
        <w:t>As noted above, compliance with some criteria cannot be demonstrated at Preliminary Design stage. This report will be updated at Developed &amp; Detailed Design.</w:t>
      </w:r>
    </w:p>
    <w:p w14:paraId="0C4A8D55" w14:textId="77777777" w:rsidR="00A96C39" w:rsidRPr="007A2326" w:rsidRDefault="00A96C39" w:rsidP="004E51EB">
      <w:pPr>
        <w:rPr>
          <w:highlight w:val="magenta"/>
        </w:rPr>
      </w:pPr>
      <w:proofErr w:type="gramStart"/>
      <w:r w:rsidRPr="0040182A">
        <w:t>A number of</w:t>
      </w:r>
      <w:proofErr w:type="gramEnd"/>
      <w:r w:rsidRPr="0040182A">
        <w:t xml:space="preserve"> spaces fail to achieve the minimum UDI criteria due to excessive hours with &gt;2000 lux (refer to Section 3.2, below). This may be resolved by providing additional external shading fins, by reducing the glazing areas, or by providing internal shading devices. </w:t>
      </w:r>
      <w:r w:rsidRPr="007F5FB1">
        <w:t>Appropriate mitigation measures to be assessed by the Architect.</w:t>
      </w:r>
    </w:p>
    <w:p w14:paraId="231CAFBA" w14:textId="77777777" w:rsidR="00A96C39" w:rsidRPr="0040182A" w:rsidRDefault="00A96C39" w:rsidP="004E51EB">
      <w:r w:rsidRPr="0040182A">
        <w:t xml:space="preserve">Four breakout spaces have no external </w:t>
      </w:r>
      <w:proofErr w:type="gramStart"/>
      <w:r w:rsidRPr="0040182A">
        <w:t>wall, and</w:t>
      </w:r>
      <w:proofErr w:type="gramEnd"/>
      <w:r w:rsidRPr="0040182A">
        <w:t xml:space="preserve"> hence cannot be adequately daylit. As these spaces are used intermittently, we suggest that reliance on artificial lighting is appropriate.</w:t>
      </w:r>
    </w:p>
    <w:p w14:paraId="1E8E2EBD" w14:textId="77777777" w:rsidR="00A96C39" w:rsidRPr="0040182A" w:rsidRDefault="00A96C39" w:rsidP="004E51EB">
      <w:r w:rsidRPr="0040182A">
        <w:t>There are no other compliance issues to be addressed at this stage.</w:t>
      </w:r>
    </w:p>
    <w:p w14:paraId="4FA3DD07" w14:textId="77777777" w:rsidR="00A96C39" w:rsidRPr="004C7EBD" w:rsidRDefault="00A96C39" w:rsidP="004E51EB">
      <w:pPr>
        <w:pStyle w:val="Heading2Numbered"/>
        <w:rPr>
          <w:lang w:val="en-GB"/>
        </w:rPr>
      </w:pPr>
      <w:bookmarkStart w:id="108" w:name="_Toc351995956"/>
      <w:bookmarkStart w:id="109" w:name="_Toc13392243"/>
      <w:bookmarkStart w:id="110" w:name="_Toc239071422"/>
      <w:r w:rsidRPr="004C7EBD">
        <w:rPr>
          <w:lang w:val="en-GB"/>
        </w:rPr>
        <w:t>Recommendations</w:t>
      </w:r>
      <w:bookmarkEnd w:id="108"/>
      <w:bookmarkEnd w:id="109"/>
      <w:bookmarkEnd w:id="110"/>
    </w:p>
    <w:p w14:paraId="5C63439C" w14:textId="77777777" w:rsidR="00A96C39" w:rsidRPr="003A695F" w:rsidRDefault="00A96C39" w:rsidP="004E51EB">
      <w:pPr>
        <w:rPr>
          <w:lang w:eastAsia="en-NZ"/>
        </w:rPr>
      </w:pPr>
      <w:r w:rsidRPr="003A695F">
        <w:rPr>
          <w:b/>
          <w:lang w:eastAsia="en-NZ"/>
        </w:rPr>
        <w:t>Lighting:</w:t>
      </w:r>
      <w:r w:rsidRPr="003A695F">
        <w:rPr>
          <w:lang w:eastAsia="en-NZ"/>
        </w:rPr>
        <w:t xml:space="preserve"> Refer above</w:t>
      </w:r>
    </w:p>
    <w:p w14:paraId="6725B15A" w14:textId="77777777" w:rsidR="00A96C39" w:rsidRPr="003A695F" w:rsidRDefault="00A96C39" w:rsidP="004E51EB">
      <w:pPr>
        <w:rPr>
          <w:lang w:eastAsia="en-NZ"/>
        </w:rPr>
      </w:pPr>
      <w:r w:rsidRPr="003A695F">
        <w:rPr>
          <w:b/>
          <w:lang w:eastAsia="en-NZ"/>
        </w:rPr>
        <w:t>Acoustics:</w:t>
      </w:r>
      <w:r w:rsidRPr="003A695F">
        <w:rPr>
          <w:lang w:eastAsia="en-NZ"/>
        </w:rPr>
        <w:t xml:space="preserve"> TBC by Acoustic Consultant</w:t>
      </w:r>
    </w:p>
    <w:p w14:paraId="2C11C94D" w14:textId="77777777" w:rsidR="00A96C39" w:rsidRPr="003A695F" w:rsidRDefault="00A96C39" w:rsidP="004E51EB">
      <w:pPr>
        <w:rPr>
          <w:b/>
          <w:lang w:eastAsia="en-NZ"/>
        </w:rPr>
      </w:pPr>
      <w:r w:rsidRPr="003A695F">
        <w:rPr>
          <w:b/>
          <w:lang w:eastAsia="en-NZ"/>
        </w:rPr>
        <w:t>Indoor Air Quality:</w:t>
      </w:r>
    </w:p>
    <w:p w14:paraId="41644F43" w14:textId="77777777" w:rsidR="00A96C39" w:rsidRPr="003A695F" w:rsidRDefault="00A96C39" w:rsidP="005331D4">
      <w:pPr>
        <w:pStyle w:val="ListBullet"/>
      </w:pPr>
      <w:r w:rsidRPr="003A695F">
        <w:t>Climate-based modelling report to be provided at Developed or Detailed Design to demonstrate compliance DQLS CO</w:t>
      </w:r>
      <w:r w:rsidRPr="003A695F">
        <w:rPr>
          <w:vertAlign w:val="subscript"/>
        </w:rPr>
        <w:t>2</w:t>
      </w:r>
      <w:r w:rsidRPr="003A695F">
        <w:t xml:space="preserve"> concentration limits.</w:t>
      </w:r>
    </w:p>
    <w:p w14:paraId="40419156" w14:textId="77777777" w:rsidR="00A96C39" w:rsidRPr="003A695F" w:rsidRDefault="00A96C39" w:rsidP="005331D4">
      <w:pPr>
        <w:pStyle w:val="ListBullet"/>
      </w:pPr>
      <w:r w:rsidRPr="003A695F">
        <w:t>VOC compliance TBC by Architect.</w:t>
      </w:r>
    </w:p>
    <w:p w14:paraId="2E715B79" w14:textId="77777777" w:rsidR="00A96C39" w:rsidRPr="003A695F" w:rsidRDefault="00A96C39" w:rsidP="005331D4">
      <w:pPr>
        <w:pStyle w:val="ListBullet"/>
        <w:rPr>
          <w:lang w:eastAsia="en-NZ"/>
        </w:rPr>
      </w:pPr>
      <w:r w:rsidRPr="003A695F">
        <w:rPr>
          <w:rFonts w:eastAsia="Calibri"/>
        </w:rPr>
        <w:t>Compliance with AS/NZS 5149.1 (refrigerant safety) to be demonstrated at Developed or Detailed Design.</w:t>
      </w:r>
      <w:r w:rsidRPr="003A695F">
        <w:rPr>
          <w:lang w:eastAsia="en-NZ"/>
        </w:rPr>
        <w:t xml:space="preserve"> </w:t>
      </w:r>
    </w:p>
    <w:p w14:paraId="4DCEF285" w14:textId="77777777" w:rsidR="00A96C39" w:rsidRPr="003A695F" w:rsidRDefault="00A96C39" w:rsidP="004E51EB">
      <w:pPr>
        <w:rPr>
          <w:b/>
          <w:lang w:eastAsia="en-NZ"/>
        </w:rPr>
      </w:pPr>
      <w:r w:rsidRPr="003A695F">
        <w:rPr>
          <w:b/>
          <w:lang w:eastAsia="en-NZ"/>
        </w:rPr>
        <w:t>Indoor Temperature:</w:t>
      </w:r>
    </w:p>
    <w:p w14:paraId="173AAFB0" w14:textId="77777777" w:rsidR="00A96C39" w:rsidRPr="003A695F" w:rsidRDefault="00A96C39" w:rsidP="005331D4">
      <w:pPr>
        <w:pStyle w:val="ListBullet"/>
      </w:pPr>
      <w:r w:rsidRPr="003A695F">
        <w:t>Heating system sizing data to be provided at Developed or Detailed Design.</w:t>
      </w:r>
    </w:p>
    <w:p w14:paraId="41729E79" w14:textId="77777777" w:rsidR="00A96C39" w:rsidRPr="003A695F" w:rsidRDefault="00A96C39" w:rsidP="005331D4">
      <w:pPr>
        <w:pStyle w:val="ListBullet"/>
        <w:rPr>
          <w:rFonts w:eastAsia="Calibri"/>
          <w:lang w:val="en-US"/>
        </w:rPr>
      </w:pPr>
      <w:r w:rsidRPr="003A695F">
        <w:rPr>
          <w:rFonts w:eastAsia="Calibri"/>
          <w:lang w:val="en-US"/>
        </w:rPr>
        <w:t>Some breakout rooms experience almost 80 hours above 25°C; these should be provided with an active cooling system to ensure comfortable conditions.</w:t>
      </w:r>
    </w:p>
    <w:p w14:paraId="65364FE3" w14:textId="77777777" w:rsidR="00A96C39" w:rsidRPr="003A695F" w:rsidRDefault="00A96C39" w:rsidP="005331D4">
      <w:pPr>
        <w:pStyle w:val="ListBullet"/>
        <w:rPr>
          <w:rFonts w:eastAsia="Calibri"/>
        </w:rPr>
      </w:pPr>
      <w:r w:rsidRPr="003A695F">
        <w:rPr>
          <w:rFonts w:eastAsia="Calibri"/>
        </w:rPr>
        <w:t>The thermal modelling should be updated at Detailed Design to ensure continued compliance.</w:t>
      </w:r>
    </w:p>
    <w:p w14:paraId="6389A445" w14:textId="77777777" w:rsidR="00A96C39" w:rsidRPr="004C7EBD" w:rsidRDefault="00A96C39" w:rsidP="005331D4">
      <w:pPr>
        <w:pStyle w:val="Heading1Numbered"/>
      </w:pPr>
      <w:bookmarkStart w:id="111" w:name="_Toc13392244"/>
      <w:bookmarkStart w:id="112" w:name="_Toc239071423"/>
      <w:bookmarkEnd w:id="20"/>
      <w:r w:rsidRPr="004C7EBD">
        <w:lastRenderedPageBreak/>
        <w:t>Explanatory/</w:t>
      </w:r>
      <w:r w:rsidRPr="00E47CB5">
        <w:t>Limitations</w:t>
      </w:r>
      <w:r w:rsidRPr="004C7EBD">
        <w:t xml:space="preserve"> Statement</w:t>
      </w:r>
      <w:bookmarkEnd w:id="111"/>
      <w:bookmarkEnd w:id="112"/>
    </w:p>
    <w:p w14:paraId="326FE8DF" w14:textId="77777777" w:rsidR="00A96C39" w:rsidRPr="004C7EBD" w:rsidRDefault="00A96C39" w:rsidP="005331D4">
      <w:pPr>
        <w:pStyle w:val="ListBullet"/>
      </w:pPr>
      <w:r w:rsidRPr="004C7EBD">
        <w:t xml:space="preserve">This report contains the professional opinion of </w:t>
      </w:r>
      <w:r w:rsidRPr="004C7EBD">
        <w:rPr>
          <w:highlight w:val="magenta"/>
        </w:rPr>
        <w:t>XXXX</w:t>
      </w:r>
      <w:r w:rsidRPr="004C7EBD">
        <w:t xml:space="preserve"> as to the matters set out herein, in the light of the information available to them during preparation, using their professional judgment and acting in accordance with the standard of care and skill normally exercised by professional building scientist providing similar services in similar circumstances. No other express or implied warranty is made as to the professional advice contained in this report.</w:t>
      </w:r>
    </w:p>
    <w:p w14:paraId="2913FA8D" w14:textId="77777777" w:rsidR="00A96C39" w:rsidRPr="004C7EBD" w:rsidRDefault="00A96C39" w:rsidP="005331D4">
      <w:pPr>
        <w:pStyle w:val="ListBullet"/>
        <w:rPr>
          <w:lang w:eastAsia="en-AU"/>
        </w:rPr>
      </w:pPr>
      <w:r w:rsidRPr="004C7EBD">
        <w:t xml:space="preserve">An IEQ assessment has been carried out. </w:t>
      </w:r>
      <w:r w:rsidRPr="004C7EBD">
        <w:rPr>
          <w:lang w:eastAsia="en-AU"/>
        </w:rPr>
        <w:t xml:space="preserve">We have prepared this report in accordance with the brief as provided and our terms of engagement. The information contained in this report has been prepared by </w:t>
      </w:r>
      <w:r w:rsidRPr="004C7EBD">
        <w:rPr>
          <w:highlight w:val="magenta"/>
        </w:rPr>
        <w:t>XXXX</w:t>
      </w:r>
      <w:r w:rsidRPr="004C7EBD">
        <w:rPr>
          <w:lang w:eastAsia="en-AU"/>
        </w:rPr>
        <w:t xml:space="preserve"> at the request of its client, the </w:t>
      </w:r>
      <w:r>
        <w:rPr>
          <w:lang w:eastAsia="en-AU"/>
        </w:rPr>
        <w:t>New Zealand School Property Agency (NZSPA)</w:t>
      </w:r>
      <w:r w:rsidRPr="004C7EBD">
        <w:rPr>
          <w:lang w:eastAsia="en-AU"/>
        </w:rPr>
        <w:t xml:space="preserve"> of Education, and is exclusively for its use and reliance. It is not possible to make a proper assessment of this report without a clear understanding of the terms of engagement under which it has been prepared, including the scope of the instructions and directions given to and the assumptions made by </w:t>
      </w:r>
      <w:r w:rsidRPr="004C7EBD">
        <w:rPr>
          <w:highlight w:val="magenta"/>
        </w:rPr>
        <w:t>XXXX</w:t>
      </w:r>
      <w:r w:rsidRPr="004C7EBD">
        <w:rPr>
          <w:lang w:eastAsia="en-AU"/>
        </w:rPr>
        <w:t>. No responsibility or liability to any third party is accepted for any loss or damage whatsoever arising out of the use of or reliance on this report by any third party.</w:t>
      </w:r>
    </w:p>
    <w:p w14:paraId="7C0C10B7" w14:textId="6464136E" w:rsidR="00A96C39" w:rsidRPr="005331D4" w:rsidRDefault="00A96C39" w:rsidP="005331D4">
      <w:pPr>
        <w:pStyle w:val="ListBullet"/>
        <w:rPr>
          <w:lang w:eastAsia="en-AU"/>
        </w:rPr>
      </w:pPr>
      <w:r w:rsidRPr="004C7EBD">
        <w:rPr>
          <w:lang w:eastAsia="en-AU"/>
        </w:rPr>
        <w:t xml:space="preserve">The report is also based on information that has been provided to </w:t>
      </w:r>
      <w:r w:rsidRPr="004C7EBD">
        <w:rPr>
          <w:highlight w:val="magenta"/>
        </w:rPr>
        <w:t>XXXX</w:t>
      </w:r>
      <w:r w:rsidRPr="004C7EBD">
        <w:rPr>
          <w:lang w:eastAsia="en-AU"/>
        </w:rPr>
        <w:t xml:space="preserve"> from other sources or by other parties. The report has been prepared strictly on the basis that the information that has been provided is accurate, complete and adequate. To the extent that any information is inaccurate, incomplete or inadequate, </w:t>
      </w:r>
      <w:r w:rsidRPr="004C7EBD">
        <w:rPr>
          <w:highlight w:val="magenta"/>
        </w:rPr>
        <w:t>XXXX</w:t>
      </w:r>
      <w:r w:rsidRPr="004C7EBD">
        <w:rPr>
          <w:lang w:eastAsia="en-AU"/>
        </w:rPr>
        <w:t xml:space="preserve"> takes no responsibility and disclaims all liability whatsoever for any loss or damage that resulting from any conclusions based on information that has been provided to </w:t>
      </w:r>
      <w:r w:rsidRPr="004C7EBD">
        <w:rPr>
          <w:highlight w:val="magenta"/>
        </w:rPr>
        <w:t>XXXX</w:t>
      </w:r>
      <w:r w:rsidRPr="004C7EBD">
        <w:rPr>
          <w:lang w:eastAsia="en-AU"/>
        </w:rPr>
        <w:t>.</w:t>
      </w:r>
    </w:p>
    <w:p w14:paraId="55DC446B" w14:textId="52D85DB6" w:rsidR="005331D4" w:rsidRPr="005331D4" w:rsidRDefault="005331D4" w:rsidP="005331D4">
      <w:pPr>
        <w:pStyle w:val="Appendix"/>
      </w:pPr>
      <w:bookmarkStart w:id="113" w:name="_Toc239071424"/>
      <w:r w:rsidRPr="005331D4">
        <w:lastRenderedPageBreak/>
        <w:t>IEQ Assessment Calculations</w:t>
      </w:r>
      <w:bookmarkEnd w:id="113"/>
    </w:p>
    <w:p w14:paraId="34F34516" w14:textId="77777777" w:rsidR="00A96C39" w:rsidRPr="003A695F" w:rsidRDefault="00A96C39" w:rsidP="00A96C39">
      <w:pPr>
        <w:pStyle w:val="BodyText"/>
        <w:ind w:left="0"/>
        <w:rPr>
          <w:highlight w:val="magenta"/>
        </w:rPr>
      </w:pPr>
      <w:r>
        <w:rPr>
          <w:highlight w:val="magenta"/>
        </w:rPr>
        <w:t>&lt;</w:t>
      </w:r>
      <w:r w:rsidRPr="003A695F">
        <w:rPr>
          <w:highlight w:val="magenta"/>
        </w:rPr>
        <w:t>Please provide the Daylight &amp; Thermal Modelling calculations</w:t>
      </w:r>
      <w:r>
        <w:rPr>
          <w:highlight w:val="magenta"/>
        </w:rPr>
        <w:t>&gt;</w:t>
      </w:r>
    </w:p>
    <w:p w14:paraId="1A8DA558" w14:textId="613B80B9" w:rsidR="00A96C39" w:rsidRPr="004C7EBD" w:rsidRDefault="005331D4" w:rsidP="005331D4">
      <w:pPr>
        <w:pStyle w:val="Appendix"/>
      </w:pPr>
      <w:bookmarkStart w:id="114" w:name="_Toc239071425"/>
      <w:r w:rsidRPr="005331D4">
        <w:lastRenderedPageBreak/>
        <w:t>Photos of Building and Model Images</w:t>
      </w:r>
      <w:bookmarkEnd w:id="114"/>
    </w:p>
    <w:p w14:paraId="2054BBA1" w14:textId="77777777" w:rsidR="00A96C39" w:rsidRDefault="00A96C39" w:rsidP="00A96C39">
      <w:pPr>
        <w:pStyle w:val="BodyText"/>
        <w:ind w:left="0"/>
        <w:rPr>
          <w:highlight w:val="magenta"/>
        </w:rPr>
      </w:pPr>
      <w:r>
        <w:rPr>
          <w:highlight w:val="magenta"/>
        </w:rPr>
        <w:t>&lt;</w:t>
      </w:r>
      <w:r w:rsidRPr="003A695F">
        <w:rPr>
          <w:highlight w:val="magenta"/>
        </w:rPr>
        <w:t>Please provide the building and model images</w:t>
      </w:r>
      <w:r>
        <w:rPr>
          <w:highlight w:val="magenta"/>
        </w:rPr>
        <w:t>&gt;</w:t>
      </w:r>
    </w:p>
    <w:p w14:paraId="4717B776" w14:textId="77777777" w:rsidR="005331D4" w:rsidRPr="000377DE" w:rsidRDefault="005331D4" w:rsidP="005331D4">
      <w:pPr>
        <w:pStyle w:val="Appendix"/>
      </w:pPr>
      <w:bookmarkStart w:id="115" w:name="_Toc239071426"/>
      <w:r>
        <w:lastRenderedPageBreak/>
        <w:t>Plans of Building</w:t>
      </w:r>
      <w:bookmarkEnd w:id="115"/>
    </w:p>
    <w:p w14:paraId="5CD75A0D" w14:textId="77777777" w:rsidR="00A96C39" w:rsidRPr="004C7EBD" w:rsidRDefault="00A96C39" w:rsidP="00A96C39">
      <w:pPr>
        <w:pStyle w:val="BodyText"/>
        <w:ind w:left="0"/>
      </w:pPr>
      <w:r w:rsidRPr="004C7EBD">
        <w:rPr>
          <w:highlight w:val="magenta"/>
        </w:rPr>
        <w:t>&lt;Add plans of building here.&gt;</w:t>
      </w:r>
    </w:p>
    <w:p w14:paraId="46065FBF" w14:textId="77777777" w:rsidR="00A96C39" w:rsidRDefault="00A96C39"/>
    <w:p w14:paraId="70C892AB" w14:textId="13D74F35" w:rsidR="00F851DB" w:rsidRDefault="00F851DB">
      <w:r>
        <w:br w:type="page"/>
      </w:r>
    </w:p>
    <w:p w14:paraId="59AFA693" w14:textId="77777777" w:rsidR="00F851DB" w:rsidRDefault="008921D2">
      <w:r>
        <w:rPr>
          <w:noProof/>
        </w:rPr>
        <w:lastRenderedPageBreak/>
        <mc:AlternateContent>
          <mc:Choice Requires="wps">
            <w:drawing>
              <wp:anchor distT="0" distB="0" distL="114300" distR="114300" simplePos="0" relativeHeight="251658240" behindDoc="0" locked="0" layoutInCell="1" allowOverlap="1" wp14:anchorId="76AB7595" wp14:editId="1E50CC8B">
                <wp:simplePos x="0" y="0"/>
                <wp:positionH relativeFrom="column">
                  <wp:posOffset>-790575</wp:posOffset>
                </wp:positionH>
                <wp:positionV relativeFrom="paragraph">
                  <wp:posOffset>-788670</wp:posOffset>
                </wp:positionV>
                <wp:extent cx="7559675" cy="10691495"/>
                <wp:effectExtent l="0" t="0" r="22225" b="14605"/>
                <wp:wrapNone/>
                <wp:docPr id="839499060" name="Rectangle 14"/>
                <wp:cNvGraphicFramePr/>
                <a:graphic xmlns:a="http://schemas.openxmlformats.org/drawingml/2006/main">
                  <a:graphicData uri="http://schemas.microsoft.com/office/word/2010/wordprocessingShape">
                    <wps:wsp>
                      <wps:cNvSpPr/>
                      <wps:spPr>
                        <a:xfrm>
                          <a:off x="0" y="0"/>
                          <a:ext cx="7559675" cy="1069149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59F218AC" w14:textId="77777777" w:rsidR="00AD53D5" w:rsidRDefault="008921D2" w:rsidP="008921D2">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14:paraId="37A96A75" w14:textId="77777777" w:rsidR="00AD53D5" w:rsidRDefault="00AD53D5" w:rsidP="008921D2">
                            <w:pPr>
                              <w:rPr>
                                <w:lang w:val="en-US"/>
                              </w:rPr>
                            </w:pPr>
                            <w:r>
                              <w:rPr>
                                <w:lang w:val="en-US"/>
                              </w:rPr>
                              <w:t xml:space="preserve">   </w:t>
                            </w:r>
                          </w:p>
                          <w:p w14:paraId="7965DA86" w14:textId="77777777" w:rsidR="00AD53D5" w:rsidRDefault="00AD53D5" w:rsidP="008921D2">
                            <w:pPr>
                              <w:rPr>
                                <w:lang w:val="en-US"/>
                              </w:rPr>
                            </w:pPr>
                          </w:p>
                          <w:p w14:paraId="537D4695" w14:textId="77777777" w:rsidR="00AD53D5" w:rsidRDefault="00AD53D5" w:rsidP="008921D2">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9352465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32">
                                            <a:extLst>
                                              <a:ext uri="{96DAC541-7B7A-43D3-8B79-37D633B846F1}">
                                                <asvg:svgBlip xmlns:asvg="http://schemas.microsoft.com/office/drawing/2016/SVG/main" r:embed="rId33"/>
                                              </a:ext>
                                            </a:extLst>
                                          </a:blip>
                                          <a:stretch>
                                            <a:fillRect/>
                                          </a:stretch>
                                        </pic:blipFill>
                                        <pic:spPr>
                                          <a:xfrm>
                                            <a:off x="0" y="0"/>
                                            <a:ext cx="4469685" cy="674540"/>
                                          </a:xfrm>
                                          <a:prstGeom prst="rect">
                                            <a:avLst/>
                                          </a:prstGeom>
                                        </pic:spPr>
                                      </pic:pic>
                                    </a:graphicData>
                                  </a:graphic>
                                </wp:inline>
                              </w:drawing>
                            </w:r>
                          </w:p>
                          <w:p w14:paraId="08099E5F" w14:textId="77777777" w:rsidR="008921D2" w:rsidRPr="008921D2" w:rsidRDefault="00AD53D5" w:rsidP="008921D2">
                            <w:pP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AB7595" id="Rectangle 14" o:spid="_x0000_s1033" style="position:absolute;margin-left:-62.25pt;margin-top:-62.1pt;width:595.25pt;height:841.8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" fillcolor="white [3212]" strokecolor="#030e13 [484]" strokeweight="1pt">
                <v:textbox>
                  <w:txbxContent>
                    <w:p w14:paraId="59F218AC" w14:textId="77777777" w:rsidR="00AD53D5" w:rsidRDefault="008921D2" w:rsidP="008921D2">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14:paraId="37A96A75" w14:textId="77777777" w:rsidR="00AD53D5" w:rsidRDefault="00AD53D5" w:rsidP="008921D2">
                      <w:pPr>
                        <w:rPr>
                          <w:lang w:val="en-US"/>
                        </w:rPr>
                      </w:pPr>
                      <w:r>
                        <w:rPr>
                          <w:lang w:val="en-US"/>
                        </w:rPr>
                        <w:t xml:space="preserve">   </w:t>
                      </w:r>
                    </w:p>
                    <w:p w14:paraId="7965DA86" w14:textId="77777777" w:rsidR="00AD53D5" w:rsidRDefault="00AD53D5" w:rsidP="008921D2">
                      <w:pPr>
                        <w:rPr>
                          <w:lang w:val="en-US"/>
                        </w:rPr>
                      </w:pPr>
                    </w:p>
                    <w:p w14:paraId="537D4695" w14:textId="77777777" w:rsidR="00AD53D5" w:rsidRDefault="00AD53D5" w:rsidP="008921D2">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9352465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32">
                                      <a:extLst>
                                        <a:ext uri="{96DAC541-7B7A-43D3-8B79-37D633B846F1}">
                                          <asvg:svgBlip xmlns:asvg="http://schemas.microsoft.com/office/drawing/2016/SVG/main" r:embed="rId33"/>
                                        </a:ext>
                                      </a:extLst>
                                    </a:blip>
                                    <a:stretch>
                                      <a:fillRect/>
                                    </a:stretch>
                                  </pic:blipFill>
                                  <pic:spPr>
                                    <a:xfrm>
                                      <a:off x="0" y="0"/>
                                      <a:ext cx="4469685" cy="674540"/>
                                    </a:xfrm>
                                    <a:prstGeom prst="rect">
                                      <a:avLst/>
                                    </a:prstGeom>
                                  </pic:spPr>
                                </pic:pic>
                              </a:graphicData>
                            </a:graphic>
                          </wp:inline>
                        </w:drawing>
                      </w:r>
                    </w:p>
                    <w:p w14:paraId="08099E5F" w14:textId="77777777" w:rsidR="008921D2" w:rsidRPr="008921D2" w:rsidRDefault="00AD53D5" w:rsidP="008921D2">
                      <w:pPr>
                        <w:rPr>
                          <w:lang w:val="en-US"/>
                        </w:rPr>
                      </w:pPr>
                      <w:r>
                        <w:rPr>
                          <w:lang w:val="en-US"/>
                        </w:rPr>
                        <w:t xml:space="preserve">         </w:t>
                      </w:r>
                    </w:p>
                  </w:txbxContent>
                </v:textbox>
              </v:rect>
            </w:pict>
          </mc:Fallback>
        </mc:AlternateContent>
      </w:r>
    </w:p>
    <w:p w14:paraId="42964A5E" w14:textId="77777777" w:rsidR="00F851DB" w:rsidRDefault="00F851DB"/>
    <w:p w14:paraId="1AAFC062" w14:textId="77777777" w:rsidR="00F851DB" w:rsidRPr="007D1015" w:rsidRDefault="00F851DB" w:rsidP="00764B02"/>
    <w:sectPr w:rsidR="00F851DB" w:rsidRPr="007D1015" w:rsidSect="00164584">
      <w:headerReference w:type="even" r:id="rId34"/>
      <w:footerReference w:type="even" r:id="rId35"/>
      <w:footerReference w:type="default" r:id="rId36"/>
      <w:pgSz w:w="11906" w:h="16838"/>
      <w:pgMar w:top="1247" w:right="1247" w:bottom="1247" w:left="1247" w:header="124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0F0C5" w14:textId="77777777" w:rsidR="00C31357" w:rsidRDefault="00C31357" w:rsidP="0021141C">
      <w:pPr>
        <w:spacing w:before="0" w:after="0" w:line="240" w:lineRule="auto"/>
      </w:pPr>
      <w:r>
        <w:separator/>
      </w:r>
    </w:p>
  </w:endnote>
  <w:endnote w:type="continuationSeparator" w:id="0">
    <w:p w14:paraId="6C5345C2" w14:textId="77777777" w:rsidR="00C31357" w:rsidRDefault="00C31357" w:rsidP="0021141C">
      <w:pPr>
        <w:spacing w:before="0" w:after="0" w:line="240" w:lineRule="auto"/>
      </w:pPr>
      <w:r>
        <w:continuationSeparator/>
      </w:r>
    </w:p>
  </w:endnote>
  <w:endnote w:type="continuationNotice" w:id="1">
    <w:p w14:paraId="39486926" w14:textId="77777777" w:rsidR="00C31357" w:rsidRDefault="00C3135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66EDF" w14:textId="77777777" w:rsidR="00302459" w:rsidRDefault="006C0D8F">
    <w:pPr>
      <w:pStyle w:val="Footer"/>
    </w:pPr>
    <w:r>
      <w:rPr>
        <w:noProof/>
      </w:rPr>
      <mc:AlternateContent>
        <mc:Choice Requires="wps">
          <w:drawing>
            <wp:anchor distT="0" distB="0" distL="0" distR="0" simplePos="0" relativeHeight="251658241" behindDoc="0" locked="0" layoutInCell="1" allowOverlap="1" wp14:anchorId="1750EA8A" wp14:editId="164267BC">
              <wp:simplePos x="635" y="635"/>
              <wp:positionH relativeFrom="page">
                <wp:align>center</wp:align>
              </wp:positionH>
              <wp:positionV relativeFrom="page">
                <wp:align>bottom</wp:align>
              </wp:positionV>
              <wp:extent cx="815340" cy="445135"/>
              <wp:effectExtent l="0" t="0" r="3810" b="0"/>
              <wp:wrapNone/>
              <wp:docPr id="1028768986" name="Text Box 1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526A407F"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50EA8A" id="_x0000_t202" coordsize="21600,21600" o:spt="202" path="m,l,21600r21600,l21600,xe">
              <v:stroke joinstyle="miter"/>
              <v:path gradientshapeok="t" o:connecttype="rect"/>
            </v:shapetype>
            <v:shape id="Text Box 11" o:spid="_x0000_s1035" type="#_x0000_t202" alt="[UNCLASSIFIED]" style="position:absolute;margin-left:0;margin-top:0;width:64.2pt;height:35.0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" filled="f" stroked="f">
              <v:textbox style="mso-fit-shape-to-text:t" inset="0,0,0,15pt">
                <w:txbxContent>
                  <w:p w14:paraId="526A407F"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E613A" w14:textId="77777777" w:rsidR="006C0D8F" w:rsidRPr="007114B2" w:rsidRDefault="007114B2" w:rsidP="007114B2">
    <w:pPr>
      <w:pStyle w:val="Footer"/>
      <w:tabs>
        <w:tab w:val="clear" w:pos="4513"/>
        <w:tab w:val="clear" w:pos="9026"/>
        <w:tab w:val="center" w:pos="4820"/>
        <w:tab w:val="right" w:pos="9498"/>
      </w:tabs>
      <w:rPr>
        <w:i/>
      </w:rPr>
    </w:pPr>
    <w:r w:rsidRPr="007114B2">
      <w:rPr>
        <w:b/>
        <w:bCs/>
        <w:sz w:val="20"/>
        <w:szCs w:val="22"/>
        <w:lang w:val="en-US"/>
      </w:rPr>
      <w:t>schoolproperty.govt.nz</w:t>
    </w:r>
    <w:r w:rsidRPr="007114B2">
      <w:rPr>
        <w:sz w:val="20"/>
        <w:szCs w:val="22"/>
      </w:rPr>
      <w:t xml:space="preserve"> </w:t>
    </w:r>
    <w:hyperlink r:id="rId1" w:history="1"/>
    <w:r w:rsidRPr="007114B2">
      <w:tab/>
    </w:r>
    <w:r w:rsidRPr="007114B2">
      <w:tab/>
      <w:t xml:space="preserve">Page </w:t>
    </w:r>
    <w:r w:rsidRPr="007114B2">
      <w:rPr>
        <w:i/>
      </w:rPr>
      <w:fldChar w:fldCharType="begin"/>
    </w:r>
    <w:r w:rsidRPr="007114B2">
      <w:instrText xml:space="preserve"> PAGE  \* Arabic  \* MERGEFORMAT </w:instrText>
    </w:r>
    <w:r w:rsidRPr="007114B2">
      <w:rPr>
        <w:i/>
      </w:rPr>
      <w:fldChar w:fldCharType="separate"/>
    </w:r>
    <w:r w:rsidRPr="007114B2">
      <w:t>2</w:t>
    </w:r>
    <w:r w:rsidRPr="007114B2">
      <w:rPr>
        <w:i/>
      </w:rPr>
      <w:fldChar w:fldCharType="end"/>
    </w:r>
    <w:r w:rsidRPr="007114B2">
      <w:t xml:space="preserve"> of </w:t>
    </w:r>
    <w:fldSimple w:instr=" NUMPAGES  \* Arabic  \* MERGEFORMAT ">
      <w:r w:rsidRPr="007114B2">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4E10A" w14:textId="77777777" w:rsidR="00C31357" w:rsidRDefault="00C31357" w:rsidP="0021141C">
      <w:pPr>
        <w:spacing w:before="0" w:after="0" w:line="240" w:lineRule="auto"/>
      </w:pPr>
      <w:r>
        <w:separator/>
      </w:r>
    </w:p>
  </w:footnote>
  <w:footnote w:type="continuationSeparator" w:id="0">
    <w:p w14:paraId="3553E631" w14:textId="77777777" w:rsidR="00C31357" w:rsidRDefault="00C31357" w:rsidP="0021141C">
      <w:pPr>
        <w:spacing w:before="0" w:after="0" w:line="240" w:lineRule="auto"/>
      </w:pPr>
      <w:r>
        <w:continuationSeparator/>
      </w:r>
    </w:p>
  </w:footnote>
  <w:footnote w:type="continuationNotice" w:id="1">
    <w:p w14:paraId="5AD363B9" w14:textId="77777777" w:rsidR="00C31357" w:rsidRDefault="00C3135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F1487" w14:textId="77777777" w:rsidR="00302459" w:rsidRDefault="006C0D8F">
    <w:pPr>
      <w:pStyle w:val="Header"/>
    </w:pPr>
    <w:r>
      <w:rPr>
        <w:noProof/>
      </w:rPr>
      <mc:AlternateContent>
        <mc:Choice Requires="wps">
          <w:drawing>
            <wp:anchor distT="0" distB="0" distL="0" distR="0" simplePos="0" relativeHeight="251658240" behindDoc="0" locked="0" layoutInCell="1" allowOverlap="1" wp14:anchorId="7DF41BDE" wp14:editId="18DDFD73">
              <wp:simplePos x="635" y="635"/>
              <wp:positionH relativeFrom="page">
                <wp:align>center</wp:align>
              </wp:positionH>
              <wp:positionV relativeFrom="page">
                <wp:align>top</wp:align>
              </wp:positionV>
              <wp:extent cx="815340" cy="445135"/>
              <wp:effectExtent l="0" t="0" r="3810" b="12065"/>
              <wp:wrapNone/>
              <wp:docPr id="1851060714"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17290E03"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F41BDE" id="_x0000_t202" coordsize="21600,21600" o:spt="202" path="m,l,21600r21600,l21600,xe">
              <v:stroke joinstyle="miter"/>
              <v:path gradientshapeok="t" o:connecttype="rect"/>
            </v:shapetype>
            <v:shape id="Text Box 5" o:spid="_x0000_s1034" type="#_x0000_t202" alt="[UNCLASSIFIED]" style="position:absolute;margin-left:0;margin-top:0;width:64.2pt;height:35.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" filled="f" stroked="f">
              <v:textbox style="mso-fit-shape-to-text:t" inset="0,15pt,0,0">
                <w:txbxContent>
                  <w:p w14:paraId="17290E03"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5B2E"/>
    <w:multiLevelType w:val="multilevel"/>
    <w:tmpl w:val="C60EAD18"/>
    <w:lvl w:ilvl="0">
      <w:start w:val="1"/>
      <w:numFmt w:val="upperLetter"/>
      <w:pStyle w:val="Appendix"/>
      <w:suff w:val="space"/>
      <w:lvlText w:val="Appendix %1 -"/>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 w15:restartNumberingAfterBreak="0">
    <w:nsid w:val="0E423DCF"/>
    <w:multiLevelType w:val="multilevel"/>
    <w:tmpl w:val="04BACCB4"/>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 w15:restartNumberingAfterBreak="0">
    <w:nsid w:val="1F4D1092"/>
    <w:multiLevelType w:val="multilevel"/>
    <w:tmpl w:val="9E3C146A"/>
    <w:lvl w:ilvl="0">
      <w:start w:val="1"/>
      <w:numFmt w:val="none"/>
      <w:lvlText w:val="Section: "/>
      <w:lvlJc w:val="left"/>
      <w:pPr>
        <w:ind w:left="0" w:firstLine="0"/>
      </w:pPr>
      <w:rPr>
        <w:rFonts w:hint="default"/>
      </w:rPr>
    </w:lvl>
    <w:lvl w:ilvl="1">
      <w:start w:val="1"/>
      <w:numFmt w:val="none"/>
      <w:pStyle w:val="Heading1"/>
      <w:lvlText w:val=""/>
      <w:lvlJc w:val="left"/>
      <w:pPr>
        <w:ind w:left="0" w:firstLine="0"/>
      </w:pPr>
      <w:rPr>
        <w:rFonts w:hint="default"/>
      </w:rPr>
    </w:lvl>
    <w:lvl w:ilvl="2">
      <w:start w:val="1"/>
      <w:numFmt w:val="none"/>
      <w:pStyle w:val="Heading2"/>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 w15:restartNumberingAfterBreak="0">
    <w:nsid w:val="58BF59AC"/>
    <w:multiLevelType w:val="multilevel"/>
    <w:tmpl w:val="E23245A6"/>
    <w:lvl w:ilvl="0">
      <w:start w:val="1"/>
      <w:numFmt w:val="bullet"/>
      <w:pStyle w:val="Tablebullet"/>
      <w:lvlText w:val=""/>
      <w:lvlJc w:val="left"/>
      <w:pPr>
        <w:ind w:left="227" w:hanging="227"/>
      </w:pPr>
      <w:rPr>
        <w:rFonts w:ascii="Symbol" w:hAnsi="Symbol" w:hint="default"/>
      </w:rPr>
    </w:lvl>
    <w:lvl w:ilvl="1">
      <w:start w:val="1"/>
      <w:numFmt w:val="bullet"/>
      <w:pStyle w:val="Tablebullet2"/>
      <w:lvlText w:val=""/>
      <w:lvlJc w:val="left"/>
      <w:pPr>
        <w:ind w:left="454" w:hanging="227"/>
      </w:pPr>
      <w:rPr>
        <w:rFonts w:ascii="Symbol" w:hAnsi="Symbol"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4"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5" w15:restartNumberingAfterBreak="0">
    <w:nsid w:val="70A10E48"/>
    <w:multiLevelType w:val="multilevel"/>
    <w:tmpl w:val="B5364E66"/>
    <w:lvl w:ilvl="0">
      <w:start w:val="1"/>
      <w:numFmt w:val="bullet"/>
      <w:pStyle w:val="ListBullet"/>
      <w:lvlText w:val=""/>
      <w:lvlJc w:val="left"/>
      <w:pPr>
        <w:ind w:left="794" w:hanging="397"/>
      </w:pPr>
      <w:rPr>
        <w:rFonts w:ascii="Symbol" w:hAnsi="Symbol" w:hint="default"/>
      </w:rPr>
    </w:lvl>
    <w:lvl w:ilvl="1">
      <w:start w:val="1"/>
      <w:numFmt w:val="bullet"/>
      <w:pStyle w:val="ListBullet2"/>
      <w:lvlText w:val="­"/>
      <w:lvlJc w:val="left"/>
      <w:pPr>
        <w:ind w:left="1191" w:hanging="397"/>
      </w:pPr>
      <w:rPr>
        <w:rFonts w:ascii="Courier New" w:hAnsi="Courier New" w:hint="default"/>
      </w:rPr>
    </w:lvl>
    <w:lvl w:ilvl="2">
      <w:start w:val="1"/>
      <w:numFmt w:val="bullet"/>
      <w:pStyle w:val="ListBullet3"/>
      <w:lvlText w:val=""/>
      <w:lvlJc w:val="left"/>
      <w:pPr>
        <w:ind w:left="1588" w:hanging="397"/>
      </w:pPr>
      <w:rPr>
        <w:rFonts w:ascii="Wingdings" w:hAnsi="Wingdings" w:hint="default"/>
      </w:rPr>
    </w:lvl>
    <w:lvl w:ilvl="3">
      <w:start w:val="1"/>
      <w:numFmt w:val="bullet"/>
      <w:lvlText w:val=""/>
      <w:lvlJc w:val="left"/>
      <w:pPr>
        <w:ind w:left="1985" w:hanging="397"/>
      </w:pPr>
      <w:rPr>
        <w:rFonts w:ascii="Symbol" w:hAnsi="Symbol" w:hint="default"/>
      </w:rPr>
    </w:lvl>
    <w:lvl w:ilvl="4">
      <w:start w:val="1"/>
      <w:numFmt w:val="bullet"/>
      <w:lvlText w:val="o"/>
      <w:lvlJc w:val="left"/>
      <w:pPr>
        <w:ind w:left="2382" w:hanging="397"/>
      </w:pPr>
      <w:rPr>
        <w:rFonts w:ascii="Courier New" w:hAnsi="Courier New" w:cs="Courier New" w:hint="default"/>
      </w:rPr>
    </w:lvl>
    <w:lvl w:ilvl="5">
      <w:start w:val="1"/>
      <w:numFmt w:val="bullet"/>
      <w:lvlText w:val=""/>
      <w:lvlJc w:val="left"/>
      <w:pPr>
        <w:ind w:left="2779" w:hanging="397"/>
      </w:pPr>
      <w:rPr>
        <w:rFonts w:ascii="Wingdings" w:hAnsi="Wingdings" w:hint="default"/>
      </w:rPr>
    </w:lvl>
    <w:lvl w:ilvl="6">
      <w:start w:val="1"/>
      <w:numFmt w:val="bullet"/>
      <w:lvlText w:val=""/>
      <w:lvlJc w:val="left"/>
      <w:pPr>
        <w:ind w:left="3176" w:hanging="397"/>
      </w:pPr>
      <w:rPr>
        <w:rFonts w:ascii="Symbol" w:hAnsi="Symbol" w:hint="default"/>
      </w:rPr>
    </w:lvl>
    <w:lvl w:ilvl="7">
      <w:start w:val="1"/>
      <w:numFmt w:val="bullet"/>
      <w:lvlText w:val="o"/>
      <w:lvlJc w:val="left"/>
      <w:pPr>
        <w:ind w:left="3573" w:hanging="397"/>
      </w:pPr>
      <w:rPr>
        <w:rFonts w:ascii="Courier New" w:hAnsi="Courier New" w:cs="Courier New" w:hint="default"/>
      </w:rPr>
    </w:lvl>
    <w:lvl w:ilvl="8">
      <w:start w:val="1"/>
      <w:numFmt w:val="bullet"/>
      <w:lvlText w:val=""/>
      <w:lvlJc w:val="left"/>
      <w:pPr>
        <w:ind w:left="3970" w:hanging="397"/>
      </w:pPr>
      <w:rPr>
        <w:rFonts w:ascii="Wingdings" w:hAnsi="Wingdings" w:hint="default"/>
      </w:rPr>
    </w:lvl>
  </w:abstractNum>
  <w:abstractNum w:abstractNumId="6" w15:restartNumberingAfterBreak="0">
    <w:nsid w:val="7FBC23B4"/>
    <w:multiLevelType w:val="multilevel"/>
    <w:tmpl w:val="707004C4"/>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1978610920">
    <w:abstractNumId w:val="0"/>
  </w:num>
  <w:num w:numId="2" w16cid:durableId="798455630">
    <w:abstractNumId w:val="2"/>
  </w:num>
  <w:num w:numId="3" w16cid:durableId="1211577930">
    <w:abstractNumId w:val="1"/>
  </w:num>
  <w:num w:numId="4" w16cid:durableId="1167786510">
    <w:abstractNumId w:val="5"/>
  </w:num>
  <w:num w:numId="5" w16cid:durableId="1944191510">
    <w:abstractNumId w:val="6"/>
  </w:num>
  <w:num w:numId="6" w16cid:durableId="1857959488">
    <w:abstractNumId w:val="3"/>
  </w:num>
  <w:num w:numId="7" w16cid:durableId="2067802833">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UzM7I0sDQ2MjJU0lEKTi0uzszPAykwqQUAAdTGqywAAAA="/>
  </w:docVars>
  <w:rsids>
    <w:rsidRoot w:val="00A96C39"/>
    <w:rsid w:val="00001723"/>
    <w:rsid w:val="000200A2"/>
    <w:rsid w:val="00020771"/>
    <w:rsid w:val="00020F3B"/>
    <w:rsid w:val="0002487B"/>
    <w:rsid w:val="00026DC8"/>
    <w:rsid w:val="00035BA7"/>
    <w:rsid w:val="000370FA"/>
    <w:rsid w:val="0003736F"/>
    <w:rsid w:val="00042F46"/>
    <w:rsid w:val="00045255"/>
    <w:rsid w:val="00054E18"/>
    <w:rsid w:val="00056E55"/>
    <w:rsid w:val="00060147"/>
    <w:rsid w:val="00063652"/>
    <w:rsid w:val="00063883"/>
    <w:rsid w:val="00066896"/>
    <w:rsid w:val="000708F4"/>
    <w:rsid w:val="00073DC3"/>
    <w:rsid w:val="000807C5"/>
    <w:rsid w:val="00080E9F"/>
    <w:rsid w:val="00081AC6"/>
    <w:rsid w:val="00083998"/>
    <w:rsid w:val="0008615E"/>
    <w:rsid w:val="00086DDF"/>
    <w:rsid w:val="00087BBD"/>
    <w:rsid w:val="00091C9F"/>
    <w:rsid w:val="00092DFD"/>
    <w:rsid w:val="00097E4B"/>
    <w:rsid w:val="000A02DD"/>
    <w:rsid w:val="000A110E"/>
    <w:rsid w:val="000A3BFF"/>
    <w:rsid w:val="000A6D2F"/>
    <w:rsid w:val="000A72D2"/>
    <w:rsid w:val="000B0D38"/>
    <w:rsid w:val="000B104B"/>
    <w:rsid w:val="000B4EBC"/>
    <w:rsid w:val="000C59D1"/>
    <w:rsid w:val="000D5A8E"/>
    <w:rsid w:val="000F0965"/>
    <w:rsid w:val="000F4055"/>
    <w:rsid w:val="00100D18"/>
    <w:rsid w:val="0010348E"/>
    <w:rsid w:val="0010374B"/>
    <w:rsid w:val="001066E1"/>
    <w:rsid w:val="001072C8"/>
    <w:rsid w:val="00107AD7"/>
    <w:rsid w:val="00112FF8"/>
    <w:rsid w:val="0011543B"/>
    <w:rsid w:val="00116E4A"/>
    <w:rsid w:val="00117A5F"/>
    <w:rsid w:val="001219C9"/>
    <w:rsid w:val="00126099"/>
    <w:rsid w:val="0014288A"/>
    <w:rsid w:val="00144931"/>
    <w:rsid w:val="00163BDD"/>
    <w:rsid w:val="00164584"/>
    <w:rsid w:val="001742AD"/>
    <w:rsid w:val="00176508"/>
    <w:rsid w:val="00181763"/>
    <w:rsid w:val="00182835"/>
    <w:rsid w:val="001831D2"/>
    <w:rsid w:val="001835E9"/>
    <w:rsid w:val="00184008"/>
    <w:rsid w:val="00186B71"/>
    <w:rsid w:val="001927A5"/>
    <w:rsid w:val="00192B92"/>
    <w:rsid w:val="001942C4"/>
    <w:rsid w:val="00197408"/>
    <w:rsid w:val="001A0CEB"/>
    <w:rsid w:val="001A233C"/>
    <w:rsid w:val="001A398D"/>
    <w:rsid w:val="001A5510"/>
    <w:rsid w:val="001A696F"/>
    <w:rsid w:val="001A7866"/>
    <w:rsid w:val="001B3B2F"/>
    <w:rsid w:val="001B4D60"/>
    <w:rsid w:val="001B51F2"/>
    <w:rsid w:val="001D62B2"/>
    <w:rsid w:val="001D72F2"/>
    <w:rsid w:val="001E0A9A"/>
    <w:rsid w:val="001E3E0D"/>
    <w:rsid w:val="001E47B1"/>
    <w:rsid w:val="001E5723"/>
    <w:rsid w:val="001E6671"/>
    <w:rsid w:val="001E70B1"/>
    <w:rsid w:val="001F1B96"/>
    <w:rsid w:val="001F1BBD"/>
    <w:rsid w:val="002043E9"/>
    <w:rsid w:val="0020599E"/>
    <w:rsid w:val="00206414"/>
    <w:rsid w:val="0021082E"/>
    <w:rsid w:val="0021141C"/>
    <w:rsid w:val="00212175"/>
    <w:rsid w:val="002128D6"/>
    <w:rsid w:val="00213B43"/>
    <w:rsid w:val="00213DAA"/>
    <w:rsid w:val="00222668"/>
    <w:rsid w:val="0022319A"/>
    <w:rsid w:val="00223763"/>
    <w:rsid w:val="00233BDC"/>
    <w:rsid w:val="00240985"/>
    <w:rsid w:val="00240EEA"/>
    <w:rsid w:val="00242D7F"/>
    <w:rsid w:val="00250057"/>
    <w:rsid w:val="0026437F"/>
    <w:rsid w:val="00265B9D"/>
    <w:rsid w:val="00272693"/>
    <w:rsid w:val="00272AAB"/>
    <w:rsid w:val="0028192B"/>
    <w:rsid w:val="0029138E"/>
    <w:rsid w:val="0029311E"/>
    <w:rsid w:val="00293B13"/>
    <w:rsid w:val="002944BB"/>
    <w:rsid w:val="002A26D7"/>
    <w:rsid w:val="002A52D1"/>
    <w:rsid w:val="002B1AB2"/>
    <w:rsid w:val="002B2E52"/>
    <w:rsid w:val="002B4E7C"/>
    <w:rsid w:val="002B60FD"/>
    <w:rsid w:val="002B7AFC"/>
    <w:rsid w:val="002C004F"/>
    <w:rsid w:val="002C6A05"/>
    <w:rsid w:val="002C6E0B"/>
    <w:rsid w:val="002D30C5"/>
    <w:rsid w:val="002D46BA"/>
    <w:rsid w:val="002D630C"/>
    <w:rsid w:val="002D7ABC"/>
    <w:rsid w:val="002E0B5B"/>
    <w:rsid w:val="002E5B94"/>
    <w:rsid w:val="002E735B"/>
    <w:rsid w:val="002E7468"/>
    <w:rsid w:val="002F1444"/>
    <w:rsid w:val="002F1ED1"/>
    <w:rsid w:val="002F2500"/>
    <w:rsid w:val="002F2F79"/>
    <w:rsid w:val="00302459"/>
    <w:rsid w:val="00303A6C"/>
    <w:rsid w:val="0031162D"/>
    <w:rsid w:val="003124E7"/>
    <w:rsid w:val="0031721F"/>
    <w:rsid w:val="003224DC"/>
    <w:rsid w:val="00322C20"/>
    <w:rsid w:val="0032463B"/>
    <w:rsid w:val="00327FC3"/>
    <w:rsid w:val="00331BC9"/>
    <w:rsid w:val="003332B3"/>
    <w:rsid w:val="0033590A"/>
    <w:rsid w:val="00341556"/>
    <w:rsid w:val="00342092"/>
    <w:rsid w:val="00342E63"/>
    <w:rsid w:val="003435A0"/>
    <w:rsid w:val="00352521"/>
    <w:rsid w:val="00353B24"/>
    <w:rsid w:val="003541FA"/>
    <w:rsid w:val="00356E0C"/>
    <w:rsid w:val="003624A4"/>
    <w:rsid w:val="00363179"/>
    <w:rsid w:val="0036354E"/>
    <w:rsid w:val="003747A9"/>
    <w:rsid w:val="00376A16"/>
    <w:rsid w:val="00383A7D"/>
    <w:rsid w:val="0038723E"/>
    <w:rsid w:val="003876FC"/>
    <w:rsid w:val="003900D6"/>
    <w:rsid w:val="00395E72"/>
    <w:rsid w:val="003A0F19"/>
    <w:rsid w:val="003A4897"/>
    <w:rsid w:val="003A4FD7"/>
    <w:rsid w:val="003B2741"/>
    <w:rsid w:val="003B5D52"/>
    <w:rsid w:val="003C2AAB"/>
    <w:rsid w:val="003C3370"/>
    <w:rsid w:val="003C705C"/>
    <w:rsid w:val="003D3764"/>
    <w:rsid w:val="003E174E"/>
    <w:rsid w:val="003F185C"/>
    <w:rsid w:val="003F39BC"/>
    <w:rsid w:val="003F5014"/>
    <w:rsid w:val="003F73E6"/>
    <w:rsid w:val="00400A3B"/>
    <w:rsid w:val="004013BC"/>
    <w:rsid w:val="004028EC"/>
    <w:rsid w:val="00402A39"/>
    <w:rsid w:val="0041619F"/>
    <w:rsid w:val="00424478"/>
    <w:rsid w:val="004333BC"/>
    <w:rsid w:val="00434043"/>
    <w:rsid w:val="00441793"/>
    <w:rsid w:val="0044631B"/>
    <w:rsid w:val="00450AD9"/>
    <w:rsid w:val="0045306F"/>
    <w:rsid w:val="00463A83"/>
    <w:rsid w:val="00464402"/>
    <w:rsid w:val="00480971"/>
    <w:rsid w:val="00481F2A"/>
    <w:rsid w:val="00486B4D"/>
    <w:rsid w:val="00492B76"/>
    <w:rsid w:val="004A3956"/>
    <w:rsid w:val="004A3EF4"/>
    <w:rsid w:val="004B068A"/>
    <w:rsid w:val="004B0D6A"/>
    <w:rsid w:val="004B43A1"/>
    <w:rsid w:val="004B461D"/>
    <w:rsid w:val="004C0512"/>
    <w:rsid w:val="004C0FFB"/>
    <w:rsid w:val="004D695C"/>
    <w:rsid w:val="004E19E3"/>
    <w:rsid w:val="004E51EB"/>
    <w:rsid w:val="004E6754"/>
    <w:rsid w:val="004F0BA0"/>
    <w:rsid w:val="004F2846"/>
    <w:rsid w:val="004F6AFD"/>
    <w:rsid w:val="00510828"/>
    <w:rsid w:val="00512802"/>
    <w:rsid w:val="00517ABE"/>
    <w:rsid w:val="005331D4"/>
    <w:rsid w:val="005362C2"/>
    <w:rsid w:val="005541C4"/>
    <w:rsid w:val="005574B0"/>
    <w:rsid w:val="005604D5"/>
    <w:rsid w:val="00566D24"/>
    <w:rsid w:val="005764DF"/>
    <w:rsid w:val="005800BE"/>
    <w:rsid w:val="005941A6"/>
    <w:rsid w:val="00594C1D"/>
    <w:rsid w:val="005A09EE"/>
    <w:rsid w:val="005A4DC6"/>
    <w:rsid w:val="005A7024"/>
    <w:rsid w:val="005B30CF"/>
    <w:rsid w:val="005C4DD0"/>
    <w:rsid w:val="005C644C"/>
    <w:rsid w:val="005D048A"/>
    <w:rsid w:val="005D0714"/>
    <w:rsid w:val="005D5E38"/>
    <w:rsid w:val="005D6A5B"/>
    <w:rsid w:val="005D7A94"/>
    <w:rsid w:val="005E2B2A"/>
    <w:rsid w:val="005F0DC4"/>
    <w:rsid w:val="005F792B"/>
    <w:rsid w:val="00602011"/>
    <w:rsid w:val="006030E7"/>
    <w:rsid w:val="006143DD"/>
    <w:rsid w:val="006150CA"/>
    <w:rsid w:val="00616024"/>
    <w:rsid w:val="006229B5"/>
    <w:rsid w:val="00631D55"/>
    <w:rsid w:val="00643883"/>
    <w:rsid w:val="00643EE3"/>
    <w:rsid w:val="00645D1D"/>
    <w:rsid w:val="00650EDA"/>
    <w:rsid w:val="00653ADF"/>
    <w:rsid w:val="00653D5D"/>
    <w:rsid w:val="006579EF"/>
    <w:rsid w:val="00664FFB"/>
    <w:rsid w:val="00667D61"/>
    <w:rsid w:val="00674F52"/>
    <w:rsid w:val="00675068"/>
    <w:rsid w:val="00680E2F"/>
    <w:rsid w:val="00681E7C"/>
    <w:rsid w:val="00684EF6"/>
    <w:rsid w:val="00686B91"/>
    <w:rsid w:val="0069602E"/>
    <w:rsid w:val="006A2298"/>
    <w:rsid w:val="006A2843"/>
    <w:rsid w:val="006A5C8B"/>
    <w:rsid w:val="006B00CE"/>
    <w:rsid w:val="006B4E0D"/>
    <w:rsid w:val="006C0D8F"/>
    <w:rsid w:val="006C1D3B"/>
    <w:rsid w:val="006C7AC3"/>
    <w:rsid w:val="006D0653"/>
    <w:rsid w:val="006D06B1"/>
    <w:rsid w:val="006D0EFA"/>
    <w:rsid w:val="006D76C3"/>
    <w:rsid w:val="006E0BDE"/>
    <w:rsid w:val="006E53B8"/>
    <w:rsid w:val="006E6DC3"/>
    <w:rsid w:val="006F3EC4"/>
    <w:rsid w:val="006F5CCF"/>
    <w:rsid w:val="006F685E"/>
    <w:rsid w:val="006F7AD8"/>
    <w:rsid w:val="006F7B3D"/>
    <w:rsid w:val="00702ADE"/>
    <w:rsid w:val="00706E91"/>
    <w:rsid w:val="007114B2"/>
    <w:rsid w:val="00712592"/>
    <w:rsid w:val="00717519"/>
    <w:rsid w:val="00717F25"/>
    <w:rsid w:val="007247FA"/>
    <w:rsid w:val="007255FA"/>
    <w:rsid w:val="0072575F"/>
    <w:rsid w:val="00734EE1"/>
    <w:rsid w:val="00737807"/>
    <w:rsid w:val="007414F0"/>
    <w:rsid w:val="007461B5"/>
    <w:rsid w:val="00746E05"/>
    <w:rsid w:val="00746E6E"/>
    <w:rsid w:val="00753774"/>
    <w:rsid w:val="007539C1"/>
    <w:rsid w:val="00755E6B"/>
    <w:rsid w:val="007565D4"/>
    <w:rsid w:val="00756804"/>
    <w:rsid w:val="0076196B"/>
    <w:rsid w:val="00764B02"/>
    <w:rsid w:val="00782F27"/>
    <w:rsid w:val="00784B4F"/>
    <w:rsid w:val="00784C1E"/>
    <w:rsid w:val="00786558"/>
    <w:rsid w:val="007926C1"/>
    <w:rsid w:val="007A02C9"/>
    <w:rsid w:val="007B0FCE"/>
    <w:rsid w:val="007B1CE9"/>
    <w:rsid w:val="007B3D54"/>
    <w:rsid w:val="007B6D1F"/>
    <w:rsid w:val="007C3639"/>
    <w:rsid w:val="007C7D9C"/>
    <w:rsid w:val="007D1015"/>
    <w:rsid w:val="007D1A5C"/>
    <w:rsid w:val="007E0184"/>
    <w:rsid w:val="007E5691"/>
    <w:rsid w:val="007E7720"/>
    <w:rsid w:val="007F07DA"/>
    <w:rsid w:val="007F6927"/>
    <w:rsid w:val="008069E4"/>
    <w:rsid w:val="00806BB0"/>
    <w:rsid w:val="008142A3"/>
    <w:rsid w:val="008178B5"/>
    <w:rsid w:val="00832789"/>
    <w:rsid w:val="00832AB6"/>
    <w:rsid w:val="0083318C"/>
    <w:rsid w:val="00833CD2"/>
    <w:rsid w:val="008367F6"/>
    <w:rsid w:val="008374D5"/>
    <w:rsid w:val="0084081A"/>
    <w:rsid w:val="00846B37"/>
    <w:rsid w:val="00850B30"/>
    <w:rsid w:val="0085527B"/>
    <w:rsid w:val="00855420"/>
    <w:rsid w:val="00873F86"/>
    <w:rsid w:val="00874527"/>
    <w:rsid w:val="00882316"/>
    <w:rsid w:val="00884E29"/>
    <w:rsid w:val="00887263"/>
    <w:rsid w:val="0089051B"/>
    <w:rsid w:val="008921D2"/>
    <w:rsid w:val="008948E7"/>
    <w:rsid w:val="00897F8A"/>
    <w:rsid w:val="008B29CB"/>
    <w:rsid w:val="008B31D9"/>
    <w:rsid w:val="008B47DB"/>
    <w:rsid w:val="008B6AEF"/>
    <w:rsid w:val="008C020D"/>
    <w:rsid w:val="008C37DF"/>
    <w:rsid w:val="008C517B"/>
    <w:rsid w:val="008C6B32"/>
    <w:rsid w:val="008D69CF"/>
    <w:rsid w:val="008D7A62"/>
    <w:rsid w:val="008E2B38"/>
    <w:rsid w:val="008E73F2"/>
    <w:rsid w:val="008F14D1"/>
    <w:rsid w:val="008F3105"/>
    <w:rsid w:val="008F7B5C"/>
    <w:rsid w:val="00902D5E"/>
    <w:rsid w:val="00902D9B"/>
    <w:rsid w:val="00906F62"/>
    <w:rsid w:val="00913C79"/>
    <w:rsid w:val="00921A51"/>
    <w:rsid w:val="00921C52"/>
    <w:rsid w:val="00924249"/>
    <w:rsid w:val="00924A08"/>
    <w:rsid w:val="00924F1D"/>
    <w:rsid w:val="00932522"/>
    <w:rsid w:val="00934BEA"/>
    <w:rsid w:val="0093516D"/>
    <w:rsid w:val="00940BC1"/>
    <w:rsid w:val="00950C8E"/>
    <w:rsid w:val="00963AAA"/>
    <w:rsid w:val="0096608D"/>
    <w:rsid w:val="0098083A"/>
    <w:rsid w:val="009813CB"/>
    <w:rsid w:val="0098153D"/>
    <w:rsid w:val="00983F8C"/>
    <w:rsid w:val="0098723E"/>
    <w:rsid w:val="00987B6C"/>
    <w:rsid w:val="009929FD"/>
    <w:rsid w:val="009966BF"/>
    <w:rsid w:val="009A6F42"/>
    <w:rsid w:val="009B6B83"/>
    <w:rsid w:val="009B7FDD"/>
    <w:rsid w:val="009E05F6"/>
    <w:rsid w:val="009E0DA1"/>
    <w:rsid w:val="009F3ED4"/>
    <w:rsid w:val="00A06E77"/>
    <w:rsid w:val="00A101AB"/>
    <w:rsid w:val="00A147C2"/>
    <w:rsid w:val="00A1654A"/>
    <w:rsid w:val="00A262A1"/>
    <w:rsid w:val="00A273F6"/>
    <w:rsid w:val="00A307EE"/>
    <w:rsid w:val="00A36263"/>
    <w:rsid w:val="00A37490"/>
    <w:rsid w:val="00A4119B"/>
    <w:rsid w:val="00A452E3"/>
    <w:rsid w:val="00A50624"/>
    <w:rsid w:val="00A518F7"/>
    <w:rsid w:val="00A51C1E"/>
    <w:rsid w:val="00A53142"/>
    <w:rsid w:val="00A57CBC"/>
    <w:rsid w:val="00A60A59"/>
    <w:rsid w:val="00A666E1"/>
    <w:rsid w:val="00A73D93"/>
    <w:rsid w:val="00A763D7"/>
    <w:rsid w:val="00A80038"/>
    <w:rsid w:val="00A833F6"/>
    <w:rsid w:val="00A83F06"/>
    <w:rsid w:val="00A85DA6"/>
    <w:rsid w:val="00A91EEC"/>
    <w:rsid w:val="00A92A31"/>
    <w:rsid w:val="00A92AC7"/>
    <w:rsid w:val="00A9559B"/>
    <w:rsid w:val="00A96BFD"/>
    <w:rsid w:val="00A96C39"/>
    <w:rsid w:val="00A977C5"/>
    <w:rsid w:val="00AA1377"/>
    <w:rsid w:val="00AA23DF"/>
    <w:rsid w:val="00AA2FA9"/>
    <w:rsid w:val="00AA437F"/>
    <w:rsid w:val="00AB494F"/>
    <w:rsid w:val="00AB4DD0"/>
    <w:rsid w:val="00AB55CB"/>
    <w:rsid w:val="00AB7F5C"/>
    <w:rsid w:val="00AC010C"/>
    <w:rsid w:val="00AC1785"/>
    <w:rsid w:val="00AC4CB9"/>
    <w:rsid w:val="00AC7FF0"/>
    <w:rsid w:val="00AD53D5"/>
    <w:rsid w:val="00AD66BD"/>
    <w:rsid w:val="00AD6C40"/>
    <w:rsid w:val="00AE1D1D"/>
    <w:rsid w:val="00AE3260"/>
    <w:rsid w:val="00AE327A"/>
    <w:rsid w:val="00AE562C"/>
    <w:rsid w:val="00AE6B61"/>
    <w:rsid w:val="00AF027F"/>
    <w:rsid w:val="00AF329F"/>
    <w:rsid w:val="00AF5364"/>
    <w:rsid w:val="00B010A9"/>
    <w:rsid w:val="00B02C94"/>
    <w:rsid w:val="00B043B0"/>
    <w:rsid w:val="00B076B2"/>
    <w:rsid w:val="00B23529"/>
    <w:rsid w:val="00B250AB"/>
    <w:rsid w:val="00B2621D"/>
    <w:rsid w:val="00B34ADE"/>
    <w:rsid w:val="00B367A2"/>
    <w:rsid w:val="00B505B4"/>
    <w:rsid w:val="00B50A65"/>
    <w:rsid w:val="00B54673"/>
    <w:rsid w:val="00B6489E"/>
    <w:rsid w:val="00B66007"/>
    <w:rsid w:val="00B66835"/>
    <w:rsid w:val="00B67F3E"/>
    <w:rsid w:val="00B760AF"/>
    <w:rsid w:val="00B81A64"/>
    <w:rsid w:val="00B83FCD"/>
    <w:rsid w:val="00B94A0E"/>
    <w:rsid w:val="00BA2BFF"/>
    <w:rsid w:val="00BA62F3"/>
    <w:rsid w:val="00BA633C"/>
    <w:rsid w:val="00BA65BB"/>
    <w:rsid w:val="00BB0D70"/>
    <w:rsid w:val="00BB1736"/>
    <w:rsid w:val="00BB2A9F"/>
    <w:rsid w:val="00BB424C"/>
    <w:rsid w:val="00BC0883"/>
    <w:rsid w:val="00BC179E"/>
    <w:rsid w:val="00BC3230"/>
    <w:rsid w:val="00BC480D"/>
    <w:rsid w:val="00BC6B4F"/>
    <w:rsid w:val="00BD01AA"/>
    <w:rsid w:val="00BD0E45"/>
    <w:rsid w:val="00BD4EEF"/>
    <w:rsid w:val="00BE17E7"/>
    <w:rsid w:val="00BE7928"/>
    <w:rsid w:val="00BE7F0C"/>
    <w:rsid w:val="00BF2755"/>
    <w:rsid w:val="00BF7EA4"/>
    <w:rsid w:val="00C01EC0"/>
    <w:rsid w:val="00C074FC"/>
    <w:rsid w:val="00C13001"/>
    <w:rsid w:val="00C20A58"/>
    <w:rsid w:val="00C23FB2"/>
    <w:rsid w:val="00C251B2"/>
    <w:rsid w:val="00C31357"/>
    <w:rsid w:val="00C32FB2"/>
    <w:rsid w:val="00C343D3"/>
    <w:rsid w:val="00C358B7"/>
    <w:rsid w:val="00C43885"/>
    <w:rsid w:val="00C45BD4"/>
    <w:rsid w:val="00C512D1"/>
    <w:rsid w:val="00C60968"/>
    <w:rsid w:val="00C62C0B"/>
    <w:rsid w:val="00C72A06"/>
    <w:rsid w:val="00C74139"/>
    <w:rsid w:val="00C9044B"/>
    <w:rsid w:val="00C929D4"/>
    <w:rsid w:val="00C92D17"/>
    <w:rsid w:val="00C97F9A"/>
    <w:rsid w:val="00CA1319"/>
    <w:rsid w:val="00CA7C9F"/>
    <w:rsid w:val="00CB13DA"/>
    <w:rsid w:val="00CB2FAE"/>
    <w:rsid w:val="00CC6D4F"/>
    <w:rsid w:val="00CC7B9B"/>
    <w:rsid w:val="00CE36E7"/>
    <w:rsid w:val="00CE4A29"/>
    <w:rsid w:val="00D01274"/>
    <w:rsid w:val="00D05F7F"/>
    <w:rsid w:val="00D06234"/>
    <w:rsid w:val="00D1144E"/>
    <w:rsid w:val="00D12B86"/>
    <w:rsid w:val="00D227BE"/>
    <w:rsid w:val="00D25158"/>
    <w:rsid w:val="00D27A7B"/>
    <w:rsid w:val="00D30EF1"/>
    <w:rsid w:val="00D331E4"/>
    <w:rsid w:val="00D40960"/>
    <w:rsid w:val="00D44A12"/>
    <w:rsid w:val="00D46917"/>
    <w:rsid w:val="00D5130A"/>
    <w:rsid w:val="00D6354B"/>
    <w:rsid w:val="00D70699"/>
    <w:rsid w:val="00D7253D"/>
    <w:rsid w:val="00D75C72"/>
    <w:rsid w:val="00D80242"/>
    <w:rsid w:val="00D80480"/>
    <w:rsid w:val="00D812C7"/>
    <w:rsid w:val="00D855EC"/>
    <w:rsid w:val="00D85E42"/>
    <w:rsid w:val="00D865D3"/>
    <w:rsid w:val="00D878C7"/>
    <w:rsid w:val="00D95DF2"/>
    <w:rsid w:val="00DA547D"/>
    <w:rsid w:val="00DB09AE"/>
    <w:rsid w:val="00DD463E"/>
    <w:rsid w:val="00DD7971"/>
    <w:rsid w:val="00DE19E5"/>
    <w:rsid w:val="00DF4738"/>
    <w:rsid w:val="00E03FC2"/>
    <w:rsid w:val="00E0527B"/>
    <w:rsid w:val="00E05E77"/>
    <w:rsid w:val="00E0768A"/>
    <w:rsid w:val="00E10851"/>
    <w:rsid w:val="00E20B1D"/>
    <w:rsid w:val="00E2184F"/>
    <w:rsid w:val="00E218A8"/>
    <w:rsid w:val="00E24776"/>
    <w:rsid w:val="00E25FD9"/>
    <w:rsid w:val="00E32080"/>
    <w:rsid w:val="00E417BC"/>
    <w:rsid w:val="00E47CB5"/>
    <w:rsid w:val="00E562E4"/>
    <w:rsid w:val="00E56A4F"/>
    <w:rsid w:val="00E73BA7"/>
    <w:rsid w:val="00E828ED"/>
    <w:rsid w:val="00E82A9F"/>
    <w:rsid w:val="00E873BE"/>
    <w:rsid w:val="00E91539"/>
    <w:rsid w:val="00E92C74"/>
    <w:rsid w:val="00EA328C"/>
    <w:rsid w:val="00EB6383"/>
    <w:rsid w:val="00EC0639"/>
    <w:rsid w:val="00EC101C"/>
    <w:rsid w:val="00ED08DD"/>
    <w:rsid w:val="00EE57BE"/>
    <w:rsid w:val="00EF0380"/>
    <w:rsid w:val="00EF223A"/>
    <w:rsid w:val="00EF25D8"/>
    <w:rsid w:val="00EF6441"/>
    <w:rsid w:val="00EF7D6D"/>
    <w:rsid w:val="00F024B5"/>
    <w:rsid w:val="00F02521"/>
    <w:rsid w:val="00F0292A"/>
    <w:rsid w:val="00F10DD9"/>
    <w:rsid w:val="00F1540D"/>
    <w:rsid w:val="00F228F7"/>
    <w:rsid w:val="00F30649"/>
    <w:rsid w:val="00F344E0"/>
    <w:rsid w:val="00F4016B"/>
    <w:rsid w:val="00F473D4"/>
    <w:rsid w:val="00F52067"/>
    <w:rsid w:val="00F6242B"/>
    <w:rsid w:val="00F63419"/>
    <w:rsid w:val="00F71BB9"/>
    <w:rsid w:val="00F726DE"/>
    <w:rsid w:val="00F76F66"/>
    <w:rsid w:val="00F851DB"/>
    <w:rsid w:val="00F901EB"/>
    <w:rsid w:val="00F905D0"/>
    <w:rsid w:val="00FA0D88"/>
    <w:rsid w:val="00FA49FE"/>
    <w:rsid w:val="00FA51C5"/>
    <w:rsid w:val="00FA5358"/>
    <w:rsid w:val="00FC1056"/>
    <w:rsid w:val="00FD241A"/>
    <w:rsid w:val="00FD6F2B"/>
    <w:rsid w:val="00FD774D"/>
    <w:rsid w:val="00FD7CB5"/>
    <w:rsid w:val="00FE016F"/>
    <w:rsid w:val="00FE76BE"/>
    <w:rsid w:val="00FF2E4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10C24"/>
  <w15:chartTrackingRefBased/>
  <w15:docId w15:val="{2285CD6A-4F97-40F6-B323-E3AEA12E1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semiHidden="1" w:unhideWhenUsed="1"/>
    <w:lsdException w:name="List Bullet 5" w:semiHidden="1" w:unhideWhenUsed="1"/>
    <w:lsdException w:name="List Number 2" w:qFormat="1"/>
    <w:lsdException w:name="List Number 3" w:semiHidden="1" w:unhideWhenUsed="1" w:qFormat="1"/>
    <w:lsdException w:name="List Number 4" w:semiHidden="1" w:unhideWhenUsed="1"/>
    <w:lsdException w:name="List Number 5" w:semiHidden="1" w:unhideWhenUsed="1"/>
    <w:lsdException w:name="Title" w:uiPriority="1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C39"/>
    <w:rPr>
      <w:rFonts w:asciiTheme="minorHAnsi" w:hAnsiTheme="minorHAnsi"/>
    </w:rPr>
  </w:style>
  <w:style w:type="paragraph" w:styleId="Heading1">
    <w:name w:val="heading 1"/>
    <w:basedOn w:val="Normal"/>
    <w:next w:val="Normal"/>
    <w:link w:val="Heading1Char"/>
    <w:uiPriority w:val="9"/>
    <w:qFormat/>
    <w:rsid w:val="00E47CB5"/>
    <w:pPr>
      <w:keepNext/>
      <w:keepLines/>
      <w:pageBreakBefore/>
      <w:numPr>
        <w:ilvl w:val="1"/>
        <w:numId w:val="2"/>
      </w:numPr>
      <w:spacing w:before="480"/>
      <w:outlineLvl w:val="0"/>
    </w:pPr>
    <w:rPr>
      <w:rFonts w:asciiTheme="majorHAnsi" w:eastAsiaTheme="majorEastAsia" w:hAnsiTheme="majorHAnsi" w:cstheme="majorBidi"/>
      <w:b/>
      <w:color w:val="052B3D" w:themeColor="text1"/>
      <w:sz w:val="44"/>
      <w:szCs w:val="32"/>
    </w:rPr>
  </w:style>
  <w:style w:type="paragraph" w:styleId="Heading2">
    <w:name w:val="heading 2"/>
    <w:basedOn w:val="Heading1"/>
    <w:next w:val="Normal"/>
    <w:link w:val="Heading2Char"/>
    <w:uiPriority w:val="9"/>
    <w:qFormat/>
    <w:rsid w:val="00E47CB5"/>
    <w:pPr>
      <w:pageBreakBefore w:val="0"/>
      <w:numPr>
        <w:ilvl w:val="2"/>
      </w:numPr>
      <w:spacing w:before="360"/>
      <w:outlineLvl w:val="1"/>
    </w:pPr>
    <w:rPr>
      <w:sz w:val="32"/>
      <w:szCs w:val="26"/>
    </w:rPr>
  </w:style>
  <w:style w:type="paragraph" w:styleId="Heading3">
    <w:name w:val="heading 3"/>
    <w:basedOn w:val="Heading1"/>
    <w:next w:val="Normal"/>
    <w:link w:val="Heading3Char"/>
    <w:uiPriority w:val="9"/>
    <w:qFormat/>
    <w:rsid w:val="00E47CB5"/>
    <w:pPr>
      <w:pageBreakBefore w:val="0"/>
      <w:numPr>
        <w:ilvl w:val="3"/>
      </w:numPr>
      <w:spacing w:before="360"/>
      <w:outlineLvl w:val="2"/>
    </w:pPr>
    <w:rPr>
      <w:iCs/>
      <w:sz w:val="26"/>
    </w:rPr>
  </w:style>
  <w:style w:type="paragraph" w:styleId="Heading4">
    <w:name w:val="heading 4"/>
    <w:basedOn w:val="Normal"/>
    <w:next w:val="Normal"/>
    <w:link w:val="Heading4Char"/>
    <w:uiPriority w:val="9"/>
    <w:qFormat/>
    <w:rsid w:val="00A96C39"/>
    <w:pPr>
      <w:keepNext/>
      <w:keepLines/>
      <w:numPr>
        <w:ilvl w:val="4"/>
        <w:numId w:val="2"/>
      </w:numPr>
      <w:spacing w:before="240"/>
      <w:outlineLvl w:val="3"/>
    </w:pPr>
    <w:rPr>
      <w:rFonts w:eastAsiaTheme="majorEastAsia" w:cstheme="majorBidi"/>
      <w:b/>
      <w:iCs/>
    </w:rPr>
  </w:style>
  <w:style w:type="paragraph" w:styleId="Heading5">
    <w:name w:val="heading 5"/>
    <w:basedOn w:val="Normal"/>
    <w:next w:val="Normal"/>
    <w:link w:val="Heading5Char"/>
    <w:uiPriority w:val="9"/>
    <w:qFormat/>
    <w:rsid w:val="00A96C39"/>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A96C39"/>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A96C39"/>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A96C39"/>
    <w:pPr>
      <w:keepNext/>
      <w:keepLines/>
      <w:spacing w:before="40" w:after="0"/>
      <w:outlineLvl w:val="7"/>
    </w:pPr>
    <w:rPr>
      <w:rFonts w:asciiTheme="majorHAnsi" w:eastAsiaTheme="majorEastAsia" w:hAnsiTheme="majorHAnsi"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A96C39"/>
    <w:pPr>
      <w:keepNext/>
      <w:keepLines/>
      <w:spacing w:before="40" w:after="0"/>
      <w:outlineLvl w:val="8"/>
    </w:pPr>
    <w:rPr>
      <w:rFonts w:asciiTheme="majorHAnsi" w:eastAsiaTheme="majorEastAsia" w:hAnsiTheme="majorHAnsi" w:cstheme="majorBidi"/>
      <w:i/>
      <w:iCs/>
      <w:color w:val="0A577B"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1"/>
    <w:qFormat/>
    <w:rsid w:val="00A96C39"/>
    <w:pPr>
      <w:spacing w:before="4680" w:after="360"/>
    </w:pPr>
    <w:rPr>
      <w:rFonts w:eastAsiaTheme="majorEastAsia" w:cstheme="majorBidi"/>
      <w:b/>
      <w:color w:val="FFFFFF" w:themeColor="background1"/>
      <w:kern w:val="28"/>
      <w:sz w:val="78"/>
      <w:szCs w:val="144"/>
    </w:rPr>
  </w:style>
  <w:style w:type="character" w:customStyle="1" w:styleId="TitleChar">
    <w:name w:val="Title Char"/>
    <w:basedOn w:val="DefaultParagraphFont"/>
    <w:link w:val="Title"/>
    <w:uiPriority w:val="11"/>
    <w:rsid w:val="00A96C39"/>
    <w:rPr>
      <w:rFonts w:asciiTheme="minorHAnsi" w:eastAsiaTheme="majorEastAsia" w:hAnsiTheme="minorHAnsi" w:cstheme="majorBidi"/>
      <w:b/>
      <w:color w:val="FFFFFF" w:themeColor="background1"/>
      <w:kern w:val="28"/>
      <w:sz w:val="78"/>
      <w:szCs w:val="144"/>
    </w:rPr>
  </w:style>
  <w:style w:type="paragraph" w:styleId="Subtitle">
    <w:name w:val="Subtitle"/>
    <w:basedOn w:val="Title"/>
    <w:next w:val="Normal"/>
    <w:link w:val="SubtitleChar"/>
    <w:uiPriority w:val="11"/>
    <w:qFormat/>
    <w:rsid w:val="00A96C39"/>
    <w:pPr>
      <w:numPr>
        <w:ilvl w:val="1"/>
      </w:numPr>
      <w:spacing w:before="300" w:line="240" w:lineRule="auto"/>
    </w:pPr>
    <w:rPr>
      <w:rFonts w:eastAsiaTheme="minorEastAsia" w:cstheme="minorBidi"/>
      <w:b w:val="0"/>
      <w:sz w:val="44"/>
      <w:szCs w:val="18"/>
    </w:rPr>
  </w:style>
  <w:style w:type="character" w:customStyle="1" w:styleId="SubtitleChar">
    <w:name w:val="Subtitle Char"/>
    <w:basedOn w:val="DefaultParagraphFont"/>
    <w:link w:val="Subtitle"/>
    <w:uiPriority w:val="11"/>
    <w:rsid w:val="00A96C39"/>
    <w:rPr>
      <w:rFonts w:asciiTheme="minorHAnsi" w:eastAsiaTheme="minorEastAsia" w:hAnsiTheme="minorHAnsi" w:cstheme="minorBidi"/>
      <w:color w:val="FFFFFF" w:themeColor="background1"/>
      <w:kern w:val="28"/>
      <w:sz w:val="44"/>
      <w:szCs w:val="18"/>
    </w:rPr>
  </w:style>
  <w:style w:type="character" w:customStyle="1" w:styleId="Heading1Char">
    <w:name w:val="Heading 1 Char"/>
    <w:basedOn w:val="DefaultParagraphFont"/>
    <w:link w:val="Heading1"/>
    <w:uiPriority w:val="9"/>
    <w:rsid w:val="00E47CB5"/>
    <w:rPr>
      <w:rFonts w:asciiTheme="majorHAnsi" w:eastAsiaTheme="majorEastAsia" w:hAnsiTheme="majorHAnsi" w:cstheme="majorBidi"/>
      <w:b/>
      <w:color w:val="052B3D" w:themeColor="text1"/>
      <w:sz w:val="44"/>
      <w:szCs w:val="32"/>
    </w:rPr>
  </w:style>
  <w:style w:type="character" w:customStyle="1" w:styleId="Heading2Char">
    <w:name w:val="Heading 2 Char"/>
    <w:basedOn w:val="DefaultParagraphFont"/>
    <w:link w:val="Heading2"/>
    <w:uiPriority w:val="9"/>
    <w:rsid w:val="00E47CB5"/>
    <w:rPr>
      <w:rFonts w:asciiTheme="majorHAnsi" w:eastAsiaTheme="majorEastAsia" w:hAnsiTheme="majorHAnsi" w:cstheme="majorBidi"/>
      <w:b/>
      <w:color w:val="052B3D" w:themeColor="text1"/>
      <w:sz w:val="32"/>
      <w:szCs w:val="26"/>
    </w:rPr>
  </w:style>
  <w:style w:type="character" w:customStyle="1" w:styleId="Heading3Char">
    <w:name w:val="Heading 3 Char"/>
    <w:basedOn w:val="DefaultParagraphFont"/>
    <w:link w:val="Heading3"/>
    <w:uiPriority w:val="9"/>
    <w:rsid w:val="00E47CB5"/>
    <w:rPr>
      <w:rFonts w:asciiTheme="majorHAnsi" w:eastAsiaTheme="majorEastAsia" w:hAnsiTheme="majorHAnsi" w:cstheme="majorBidi"/>
      <w:b/>
      <w:iCs/>
      <w:color w:val="052B3D" w:themeColor="text1"/>
      <w:sz w:val="26"/>
      <w:szCs w:val="32"/>
    </w:rPr>
  </w:style>
  <w:style w:type="paragraph" w:styleId="TOC1">
    <w:name w:val="toc 1"/>
    <w:basedOn w:val="Normal"/>
    <w:next w:val="Normal"/>
    <w:autoRedefine/>
    <w:uiPriority w:val="39"/>
    <w:rsid w:val="00A96C39"/>
    <w:pPr>
      <w:spacing w:before="0" w:after="0"/>
    </w:pPr>
  </w:style>
  <w:style w:type="paragraph" w:styleId="TOC2">
    <w:name w:val="toc 2"/>
    <w:basedOn w:val="Normal"/>
    <w:next w:val="Normal"/>
    <w:autoRedefine/>
    <w:uiPriority w:val="39"/>
    <w:rsid w:val="00A96C39"/>
    <w:pPr>
      <w:tabs>
        <w:tab w:val="right" w:leader="dot" w:pos="9402"/>
      </w:tabs>
      <w:spacing w:before="0" w:after="0"/>
      <w:ind w:left="238"/>
    </w:pPr>
  </w:style>
  <w:style w:type="paragraph" w:styleId="TOC3">
    <w:name w:val="toc 3"/>
    <w:basedOn w:val="Normal"/>
    <w:next w:val="Normal"/>
    <w:autoRedefine/>
    <w:uiPriority w:val="39"/>
    <w:rsid w:val="00A96C39"/>
    <w:pPr>
      <w:spacing w:before="0" w:after="0"/>
      <w:ind w:left="482"/>
    </w:pPr>
  </w:style>
  <w:style w:type="character" w:styleId="Hyperlink">
    <w:name w:val="Hyperlink"/>
    <w:basedOn w:val="DefaultParagraphFont"/>
    <w:uiPriority w:val="99"/>
    <w:rsid w:val="00A96C39"/>
    <w:rPr>
      <w:rFonts w:ascii="Source Sans Pro" w:hAnsi="Source Sans Pro"/>
      <w:color w:val="3C798D" w:themeColor="hyperlink"/>
      <w:u w:val="single"/>
    </w:rPr>
  </w:style>
  <w:style w:type="paragraph" w:styleId="ListBullet">
    <w:name w:val="List Bullet"/>
    <w:basedOn w:val="Normal"/>
    <w:uiPriority w:val="1"/>
    <w:qFormat/>
    <w:rsid w:val="00A96C39"/>
    <w:pPr>
      <w:numPr>
        <w:numId w:val="4"/>
      </w:numPr>
      <w:spacing w:before="80" w:after="80"/>
    </w:pPr>
  </w:style>
  <w:style w:type="paragraph" w:styleId="ListBullet2">
    <w:name w:val="List Bullet 2"/>
    <w:basedOn w:val="ListBullet"/>
    <w:uiPriority w:val="1"/>
    <w:qFormat/>
    <w:rsid w:val="00A96C39"/>
    <w:pPr>
      <w:numPr>
        <w:ilvl w:val="1"/>
      </w:numPr>
    </w:pPr>
  </w:style>
  <w:style w:type="paragraph" w:styleId="ListNumber">
    <w:name w:val="List Number"/>
    <w:basedOn w:val="Normal"/>
    <w:uiPriority w:val="1"/>
    <w:qFormat/>
    <w:rsid w:val="00A96C39"/>
    <w:pPr>
      <w:numPr>
        <w:numId w:val="5"/>
      </w:numPr>
      <w:spacing w:before="80" w:after="80"/>
    </w:pPr>
  </w:style>
  <w:style w:type="paragraph" w:styleId="ListNumber2">
    <w:name w:val="List Number 2"/>
    <w:basedOn w:val="ListNumber"/>
    <w:uiPriority w:val="1"/>
    <w:qFormat/>
    <w:rsid w:val="00A96C39"/>
    <w:pPr>
      <w:numPr>
        <w:ilvl w:val="1"/>
      </w:numPr>
    </w:pPr>
  </w:style>
  <w:style w:type="paragraph" w:styleId="Header">
    <w:name w:val="header"/>
    <w:basedOn w:val="Normal"/>
    <w:link w:val="HeaderChar"/>
    <w:uiPriority w:val="99"/>
    <w:rsid w:val="00A96C39"/>
    <w:pPr>
      <w:tabs>
        <w:tab w:val="center" w:pos="4513"/>
        <w:tab w:val="right" w:pos="9026"/>
      </w:tabs>
      <w:spacing w:before="0" w:line="240" w:lineRule="auto"/>
    </w:pPr>
    <w:rPr>
      <w:color w:val="108FCB" w:themeColor="text1" w:themeTint="A6"/>
    </w:rPr>
  </w:style>
  <w:style w:type="character" w:customStyle="1" w:styleId="HeaderChar">
    <w:name w:val="Header Char"/>
    <w:basedOn w:val="DefaultParagraphFont"/>
    <w:link w:val="Header"/>
    <w:uiPriority w:val="99"/>
    <w:rsid w:val="00A96C39"/>
    <w:rPr>
      <w:rFonts w:asciiTheme="minorHAnsi" w:hAnsiTheme="minorHAnsi"/>
      <w:color w:val="108FCB" w:themeColor="text1" w:themeTint="A6"/>
    </w:rPr>
  </w:style>
  <w:style w:type="paragraph" w:styleId="Footer">
    <w:name w:val="footer"/>
    <w:basedOn w:val="Normal"/>
    <w:link w:val="FooterChar"/>
    <w:uiPriority w:val="99"/>
    <w:rsid w:val="00A96C39"/>
    <w:pPr>
      <w:tabs>
        <w:tab w:val="center" w:pos="4513"/>
        <w:tab w:val="right" w:pos="9026"/>
      </w:tabs>
      <w:spacing w:before="0" w:after="0" w:line="240" w:lineRule="auto"/>
    </w:pPr>
    <w:rPr>
      <w:color w:val="052B3D" w:themeColor="text1"/>
      <w:sz w:val="22"/>
    </w:rPr>
  </w:style>
  <w:style w:type="character" w:customStyle="1" w:styleId="FooterChar">
    <w:name w:val="Footer Char"/>
    <w:basedOn w:val="DefaultParagraphFont"/>
    <w:link w:val="Footer"/>
    <w:uiPriority w:val="99"/>
    <w:rsid w:val="00A96C39"/>
    <w:rPr>
      <w:rFonts w:asciiTheme="minorHAnsi" w:hAnsiTheme="minorHAnsi"/>
      <w:color w:val="052B3D" w:themeColor="text1"/>
      <w:sz w:val="22"/>
    </w:rPr>
  </w:style>
  <w:style w:type="character" w:customStyle="1" w:styleId="Heading4Char">
    <w:name w:val="Heading 4 Char"/>
    <w:basedOn w:val="DefaultParagraphFont"/>
    <w:link w:val="Heading4"/>
    <w:uiPriority w:val="9"/>
    <w:rsid w:val="00A96C39"/>
    <w:rPr>
      <w:rFonts w:asciiTheme="minorHAnsi" w:eastAsiaTheme="majorEastAsia" w:hAnsiTheme="minorHAnsi" w:cstheme="majorBidi"/>
      <w:b/>
      <w:iCs/>
    </w:rPr>
  </w:style>
  <w:style w:type="paragraph" w:customStyle="1" w:styleId="Heading1NotinTOC">
    <w:name w:val="Heading 1 (Not in TOC)"/>
    <w:basedOn w:val="Normal"/>
    <w:next w:val="Normal"/>
    <w:uiPriority w:val="11"/>
    <w:qFormat/>
    <w:rsid w:val="00A96C39"/>
    <w:pPr>
      <w:keepNext/>
    </w:pPr>
    <w:rPr>
      <w:b/>
      <w:color w:val="052B3D" w:themeColor="text1"/>
      <w:sz w:val="44"/>
    </w:rPr>
  </w:style>
  <w:style w:type="table" w:styleId="TableGrid">
    <w:name w:val="Table Grid"/>
    <w:basedOn w:val="TableNormal"/>
    <w:uiPriority w:val="39"/>
    <w:rsid w:val="00A96C3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A96C39"/>
    <w:pPr>
      <w:keepNext/>
      <w:spacing w:before="360" w:after="80" w:line="240" w:lineRule="auto"/>
    </w:pPr>
    <w:rPr>
      <w:b/>
      <w:iCs/>
      <w:sz w:val="22"/>
      <w:szCs w:val="18"/>
    </w:rPr>
  </w:style>
  <w:style w:type="character" w:customStyle="1" w:styleId="ImportantWord">
    <w:name w:val="Important Word"/>
    <w:basedOn w:val="DefaultParagraphFont"/>
    <w:uiPriority w:val="11"/>
    <w:qFormat/>
    <w:rsid w:val="00A96C39"/>
    <w:rPr>
      <w:rFonts w:ascii="Source Sans Pro" w:hAnsi="Source Sans Pro"/>
      <w:bdr w:val="single" w:sz="12" w:space="0" w:color="66BA6E" w:themeColor="accent2"/>
    </w:rPr>
  </w:style>
  <w:style w:type="paragraph" w:customStyle="1" w:styleId="ImportantParagraph">
    <w:name w:val="Important Paragraph"/>
    <w:basedOn w:val="Normal"/>
    <w:uiPriority w:val="11"/>
    <w:qFormat/>
    <w:rsid w:val="00A96C39"/>
    <w:pPr>
      <w:pBdr>
        <w:top w:val="single" w:sz="18" w:space="10" w:color="66BA6E" w:themeColor="accent2"/>
        <w:left w:val="single" w:sz="18" w:space="10" w:color="66BA6E" w:themeColor="accent2"/>
        <w:bottom w:val="single" w:sz="18" w:space="10" w:color="66BA6E" w:themeColor="accent2"/>
        <w:right w:val="single" w:sz="18" w:space="10" w:color="66BA6E" w:themeColor="accent2"/>
      </w:pBdr>
      <w:spacing w:before="240" w:after="240"/>
      <w:ind w:left="227" w:right="227"/>
      <w:contextualSpacing/>
      <w:jc w:val="center"/>
    </w:pPr>
  </w:style>
  <w:style w:type="paragraph" w:customStyle="1" w:styleId="Appendix">
    <w:name w:val="Appendix"/>
    <w:basedOn w:val="Heading1"/>
    <w:next w:val="Normal"/>
    <w:uiPriority w:val="10"/>
    <w:qFormat/>
    <w:rsid w:val="00A96C39"/>
    <w:pPr>
      <w:numPr>
        <w:ilvl w:val="0"/>
        <w:numId w:val="1"/>
      </w:numPr>
    </w:pPr>
  </w:style>
  <w:style w:type="paragraph" w:customStyle="1" w:styleId="Heading2NotinTOC">
    <w:name w:val="Heading 2 (Not in TOC)"/>
    <w:basedOn w:val="Heading1NotinTOC"/>
    <w:next w:val="Normal"/>
    <w:uiPriority w:val="11"/>
    <w:qFormat/>
    <w:rsid w:val="00A96C39"/>
    <w:rPr>
      <w:kern w:val="28"/>
      <w:sz w:val="36"/>
      <w:szCs w:val="56"/>
    </w:rPr>
  </w:style>
  <w:style w:type="paragraph" w:styleId="ListNumber3">
    <w:name w:val="List Number 3"/>
    <w:basedOn w:val="Normal"/>
    <w:uiPriority w:val="1"/>
    <w:qFormat/>
    <w:rsid w:val="00A96C39"/>
    <w:pPr>
      <w:numPr>
        <w:ilvl w:val="2"/>
        <w:numId w:val="5"/>
      </w:numPr>
    </w:pPr>
  </w:style>
  <w:style w:type="paragraph" w:styleId="ListBullet3">
    <w:name w:val="List Bullet 3"/>
    <w:basedOn w:val="ListBullet2"/>
    <w:uiPriority w:val="1"/>
    <w:qFormat/>
    <w:rsid w:val="00A96C39"/>
    <w:pPr>
      <w:numPr>
        <w:ilvl w:val="2"/>
      </w:numPr>
    </w:pPr>
  </w:style>
  <w:style w:type="character" w:customStyle="1" w:styleId="Heading5Char">
    <w:name w:val="Heading 5 Char"/>
    <w:basedOn w:val="DefaultParagraphFont"/>
    <w:link w:val="Heading5"/>
    <w:uiPriority w:val="9"/>
    <w:rsid w:val="00A96C39"/>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A96C39"/>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A96C39"/>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A96C39"/>
    <w:rPr>
      <w:rFonts w:asciiTheme="majorHAnsi" w:eastAsiaTheme="majorEastAsia" w:hAnsiTheme="majorHAnsi" w:cstheme="majorBidi"/>
      <w:color w:val="0A577B" w:themeColor="text1" w:themeTint="D8"/>
      <w:sz w:val="21"/>
      <w:szCs w:val="21"/>
    </w:rPr>
  </w:style>
  <w:style w:type="character" w:customStyle="1" w:styleId="Heading9Char">
    <w:name w:val="Heading 9 Char"/>
    <w:basedOn w:val="DefaultParagraphFont"/>
    <w:link w:val="Heading9"/>
    <w:uiPriority w:val="9"/>
    <w:semiHidden/>
    <w:rsid w:val="00A96C39"/>
    <w:rPr>
      <w:rFonts w:asciiTheme="majorHAnsi" w:eastAsiaTheme="majorEastAsia" w:hAnsiTheme="majorHAnsi" w:cstheme="majorBidi"/>
      <w:i/>
      <w:iCs/>
      <w:color w:val="0A577B" w:themeColor="text1" w:themeTint="D8"/>
      <w:sz w:val="21"/>
      <w:szCs w:val="21"/>
    </w:rPr>
  </w:style>
  <w:style w:type="character" w:styleId="Strong">
    <w:name w:val="Strong"/>
    <w:uiPriority w:val="22"/>
    <w:qFormat/>
    <w:rsid w:val="00A96C39"/>
    <w:rPr>
      <w:b/>
      <w:bCs/>
    </w:rPr>
  </w:style>
  <w:style w:type="character" w:styleId="Emphasis">
    <w:name w:val="Emphasis"/>
    <w:uiPriority w:val="20"/>
    <w:qFormat/>
    <w:rsid w:val="00A96C39"/>
    <w:rPr>
      <w:i/>
      <w:iCs/>
    </w:rPr>
  </w:style>
  <w:style w:type="paragraph" w:styleId="Quote">
    <w:name w:val="Quote"/>
    <w:basedOn w:val="Normal"/>
    <w:next w:val="Normal"/>
    <w:link w:val="QuoteChar"/>
    <w:uiPriority w:val="29"/>
    <w:qFormat/>
    <w:rsid w:val="00A96C39"/>
    <w:pPr>
      <w:spacing w:before="200" w:after="160"/>
      <w:ind w:left="864" w:right="864"/>
      <w:jc w:val="center"/>
    </w:pPr>
    <w:rPr>
      <w:i/>
      <w:iCs/>
      <w:color w:val="0D73A3" w:themeColor="text1" w:themeTint="BF"/>
    </w:rPr>
  </w:style>
  <w:style w:type="character" w:customStyle="1" w:styleId="QuoteChar">
    <w:name w:val="Quote Char"/>
    <w:basedOn w:val="DefaultParagraphFont"/>
    <w:link w:val="Quote"/>
    <w:uiPriority w:val="29"/>
    <w:rsid w:val="00A96C39"/>
    <w:rPr>
      <w:rFonts w:asciiTheme="minorHAnsi" w:hAnsiTheme="minorHAnsi"/>
      <w:i/>
      <w:iCs/>
      <w:color w:val="0D73A3" w:themeColor="text1" w:themeTint="BF"/>
    </w:rPr>
  </w:style>
  <w:style w:type="paragraph" w:styleId="IntenseQuote">
    <w:name w:val="Intense Quote"/>
    <w:basedOn w:val="Normal"/>
    <w:next w:val="Normal"/>
    <w:link w:val="IntenseQuoteChar"/>
    <w:uiPriority w:val="30"/>
    <w:qFormat/>
    <w:rsid w:val="00A96C39"/>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A96C39"/>
    <w:rPr>
      <w:rFonts w:asciiTheme="minorHAnsi" w:hAnsiTheme="minorHAnsi"/>
      <w:i/>
      <w:iCs/>
      <w:color w:val="156082" w:themeColor="accent1"/>
    </w:rPr>
  </w:style>
  <w:style w:type="character" w:styleId="SubtleEmphasis">
    <w:name w:val="Subtle Emphasis"/>
    <w:uiPriority w:val="19"/>
    <w:qFormat/>
    <w:rsid w:val="00A96C39"/>
    <w:rPr>
      <w:i/>
      <w:iCs/>
      <w:color w:val="0D73A3" w:themeColor="text1" w:themeTint="BF"/>
    </w:rPr>
  </w:style>
  <w:style w:type="character" w:styleId="IntenseEmphasis">
    <w:name w:val="Intense Emphasis"/>
    <w:uiPriority w:val="21"/>
    <w:qFormat/>
    <w:rsid w:val="00A96C39"/>
    <w:rPr>
      <w:i/>
      <w:iCs/>
      <w:color w:val="156082" w:themeColor="accent1"/>
    </w:rPr>
  </w:style>
  <w:style w:type="character" w:styleId="SubtleReference">
    <w:name w:val="Subtle Reference"/>
    <w:uiPriority w:val="31"/>
    <w:qFormat/>
    <w:rsid w:val="00A96C39"/>
    <w:rPr>
      <w:smallCaps/>
      <w:color w:val="1190CD" w:themeColor="text1" w:themeTint="A5"/>
    </w:rPr>
  </w:style>
  <w:style w:type="character" w:styleId="IntenseReference">
    <w:name w:val="Intense Reference"/>
    <w:uiPriority w:val="32"/>
    <w:qFormat/>
    <w:rsid w:val="00A96C39"/>
    <w:rPr>
      <w:b/>
      <w:bCs/>
      <w:smallCaps/>
      <w:color w:val="156082" w:themeColor="accent1"/>
      <w:spacing w:val="5"/>
    </w:rPr>
  </w:style>
  <w:style w:type="character" w:styleId="BookTitle">
    <w:name w:val="Book Title"/>
    <w:uiPriority w:val="33"/>
    <w:qFormat/>
    <w:rsid w:val="00A96C39"/>
    <w:rPr>
      <w:b/>
      <w:bCs/>
      <w:i/>
      <w:iCs/>
      <w:spacing w:val="5"/>
    </w:rPr>
  </w:style>
  <w:style w:type="paragraph" w:styleId="TOCHeading">
    <w:name w:val="TOC Heading"/>
    <w:basedOn w:val="Heading1NotinTOC"/>
    <w:next w:val="Normal"/>
    <w:uiPriority w:val="39"/>
    <w:qFormat/>
    <w:rsid w:val="00A96C39"/>
    <w:pPr>
      <w:pageBreakBefore/>
    </w:pPr>
  </w:style>
  <w:style w:type="table" w:styleId="TableGridLight">
    <w:name w:val="Grid Table Light"/>
    <w:basedOn w:val="TableNormal"/>
    <w:uiPriority w:val="40"/>
    <w:rsid w:val="00A96C3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rsid w:val="00A96C39"/>
    <w:pPr>
      <w:spacing w:before="0" w:after="0" w:line="240" w:lineRule="auto"/>
    </w:pPr>
    <w:rPr>
      <w:rFonts w:eastAsiaTheme="minorEastAsia"/>
      <w:sz w:val="20"/>
      <w:szCs w:val="20"/>
      <w:lang w:val="en-US"/>
    </w:rPr>
  </w:style>
  <w:style w:type="character" w:customStyle="1" w:styleId="FootnoteTextChar">
    <w:name w:val="Footnote Text Char"/>
    <w:basedOn w:val="DefaultParagraphFont"/>
    <w:link w:val="FootnoteText"/>
    <w:uiPriority w:val="99"/>
    <w:rsid w:val="00A96C39"/>
    <w:rPr>
      <w:rFonts w:asciiTheme="minorHAnsi" w:eastAsiaTheme="minorEastAsia" w:hAnsiTheme="minorHAnsi"/>
      <w:sz w:val="20"/>
      <w:szCs w:val="20"/>
      <w:lang w:val="en-US"/>
    </w:rPr>
  </w:style>
  <w:style w:type="table" w:styleId="MediumShading2-Accent5">
    <w:name w:val="Medium Shading 2 Accent 5"/>
    <w:basedOn w:val="TableNormal"/>
    <w:uiPriority w:val="64"/>
    <w:rsid w:val="00A96C39"/>
    <w:pPr>
      <w:spacing w:before="0" w:after="0" w:line="240" w:lineRule="auto"/>
    </w:pPr>
    <w:rPr>
      <w:rFonts w:asciiTheme="minorHAnsi" w:eastAsiaTheme="minorEastAsia" w:hAnsiTheme="minorHAnsi" w:cstheme="minorBidi"/>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Heading1Numbered">
    <w:name w:val="Heading 1 (Numbered)"/>
    <w:basedOn w:val="Heading1"/>
    <w:next w:val="Normal"/>
    <w:uiPriority w:val="10"/>
    <w:qFormat/>
    <w:rsid w:val="00A96C39"/>
    <w:pPr>
      <w:numPr>
        <w:ilvl w:val="0"/>
        <w:numId w:val="3"/>
      </w:numPr>
    </w:pPr>
  </w:style>
  <w:style w:type="paragraph" w:customStyle="1" w:styleId="Heading2Numbered">
    <w:name w:val="Heading 2 (Numbered)"/>
    <w:basedOn w:val="Heading2"/>
    <w:next w:val="Normal"/>
    <w:uiPriority w:val="10"/>
    <w:qFormat/>
    <w:rsid w:val="00A96C39"/>
    <w:pPr>
      <w:numPr>
        <w:ilvl w:val="1"/>
        <w:numId w:val="3"/>
      </w:numPr>
    </w:pPr>
  </w:style>
  <w:style w:type="paragraph" w:customStyle="1" w:styleId="Heading3Numbered">
    <w:name w:val="Heading 3 (Numbered)"/>
    <w:basedOn w:val="Heading3"/>
    <w:next w:val="Normal"/>
    <w:uiPriority w:val="10"/>
    <w:qFormat/>
    <w:rsid w:val="00A96C39"/>
    <w:pPr>
      <w:numPr>
        <w:ilvl w:val="2"/>
        <w:numId w:val="3"/>
      </w:numPr>
    </w:pPr>
  </w:style>
  <w:style w:type="paragraph" w:customStyle="1" w:styleId="Heading4Numbered">
    <w:name w:val="Heading 4 (Numbered)"/>
    <w:basedOn w:val="Heading4"/>
    <w:next w:val="Normal"/>
    <w:uiPriority w:val="10"/>
    <w:qFormat/>
    <w:rsid w:val="00A96C39"/>
    <w:pPr>
      <w:numPr>
        <w:ilvl w:val="3"/>
        <w:numId w:val="3"/>
      </w:numPr>
    </w:pPr>
  </w:style>
  <w:style w:type="paragraph" w:styleId="ListParagraph">
    <w:name w:val="List Paragraph"/>
    <w:basedOn w:val="Normal"/>
    <w:uiPriority w:val="34"/>
    <w:rsid w:val="00A96C39"/>
    <w:pPr>
      <w:ind w:left="720"/>
      <w:contextualSpacing/>
    </w:pPr>
  </w:style>
  <w:style w:type="character" w:customStyle="1" w:styleId="Educationlink">
    <w:name w:val="Education link"/>
    <w:basedOn w:val="DefaultParagraphFont"/>
    <w:uiPriority w:val="1"/>
    <w:semiHidden/>
    <w:qFormat/>
    <w:rsid w:val="00A96C39"/>
    <w:rPr>
      <w:rFonts w:ascii="Tenorite" w:hAnsi="Tenorite"/>
      <w:b/>
      <w:i/>
      <w:color w:val="4C1F41"/>
      <w:sz w:val="26"/>
    </w:rPr>
  </w:style>
  <w:style w:type="paragraph" w:styleId="TOC4">
    <w:name w:val="toc 4"/>
    <w:basedOn w:val="Normal"/>
    <w:next w:val="Normal"/>
    <w:autoRedefine/>
    <w:uiPriority w:val="39"/>
    <w:semiHidden/>
    <w:rsid w:val="00A96C39"/>
    <w:pPr>
      <w:spacing w:after="100"/>
      <w:ind w:left="720"/>
    </w:pPr>
  </w:style>
  <w:style w:type="paragraph" w:customStyle="1" w:styleId="Tablebullet">
    <w:name w:val="Table bullet"/>
    <w:basedOn w:val="Normal"/>
    <w:uiPriority w:val="3"/>
    <w:qFormat/>
    <w:rsid w:val="00A96C39"/>
    <w:pPr>
      <w:numPr>
        <w:numId w:val="6"/>
      </w:numPr>
      <w:spacing w:before="40" w:after="40"/>
    </w:pPr>
    <w:rPr>
      <w:rFonts w:ascii="Source Sans Pro" w:hAnsi="Source Sans Pro"/>
      <w:noProof/>
      <w:sz w:val="22"/>
      <w:lang w:eastAsia="en-NZ"/>
    </w:rPr>
  </w:style>
  <w:style w:type="paragraph" w:customStyle="1" w:styleId="Tablebullet2">
    <w:name w:val="Table bullet 2"/>
    <w:basedOn w:val="Tablebullet"/>
    <w:uiPriority w:val="3"/>
    <w:qFormat/>
    <w:rsid w:val="00A96C39"/>
    <w:pPr>
      <w:numPr>
        <w:ilvl w:val="1"/>
      </w:numPr>
    </w:pPr>
  </w:style>
  <w:style w:type="paragraph" w:customStyle="1" w:styleId="Tablenumber">
    <w:name w:val="Table number"/>
    <w:basedOn w:val="Tablebullet"/>
    <w:uiPriority w:val="3"/>
    <w:qFormat/>
    <w:rsid w:val="00A96C39"/>
    <w:pPr>
      <w:numPr>
        <w:numId w:val="7"/>
      </w:numPr>
    </w:pPr>
  </w:style>
  <w:style w:type="paragraph" w:customStyle="1" w:styleId="Tablenumber2">
    <w:name w:val="Table number 2"/>
    <w:basedOn w:val="Tablenumber"/>
    <w:uiPriority w:val="3"/>
    <w:qFormat/>
    <w:rsid w:val="00A96C39"/>
    <w:pPr>
      <w:numPr>
        <w:ilvl w:val="1"/>
      </w:numPr>
    </w:pPr>
  </w:style>
  <w:style w:type="paragraph" w:customStyle="1" w:styleId="Table">
    <w:name w:val="Table"/>
    <w:basedOn w:val="Normal"/>
    <w:uiPriority w:val="3"/>
    <w:qFormat/>
    <w:rsid w:val="00A96C39"/>
    <w:pPr>
      <w:spacing w:before="40" w:after="40"/>
    </w:pPr>
    <w:rPr>
      <w:sz w:val="22"/>
    </w:rPr>
  </w:style>
  <w:style w:type="paragraph" w:customStyle="1" w:styleId="BackCover">
    <w:name w:val="Back Cover"/>
    <w:basedOn w:val="Normal"/>
    <w:semiHidden/>
    <w:qFormat/>
    <w:rsid w:val="00A96C39"/>
    <w:pPr>
      <w:pBdr>
        <w:bottom w:val="single" w:sz="18" w:space="5" w:color="66BA6E" w:themeColor="accent2"/>
      </w:pBdr>
      <w:spacing w:before="0" w:after="0"/>
      <w:ind w:left="2552" w:right="2393"/>
    </w:pPr>
    <w:rPr>
      <w:b/>
      <w:bCs/>
      <w:i/>
      <w:iCs/>
      <w:color w:val="FFFFFF" w:themeColor="background1"/>
      <w:sz w:val="34"/>
      <w:szCs w:val="44"/>
    </w:rPr>
  </w:style>
  <w:style w:type="table" w:customStyle="1" w:styleId="NZSPADefault">
    <w:name w:val="NZSPA Default"/>
    <w:basedOn w:val="MainNZSPA"/>
    <w:uiPriority w:val="99"/>
    <w:rsid w:val="00E47CB5"/>
    <w:pPr>
      <w:spacing w:before="0" w:after="0" w:line="240" w:lineRule="auto"/>
    </w:pPr>
    <w:tblPr/>
    <w:tblStylePr w:type="firstRow">
      <w:pPr>
        <w:wordWrap/>
        <w:spacing w:beforeLines="0" w:before="100" w:beforeAutospacing="0" w:afterLines="0" w:after="40" w:afterAutospacing="0" w:line="276" w:lineRule="auto"/>
        <w:contextualSpacing w:val="0"/>
        <w:mirrorIndents/>
      </w:pPr>
      <w:rPr>
        <w:b/>
        <w:color w:val="052B3D" w:themeColor="text1"/>
      </w:rPr>
      <w:tblPr/>
      <w:trPr>
        <w:tblHeader/>
      </w:trPr>
      <w:tcPr>
        <w:tcBorders>
          <w:top w:val="single" w:sz="24" w:space="0" w:color="052B3D" w:themeColor="text1"/>
          <w:left w:val="nil"/>
          <w:bottom w:val="nil"/>
          <w:right w:val="nil"/>
          <w:insideH w:val="nil"/>
          <w:insideV w:val="single" w:sz="4" w:space="0" w:color="756F82" w:themeColor="accent3"/>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customStyle="1" w:styleId="MainNZSPA">
    <w:name w:val="Main NZSPA"/>
    <w:basedOn w:val="TableNormal"/>
    <w:uiPriority w:val="99"/>
    <w:rsid w:val="00A96C39"/>
    <w:pPr>
      <w:spacing w:before="40" w:after="40"/>
    </w:pPr>
    <w:rPr>
      <w:sz w:val="22"/>
    </w:rPr>
    <w:tblPr>
      <w:tblBorders>
        <w:top w:val="single" w:sz="12" w:space="0" w:color="052B3D" w:themeColor="text1"/>
        <w:bottom w:val="single" w:sz="8" w:space="0" w:color="66BA6E" w:themeColor="accent2"/>
        <w:insideH w:val="single" w:sz="8" w:space="0" w:color="B7EEBE" w:themeColor="accent4"/>
        <w:insideV w:val="single" w:sz="8" w:space="0" w:color="B7EEBE" w:themeColor="accent4"/>
      </w:tblBorders>
    </w:tblPr>
    <w:trPr>
      <w:cantSplit/>
    </w:trPr>
    <w:tblStylePr w:type="firstRow">
      <w:pPr>
        <w:wordWrap/>
        <w:spacing w:beforeLines="0" w:before="100" w:beforeAutospacing="0" w:afterLines="0" w:after="40" w:afterAutospacing="0" w:line="276" w:lineRule="auto"/>
        <w:contextualSpacing w:val="0"/>
        <w:mirrorIndents/>
      </w:pPr>
      <w:rPr>
        <w:b/>
        <w:color w:val="052B3D" w:themeColor="text1"/>
      </w:rPr>
      <w:tblPr/>
      <w:tcPr>
        <w:tcBorders>
          <w:top w:val="single" w:sz="24" w:space="0" w:color="052B3D" w:themeColor="text1"/>
          <w:left w:val="nil"/>
          <w:bottom w:val="nil"/>
          <w:right w:val="nil"/>
          <w:insideH w:val="nil"/>
          <w:insideV w:val="single" w:sz="4" w:space="0" w:color="756F82" w:themeColor="accent3"/>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customStyle="1" w:styleId="SideheadingsNZSPA">
    <w:name w:val="Side headings NZSPA"/>
    <w:basedOn w:val="TableNormal"/>
    <w:uiPriority w:val="99"/>
    <w:rsid w:val="00A96C39"/>
    <w:pPr>
      <w:spacing w:before="40" w:after="40"/>
    </w:pPr>
    <w:tblPr>
      <w:tblBorders>
        <w:top w:val="single" w:sz="8" w:space="0" w:color="052B3D" w:themeColor="text1"/>
        <w:bottom w:val="single" w:sz="6" w:space="0" w:color="66BA6E" w:themeColor="accent2"/>
        <w:insideH w:val="single" w:sz="6" w:space="0" w:color="E2F8E6" w:themeColor="background2"/>
        <w:insideV w:val="single" w:sz="6" w:space="0" w:color="E2F8E6" w:themeColor="background2"/>
      </w:tblBorders>
    </w:tblPr>
    <w:trPr>
      <w:cantSplit/>
    </w:trPr>
    <w:tblStylePr w:type="firstRow">
      <w:tblPr/>
      <w:tcPr>
        <w:tcBorders>
          <w:top w:val="single" w:sz="24" w:space="0" w:color="052B3D" w:themeColor="text1"/>
          <w:left w:val="nil"/>
          <w:bottom w:val="nil"/>
          <w:right w:val="nil"/>
          <w:insideH w:val="nil"/>
          <w:insideV w:val="nil"/>
          <w:tl2br w:val="nil"/>
          <w:tr2bl w:val="nil"/>
        </w:tcBorders>
      </w:tcPr>
    </w:tblStylePr>
    <w:tblStylePr w:type="firstCol">
      <w:tblPr/>
      <w:tcPr>
        <w:shd w:val="clear" w:color="auto" w:fill="B7EEBE" w:themeFill="accent4"/>
      </w:tcPr>
    </w:tblStylePr>
  </w:style>
  <w:style w:type="paragraph" w:customStyle="1" w:styleId="HeadingMinor">
    <w:name w:val="Heading Minor"/>
    <w:basedOn w:val="Normal"/>
    <w:next w:val="BodyText"/>
    <w:rsid w:val="00A96C39"/>
    <w:pPr>
      <w:tabs>
        <w:tab w:val="left" w:pos="567"/>
      </w:tabs>
      <w:suppressAutoHyphens/>
      <w:spacing w:before="0" w:after="240" w:line="260" w:lineRule="atLeast"/>
    </w:pPr>
    <w:rPr>
      <w:rFonts w:ascii="Arial" w:eastAsia="Times New Roman" w:hAnsi="Arial"/>
      <w:sz w:val="20"/>
      <w:szCs w:val="20"/>
      <w:lang w:val="en-GB"/>
    </w:rPr>
  </w:style>
  <w:style w:type="paragraph" w:styleId="BodyText">
    <w:name w:val="Body Text"/>
    <w:basedOn w:val="Normal"/>
    <w:link w:val="BodyTextChar"/>
    <w:uiPriority w:val="99"/>
    <w:unhideWhenUsed/>
    <w:rsid w:val="00A96C39"/>
    <w:pPr>
      <w:suppressAutoHyphens/>
      <w:spacing w:before="0" w:line="260" w:lineRule="atLeast"/>
      <w:ind w:left="680"/>
    </w:pPr>
    <w:rPr>
      <w:rFonts w:ascii="Arial" w:eastAsia="Times New Roman" w:hAnsi="Arial"/>
      <w:sz w:val="20"/>
      <w:szCs w:val="20"/>
      <w:lang w:val="en-GB"/>
    </w:rPr>
  </w:style>
  <w:style w:type="character" w:customStyle="1" w:styleId="BodyTextChar">
    <w:name w:val="Body Text Char"/>
    <w:basedOn w:val="DefaultParagraphFont"/>
    <w:link w:val="BodyText"/>
    <w:uiPriority w:val="99"/>
    <w:rsid w:val="00A96C39"/>
    <w:rPr>
      <w:rFonts w:eastAsia="Times New Roman"/>
      <w:sz w:val="20"/>
      <w:szCs w:val="20"/>
      <w:lang w:val="en-GB"/>
    </w:rPr>
  </w:style>
  <w:style w:type="paragraph" w:styleId="PlainText">
    <w:name w:val="Plain Text"/>
    <w:basedOn w:val="Normal"/>
    <w:link w:val="PlainTextChar"/>
    <w:unhideWhenUsed/>
    <w:rsid w:val="00A96C39"/>
    <w:pPr>
      <w:spacing w:line="280" w:lineRule="atLeast"/>
      <w:ind w:left="709"/>
      <w:jc w:val="both"/>
    </w:pPr>
    <w:rPr>
      <w:rFonts w:ascii="Arial" w:eastAsia="Calibri" w:hAnsi="Arial" w:cs="Arial"/>
      <w:sz w:val="20"/>
      <w:szCs w:val="20"/>
      <w:lang w:val="en-US"/>
    </w:rPr>
  </w:style>
  <w:style w:type="character" w:customStyle="1" w:styleId="PlainTextChar">
    <w:name w:val="Plain Text Char"/>
    <w:basedOn w:val="DefaultParagraphFont"/>
    <w:link w:val="PlainText"/>
    <w:rsid w:val="00A96C39"/>
    <w:rPr>
      <w:rFonts w:eastAsia="Calibri" w:cs="Arial"/>
      <w:sz w:val="20"/>
      <w:szCs w:val="20"/>
      <w:lang w:val="en-US"/>
    </w:rPr>
  </w:style>
  <w:style w:type="paragraph" w:customStyle="1" w:styleId="Heading2-nonumbers">
    <w:name w:val="Heading 2 - no numbers"/>
    <w:basedOn w:val="Heading2"/>
    <w:next w:val="BodyText"/>
    <w:qFormat/>
    <w:rsid w:val="00A96C39"/>
    <w:pPr>
      <w:keepLines w:val="0"/>
      <w:numPr>
        <w:ilvl w:val="0"/>
        <w:numId w:val="0"/>
      </w:numPr>
      <w:tabs>
        <w:tab w:val="left" w:pos="567"/>
      </w:tabs>
      <w:spacing w:before="120" w:after="60" w:line="240" w:lineRule="auto"/>
    </w:pPr>
    <w:rPr>
      <w:rFonts w:ascii="Arial" w:eastAsia="Times New Roman" w:hAnsi="Arial" w:cs="Times New Roman"/>
      <w:color w:val="000000"/>
      <w:kern w:val="28"/>
      <w:sz w:val="28"/>
      <w:szCs w:val="20"/>
    </w:rPr>
  </w:style>
  <w:style w:type="paragraph" w:styleId="BalloonText">
    <w:name w:val="Balloon Text"/>
    <w:basedOn w:val="Normal"/>
    <w:link w:val="BalloonTextChar"/>
    <w:uiPriority w:val="99"/>
    <w:semiHidden/>
    <w:unhideWhenUsed/>
    <w:rsid w:val="00A96C39"/>
    <w:pPr>
      <w:suppressAutoHyphens/>
      <w:spacing w:before="0" w:after="0" w:line="240" w:lineRule="auto"/>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A96C39"/>
    <w:rPr>
      <w:rFonts w:ascii="Tahoma" w:eastAsia="Times New Roman" w:hAnsi="Tahoma" w:cs="Tahoma"/>
      <w:sz w:val="16"/>
      <w:szCs w:val="16"/>
      <w:lang w:val="en-GB"/>
    </w:rPr>
  </w:style>
  <w:style w:type="paragraph" w:customStyle="1" w:styleId="TableText">
    <w:name w:val="Table Text"/>
    <w:basedOn w:val="BodyText"/>
    <w:qFormat/>
    <w:rsid w:val="00A96C39"/>
    <w:pPr>
      <w:spacing w:before="60" w:after="60"/>
      <w:ind w:left="284"/>
    </w:pPr>
    <w:rPr>
      <w:kern w:val="28"/>
    </w:rPr>
  </w:style>
  <w:style w:type="paragraph" w:customStyle="1" w:styleId="TableHeading">
    <w:name w:val="Table Heading"/>
    <w:basedOn w:val="TableText"/>
    <w:next w:val="TableText"/>
    <w:qFormat/>
    <w:rsid w:val="00A96C39"/>
    <w:pPr>
      <w:keepNext/>
      <w:keepLines/>
      <w:tabs>
        <w:tab w:val="left" w:pos="425"/>
      </w:tabs>
      <w:ind w:left="142"/>
    </w:pPr>
    <w:rPr>
      <w:b/>
      <w:sz w:val="28"/>
      <w:szCs w:val="28"/>
    </w:rPr>
  </w:style>
  <w:style w:type="character" w:styleId="FootnoteReference">
    <w:name w:val="footnote reference"/>
    <w:rsid w:val="00A96C39"/>
    <w:rPr>
      <w:rFonts w:ascii="Times New Roman" w:hAnsi="Times New Roman"/>
      <w:sz w:val="18"/>
      <w:vertAlign w:val="superscript"/>
    </w:rPr>
  </w:style>
  <w:style w:type="paragraph" w:customStyle="1" w:styleId="CoverHeading2">
    <w:name w:val="Cover Heading 2"/>
    <w:basedOn w:val="Normal"/>
    <w:rsid w:val="00A96C39"/>
    <w:pPr>
      <w:keepNext/>
      <w:keepLines/>
      <w:tabs>
        <w:tab w:val="left" w:pos="357"/>
      </w:tabs>
      <w:spacing w:before="240" w:after="240" w:line="240" w:lineRule="auto"/>
    </w:pPr>
    <w:rPr>
      <w:rFonts w:ascii="Arial" w:eastAsia="Times New Roman" w:hAnsi="Arial"/>
      <w:color w:val="013799"/>
      <w:kern w:val="28"/>
      <w:szCs w:val="20"/>
      <w:lang w:val="en-GB"/>
    </w:rPr>
  </w:style>
  <w:style w:type="paragraph" w:customStyle="1" w:styleId="bullet">
    <w:name w:val="bullet"/>
    <w:basedOn w:val="Normal"/>
    <w:rsid w:val="00A96C39"/>
    <w:pPr>
      <w:spacing w:before="0" w:line="280" w:lineRule="atLeast"/>
      <w:ind w:left="284" w:hanging="284"/>
    </w:pPr>
    <w:rPr>
      <w:rFonts w:ascii="Arial" w:eastAsia="Calibri" w:hAnsi="Arial" w:cs="Arial"/>
      <w:sz w:val="20"/>
      <w:szCs w:val="20"/>
      <w:lang w:val="en-US"/>
    </w:rPr>
  </w:style>
  <w:style w:type="paragraph" w:customStyle="1" w:styleId="CoverMainHeading">
    <w:name w:val="Cover Main Heading"/>
    <w:basedOn w:val="Normal"/>
    <w:rsid w:val="00A96C39"/>
    <w:pPr>
      <w:keepNext/>
      <w:keepLines/>
      <w:spacing w:before="0" w:after="60" w:line="240" w:lineRule="auto"/>
    </w:pPr>
    <w:rPr>
      <w:rFonts w:ascii="Arial" w:eastAsia="Times New Roman" w:hAnsi="Arial"/>
      <w:color w:val="013799"/>
      <w:kern w:val="28"/>
      <w:sz w:val="40"/>
      <w:szCs w:val="20"/>
      <w:lang w:val="en-GB"/>
    </w:rPr>
  </w:style>
  <w:style w:type="paragraph" w:styleId="TOC5">
    <w:name w:val="toc 5"/>
    <w:basedOn w:val="Normal"/>
    <w:next w:val="Normal"/>
    <w:autoRedefine/>
    <w:uiPriority w:val="39"/>
    <w:semiHidden/>
    <w:unhideWhenUsed/>
    <w:rsid w:val="00A96C39"/>
    <w:pPr>
      <w:suppressAutoHyphens/>
      <w:spacing w:before="0" w:after="100" w:line="260" w:lineRule="atLeast"/>
      <w:ind w:left="800"/>
    </w:pPr>
    <w:rPr>
      <w:rFonts w:ascii="Arial" w:eastAsia="Times New Roman" w:hAnsi="Arial"/>
      <w:sz w:val="20"/>
      <w:szCs w:val="20"/>
      <w:lang w:val="en-GB"/>
    </w:rPr>
  </w:style>
  <w:style w:type="paragraph" w:customStyle="1" w:styleId="Heading1-nonumbers">
    <w:name w:val="Heading 1 - no numbers"/>
    <w:basedOn w:val="Heading1"/>
    <w:next w:val="BodyText"/>
    <w:qFormat/>
    <w:rsid w:val="00A96C39"/>
    <w:pPr>
      <w:numPr>
        <w:ilvl w:val="0"/>
        <w:numId w:val="0"/>
      </w:numPr>
      <w:pBdr>
        <w:bottom w:val="single" w:sz="4" w:space="6" w:color="auto"/>
      </w:pBdr>
      <w:suppressAutoHyphens/>
      <w:spacing w:before="120" w:after="240" w:line="240" w:lineRule="auto"/>
    </w:pPr>
    <w:rPr>
      <w:rFonts w:ascii="Arial" w:eastAsia="Times New Roman" w:hAnsi="Arial" w:cs="Arial"/>
      <w:color w:val="000000"/>
      <w:spacing w:val="5"/>
      <w:kern w:val="28"/>
      <w:sz w:val="40"/>
      <w:szCs w:val="20"/>
      <w:lang w:val="en-GB"/>
    </w:rPr>
  </w:style>
  <w:style w:type="character" w:styleId="PlaceholderText">
    <w:name w:val="Placeholder Text"/>
    <w:basedOn w:val="DefaultParagraphFont"/>
    <w:uiPriority w:val="99"/>
    <w:semiHidden/>
    <w:rsid w:val="00A96C39"/>
    <w:rPr>
      <w:color w:val="808080"/>
    </w:rPr>
  </w:style>
  <w:style w:type="paragraph" w:customStyle="1" w:styleId="Geotechdescription">
    <w:name w:val="Geotech description"/>
    <w:basedOn w:val="BodyText"/>
    <w:rsid w:val="00A96C39"/>
    <w:pPr>
      <w:spacing w:after="60" w:line="240" w:lineRule="auto"/>
    </w:pPr>
    <w:rPr>
      <w:b/>
      <w:sz w:val="16"/>
    </w:rPr>
  </w:style>
  <w:style w:type="paragraph" w:customStyle="1" w:styleId="TableHeading2">
    <w:name w:val="Table Heading 2"/>
    <w:basedOn w:val="TableText"/>
    <w:rsid w:val="00A96C39"/>
    <w:pPr>
      <w:ind w:left="142"/>
    </w:pPr>
    <w:rPr>
      <w:b/>
      <w:sz w:val="24"/>
      <w:szCs w:val="24"/>
      <w:u w:val="single"/>
    </w:rPr>
  </w:style>
  <w:style w:type="character" w:styleId="CommentReference">
    <w:name w:val="annotation reference"/>
    <w:basedOn w:val="DefaultParagraphFont"/>
    <w:uiPriority w:val="99"/>
    <w:semiHidden/>
    <w:unhideWhenUsed/>
    <w:rsid w:val="00A96C39"/>
    <w:rPr>
      <w:sz w:val="16"/>
      <w:szCs w:val="16"/>
    </w:rPr>
  </w:style>
  <w:style w:type="paragraph" w:styleId="CommentText">
    <w:name w:val="annotation text"/>
    <w:basedOn w:val="Normal"/>
    <w:link w:val="CommentTextChar"/>
    <w:uiPriority w:val="99"/>
    <w:unhideWhenUsed/>
    <w:rsid w:val="00A96C39"/>
    <w:pPr>
      <w:suppressAutoHyphens/>
      <w:spacing w:before="0" w:after="240" w:line="240" w:lineRule="auto"/>
    </w:pPr>
    <w:rPr>
      <w:rFonts w:ascii="Arial" w:eastAsia="Times New Roman" w:hAnsi="Arial"/>
      <w:sz w:val="20"/>
      <w:szCs w:val="20"/>
      <w:lang w:val="en-GB"/>
    </w:rPr>
  </w:style>
  <w:style w:type="character" w:customStyle="1" w:styleId="CommentTextChar">
    <w:name w:val="Comment Text Char"/>
    <w:basedOn w:val="DefaultParagraphFont"/>
    <w:link w:val="CommentText"/>
    <w:uiPriority w:val="99"/>
    <w:rsid w:val="00A96C39"/>
    <w:rPr>
      <w:rFonts w:eastAsia="Times New Roman"/>
      <w:sz w:val="20"/>
      <w:szCs w:val="20"/>
      <w:lang w:val="en-GB"/>
    </w:rPr>
  </w:style>
  <w:style w:type="paragraph" w:customStyle="1" w:styleId="ExecText">
    <w:name w:val="Exec Text"/>
    <w:basedOn w:val="PlainText"/>
    <w:rsid w:val="00A96C39"/>
    <w:pPr>
      <w:ind w:left="0"/>
    </w:pPr>
  </w:style>
  <w:style w:type="paragraph" w:styleId="CommentSubject">
    <w:name w:val="annotation subject"/>
    <w:basedOn w:val="CommentText"/>
    <w:next w:val="CommentText"/>
    <w:link w:val="CommentSubjectChar"/>
    <w:uiPriority w:val="99"/>
    <w:semiHidden/>
    <w:unhideWhenUsed/>
    <w:rsid w:val="00A96C39"/>
    <w:rPr>
      <w:b/>
      <w:bCs/>
    </w:rPr>
  </w:style>
  <w:style w:type="character" w:customStyle="1" w:styleId="CommentSubjectChar">
    <w:name w:val="Comment Subject Char"/>
    <w:basedOn w:val="CommentTextChar"/>
    <w:link w:val="CommentSubject"/>
    <w:uiPriority w:val="99"/>
    <w:semiHidden/>
    <w:rsid w:val="00A96C39"/>
    <w:rPr>
      <w:rFonts w:eastAsia="Times New Roman"/>
      <w:b/>
      <w:bCs/>
      <w:sz w:val="20"/>
      <w:szCs w:val="20"/>
      <w:lang w:val="en-GB"/>
    </w:rPr>
  </w:style>
  <w:style w:type="paragraph" w:customStyle="1" w:styleId="BodyText1">
    <w:name w:val="Body Text 1"/>
    <w:basedOn w:val="Normal"/>
    <w:link w:val="BodyText1Char"/>
    <w:qFormat/>
    <w:rsid w:val="00A96C39"/>
    <w:pPr>
      <w:spacing w:before="0" w:after="0" w:line="240" w:lineRule="auto"/>
      <w:jc w:val="both"/>
    </w:pPr>
    <w:rPr>
      <w:rFonts w:ascii="Arial" w:hAnsi="Arial" w:cs="Arial"/>
      <w:sz w:val="20"/>
      <w:szCs w:val="20"/>
      <w:lang w:val="en-GB"/>
    </w:rPr>
  </w:style>
  <w:style w:type="character" w:customStyle="1" w:styleId="BodyText1Char">
    <w:name w:val="Body Text 1 Char"/>
    <w:basedOn w:val="DefaultParagraphFont"/>
    <w:link w:val="BodyText1"/>
    <w:rsid w:val="00A96C39"/>
    <w:rPr>
      <w:rFonts w:cs="Arial"/>
      <w:sz w:val="20"/>
      <w:szCs w:val="20"/>
      <w:lang w:val="en-GB"/>
    </w:rPr>
  </w:style>
  <w:style w:type="table" w:customStyle="1" w:styleId="GridTable1Light1">
    <w:name w:val="Grid Table 1 Light1"/>
    <w:basedOn w:val="TableNormal"/>
    <w:uiPriority w:val="46"/>
    <w:rsid w:val="00A96C39"/>
    <w:pPr>
      <w:spacing w:before="0" w:after="0" w:line="240" w:lineRule="auto"/>
    </w:pPr>
    <w:rPr>
      <w:rFonts w:ascii="Times New Roman" w:hAnsi="Times New Roman"/>
      <w:sz w:val="20"/>
      <w:szCs w:val="20"/>
    </w:rPr>
    <w:tblPr>
      <w:tblStyleRowBandSize w:val="1"/>
      <w:tblStyleColBandSize w:val="1"/>
      <w:tblBorders>
        <w:top w:val="single" w:sz="4" w:space="0" w:color="5AC1F1" w:themeColor="text1" w:themeTint="66"/>
        <w:left w:val="single" w:sz="4" w:space="0" w:color="5AC1F1" w:themeColor="text1" w:themeTint="66"/>
        <w:bottom w:val="single" w:sz="4" w:space="0" w:color="5AC1F1" w:themeColor="text1" w:themeTint="66"/>
        <w:right w:val="single" w:sz="4" w:space="0" w:color="5AC1F1" w:themeColor="text1" w:themeTint="66"/>
        <w:insideH w:val="single" w:sz="4" w:space="0" w:color="5AC1F1" w:themeColor="text1" w:themeTint="66"/>
        <w:insideV w:val="single" w:sz="4" w:space="0" w:color="5AC1F1" w:themeColor="text1" w:themeTint="66"/>
      </w:tblBorders>
    </w:tblPr>
    <w:tblStylePr w:type="firstRow">
      <w:rPr>
        <w:b/>
        <w:bCs/>
      </w:rPr>
      <w:tblPr/>
      <w:tcPr>
        <w:tcBorders>
          <w:bottom w:val="single" w:sz="12" w:space="0" w:color="129EE0" w:themeColor="text1" w:themeTint="99"/>
        </w:tcBorders>
      </w:tcPr>
    </w:tblStylePr>
    <w:tblStylePr w:type="lastRow">
      <w:rPr>
        <w:b/>
        <w:bCs/>
      </w:rPr>
      <w:tblPr/>
      <w:tcPr>
        <w:tcBorders>
          <w:top w:val="double" w:sz="2" w:space="0" w:color="129EE0"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A96C39"/>
    <w:pPr>
      <w:spacing w:before="0" w:after="0" w:line="240" w:lineRule="auto"/>
    </w:pPr>
    <w:rPr>
      <w:rFonts w:eastAsia="Times New Roman"/>
      <w:sz w:val="20"/>
      <w:szCs w:val="20"/>
      <w:lang w:val="en-GB"/>
    </w:rPr>
  </w:style>
  <w:style w:type="character" w:styleId="FollowedHyperlink">
    <w:name w:val="FollowedHyperlink"/>
    <w:basedOn w:val="DefaultParagraphFont"/>
    <w:uiPriority w:val="99"/>
    <w:semiHidden/>
    <w:unhideWhenUsed/>
    <w:rsid w:val="00A96C39"/>
    <w:rPr>
      <w:color w:val="96607D" w:themeColor="followedHyperlink"/>
      <w:u w:val="single"/>
    </w:rPr>
  </w:style>
  <w:style w:type="character" w:customStyle="1" w:styleId="UnresolvedMention1">
    <w:name w:val="Unresolved Mention1"/>
    <w:basedOn w:val="DefaultParagraphFont"/>
    <w:uiPriority w:val="99"/>
    <w:semiHidden/>
    <w:unhideWhenUsed/>
    <w:rsid w:val="00A96C39"/>
    <w:rPr>
      <w:color w:val="605E5C"/>
      <w:shd w:val="clear" w:color="auto" w:fill="E1DFDD"/>
    </w:rPr>
  </w:style>
  <w:style w:type="table" w:customStyle="1" w:styleId="TableGrid1">
    <w:name w:val="Table Grid1"/>
    <w:basedOn w:val="TableNormal"/>
    <w:next w:val="TableGrid"/>
    <w:rsid w:val="00A96C39"/>
    <w:pPr>
      <w:spacing w:before="0" w:after="0" w:line="240" w:lineRule="auto"/>
    </w:pPr>
    <w:rPr>
      <w:rFonts w:ascii="Times New Roman" w:eastAsia="Times New Roman" w:hAnsi="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A96C39"/>
    <w:pPr>
      <w:spacing w:before="0" w:after="0" w:line="240" w:lineRule="auto"/>
    </w:pPr>
    <w:rPr>
      <w:rFonts w:ascii="Times New Roman" w:eastAsia="Times New Roman" w:hAnsi="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96C39"/>
    <w:rPr>
      <w:color w:val="605E5C"/>
      <w:shd w:val="clear" w:color="auto" w:fill="E1DFDD"/>
    </w:rPr>
  </w:style>
  <w:style w:type="paragraph" w:styleId="NoSpacing">
    <w:name w:val="No Spacing"/>
    <w:uiPriority w:val="1"/>
    <w:qFormat/>
    <w:rsid w:val="00A96C39"/>
    <w:pPr>
      <w:suppressAutoHyphens/>
      <w:spacing w:before="0" w:after="0" w:line="240" w:lineRule="auto"/>
    </w:pPr>
    <w:rPr>
      <w:rFonts w:eastAsia="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svg"/><Relationship Id="rId18" Type="http://schemas.openxmlformats.org/officeDocument/2006/relationships/hyperlink" Target="https://www.education.govt.nz/assets/Documents/Primary-Secondary/Property/Design/Flexible-learning-spaces/FLS-The-impact-of-physical-design-on-student-outcomes.pdf" TargetMode="External"/><Relationship Id="rId26" Type="http://schemas.openxmlformats.org/officeDocument/2006/relationships/image" Target="media/image9.emf"/><Relationship Id="rId39" Type="http://schemas.openxmlformats.org/officeDocument/2006/relationships/theme" Target="theme/theme1.xml"/><Relationship Id="rId21" Type="http://schemas.openxmlformats.org/officeDocument/2006/relationships/hyperlink" Target="https://www.schoolproperty.govt.nz/about-us/strategy" TargetMode="External"/><Relationship Id="rId34"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sciencedirect.com/science/article/pii/S0360132315000700" TargetMode="External"/><Relationship Id="rId25" Type="http://schemas.openxmlformats.org/officeDocument/2006/relationships/image" Target="media/image8.emf"/><Relationship Id="rId33" Type="http://schemas.openxmlformats.org/officeDocument/2006/relationships/image" Target="media/image15.svg"/><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www.sciencedirect.com/science/article/pii/S0360132315000700" TargetMode="Externa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schoolproperty.govt.nz/designing-school-property/building-performance/designing-quality-learning-spaces" TargetMode="External"/><Relationship Id="rId32" Type="http://schemas.openxmlformats.org/officeDocument/2006/relationships/image" Target="media/image14.png"/><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7.png"/><Relationship Id="rId28" Type="http://schemas.openxmlformats.org/officeDocument/2006/relationships/image" Target="media/image11.png"/><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anzasca.net/wp-content/uploads/2017/11/ASA_2017_Ackley_Donn_Thomas.pdf" TargetMode="External"/><Relationship Id="rId31" Type="http://schemas.openxmlformats.org/officeDocument/2006/relationships/image" Target="media/image1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6.png"/><Relationship Id="rId27" Type="http://schemas.openxmlformats.org/officeDocument/2006/relationships/image" Target="media/image10.png"/><Relationship Id="rId30" Type="http://schemas.openxmlformats.org/officeDocument/2006/relationships/hyperlink" Target="https://www.schoolproperty.govt.nz/designing-school-property/building-performance/designing-quality-learning-spaces" TargetMode="External"/><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hyperlink" Target="https://www.education.govt.nz/"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oRayner\Downloads\NZSPA%20Repor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23ADC7A116F4F7AB01236969FC4692D"/>
        <w:category>
          <w:name w:val="General"/>
          <w:gallery w:val="placeholder"/>
        </w:category>
        <w:types>
          <w:type w:val="bbPlcHdr"/>
        </w:types>
        <w:behaviors>
          <w:behavior w:val="content"/>
        </w:behaviors>
        <w:guid w:val="{CFCAF34D-9C85-4BC2-818A-8E8B1388D544}"/>
      </w:docPartPr>
      <w:docPartBody>
        <w:p w:rsidR="00276FCE" w:rsidRDefault="002C414A" w:rsidP="002C414A">
          <w:pPr>
            <w:pStyle w:val="923ADC7A116F4F7AB01236969FC4692D"/>
          </w:pPr>
          <w:r w:rsidRPr="00721E9F">
            <w:rPr>
              <w:rStyle w:val="PlaceholderText"/>
            </w:rPr>
            <w:t>Click here to enter a date.</w:t>
          </w:r>
        </w:p>
      </w:docPartBody>
    </w:docPart>
    <w:docPart>
      <w:docPartPr>
        <w:name w:val="5C90F53AAE9141A292FB50986F66906B"/>
        <w:category>
          <w:name w:val="General"/>
          <w:gallery w:val="placeholder"/>
        </w:category>
        <w:types>
          <w:type w:val="bbPlcHdr"/>
        </w:types>
        <w:behaviors>
          <w:behavior w:val="content"/>
        </w:behaviors>
        <w:guid w:val="{2AAE5146-0139-4421-B9DB-547D9591B70A}"/>
      </w:docPartPr>
      <w:docPartBody>
        <w:p w:rsidR="00276FCE" w:rsidRDefault="002C414A" w:rsidP="002C414A">
          <w:pPr>
            <w:pStyle w:val="5C90F53AAE9141A292FB50986F66906B"/>
          </w:pPr>
          <w:r w:rsidRPr="00721E9F">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auto"/>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14A"/>
    <w:rsid w:val="00192B92"/>
    <w:rsid w:val="00276FCE"/>
    <w:rsid w:val="002C414A"/>
    <w:rsid w:val="006229B5"/>
    <w:rsid w:val="006E3191"/>
    <w:rsid w:val="008844AF"/>
    <w:rsid w:val="00921C52"/>
    <w:rsid w:val="00A1687B"/>
    <w:rsid w:val="00A916B3"/>
    <w:rsid w:val="00D75C72"/>
    <w:rsid w:val="00E25FD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414A"/>
    <w:rPr>
      <w:color w:val="808080"/>
    </w:rPr>
  </w:style>
  <w:style w:type="paragraph" w:customStyle="1" w:styleId="923ADC7A116F4F7AB01236969FC4692D">
    <w:name w:val="923ADC7A116F4F7AB01236969FC4692D"/>
    <w:rsid w:val="002C414A"/>
  </w:style>
  <w:style w:type="paragraph" w:customStyle="1" w:styleId="5C90F53AAE9141A292FB50986F66906B">
    <w:name w:val="5C90F53AAE9141A292FB50986F66906B"/>
    <w:rsid w:val="002C41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SA Extended">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MoEd-46283362-12586</_dlc_DocId>
    <_dlc_DocIdUrl xmlns="4678361d-7fd8-4b17-9e46-41c07a1bde3f">
      <Url>https://educationgovtnz.sharepoint.com/sites/MoEOfficeoftheCESchoolProperty-Entity/_layouts/15/DocIdRedir.aspx?ID=MoEd-46283362-12586</Url>
      <Description>MoEd-46283362-12586</Description>
    </_dlc_DocIdUrl>
  </documentManagement>
</p:properties>
</file>

<file path=customXml/itemProps1.xml><?xml version="1.0" encoding="utf-8"?>
<ds:datastoreItem xmlns:ds="http://schemas.openxmlformats.org/officeDocument/2006/customXml" ds:itemID="{2E9ACF49-F019-4C26-B213-6BEE623F9B98}">
  <ds:schemaRefs>
    <ds:schemaRef ds:uri="http://schemas.microsoft.com/sharepoint/v3/contenttype/forms"/>
  </ds:schemaRefs>
</ds:datastoreItem>
</file>

<file path=customXml/itemProps2.xml><?xml version="1.0" encoding="utf-8"?>
<ds:datastoreItem xmlns:ds="http://schemas.openxmlformats.org/officeDocument/2006/customXml" ds:itemID="{48A0B754-341B-4119-9F5E-F09DD7EF3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78361d-7fd8-4b17-9e46-41c07a1bde3f"/>
    <ds:schemaRef ds:uri="85e56070-bbb2-4e44-814c-f85c0ae63f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77C610-0060-49B4-B738-10B8D115DCE3}">
  <ds:schemaRefs>
    <ds:schemaRef ds:uri="http://schemas.microsoft.com/sharepoint/events"/>
  </ds:schemaRefs>
</ds:datastoreItem>
</file>

<file path=customXml/itemProps4.xml><?xml version="1.0" encoding="utf-8"?>
<ds:datastoreItem xmlns:ds="http://schemas.openxmlformats.org/officeDocument/2006/customXml" ds:itemID="{6DEC1239-CBCD-40F1-B40E-D493D983AAB2}">
  <ds:schemaRefs>
    <ds:schemaRef ds:uri="http://schemas.openxmlformats.org/officeDocument/2006/bibliography"/>
  </ds:schemaRefs>
</ds:datastoreItem>
</file>

<file path=customXml/itemProps5.xml><?xml version="1.0" encoding="utf-8"?>
<ds:datastoreItem xmlns:ds="http://schemas.openxmlformats.org/officeDocument/2006/customXml" ds:itemID="{8AA87B65-1B79-4CD5-9E38-92A40E0A60B9}">
  <ds:schemaRefs>
    <ds:schemaRef ds:uri="http://schemas.microsoft.com/office/2006/metadata/properties"/>
    <ds:schemaRef ds:uri="http://schemas.microsoft.com/office/infopath/2007/PartnerControls"/>
    <ds:schemaRef ds:uri="85e56070-bbb2-4e44-814c-f85c0ae63fe6"/>
    <ds:schemaRef ds:uri="http://schemas.microsoft.com/sharepoint/v3"/>
    <ds:schemaRef ds:uri="4678361d-7fd8-4b17-9e46-41c07a1bde3f"/>
  </ds:schemaRefs>
</ds:datastoreItem>
</file>

<file path=docProps/app.xml><?xml version="1.0" encoding="utf-8"?>
<Properties xmlns="http://schemas.openxmlformats.org/officeDocument/2006/extended-properties" xmlns:vt="http://schemas.openxmlformats.org/officeDocument/2006/docPropsVTypes">
  <Template>NZSPA Report Template</Template>
  <TotalTime>55</TotalTime>
  <Pages>37</Pages>
  <Words>7153</Words>
  <Characters>40778</Characters>
  <Application>Microsoft Office Word</Application>
  <DocSecurity>0</DocSecurity>
  <Lines>339</Lines>
  <Paragraphs>95</Paragraphs>
  <ScaleCrop>false</ScaleCrop>
  <HeadingPairs>
    <vt:vector size="4" baseType="variant">
      <vt:variant>
        <vt:lpstr>Title</vt:lpstr>
      </vt:variant>
      <vt:variant>
        <vt:i4>1</vt:i4>
      </vt:variant>
      <vt:variant>
        <vt:lpstr>Headings</vt:lpstr>
      </vt:variant>
      <vt:variant>
        <vt:i4>68</vt:i4>
      </vt:variant>
    </vt:vector>
  </HeadingPairs>
  <TitlesOfParts>
    <vt:vector size="69" baseType="lpstr">
      <vt:lpstr/>
      <vt:lpstr>Understanding Internal Environmental Quality</vt:lpstr>
      <vt:lpstr>Executive Summary</vt:lpstr>
      <vt:lpstr>        Daylighting:</vt:lpstr>
      <vt:lpstr>        Artificial Lighting:</vt:lpstr>
      <vt:lpstr>        Emergency Lighting:</vt:lpstr>
      <vt:lpstr>        Security Report:</vt:lpstr>
      <vt:lpstr>        Acoustic Assessment:</vt:lpstr>
      <vt:lpstr>        Outdoor Air Supply:</vt:lpstr>
      <vt:lpstr>        CO2 Concentrations:</vt:lpstr>
      <vt:lpstr>        VOC Concentrations:</vt:lpstr>
      <vt:lpstr>        Refrigerants:</vt:lpstr>
      <vt:lpstr>        Minimum Internal Temperature:</vt:lpstr>
      <vt:lpstr>        Maximum Internal Temperature:</vt:lpstr>
      <vt:lpstr>        Thermal Performance:</vt:lpstr>
      <vt:lpstr>        Life Cycle Cost Analysis:</vt:lpstr>
      <vt:lpstr>        Indoor Air Quality Monitoring &amp; Control:</vt:lpstr>
      <vt:lpstr>        Specialist &amp; Ancillary Spaces:</vt:lpstr>
      <vt:lpstr>        Statement of Non-Compliance:</vt:lpstr>
      <vt:lpstr>Introduction</vt:lpstr>
      <vt:lpstr>Building and Site Description</vt:lpstr>
      <vt:lpstr>    Building Location</vt:lpstr>
      <vt:lpstr>Daylight Assessment</vt:lpstr>
      <vt:lpstr>    Assessment Methodology</vt:lpstr>
      <vt:lpstr>    b) Complex Building Forms – Daylight Modelling</vt:lpstr>
      <vt:lpstr>        Modelling Software:</vt:lpstr>
      <vt:lpstr>        Summary of Key Modelling Inputs:</vt:lpstr>
      <vt:lpstr>        External obstructions &amp; shading:</vt:lpstr>
      <vt:lpstr>        Summary of Modelling Results:</vt:lpstr>
      <vt:lpstr>        Recommendations:</vt:lpstr>
      <vt:lpstr>Artificial Lighting Compliance</vt:lpstr>
      <vt:lpstr>    Artificial Lighting</vt:lpstr>
      <vt:lpstr>    Emergency Lighting</vt:lpstr>
      <vt:lpstr>Security Design Report</vt:lpstr>
      <vt:lpstr>    Security Lighting &amp; Design</vt:lpstr>
      <vt:lpstr>Acoustic Assessment</vt:lpstr>
      <vt:lpstr>    Assessment Methodology</vt:lpstr>
      <vt:lpstr>    Internal Sound Insulation</vt:lpstr>
      <vt:lpstr>    Reverberation and Room Acoustics</vt:lpstr>
      <vt:lpstr>    External Noise</vt:lpstr>
      <vt:lpstr>    Mechanical Service Noise</vt:lpstr>
      <vt:lpstr>Outdoor Air Supply &amp; CO2 Compliance</vt:lpstr>
      <vt:lpstr>    Outdoor Air Supply</vt:lpstr>
      <vt:lpstr>    CO2 Concentrations</vt:lpstr>
      <vt:lpstr>VOC &amp; Refrigerant Compliance</vt:lpstr>
      <vt:lpstr>    VOC Concentrations</vt:lpstr>
      <vt:lpstr>    Refrigerants</vt:lpstr>
      <vt:lpstr>Thermal Comfort Compliance</vt:lpstr>
      <vt:lpstr>    Minimum Internal Temperature</vt:lpstr>
      <vt:lpstr>    Maximum Internal Temperature</vt:lpstr>
      <vt:lpstr>        Assessment Methodology</vt:lpstr>
      <vt:lpstr>        b) Large Building Forms – Thermal Modelling</vt:lpstr>
      <vt:lpstr>        Mechanical Cooling</vt:lpstr>
      <vt:lpstr>Thermal Performance (Insulation) Compliance</vt:lpstr>
      <vt:lpstr>    Building Element R-Values</vt:lpstr>
      <vt:lpstr>    Window to Wall Ratios</vt:lpstr>
      <vt:lpstr>Heating &amp; Cooling System Life Cycle Cost Analysis </vt:lpstr>
      <vt:lpstr>    Life Cycle Cost Analysis</vt:lpstr>
      <vt:lpstr>Internal Environmental Monitoring (IEM) Compliance</vt:lpstr>
      <vt:lpstr>    IEM Requirements</vt:lpstr>
      <vt:lpstr>Specialist &amp; Ancillary Spaces Compliance</vt:lpstr>
      <vt:lpstr>    Specialist &amp; Ancillary Spaces Requirements0</vt:lpstr>
      <vt:lpstr>        Food Technology Spaces:</vt:lpstr>
      <vt:lpstr>        IT Server Rooms:</vt:lpstr>
      <vt:lpstr>        Toilet Facilities:</vt:lpstr>
      <vt:lpstr>Conclusions &amp; Recommendations</vt:lpstr>
      <vt:lpstr>    Conclusions</vt:lpstr>
      <vt:lpstr>    Recommendations</vt:lpstr>
      <vt:lpstr>Explanatory/Limitations Statement</vt:lpstr>
    </vt:vector>
  </TitlesOfParts>
  <Company/>
  <LinksUpToDate>false</LinksUpToDate>
  <CharactersWithSpaces>47836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 Rayner</dc:creator>
  <cp:keywords/>
  <dc:description>Created by allfields.co.nz</dc:description>
  <cp:lastModifiedBy>Crystal Franklin</cp:lastModifiedBy>
  <cp:revision>11</cp:revision>
  <dcterms:created xsi:type="dcterms:W3CDTF">2026-08-30T23:23:00Z</dcterms:created>
  <dcterms:modified xsi:type="dcterms:W3CDTF">2026-09-17T00:57:00Z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560beb70aea488fb091e84adbb32566">
    <vt:lpwstr/>
  </property>
  <property fmtid="{D5CDD505-2E9C-101B-9397-08002B2CF9AE}" pid="3" name="ClassificationContentMarkingFooterText">
    <vt:lpwstr>[UNCLASSIFIED]</vt:lpwstr>
  </property>
  <property fmtid="{D5CDD505-2E9C-101B-9397-08002B2CF9AE}" pid="4" name="Property Management Activity">
    <vt:lpwstr/>
  </property>
  <property fmtid="{D5CDD505-2E9C-101B-9397-08002B2CF9AE}" pid="5" name="ClassificationContentMarkingHeaderText">
    <vt:lpwstr>[UNCLASSIFIED]</vt:lpwstr>
  </property>
  <property fmtid="{D5CDD505-2E9C-101B-9397-08002B2CF9AE}" pid="6" name="MediaServiceImageTags">
    <vt:lpwstr/>
  </property>
  <property fmtid="{D5CDD505-2E9C-101B-9397-08002B2CF9AE}" pid="7" name="MSIP_Label_4009eddf-846d-46a2-8a8f-ad982b694053_Enabled">
    <vt:lpwstr>true</vt:lpwstr>
  </property>
  <property fmtid="{D5CDD505-2E9C-101B-9397-08002B2CF9AE}" pid="8" name="ContentTypeId">
    <vt:lpwstr>0x0101008D0262DF6ADF79458F922D98B58A0BF7</vt:lpwstr>
  </property>
  <property fmtid="{D5CDD505-2E9C-101B-9397-08002B2CF9AE}" pid="9" name="ClassificationContentMarkingHeaderFontProps">
    <vt:lpwstr>#000000,10,Calibri</vt:lpwstr>
  </property>
  <property fmtid="{D5CDD505-2E9C-101B-9397-08002B2CF9AE}" pid="10" name="hf7c71fd10d346fe8adb3bb49d5c0fc0">
    <vt:lpwstr/>
  </property>
  <property fmtid="{D5CDD505-2E9C-101B-9397-08002B2CF9AE}" pid="11" name="MSIP_Label_4009eddf-846d-46a2-8a8f-ad982b694053_SetDate">
    <vt:lpwstr>2025-12-02T23:09:47Z</vt:lpwstr>
  </property>
  <property fmtid="{D5CDD505-2E9C-101B-9397-08002B2CF9AE}" pid="12" name="ce139978aae645acb1db0a0e0d3df2f5">
    <vt:lpwstr/>
  </property>
  <property fmtid="{D5CDD505-2E9C-101B-9397-08002B2CF9AE}" pid="13" name="Record Activity">
    <vt:lpwstr/>
  </property>
  <property fmtid="{D5CDD505-2E9C-101B-9397-08002B2CF9AE}" pid="14" name="MSIP_Label_4009eddf-846d-46a2-8a8f-ad982b694053_ActionId">
    <vt:lpwstr>a30e4b7c-c5b3-44c1-98f9-c6381598d73b</vt:lpwstr>
  </property>
  <property fmtid="{D5CDD505-2E9C-101B-9397-08002B2CF9AE}" pid="15" name="MSIP_Label_4009eddf-846d-46a2-8a8f-ad982b694053_SiteId">
    <vt:lpwstr>e6d2d4cc-b762-486e-8894-4f5f440d5f31</vt:lpwstr>
  </property>
  <property fmtid="{D5CDD505-2E9C-101B-9397-08002B2CF9AE}" pid="16" name="c65b51bc6a0e4ac9b0840b09a1858551">
    <vt:lpwstr/>
  </property>
  <property fmtid="{D5CDD505-2E9C-101B-9397-08002B2CF9AE}" pid="17" name="MSIP_Label_4009eddf-846d-46a2-8a8f-ad982b694053_Method">
    <vt:lpwstr>Privileged</vt:lpwstr>
  </property>
  <property fmtid="{D5CDD505-2E9C-101B-9397-08002B2CF9AE}" pid="18" name="ClassificationContentMarkingFooterShapeIds">
    <vt:lpwstr>3ac7e6f4,347c27ee,749efc10,2a7bb65f,3d51c4da,4ffe7df1</vt:lpwstr>
  </property>
  <property fmtid="{D5CDD505-2E9C-101B-9397-08002B2CF9AE}" pid="19" name="ClassificationContentMarkingHeaderShapeIds">
    <vt:lpwstr>41b320a4,b7ff40a,2a2a60d8,384fe3ed,6e54f1ea,7ba0323a</vt:lpwstr>
  </property>
  <property fmtid="{D5CDD505-2E9C-101B-9397-08002B2CF9AE}" pid="20" name="Ministerial Type">
    <vt:lpwstr/>
  </property>
  <property fmtid="{D5CDD505-2E9C-101B-9397-08002B2CF9AE}" pid="21" name="ClassificationContentMarkingFooterFontProps">
    <vt:lpwstr>#000000,10,Calibri</vt:lpwstr>
  </property>
  <property fmtid="{D5CDD505-2E9C-101B-9397-08002B2CF9AE}" pid="22" name="CalendarYear">
    <vt:lpwstr/>
  </property>
  <property fmtid="{D5CDD505-2E9C-101B-9397-08002B2CF9AE}" pid="23" name="FinancialYear">
    <vt:lpwstr/>
  </property>
  <property fmtid="{D5CDD505-2E9C-101B-9397-08002B2CF9AE}" pid="24" name="m06bc18559e9431bb4d590962e6b7f83">
    <vt:lpwstr/>
  </property>
  <property fmtid="{D5CDD505-2E9C-101B-9397-08002B2CF9AE}" pid="25" name="_dlc_DocIdItemGuid">
    <vt:lpwstr>82d5ef75-8943-498d-844d-d9d7e2b0ccc0</vt:lpwstr>
  </property>
  <property fmtid="{D5CDD505-2E9C-101B-9397-08002B2CF9AE}" pid="26" name="MSIP_Label_4009eddf-846d-46a2-8a8f-ad982b694053_Name">
    <vt:lpwstr>UNCLASSIFIED</vt:lpwstr>
  </property>
  <property fmtid="{D5CDD505-2E9C-101B-9397-08002B2CF9AE}" pid="27" name="MSIP_Label_4009eddf-846d-46a2-8a8f-ad982b694053_ContentBits">
    <vt:lpwstr>3</vt:lpwstr>
  </property>
  <property fmtid="{D5CDD505-2E9C-101B-9397-08002B2CF9AE}" pid="28" name="MSIP_Label_4009eddf-846d-46a2-8a8f-ad982b694053_Tag">
    <vt:lpwstr>10, 0, 1, 1</vt:lpwstr>
  </property>
  <property fmtid="{D5CDD505-2E9C-101B-9397-08002B2CF9AE}" pid="29" name="Ministerial_x0020_Type">
    <vt:lpwstr/>
  </property>
  <property fmtid="{D5CDD505-2E9C-101B-9397-08002B2CF9AE}" pid="30" name="Record_x0020_Activity">
    <vt:lpwstr/>
  </property>
  <property fmtid="{D5CDD505-2E9C-101B-9397-08002B2CF9AE}" pid="31" name="Property_x0020_Management_x0020_Activity">
    <vt:lpwstr/>
  </property>
  <property fmtid="{D5CDD505-2E9C-101B-9397-08002B2CF9AE}" pid="32" name="docLang">
    <vt:lpwstr>en</vt:lpwstr>
  </property>
</Properties>
</file>